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E763DF888BA8479897D43C2402FE6B0E"/>
          </w:placeholder>
        </w:sdtPr>
        <w:sdtEndPr/>
        <w:sdtContent>
          <w:r w:rsidR="00B669DF">
            <w:t>ZIB 14.</w:t>
          </w:r>
          <w:r w:rsidR="00E52C41">
            <w:t>10</w:t>
          </w:r>
          <w:r w:rsidR="00B669DF">
            <w:t xml:space="preserve"> - 991</w:t>
          </w:r>
          <w:r w:rsidR="00E52C41">
            <w:t>4</w:t>
          </w:r>
          <w:r w:rsidR="00B669DF">
            <w:t>/2</w:t>
          </w:r>
          <w:r w:rsidR="00E52C41">
            <w:t>6</w:t>
          </w:r>
          <w:r w:rsidR="00B669DF">
            <w:t xml:space="preserve">/VV : </w:t>
          </w:r>
          <w:r w:rsidR="00844CA0">
            <w:t>2</w:t>
          </w:r>
          <w:bookmarkStart w:id="0" w:name="_GoBack"/>
          <w:bookmarkEnd w:id="0"/>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1" w:name="_Hlk149821878"/>
    </w:p>
    <w:bookmarkEnd w:id="1" w:displacedByCustomXml="next"/>
    <w:sdt>
      <w:sdtPr>
        <w:alias w:val="Verantwortlicher"/>
        <w:tag w:val="Verantwortlicher"/>
        <w:id w:val="1058516948"/>
        <w:placeholder>
          <w:docPart w:val="771099BFC3B54D42807A0CB45E19A709"/>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DC2AFBF5D58E402BAF3DB0EFAA166826"/>
        </w:placeholder>
      </w:sdtPr>
      <w:sdtEndPr>
        <w:rPr>
          <w:rStyle w:val="ZeichenformatIndividuell"/>
          <w:color w:val="000000" w:themeColor="text1"/>
          <w:highlight w:val="yellow"/>
        </w:rPr>
      </w:sdtEndPr>
      <w:sdtContent>
        <w:p w:rsidR="00016B68" w:rsidRPr="00B669DF" w:rsidRDefault="00B669DF" w:rsidP="0017452F">
          <w:pPr>
            <w:pStyle w:val="DBStandardHervorhebung"/>
            <w:rPr>
              <w:rStyle w:val="ZeichenformatIndividuell"/>
              <w:color w:val="000000" w:themeColor="text1"/>
            </w:rPr>
          </w:pPr>
          <w:r w:rsidRPr="00B669DF">
            <w:rPr>
              <w:rStyle w:val="ZeichenformatIndividuell"/>
              <w:color w:val="000000" w:themeColor="text1"/>
              <w:highlight w:val="yellow"/>
            </w:rPr>
            <w:t>wird nach Zuschlag ergänzt</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B</w:t>
      </w:r>
      <w:r w:rsidR="005D126D">
        <w:t>f</w:t>
      </w:r>
      <w:r w:rsidRPr="000B34E6">
        <w:t>DI,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rsidR="00DB5C64" w:rsidRDefault="00844CA0">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rsidR="00DB5C64" w:rsidRDefault="00844CA0">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844CA0">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844CA0">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844CA0">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844CA0">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844CA0">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844CA0">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844CA0">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844CA0">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844CA0">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844CA0">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844CA0">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214551942"/>
      <w:r w:rsidRPr="00E448F9">
        <w:t>Anwendungsbereich</w:t>
      </w:r>
      <w:bookmarkEnd w:id="2"/>
      <w:bookmarkEnd w:id="3"/>
    </w:p>
    <w:p w:rsidR="00E448F9" w:rsidRDefault="00E67DE4" w:rsidP="00E448F9">
      <w:pPr>
        <w:pStyle w:val="Liste1Ebene1"/>
      </w:pPr>
      <w:r w:rsidRPr="00E67DE4">
        <w:t>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r w:rsidR="00E311B1" w:rsidRPr="00E311B1">
        <w:t>.</w:t>
      </w:r>
    </w:p>
    <w:p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rsidR="00E448F9" w:rsidRDefault="00E448F9" w:rsidP="00E448F9">
      <w:pPr>
        <w:pStyle w:val="berschrift1Nr"/>
      </w:pPr>
      <w:bookmarkStart w:id="4" w:name="_Toc153272405"/>
      <w:bookmarkStart w:id="5" w:name="_Toc214551943"/>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5539FE1DE43946908FA2B453A06D08E9"/>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78273E3FC144DAE8CE63FD4AB756EAB"/>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4F7DA2C17AEA44609523F09B3C34415E"/>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B339F992A9244CC4A98790E5A11CA8BB"/>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214551944"/>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Satz 2 lit.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Auskünfte an Dritte oder die betroffene Person darf der Auftragsverarbeiter nur nach vorheriger ausdrücklicher schriftlicher (oder dokumentierter elektronischer) Zustimmung durch den Verantwortlichen erteilen, es sei denn er ist nach dem Unionsrecht oder dem Recht eines Mitgliedstaats zur Herausgabe verpflichtet</w:t>
      </w:r>
      <w:r w:rsidR="00B332F0">
        <w:t>.</w:t>
      </w:r>
    </w:p>
    <w:p w:rsidR="00B332F0" w:rsidRDefault="00473B13" w:rsidP="00B332F0">
      <w:pPr>
        <w:pStyle w:val="Liste1Ebene1"/>
      </w:pPr>
      <w:r w:rsidRPr="00473B13">
        <w:t>Der Auftragsverarbeiter verwendet die Daten für keine anderen Zwecke und ist insbesondere nicht berechtigt, sie an Dritte weiterzugeben, es sei denn er ist nach dem Unionsrecht oder dem Recht eines Mitgliedstaats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i.S.d.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4F7DA2C17AEA44609523F09B3C34415E"/>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214551945"/>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Sofern der Auftragsverarbeiter der gesetzlichen Pflicht zur Benennung einer bzw. eines Datenschutzbeauftragte/n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214551946"/>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Informationen zur Verfügung, die er für die Prüfungen nach Absatz 4 sowie für eine Abschätzung der Folgen der vorgesehenen Verarbeitungsvorgänge für den Schutz der Daten (Datenschutz-Folgenabschätzung i.S.d.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214551947"/>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214551948"/>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214551949"/>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844CA0"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844CA0"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214551950"/>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214551951"/>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214551952"/>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214551953"/>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E8B840D9B21F40EEA6A7CC124CAACFCE"/>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2DF6A84144BD4414B92B4213D772A351"/>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715B13DAB27044708D1A534A1E96B42F"/>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844CA0" w:rsidP="001F42AA">
      <w:pPr>
        <w:pStyle w:val="Liste"/>
      </w:pPr>
      <w:sdt>
        <w:sdtPr>
          <w:alias w:val="Weisungsbefugter"/>
          <w:tag w:val="Weisungsbefugter"/>
          <w:id w:val="1819140452"/>
          <w:placeholder>
            <w:docPart w:val="7B3C957E97134F93BEF356270DD29D4C"/>
          </w:placeholder>
          <w:showingPlcHdr/>
        </w:sdtPr>
        <w:sdtEndPr/>
        <w:sdtContent>
          <w:r w:rsidR="00094F9C" w:rsidRPr="00094F9C">
            <w:rPr>
              <w:rStyle w:val="ZeichenformatIndividuell"/>
            </w:rPr>
            <w:t>Weisungsbefugter eintragen</w:t>
          </w:r>
        </w:sdtContent>
      </w:sdt>
    </w:p>
    <w:p w:rsidR="007A171A" w:rsidRPr="001F42AA" w:rsidRDefault="00844CA0" w:rsidP="001F42AA">
      <w:pPr>
        <w:pStyle w:val="Liste"/>
      </w:pPr>
      <w:sdt>
        <w:sdtPr>
          <w:alias w:val="Stellvertreter"/>
          <w:tag w:val="Stellvertreter"/>
          <w:id w:val="-1156383946"/>
          <w:placeholder>
            <w:docPart w:val="860C35EFF4614567BA14D154FF01CB80"/>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BEDD09329C344A73BDB675FA2B8934D5"/>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844CA0" w:rsidP="00094F9C">
      <w:pPr>
        <w:pStyle w:val="Liste"/>
      </w:pPr>
      <w:sdt>
        <w:sdtPr>
          <w:alias w:val="Weisungsbefugter"/>
          <w:tag w:val="Weisungsbefugter"/>
          <w:id w:val="714555739"/>
          <w:placeholder>
            <w:docPart w:val="51E8188A3B7A4EACB457CF359A083599"/>
          </w:placeholder>
          <w:showingPlcHdr/>
        </w:sdtPr>
        <w:sdtEndPr/>
        <w:sdtContent>
          <w:r w:rsidR="00094F9C" w:rsidRPr="00094F9C">
            <w:rPr>
              <w:rStyle w:val="ZeichenformatIndividuell"/>
            </w:rPr>
            <w:t>Weisungsbefugter eintragen</w:t>
          </w:r>
        </w:sdtContent>
      </w:sdt>
    </w:p>
    <w:p w:rsidR="00094F9C" w:rsidRPr="001F42AA" w:rsidRDefault="00844CA0" w:rsidP="00094F9C">
      <w:pPr>
        <w:pStyle w:val="Liste"/>
      </w:pPr>
      <w:sdt>
        <w:sdtPr>
          <w:alias w:val="Stellvertreter"/>
          <w:tag w:val="Stellvertreter"/>
          <w:id w:val="-2071726755"/>
          <w:placeholder>
            <w:docPart w:val="F69B672DB50840F19F7C02ED055684AB"/>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45639556FA9541FD9C250A209336A155"/>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844CA0"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rsidR="00AF6DDF" w:rsidRDefault="00844CA0"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rsidR="00AF6DDF" w:rsidRDefault="00844CA0"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214551954"/>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F1A9DB8418F541849D40459AAA2117E4"/>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AD6B17B0748B4D78ADD576F2CD06315B"/>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225A1C50ACC2488DAA3342C35792B0A0"/>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702E95B893B4B0D887EBFB83C9C2E2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FB4B941FAF8840C392279EA1A1E047B5"/>
            </w:placeholder>
          </w:sdtPr>
          <w:sdtEndPr/>
          <w:sdtContent>
            <w:sdt>
              <w:sdtPr>
                <w:alias w:val="Maßnahmen"/>
                <w:tag w:val="Maßnahmen"/>
                <w:id w:val="-1347631258"/>
                <w:placeholder>
                  <w:docPart w:val="B073A841B4794C9CB8EE7EF296A99213"/>
                </w:placeholder>
              </w:sdtPr>
              <w:sdtEndPr/>
              <w:sdtContent>
                <w:sdt>
                  <w:sdtPr>
                    <w:alias w:val="Maßnahmen"/>
                    <w:tag w:val="Maßnahmen"/>
                    <w:id w:val="-397514599"/>
                    <w:placeholder>
                      <w:docPart w:val="02B915083274414BBC618F503BF87693"/>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794108E0422D4BB7B41824A3D15427C5"/>
            </w:placeholder>
          </w:sdtPr>
          <w:sdtEndPr/>
          <w:sdtContent>
            <w:sdt>
              <w:sdtPr>
                <w:alias w:val="Maßnahmen"/>
                <w:tag w:val="Maßnahmen"/>
                <w:id w:val="-1662846284"/>
                <w:placeholder>
                  <w:docPart w:val="FB90F2ACBD9D48529FF57AEC4EDF1C6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C30A201F841E42A48822ECDBA115D402"/>
            </w:placeholder>
          </w:sdtPr>
          <w:sdtEndPr/>
          <w:sdtContent>
            <w:sdt>
              <w:sdtPr>
                <w:alias w:val="Maßnahmen"/>
                <w:tag w:val="Maßnahmen"/>
                <w:id w:val="590280211"/>
                <w:placeholder>
                  <w:docPart w:val="EE25C5BF432443EDA57AA348319FFD2F"/>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7A746FFB23BD4256904AFD9B95094CF8"/>
            </w:placeholder>
          </w:sdtPr>
          <w:sdtEndPr/>
          <w:sdtContent>
            <w:sdt>
              <w:sdtPr>
                <w:alias w:val="Maßnahmen"/>
                <w:tag w:val="Maßnahmen"/>
                <w:id w:val="1770347744"/>
                <w:placeholder>
                  <w:docPart w:val="D19AB4D4FAD1495A9A194B48CD2486D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177E6CE41FE546F48347A08F033C07E9"/>
            </w:placeholder>
          </w:sdtPr>
          <w:sdtEndPr/>
          <w:sdtContent>
            <w:sdt>
              <w:sdtPr>
                <w:alias w:val="Maßnahmen"/>
                <w:tag w:val="Maßnahmen"/>
                <w:id w:val="-1836453335"/>
                <w:placeholder>
                  <w:docPart w:val="09BBF5B7AF5F4986B327FC67DCCAC3F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F7842BBC214D46CB9FD309DFCD152EC0"/>
            </w:placeholder>
          </w:sdtPr>
          <w:sdtEndPr/>
          <w:sdtContent>
            <w:sdt>
              <w:sdtPr>
                <w:alias w:val="Maßnahmen"/>
                <w:tag w:val="Maßnahmen"/>
                <w:id w:val="-307398952"/>
                <w:placeholder>
                  <w:docPart w:val="B6C3DB2D17334396A7F2F4ED43DF0F1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8834DB1D9FC8484E97D8E7B8697D1946"/>
            </w:placeholder>
          </w:sdtPr>
          <w:sdtEndPr/>
          <w:sdtContent>
            <w:sdt>
              <w:sdtPr>
                <w:alias w:val="Maßnahmen"/>
                <w:tag w:val="Maßnahmen"/>
                <w:id w:val="-881241723"/>
                <w:placeholder>
                  <w:docPart w:val="B2D695E7EB23421BB8140845A93420A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6163D6906E894F529621E107FF156B65"/>
            </w:placeholder>
          </w:sdtPr>
          <w:sdtEndPr/>
          <w:sdtContent>
            <w:sdt>
              <w:sdtPr>
                <w:alias w:val="Maßnahmen"/>
                <w:tag w:val="Maßnahmen"/>
                <w:id w:val="735899059"/>
                <w:placeholder>
                  <w:docPart w:val="F134E3B19412476BB34972C4DB5C16F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69D1A394491342B7BF0F25A5187C0206"/>
            </w:placeholder>
          </w:sdtPr>
          <w:sdtEndPr/>
          <w:sdtContent>
            <w:sdt>
              <w:sdtPr>
                <w:alias w:val="Maßnahmen"/>
                <w:tag w:val="Maßnahmen"/>
                <w:id w:val="1785540125"/>
                <w:placeholder>
                  <w:docPart w:val="AC468A7EF02F44889A6D401FD9D9669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BC33D3F571A846D8A3A95CC04A26D88F"/>
            </w:placeholder>
          </w:sdtPr>
          <w:sdtEndPr/>
          <w:sdtContent>
            <w:sdt>
              <w:sdtPr>
                <w:alias w:val="Maßnahmen"/>
                <w:tag w:val="Maßnahmen"/>
                <w:id w:val="603397140"/>
                <w:placeholder>
                  <w:docPart w:val="93D1E6A5BC6C4605B945FB991C6282D0"/>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27CE452CCDB84FB4A3B298817299571D"/>
            </w:placeholder>
          </w:sdtPr>
          <w:sdtEndPr/>
          <w:sdtContent>
            <w:sdt>
              <w:sdtPr>
                <w:alias w:val="Maßnahmen"/>
                <w:tag w:val="Maßnahmen"/>
                <w:id w:val="-1591534348"/>
                <w:placeholder>
                  <w:docPart w:val="E63B45090A3A42DBB1DC9D0C5633151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C4AB3C76527B47338CDCB7425CBFE5F6"/>
            </w:placeholder>
          </w:sdtPr>
          <w:sdtEndPr/>
          <w:sdtContent>
            <w:sdt>
              <w:sdtPr>
                <w:alias w:val="Maßnahmen"/>
                <w:tag w:val="Maßnahmen"/>
                <w:id w:val="2024659811"/>
                <w:placeholder>
                  <w:docPart w:val="842B98EB28DC498997683E4F724888F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903C5AF4DF1E4D04BFDFCB7E055EDA37"/>
            </w:placeholder>
          </w:sdtPr>
          <w:sdtEndPr/>
          <w:sdtContent>
            <w:sdt>
              <w:sdtPr>
                <w:alias w:val="Maßnahmen"/>
                <w:tag w:val="Maßnahmen"/>
                <w:id w:val="-1212572290"/>
                <w:placeholder>
                  <w:docPart w:val="1743404EEAC2460EAD3D01598C8861C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BF6958DE32C4485684E18392BF2D1875"/>
            </w:placeholder>
          </w:sdtPr>
          <w:sdtEndPr/>
          <w:sdtContent>
            <w:sdt>
              <w:sdtPr>
                <w:alias w:val="Maßnahmen"/>
                <w:tag w:val="Maßnahmen"/>
                <w:id w:val="-978538635"/>
                <w:placeholder>
                  <w:docPart w:val="64C84B751CBA478A81D01B55A111C35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A6E31737B3FA4C11B7F0BBE3CD6EA62A"/>
            </w:placeholder>
          </w:sdtPr>
          <w:sdtEndPr/>
          <w:sdtContent>
            <w:sdt>
              <w:sdtPr>
                <w:alias w:val="Maßnahmen"/>
                <w:tag w:val="Maßnahmen"/>
                <w:id w:val="1861778234"/>
                <w:placeholder>
                  <w:docPart w:val="74E34D4F28F6482AB23445D815DD687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1218C753B7314521A6533B654210EBC0"/>
            </w:placeholder>
          </w:sdtPr>
          <w:sdtEndPr/>
          <w:sdtContent>
            <w:sdt>
              <w:sdtPr>
                <w:alias w:val="Maßnahmen"/>
                <w:tag w:val="Maßnahmen"/>
                <w:id w:val="-1507210938"/>
                <w:placeholder>
                  <w:docPart w:val="7DB3FCC9C2B84C1FB8C0783791EDF8B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05B8AE6A412C45808DFFEFC24FEBE6A8"/>
            </w:placeholder>
          </w:sdtPr>
          <w:sdtEndPr/>
          <w:sdtContent>
            <w:sdt>
              <w:sdtPr>
                <w:alias w:val="Maßnahmen"/>
                <w:tag w:val="Maßnahmen"/>
                <w:id w:val="1358005203"/>
                <w:placeholder>
                  <w:docPart w:val="FA7E019EEC7948C0A000D935794E3CC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844CA0"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844CA0"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rsidR="000C1797" w:rsidRDefault="00844CA0"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844CA0"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214551955"/>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69DF" w:rsidRDefault="00B669DF" w:rsidP="009E6B51">
      <w:pPr>
        <w:spacing w:before="0" w:after="0" w:line="240" w:lineRule="auto"/>
      </w:pPr>
      <w:r>
        <w:separator/>
      </w:r>
    </w:p>
  </w:endnote>
  <w:endnote w:type="continuationSeparator" w:id="0">
    <w:p w:rsidR="00B669DF" w:rsidRDefault="00B669D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altName w:val="Cambria"/>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E52C41">
    <w:pPr>
      <w:pStyle w:val="Fuzeile"/>
    </w:pPr>
    <w:fldSimple w:instr=" STYLEREF  &quot;DB Version Stand&quot;  \* MERGEFORMAT ">
      <w:r w:rsidR="00844CA0">
        <w:rPr>
          <w:noProof/>
        </w:rPr>
        <w:t>Beschaffungsamt des BMI; Vorlagenstand: 04.06.2025; Vorlage BfDI, Version 2.1</w:t>
      </w:r>
    </w:fldSimple>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E52C41" w:rsidP="009C48A5">
    <w:pPr>
      <w:pStyle w:val="Fuzeile"/>
    </w:pPr>
    <w:fldSimple w:instr=" STYLEREF  &quot;DB Version Stand&quot;  \* MERGEFORMAT ">
      <w:r w:rsidR="00844CA0">
        <w:rPr>
          <w:noProof/>
        </w:rPr>
        <w:t>Beschaffungsamt des BMI; Vorlagenstand: 04.06.2025; Vorlage BfDI, Version 2.1</w:t>
      </w:r>
    </w:fldSimple>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fldSimple w:instr="NUMPAGES  \* Arabic  \* MERGEFORMAT">
      <w:r w:rsidR="00DD3754" w:rsidRPr="009C48A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9B5" w:rsidRPr="00DC49B5" w:rsidRDefault="00844CA0" w:rsidP="00DC49B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69DF" w:rsidRDefault="00B669DF" w:rsidP="009E6B51">
      <w:pPr>
        <w:spacing w:before="0" w:after="0" w:line="240" w:lineRule="auto"/>
      </w:pPr>
      <w:r>
        <w:separator/>
      </w:r>
    </w:p>
  </w:footnote>
  <w:footnote w:type="continuationSeparator" w:id="0">
    <w:p w:rsidR="00B669DF" w:rsidRDefault="00B669D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E52C41" w:rsidP="00C01392">
    <w:pPr>
      <w:pStyle w:val="Kopfzeile"/>
    </w:pPr>
    <w:fldSimple w:instr=" STYLEREF  &quot;DB Titel&quot;  \* MERGEFORMAT ">
      <w:r w:rsidR="00844CA0">
        <w:rPr>
          <w:noProof/>
        </w:rPr>
        <w:t>Vereinbarung zur Auftragsverarbeitung</w:t>
      </w:r>
    </w:fldSimple>
    <w:r w:rsidR="00DD3754" w:rsidRPr="00C01392">
      <w:t xml:space="preserve"> / </w:t>
    </w:r>
    <w:fldSimple w:instr=" STYLEREF  &quot;DB Aktenzeichen&quot;  \* MERGEFORMAT ">
      <w:r w:rsidR="00844CA0">
        <w:rPr>
          <w:noProof/>
        </w:rPr>
        <w:t>Az.: ZIB 14.10 - 9914/26/VV : 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E52C41" w:rsidP="00467A19">
    <w:pPr>
      <w:pStyle w:val="Kopfzeile"/>
      <w:tabs>
        <w:tab w:val="clear" w:pos="5103"/>
      </w:tabs>
    </w:pPr>
    <w:fldSimple w:instr=" STYLEREF  &quot;DB Titel&quot;  \* MERGEFORMAT ">
      <w:r w:rsidR="00844CA0">
        <w:rPr>
          <w:noProof/>
        </w:rPr>
        <w:t>Vereinbarung zur Auftragsverarbeitung</w:t>
      </w:r>
    </w:fldSimple>
    <w:r w:rsidR="00DD3754">
      <w:t xml:space="preserve"> / </w:t>
    </w:r>
    <w:fldSimple w:instr=" STYLEREF  &quot;DB Aktenzeichen&quot;  \* MERGEFORMAT ">
      <w:r w:rsidR="00844CA0">
        <w:rPr>
          <w:noProof/>
        </w:rPr>
        <w:t>Az.: ZIB 14.10 - 9914/26/VV : 2</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E52C41" w:rsidP="0089151B">
    <w:pPr>
      <w:pStyle w:val="Kopfzeile"/>
    </w:pPr>
    <w:fldSimple w:instr=" STYLEREF  &quot;DB Titel&quot;  \* MERGEFORMAT ">
      <w:r w:rsidR="00844CA0">
        <w:rPr>
          <w:noProof/>
        </w:rPr>
        <w:t>Vereinbarung zur Auftragsverarbeitung</w:t>
      </w:r>
    </w:fldSimple>
    <w:r w:rsidR="00DD3754">
      <w:t xml:space="preserve"> / </w:t>
    </w:r>
    <w:fldSimple w:instr=" STYLEREF  &quot;DB Aktenzeichen&quot;  \* MERGEFORMAT ">
      <w:r w:rsidR="00844CA0">
        <w:rPr>
          <w:noProof/>
        </w:rPr>
        <w:t>Az.: ZIB 14.10 - 9914/26/VV : 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DF"/>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17386"/>
    <w:rsid w:val="008248EA"/>
    <w:rsid w:val="0083020E"/>
    <w:rsid w:val="00830C97"/>
    <w:rsid w:val="00833439"/>
    <w:rsid w:val="00842DFC"/>
    <w:rsid w:val="00844CA0"/>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69DF"/>
    <w:rsid w:val="00B674C4"/>
    <w:rsid w:val="00B85AE0"/>
    <w:rsid w:val="00B85C11"/>
    <w:rsid w:val="00B971D0"/>
    <w:rsid w:val="00BA4623"/>
    <w:rsid w:val="00BB127C"/>
    <w:rsid w:val="00BC04FE"/>
    <w:rsid w:val="00BC58E3"/>
    <w:rsid w:val="00BD4CF0"/>
    <w:rsid w:val="00BE2DA5"/>
    <w:rsid w:val="00BE43FD"/>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E0492B"/>
    <w:rsid w:val="00E07F0C"/>
    <w:rsid w:val="00E15533"/>
    <w:rsid w:val="00E273F7"/>
    <w:rsid w:val="00E311B1"/>
    <w:rsid w:val="00E345B0"/>
    <w:rsid w:val="00E367A8"/>
    <w:rsid w:val="00E37B58"/>
    <w:rsid w:val="00E43367"/>
    <w:rsid w:val="00E448F9"/>
    <w:rsid w:val="00E47B3B"/>
    <w:rsid w:val="00E50F76"/>
    <w:rsid w:val="00E52C41"/>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3656DB"/>
  <w15:chartTrackingRefBased/>
  <w15:docId w15:val="{D7F563E0-CB82-4640-B329-2F4F2624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Vorlagen_Arbeitshilfen\00_VORLAGEN\1_Beschaffung\1_4%20Vertragsmuster_Klauseln\Mustervereinbarung_Auftragsverarbeitu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63DF888BA8479897D43C2402FE6B0E"/>
        <w:category>
          <w:name w:val="Allgemein"/>
          <w:gallery w:val="placeholder"/>
        </w:category>
        <w:types>
          <w:type w:val="bbPlcHdr"/>
        </w:types>
        <w:behaviors>
          <w:behavior w:val="content"/>
        </w:behaviors>
        <w:guid w:val="{CAC2F74C-06E0-4EF4-9E16-8145AE9F858B}"/>
      </w:docPartPr>
      <w:docPartBody>
        <w:p w:rsidR="00CC2F90" w:rsidRDefault="00CC2F90">
          <w:pPr>
            <w:pStyle w:val="E763DF888BA8479897D43C2402FE6B0E"/>
          </w:pPr>
          <w:r w:rsidRPr="002F0853">
            <w:rPr>
              <w:rStyle w:val="ZeichenformatIndividuell"/>
            </w:rPr>
            <w:t>ZIB/B XX.XX – XXXX/XX/VV : Y</w:t>
          </w:r>
        </w:p>
      </w:docPartBody>
    </w:docPart>
    <w:docPart>
      <w:docPartPr>
        <w:name w:val="771099BFC3B54D42807A0CB45E19A709"/>
        <w:category>
          <w:name w:val="Allgemein"/>
          <w:gallery w:val="placeholder"/>
        </w:category>
        <w:types>
          <w:type w:val="bbPlcHdr"/>
        </w:types>
        <w:behaviors>
          <w:behavior w:val="content"/>
        </w:behaviors>
        <w:guid w:val="{68B8B146-1EFD-4631-9F15-D8079ED3B01E}"/>
      </w:docPartPr>
      <w:docPartBody>
        <w:p w:rsidR="00CC2F90" w:rsidRDefault="00CC2F90">
          <w:pPr>
            <w:pStyle w:val="771099BFC3B54D42807A0CB45E19A709"/>
          </w:pPr>
          <w:r w:rsidRPr="0035278E">
            <w:rPr>
              <w:rStyle w:val="ZeichenformatIndividuell"/>
            </w:rPr>
            <w:t>Bezeichnung des Verantwortlichen</w:t>
          </w:r>
        </w:p>
      </w:docPartBody>
    </w:docPart>
    <w:docPart>
      <w:docPartPr>
        <w:name w:val="DC2AFBF5D58E402BAF3DB0EFAA166826"/>
        <w:category>
          <w:name w:val="Allgemein"/>
          <w:gallery w:val="placeholder"/>
        </w:category>
        <w:types>
          <w:type w:val="bbPlcHdr"/>
        </w:types>
        <w:behaviors>
          <w:behavior w:val="content"/>
        </w:behaviors>
        <w:guid w:val="{A7074A84-162F-4D99-AC12-A4DF639DCC41}"/>
      </w:docPartPr>
      <w:docPartBody>
        <w:p w:rsidR="00CC2F90" w:rsidRDefault="00CC2F90">
          <w:pPr>
            <w:pStyle w:val="DC2AFBF5D58E402BAF3DB0EFAA166826"/>
          </w:pPr>
          <w:r>
            <w:rPr>
              <w:rStyle w:val="ZeichenformatIndividuell"/>
            </w:rPr>
            <w:t>Vertragspartner</w:t>
          </w:r>
        </w:p>
      </w:docPartBody>
    </w:docPart>
    <w:docPart>
      <w:docPartPr>
        <w:name w:val="5539FE1DE43946908FA2B453A06D08E9"/>
        <w:category>
          <w:name w:val="Allgemein"/>
          <w:gallery w:val="placeholder"/>
        </w:category>
        <w:types>
          <w:type w:val="bbPlcHdr"/>
        </w:types>
        <w:behaviors>
          <w:behavior w:val="content"/>
        </w:behaviors>
        <w:guid w:val="{30663333-CF51-463D-AE4C-D422B348E1D3}"/>
      </w:docPartPr>
      <w:docPartBody>
        <w:p w:rsidR="00CC2F90" w:rsidRDefault="00CC2F90">
          <w:pPr>
            <w:pStyle w:val="5539FE1DE43946908FA2B453A06D08E9"/>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78273E3FC144DAE8CE63FD4AB756EAB"/>
        <w:category>
          <w:name w:val="Allgemein"/>
          <w:gallery w:val="placeholder"/>
        </w:category>
        <w:types>
          <w:type w:val="bbPlcHdr"/>
        </w:types>
        <w:behaviors>
          <w:behavior w:val="content"/>
        </w:behaviors>
        <w:guid w:val="{85AB173D-7C51-4107-8B8D-C147DBE9C932}"/>
      </w:docPartPr>
      <w:docPartBody>
        <w:p w:rsidR="00CC2F90" w:rsidRDefault="00CC2F90">
          <w:pPr>
            <w:pStyle w:val="978273E3FC144DAE8CE63FD4AB756EAB"/>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4F7DA2C17AEA44609523F09B3C34415E"/>
        <w:category>
          <w:name w:val="Allgemein"/>
          <w:gallery w:val="placeholder"/>
        </w:category>
        <w:types>
          <w:type w:val="bbPlcHdr"/>
        </w:types>
        <w:behaviors>
          <w:behavior w:val="content"/>
        </w:behaviors>
        <w:guid w:val="{230310CB-9DDD-4E61-A27B-73AA52F63636}"/>
      </w:docPartPr>
      <w:docPartBody>
        <w:p w:rsidR="00CC2F90" w:rsidRDefault="00CC2F90">
          <w:pPr>
            <w:pStyle w:val="4F7DA2C17AEA44609523F09B3C34415E"/>
          </w:pPr>
          <w:r w:rsidRPr="00684CCE">
            <w:rPr>
              <w:rStyle w:val="Platzhaltertext"/>
            </w:rPr>
            <w:t>Wählen Sie ein Element aus.</w:t>
          </w:r>
        </w:p>
      </w:docPartBody>
    </w:docPart>
    <w:docPart>
      <w:docPartPr>
        <w:name w:val="B339F992A9244CC4A98790E5A11CA8BB"/>
        <w:category>
          <w:name w:val="Allgemein"/>
          <w:gallery w:val="placeholder"/>
        </w:category>
        <w:types>
          <w:type w:val="bbPlcHdr"/>
        </w:types>
        <w:behaviors>
          <w:behavior w:val="content"/>
        </w:behaviors>
        <w:guid w:val="{35464BC8-7C9C-4ED9-AE2F-31F4EF103591}"/>
      </w:docPartPr>
      <w:docPartBody>
        <w:p w:rsidR="00CC2F90" w:rsidRDefault="00CC2F90">
          <w:pPr>
            <w:pStyle w:val="B339F992A9244CC4A98790E5A11CA8BB"/>
          </w:pPr>
          <w:r w:rsidRPr="00ED1003">
            <w:rPr>
              <w:rStyle w:val="ZeichenformatIndividuell"/>
            </w:rPr>
            <w:t>Bitte wählen Sie ein Element aus</w:t>
          </w:r>
        </w:p>
      </w:docPartBody>
    </w:docPart>
    <w:docPart>
      <w:docPartPr>
        <w:name w:val="E8B840D9B21F40EEA6A7CC124CAACFCE"/>
        <w:category>
          <w:name w:val="Allgemein"/>
          <w:gallery w:val="placeholder"/>
        </w:category>
        <w:types>
          <w:type w:val="bbPlcHdr"/>
        </w:types>
        <w:behaviors>
          <w:behavior w:val="content"/>
        </w:behaviors>
        <w:guid w:val="{100EF1DF-2E77-49A7-B247-1A9D2D7A91B5}"/>
      </w:docPartPr>
      <w:docPartBody>
        <w:p w:rsidR="00CC2F90" w:rsidRDefault="00CC2F90">
          <w:pPr>
            <w:pStyle w:val="E8B840D9B21F40EEA6A7CC124CAACFCE"/>
          </w:pPr>
          <w:r w:rsidRPr="002F0853">
            <w:rPr>
              <w:rStyle w:val="ZeichenformatIndividuell"/>
            </w:rPr>
            <w:t>Datum</w:t>
          </w:r>
        </w:p>
      </w:docPartBody>
    </w:docPart>
    <w:docPart>
      <w:docPartPr>
        <w:name w:val="2DF6A84144BD4414B92B4213D772A351"/>
        <w:category>
          <w:name w:val="Allgemein"/>
          <w:gallery w:val="placeholder"/>
        </w:category>
        <w:types>
          <w:type w:val="bbPlcHdr"/>
        </w:types>
        <w:behaviors>
          <w:behavior w:val="content"/>
        </w:behaviors>
        <w:guid w:val="{F57C039F-90CC-462F-9081-7D166541C09A}"/>
      </w:docPartPr>
      <w:docPartBody>
        <w:p w:rsidR="00CC2F90" w:rsidRDefault="00CC2F90">
          <w:pPr>
            <w:pStyle w:val="2DF6A84144BD4414B92B4213D772A351"/>
          </w:pPr>
          <w:r w:rsidRPr="00721172">
            <w:rPr>
              <w:rStyle w:val="ZeichenformatIndividuell"/>
            </w:rPr>
            <w:t>Bezeichnung des Verantwortlichen</w:t>
          </w:r>
        </w:p>
      </w:docPartBody>
    </w:docPart>
    <w:docPart>
      <w:docPartPr>
        <w:name w:val="715B13DAB27044708D1A534A1E96B42F"/>
        <w:category>
          <w:name w:val="Allgemein"/>
          <w:gallery w:val="placeholder"/>
        </w:category>
        <w:types>
          <w:type w:val="bbPlcHdr"/>
        </w:types>
        <w:behaviors>
          <w:behavior w:val="content"/>
        </w:behaviors>
        <w:guid w:val="{04E63810-26ED-42BA-B1E4-2B532D241A23}"/>
      </w:docPartPr>
      <w:docPartBody>
        <w:p w:rsidR="00CC2F90" w:rsidRDefault="00CC2F90">
          <w:pPr>
            <w:pStyle w:val="715B13DAB27044708D1A534A1E96B42F"/>
          </w:pPr>
          <w:r w:rsidRPr="007A171A">
            <w:rPr>
              <w:rStyle w:val="ZeichenformatIndividuell"/>
            </w:rPr>
            <w:t>Vertragspartner</w:t>
          </w:r>
        </w:p>
      </w:docPartBody>
    </w:docPart>
    <w:docPart>
      <w:docPartPr>
        <w:name w:val="7B3C957E97134F93BEF356270DD29D4C"/>
        <w:category>
          <w:name w:val="Allgemein"/>
          <w:gallery w:val="placeholder"/>
        </w:category>
        <w:types>
          <w:type w:val="bbPlcHdr"/>
        </w:types>
        <w:behaviors>
          <w:behavior w:val="content"/>
        </w:behaviors>
        <w:guid w:val="{E66B02C9-52A9-4ECC-BFEF-43D3030EF62D}"/>
      </w:docPartPr>
      <w:docPartBody>
        <w:p w:rsidR="00CC2F90" w:rsidRDefault="00CC2F90">
          <w:pPr>
            <w:pStyle w:val="7B3C957E97134F93BEF356270DD29D4C"/>
          </w:pPr>
          <w:r w:rsidRPr="00094F9C">
            <w:rPr>
              <w:rStyle w:val="ZeichenformatIndividuell"/>
            </w:rPr>
            <w:t>Weisungsbefugter eintragen</w:t>
          </w:r>
        </w:p>
      </w:docPartBody>
    </w:docPart>
    <w:docPart>
      <w:docPartPr>
        <w:name w:val="860C35EFF4614567BA14D154FF01CB80"/>
        <w:category>
          <w:name w:val="Allgemein"/>
          <w:gallery w:val="placeholder"/>
        </w:category>
        <w:types>
          <w:type w:val="bbPlcHdr"/>
        </w:types>
        <w:behaviors>
          <w:behavior w:val="content"/>
        </w:behaviors>
        <w:guid w:val="{0D317F48-824E-4AF6-AD47-1530BCACB735}"/>
      </w:docPartPr>
      <w:docPartBody>
        <w:p w:rsidR="00CC2F90" w:rsidRDefault="00CC2F90">
          <w:pPr>
            <w:pStyle w:val="860C35EFF4614567BA14D154FF01CB80"/>
          </w:pPr>
          <w:r w:rsidRPr="001F42AA">
            <w:rPr>
              <w:rStyle w:val="ZeichenformatIndividuell"/>
            </w:rPr>
            <w:t>Stellvertreter eintragen</w:t>
          </w:r>
        </w:p>
      </w:docPartBody>
    </w:docPart>
    <w:docPart>
      <w:docPartPr>
        <w:name w:val="BEDD09329C344A73BDB675FA2B8934D5"/>
        <w:category>
          <w:name w:val="Allgemein"/>
          <w:gallery w:val="placeholder"/>
        </w:category>
        <w:types>
          <w:type w:val="bbPlcHdr"/>
        </w:types>
        <w:behaviors>
          <w:behavior w:val="content"/>
        </w:behaviors>
        <w:guid w:val="{F19F053E-9D13-4C80-80A3-CE2C634D6080}"/>
      </w:docPartPr>
      <w:docPartBody>
        <w:p w:rsidR="00CC2F90" w:rsidRDefault="00CC2F90">
          <w:pPr>
            <w:pStyle w:val="BEDD09329C344A73BDB675FA2B8934D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51E8188A3B7A4EACB457CF359A083599"/>
        <w:category>
          <w:name w:val="Allgemein"/>
          <w:gallery w:val="placeholder"/>
        </w:category>
        <w:types>
          <w:type w:val="bbPlcHdr"/>
        </w:types>
        <w:behaviors>
          <w:behavior w:val="content"/>
        </w:behaviors>
        <w:guid w:val="{8281557D-FDAC-473F-9A78-BA24D49B2E93}"/>
      </w:docPartPr>
      <w:docPartBody>
        <w:p w:rsidR="00CC2F90" w:rsidRDefault="00CC2F90">
          <w:pPr>
            <w:pStyle w:val="51E8188A3B7A4EACB457CF359A083599"/>
          </w:pPr>
          <w:r w:rsidRPr="00094F9C">
            <w:rPr>
              <w:rStyle w:val="ZeichenformatIndividuell"/>
            </w:rPr>
            <w:t>Weisungsbefugter eintragen</w:t>
          </w:r>
        </w:p>
      </w:docPartBody>
    </w:docPart>
    <w:docPart>
      <w:docPartPr>
        <w:name w:val="F69B672DB50840F19F7C02ED055684AB"/>
        <w:category>
          <w:name w:val="Allgemein"/>
          <w:gallery w:val="placeholder"/>
        </w:category>
        <w:types>
          <w:type w:val="bbPlcHdr"/>
        </w:types>
        <w:behaviors>
          <w:behavior w:val="content"/>
        </w:behaviors>
        <w:guid w:val="{F017EBA8-FCE7-4594-BED6-18E11C733C9C}"/>
      </w:docPartPr>
      <w:docPartBody>
        <w:p w:rsidR="00CC2F90" w:rsidRDefault="00CC2F90">
          <w:pPr>
            <w:pStyle w:val="F69B672DB50840F19F7C02ED055684AB"/>
          </w:pPr>
          <w:r w:rsidRPr="001F42AA">
            <w:rPr>
              <w:rStyle w:val="ZeichenformatIndividuell"/>
            </w:rPr>
            <w:t>Stellvertreter eintragen</w:t>
          </w:r>
        </w:p>
      </w:docPartBody>
    </w:docPart>
    <w:docPart>
      <w:docPartPr>
        <w:name w:val="45639556FA9541FD9C250A209336A155"/>
        <w:category>
          <w:name w:val="Allgemein"/>
          <w:gallery w:val="placeholder"/>
        </w:category>
        <w:types>
          <w:type w:val="bbPlcHdr"/>
        </w:types>
        <w:behaviors>
          <w:behavior w:val="content"/>
        </w:behaviors>
        <w:guid w:val="{B02EAD35-2687-4AE7-B8BF-4E5776EE80B3}"/>
      </w:docPartPr>
      <w:docPartBody>
        <w:p w:rsidR="00CC2F90" w:rsidRDefault="00CC2F90">
          <w:pPr>
            <w:pStyle w:val="45639556FA9541FD9C250A209336A15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F1A9DB8418F541849D40459AAA2117E4"/>
        <w:category>
          <w:name w:val="Allgemein"/>
          <w:gallery w:val="placeholder"/>
        </w:category>
        <w:types>
          <w:type w:val="bbPlcHdr"/>
        </w:types>
        <w:behaviors>
          <w:behavior w:val="content"/>
        </w:behaviors>
        <w:guid w:val="{0E5501C9-8EF9-4EF0-8969-718AF77F42DF}"/>
      </w:docPartPr>
      <w:docPartBody>
        <w:p w:rsidR="00CC2F90" w:rsidRDefault="00CC2F90">
          <w:pPr>
            <w:pStyle w:val="F1A9DB8418F541849D40459AAA2117E4"/>
          </w:pPr>
          <w:r w:rsidRPr="00094F9C">
            <w:rPr>
              <w:rStyle w:val="ZeichenformatIndividuell"/>
            </w:rPr>
            <w:t>Datum</w:t>
          </w:r>
        </w:p>
      </w:docPartBody>
    </w:docPart>
    <w:docPart>
      <w:docPartPr>
        <w:name w:val="AD6B17B0748B4D78ADD576F2CD06315B"/>
        <w:category>
          <w:name w:val="Allgemein"/>
          <w:gallery w:val="placeholder"/>
        </w:category>
        <w:types>
          <w:type w:val="bbPlcHdr"/>
        </w:types>
        <w:behaviors>
          <w:behavior w:val="content"/>
        </w:behaviors>
        <w:guid w:val="{FAB22E55-5A37-4E66-831F-BF083E6DB934}"/>
      </w:docPartPr>
      <w:docPartBody>
        <w:p w:rsidR="00CC2F90" w:rsidRDefault="00CC2F90">
          <w:pPr>
            <w:pStyle w:val="AD6B17B0748B4D78ADD576F2CD06315B"/>
          </w:pPr>
          <w:r w:rsidRPr="00B85AE0">
            <w:rPr>
              <w:rStyle w:val="ZeichenformatIndividuell"/>
            </w:rPr>
            <w:t>Bezeichnung des Verantwortlichen</w:t>
          </w:r>
        </w:p>
      </w:docPartBody>
    </w:docPart>
    <w:docPart>
      <w:docPartPr>
        <w:name w:val="225A1C50ACC2488DAA3342C35792B0A0"/>
        <w:category>
          <w:name w:val="Allgemein"/>
          <w:gallery w:val="placeholder"/>
        </w:category>
        <w:types>
          <w:type w:val="bbPlcHdr"/>
        </w:types>
        <w:behaviors>
          <w:behavior w:val="content"/>
        </w:behaviors>
        <w:guid w:val="{66C5BAB2-9EE0-4032-9CAF-CEDD50FCFDEB}"/>
      </w:docPartPr>
      <w:docPartBody>
        <w:p w:rsidR="00CC2F90" w:rsidRDefault="00CC2F90">
          <w:pPr>
            <w:pStyle w:val="225A1C50ACC2488DAA3342C35792B0A0"/>
          </w:pPr>
          <w:r w:rsidRPr="007A171A">
            <w:rPr>
              <w:rStyle w:val="ZeichenformatIndividuell"/>
            </w:rPr>
            <w:t>Vertragspartner</w:t>
          </w:r>
        </w:p>
      </w:docPartBody>
    </w:docPart>
    <w:docPart>
      <w:docPartPr>
        <w:name w:val="2702E95B893B4B0D887EBFB83C9C2E2A"/>
        <w:category>
          <w:name w:val="Allgemein"/>
          <w:gallery w:val="placeholder"/>
        </w:category>
        <w:types>
          <w:type w:val="bbPlcHdr"/>
        </w:types>
        <w:behaviors>
          <w:behavior w:val="content"/>
        </w:behaviors>
        <w:guid w:val="{C8CC584E-3C02-4631-933A-0486C5A0BB06}"/>
      </w:docPartPr>
      <w:docPartBody>
        <w:p w:rsidR="00CC2F90" w:rsidRDefault="00CC2F90">
          <w:pPr>
            <w:pStyle w:val="2702E95B893B4B0D887EBFB83C9C2E2A"/>
          </w:pPr>
          <w:r w:rsidRPr="00C26172">
            <w:rPr>
              <w:rStyle w:val="ZeichenformatIndividuell"/>
            </w:rPr>
            <w:t xml:space="preserve">Maßnahmen eintragen </w:t>
          </w:r>
        </w:p>
      </w:docPartBody>
    </w:docPart>
    <w:docPart>
      <w:docPartPr>
        <w:name w:val="FB4B941FAF8840C392279EA1A1E047B5"/>
        <w:category>
          <w:name w:val="Allgemein"/>
          <w:gallery w:val="placeholder"/>
        </w:category>
        <w:types>
          <w:type w:val="bbPlcHdr"/>
        </w:types>
        <w:behaviors>
          <w:behavior w:val="content"/>
        </w:behaviors>
        <w:guid w:val="{087A5187-D963-4E2C-B2C1-2843EFF4E67C}"/>
      </w:docPartPr>
      <w:docPartBody>
        <w:p w:rsidR="00CC2F90" w:rsidRDefault="00CC2F90">
          <w:pPr>
            <w:pStyle w:val="FB4B941FAF8840C392279EA1A1E047B5"/>
          </w:pPr>
          <w:r w:rsidRPr="00C26172">
            <w:rPr>
              <w:rStyle w:val="ZeichenformatIndividuell"/>
            </w:rPr>
            <w:t>Maßnahmen eintragen oder Feld leer lassen</w:t>
          </w:r>
        </w:p>
      </w:docPartBody>
    </w:docPart>
    <w:docPart>
      <w:docPartPr>
        <w:name w:val="B073A841B4794C9CB8EE7EF296A99213"/>
        <w:category>
          <w:name w:val="Allgemein"/>
          <w:gallery w:val="placeholder"/>
        </w:category>
        <w:types>
          <w:type w:val="bbPlcHdr"/>
        </w:types>
        <w:behaviors>
          <w:behavior w:val="content"/>
        </w:behaviors>
        <w:guid w:val="{07BF0AA3-7BBF-453C-868F-13A3DF2243EA}"/>
      </w:docPartPr>
      <w:docPartBody>
        <w:p w:rsidR="00CC2F90" w:rsidRDefault="00CC2F90">
          <w:pPr>
            <w:pStyle w:val="B073A841B4794C9CB8EE7EF296A99213"/>
          </w:pPr>
          <w:r w:rsidRPr="00C26172">
            <w:rPr>
              <w:rStyle w:val="ZeichenformatIndividuell"/>
            </w:rPr>
            <w:t>Maßnahmen eintragen oder Feld leer lassen</w:t>
          </w:r>
          <w:r>
            <w:rPr>
              <w:rStyle w:val="ZeichenformatIndividuell"/>
            </w:rPr>
            <w:t xml:space="preserve"> wenn nicht zutreffend</w:t>
          </w:r>
        </w:p>
      </w:docPartBody>
    </w:docPart>
    <w:docPart>
      <w:docPartPr>
        <w:name w:val="02B915083274414BBC618F503BF87693"/>
        <w:category>
          <w:name w:val="Allgemein"/>
          <w:gallery w:val="placeholder"/>
        </w:category>
        <w:types>
          <w:type w:val="bbPlcHdr"/>
        </w:types>
        <w:behaviors>
          <w:behavior w:val="content"/>
        </w:behaviors>
        <w:guid w:val="{42AFD86E-10B0-40CD-A25D-B3099A41DFFB}"/>
      </w:docPartPr>
      <w:docPartBody>
        <w:p w:rsidR="00CC2F90" w:rsidRDefault="00CC2F90">
          <w:pPr>
            <w:pStyle w:val="02B915083274414BBC618F503BF87693"/>
          </w:pPr>
          <w:r w:rsidRPr="00C26172">
            <w:rPr>
              <w:rStyle w:val="ZeichenformatIndividuell"/>
            </w:rPr>
            <w:t xml:space="preserve">Maßnahmen eintragen </w:t>
          </w:r>
        </w:p>
      </w:docPartBody>
    </w:docPart>
    <w:docPart>
      <w:docPartPr>
        <w:name w:val="794108E0422D4BB7B41824A3D15427C5"/>
        <w:category>
          <w:name w:val="Allgemein"/>
          <w:gallery w:val="placeholder"/>
        </w:category>
        <w:types>
          <w:type w:val="bbPlcHdr"/>
        </w:types>
        <w:behaviors>
          <w:behavior w:val="content"/>
        </w:behaviors>
        <w:guid w:val="{1BC8878A-400E-4815-A064-0B452518503D}"/>
      </w:docPartPr>
      <w:docPartBody>
        <w:p w:rsidR="00CC2F90" w:rsidRDefault="00CC2F90">
          <w:pPr>
            <w:pStyle w:val="794108E0422D4BB7B41824A3D15427C5"/>
          </w:pPr>
          <w:r w:rsidRPr="00C26172">
            <w:rPr>
              <w:rStyle w:val="ZeichenformatIndividuell"/>
            </w:rPr>
            <w:t>Maßnahmen eintragen oder Feld leer lassen</w:t>
          </w:r>
        </w:p>
      </w:docPartBody>
    </w:docPart>
    <w:docPart>
      <w:docPartPr>
        <w:name w:val="FB90F2ACBD9D48529FF57AEC4EDF1C6D"/>
        <w:category>
          <w:name w:val="Allgemein"/>
          <w:gallery w:val="placeholder"/>
        </w:category>
        <w:types>
          <w:type w:val="bbPlcHdr"/>
        </w:types>
        <w:behaviors>
          <w:behavior w:val="content"/>
        </w:behaviors>
        <w:guid w:val="{245A2EE3-41F0-4EAE-821C-D74AF007AEAB}"/>
      </w:docPartPr>
      <w:docPartBody>
        <w:p w:rsidR="00CC2F90" w:rsidRDefault="00CC2F90">
          <w:pPr>
            <w:pStyle w:val="FB90F2ACBD9D48529FF57AEC4EDF1C6D"/>
          </w:pPr>
          <w:r w:rsidRPr="00C26172">
            <w:rPr>
              <w:rStyle w:val="ZeichenformatIndividuell"/>
            </w:rPr>
            <w:t xml:space="preserve">Maßnahmen eintragen </w:t>
          </w:r>
        </w:p>
      </w:docPartBody>
    </w:docPart>
    <w:docPart>
      <w:docPartPr>
        <w:name w:val="C30A201F841E42A48822ECDBA115D402"/>
        <w:category>
          <w:name w:val="Allgemein"/>
          <w:gallery w:val="placeholder"/>
        </w:category>
        <w:types>
          <w:type w:val="bbPlcHdr"/>
        </w:types>
        <w:behaviors>
          <w:behavior w:val="content"/>
        </w:behaviors>
        <w:guid w:val="{8476775E-B5AE-41B9-AB9C-50A60FEEA363}"/>
      </w:docPartPr>
      <w:docPartBody>
        <w:p w:rsidR="00CC2F90" w:rsidRDefault="00CC2F90">
          <w:pPr>
            <w:pStyle w:val="C30A201F841E42A48822ECDBA115D402"/>
          </w:pPr>
          <w:r w:rsidRPr="00C26172">
            <w:rPr>
              <w:rStyle w:val="ZeichenformatIndividuell"/>
            </w:rPr>
            <w:t>Maßnahmen eintragen oder Feld leer lassen</w:t>
          </w:r>
        </w:p>
      </w:docPartBody>
    </w:docPart>
    <w:docPart>
      <w:docPartPr>
        <w:name w:val="EE25C5BF432443EDA57AA348319FFD2F"/>
        <w:category>
          <w:name w:val="Allgemein"/>
          <w:gallery w:val="placeholder"/>
        </w:category>
        <w:types>
          <w:type w:val="bbPlcHdr"/>
        </w:types>
        <w:behaviors>
          <w:behavior w:val="content"/>
        </w:behaviors>
        <w:guid w:val="{7BF9BE33-8FFA-4037-94CC-AE813731BC94}"/>
      </w:docPartPr>
      <w:docPartBody>
        <w:p w:rsidR="00CC2F90" w:rsidRDefault="00CC2F90">
          <w:pPr>
            <w:pStyle w:val="EE25C5BF432443EDA57AA348319FFD2F"/>
          </w:pPr>
          <w:r w:rsidRPr="00C26172">
            <w:rPr>
              <w:rStyle w:val="ZeichenformatIndividuell"/>
            </w:rPr>
            <w:t xml:space="preserve">Maßnahmen eintragen </w:t>
          </w:r>
        </w:p>
      </w:docPartBody>
    </w:docPart>
    <w:docPart>
      <w:docPartPr>
        <w:name w:val="7A746FFB23BD4256904AFD9B95094CF8"/>
        <w:category>
          <w:name w:val="Allgemein"/>
          <w:gallery w:val="placeholder"/>
        </w:category>
        <w:types>
          <w:type w:val="bbPlcHdr"/>
        </w:types>
        <w:behaviors>
          <w:behavior w:val="content"/>
        </w:behaviors>
        <w:guid w:val="{196AD703-6884-4F15-81AB-530D5EB92262}"/>
      </w:docPartPr>
      <w:docPartBody>
        <w:p w:rsidR="00CC2F90" w:rsidRDefault="00CC2F90">
          <w:pPr>
            <w:pStyle w:val="7A746FFB23BD4256904AFD9B95094CF8"/>
          </w:pPr>
          <w:r w:rsidRPr="00C26172">
            <w:rPr>
              <w:rStyle w:val="ZeichenformatIndividuell"/>
            </w:rPr>
            <w:t>Maßnahmen eintragen oder Feld leer lassen</w:t>
          </w:r>
        </w:p>
      </w:docPartBody>
    </w:docPart>
    <w:docPart>
      <w:docPartPr>
        <w:name w:val="D19AB4D4FAD1495A9A194B48CD2486DE"/>
        <w:category>
          <w:name w:val="Allgemein"/>
          <w:gallery w:val="placeholder"/>
        </w:category>
        <w:types>
          <w:type w:val="bbPlcHdr"/>
        </w:types>
        <w:behaviors>
          <w:behavior w:val="content"/>
        </w:behaviors>
        <w:guid w:val="{45F44BDB-04CD-4CFD-879B-64FED1A8594F}"/>
      </w:docPartPr>
      <w:docPartBody>
        <w:p w:rsidR="00CC2F90" w:rsidRDefault="00CC2F90">
          <w:pPr>
            <w:pStyle w:val="D19AB4D4FAD1495A9A194B48CD2486DE"/>
          </w:pPr>
          <w:r w:rsidRPr="00C26172">
            <w:rPr>
              <w:rStyle w:val="ZeichenformatIndividuell"/>
            </w:rPr>
            <w:t xml:space="preserve">Maßnahmen eintragen </w:t>
          </w:r>
        </w:p>
      </w:docPartBody>
    </w:docPart>
    <w:docPart>
      <w:docPartPr>
        <w:name w:val="177E6CE41FE546F48347A08F033C07E9"/>
        <w:category>
          <w:name w:val="Allgemein"/>
          <w:gallery w:val="placeholder"/>
        </w:category>
        <w:types>
          <w:type w:val="bbPlcHdr"/>
        </w:types>
        <w:behaviors>
          <w:behavior w:val="content"/>
        </w:behaviors>
        <w:guid w:val="{7A6A3AE7-DBCF-4665-9567-DF651BB4DCF3}"/>
      </w:docPartPr>
      <w:docPartBody>
        <w:p w:rsidR="00CC2F90" w:rsidRDefault="00CC2F90">
          <w:pPr>
            <w:pStyle w:val="177E6CE41FE546F48347A08F033C07E9"/>
          </w:pPr>
          <w:r w:rsidRPr="00C26172">
            <w:rPr>
              <w:rStyle w:val="ZeichenformatIndividuell"/>
            </w:rPr>
            <w:t>Maßnahmen eintragen oder Feld leer lassen</w:t>
          </w:r>
        </w:p>
      </w:docPartBody>
    </w:docPart>
    <w:docPart>
      <w:docPartPr>
        <w:name w:val="09BBF5B7AF5F4986B327FC67DCCAC3FC"/>
        <w:category>
          <w:name w:val="Allgemein"/>
          <w:gallery w:val="placeholder"/>
        </w:category>
        <w:types>
          <w:type w:val="bbPlcHdr"/>
        </w:types>
        <w:behaviors>
          <w:behavior w:val="content"/>
        </w:behaviors>
        <w:guid w:val="{556BA0A1-1FCA-4CEE-B47A-44877A89ABB4}"/>
      </w:docPartPr>
      <w:docPartBody>
        <w:p w:rsidR="00CC2F90" w:rsidRDefault="00CC2F90">
          <w:pPr>
            <w:pStyle w:val="09BBF5B7AF5F4986B327FC67DCCAC3FC"/>
          </w:pPr>
          <w:r w:rsidRPr="00C26172">
            <w:rPr>
              <w:rStyle w:val="ZeichenformatIndividuell"/>
            </w:rPr>
            <w:t xml:space="preserve">Maßnahmen eintragen </w:t>
          </w:r>
        </w:p>
      </w:docPartBody>
    </w:docPart>
    <w:docPart>
      <w:docPartPr>
        <w:name w:val="F7842BBC214D46CB9FD309DFCD152EC0"/>
        <w:category>
          <w:name w:val="Allgemein"/>
          <w:gallery w:val="placeholder"/>
        </w:category>
        <w:types>
          <w:type w:val="bbPlcHdr"/>
        </w:types>
        <w:behaviors>
          <w:behavior w:val="content"/>
        </w:behaviors>
        <w:guid w:val="{ECE5383D-A2F3-406A-A0D3-F1ED10C7304B}"/>
      </w:docPartPr>
      <w:docPartBody>
        <w:p w:rsidR="00CC2F90" w:rsidRDefault="00CC2F90">
          <w:pPr>
            <w:pStyle w:val="F7842BBC214D46CB9FD309DFCD152EC0"/>
          </w:pPr>
          <w:r w:rsidRPr="00C26172">
            <w:rPr>
              <w:rStyle w:val="ZeichenformatIndividuell"/>
            </w:rPr>
            <w:t>Maßnahmen eintragen oder Feld leer lassen</w:t>
          </w:r>
        </w:p>
      </w:docPartBody>
    </w:docPart>
    <w:docPart>
      <w:docPartPr>
        <w:name w:val="B6C3DB2D17334396A7F2F4ED43DF0F1B"/>
        <w:category>
          <w:name w:val="Allgemein"/>
          <w:gallery w:val="placeholder"/>
        </w:category>
        <w:types>
          <w:type w:val="bbPlcHdr"/>
        </w:types>
        <w:behaviors>
          <w:behavior w:val="content"/>
        </w:behaviors>
        <w:guid w:val="{DB6770E4-210E-42E0-B34A-DDCE52FBA74D}"/>
      </w:docPartPr>
      <w:docPartBody>
        <w:p w:rsidR="00CC2F90" w:rsidRDefault="00CC2F90">
          <w:pPr>
            <w:pStyle w:val="B6C3DB2D17334396A7F2F4ED43DF0F1B"/>
          </w:pPr>
          <w:r w:rsidRPr="00C26172">
            <w:rPr>
              <w:rStyle w:val="ZeichenformatIndividuell"/>
            </w:rPr>
            <w:t xml:space="preserve">Maßnahmen eintragen </w:t>
          </w:r>
        </w:p>
      </w:docPartBody>
    </w:docPart>
    <w:docPart>
      <w:docPartPr>
        <w:name w:val="8834DB1D9FC8484E97D8E7B8697D1946"/>
        <w:category>
          <w:name w:val="Allgemein"/>
          <w:gallery w:val="placeholder"/>
        </w:category>
        <w:types>
          <w:type w:val="bbPlcHdr"/>
        </w:types>
        <w:behaviors>
          <w:behavior w:val="content"/>
        </w:behaviors>
        <w:guid w:val="{32201B92-F2C9-463C-A0AB-3E0678536B46}"/>
      </w:docPartPr>
      <w:docPartBody>
        <w:p w:rsidR="00CC2F90" w:rsidRDefault="00CC2F90">
          <w:pPr>
            <w:pStyle w:val="8834DB1D9FC8484E97D8E7B8697D1946"/>
          </w:pPr>
          <w:r w:rsidRPr="00C26172">
            <w:rPr>
              <w:rStyle w:val="ZeichenformatIndividuell"/>
            </w:rPr>
            <w:t>Maßnahmen eintragen oder Feld leer lassen</w:t>
          </w:r>
        </w:p>
      </w:docPartBody>
    </w:docPart>
    <w:docPart>
      <w:docPartPr>
        <w:name w:val="B2D695E7EB23421BB8140845A93420AA"/>
        <w:category>
          <w:name w:val="Allgemein"/>
          <w:gallery w:val="placeholder"/>
        </w:category>
        <w:types>
          <w:type w:val="bbPlcHdr"/>
        </w:types>
        <w:behaviors>
          <w:behavior w:val="content"/>
        </w:behaviors>
        <w:guid w:val="{FC0E51D7-14AE-469B-B6B7-6006F35FF23C}"/>
      </w:docPartPr>
      <w:docPartBody>
        <w:p w:rsidR="00CC2F90" w:rsidRDefault="00CC2F90">
          <w:pPr>
            <w:pStyle w:val="B2D695E7EB23421BB8140845A93420AA"/>
          </w:pPr>
          <w:r w:rsidRPr="00C26172">
            <w:rPr>
              <w:rStyle w:val="ZeichenformatIndividuell"/>
            </w:rPr>
            <w:t xml:space="preserve">Maßnahmen eintragen </w:t>
          </w:r>
        </w:p>
      </w:docPartBody>
    </w:docPart>
    <w:docPart>
      <w:docPartPr>
        <w:name w:val="6163D6906E894F529621E107FF156B65"/>
        <w:category>
          <w:name w:val="Allgemein"/>
          <w:gallery w:val="placeholder"/>
        </w:category>
        <w:types>
          <w:type w:val="bbPlcHdr"/>
        </w:types>
        <w:behaviors>
          <w:behavior w:val="content"/>
        </w:behaviors>
        <w:guid w:val="{640D03C4-00D1-47F3-9F6C-5D59DCCEF2E8}"/>
      </w:docPartPr>
      <w:docPartBody>
        <w:p w:rsidR="00CC2F90" w:rsidRDefault="00CC2F90">
          <w:pPr>
            <w:pStyle w:val="6163D6906E894F529621E107FF156B65"/>
          </w:pPr>
          <w:r w:rsidRPr="00C26172">
            <w:rPr>
              <w:rStyle w:val="ZeichenformatIndividuell"/>
            </w:rPr>
            <w:t>Maßnahmen eintragen oder Feld leer lassen</w:t>
          </w:r>
        </w:p>
      </w:docPartBody>
    </w:docPart>
    <w:docPart>
      <w:docPartPr>
        <w:name w:val="F134E3B19412476BB34972C4DB5C16FD"/>
        <w:category>
          <w:name w:val="Allgemein"/>
          <w:gallery w:val="placeholder"/>
        </w:category>
        <w:types>
          <w:type w:val="bbPlcHdr"/>
        </w:types>
        <w:behaviors>
          <w:behavior w:val="content"/>
        </w:behaviors>
        <w:guid w:val="{4C588A01-7515-4217-A100-9FB17857099A}"/>
      </w:docPartPr>
      <w:docPartBody>
        <w:p w:rsidR="00CC2F90" w:rsidRDefault="00CC2F90">
          <w:pPr>
            <w:pStyle w:val="F134E3B19412476BB34972C4DB5C16FD"/>
          </w:pPr>
          <w:r w:rsidRPr="00C26172">
            <w:rPr>
              <w:rStyle w:val="ZeichenformatIndividuell"/>
            </w:rPr>
            <w:t xml:space="preserve">Maßnahmen eintragen </w:t>
          </w:r>
        </w:p>
      </w:docPartBody>
    </w:docPart>
    <w:docPart>
      <w:docPartPr>
        <w:name w:val="69D1A394491342B7BF0F25A5187C0206"/>
        <w:category>
          <w:name w:val="Allgemein"/>
          <w:gallery w:val="placeholder"/>
        </w:category>
        <w:types>
          <w:type w:val="bbPlcHdr"/>
        </w:types>
        <w:behaviors>
          <w:behavior w:val="content"/>
        </w:behaviors>
        <w:guid w:val="{DAF49014-89CD-46F6-8CDB-E28D85A47FA4}"/>
      </w:docPartPr>
      <w:docPartBody>
        <w:p w:rsidR="00CC2F90" w:rsidRDefault="00CC2F90">
          <w:pPr>
            <w:pStyle w:val="69D1A394491342B7BF0F25A5187C0206"/>
          </w:pPr>
          <w:r w:rsidRPr="00C26172">
            <w:rPr>
              <w:rStyle w:val="ZeichenformatIndividuell"/>
            </w:rPr>
            <w:t>Maßnahmen eintragen oder Feld leer lassen</w:t>
          </w:r>
        </w:p>
      </w:docPartBody>
    </w:docPart>
    <w:docPart>
      <w:docPartPr>
        <w:name w:val="AC468A7EF02F44889A6D401FD9D96696"/>
        <w:category>
          <w:name w:val="Allgemein"/>
          <w:gallery w:val="placeholder"/>
        </w:category>
        <w:types>
          <w:type w:val="bbPlcHdr"/>
        </w:types>
        <w:behaviors>
          <w:behavior w:val="content"/>
        </w:behaviors>
        <w:guid w:val="{4E9E840D-F5B4-4B98-8ACF-929D958E7772}"/>
      </w:docPartPr>
      <w:docPartBody>
        <w:p w:rsidR="00CC2F90" w:rsidRDefault="00CC2F90">
          <w:pPr>
            <w:pStyle w:val="AC468A7EF02F44889A6D401FD9D96696"/>
          </w:pPr>
          <w:r w:rsidRPr="00C26172">
            <w:rPr>
              <w:rStyle w:val="ZeichenformatIndividuell"/>
            </w:rPr>
            <w:t xml:space="preserve">Maßnahmen eintragen </w:t>
          </w:r>
        </w:p>
      </w:docPartBody>
    </w:docPart>
    <w:docPart>
      <w:docPartPr>
        <w:name w:val="BC33D3F571A846D8A3A95CC04A26D88F"/>
        <w:category>
          <w:name w:val="Allgemein"/>
          <w:gallery w:val="placeholder"/>
        </w:category>
        <w:types>
          <w:type w:val="bbPlcHdr"/>
        </w:types>
        <w:behaviors>
          <w:behavior w:val="content"/>
        </w:behaviors>
        <w:guid w:val="{0CBA193E-106D-4CB7-A681-2E4F67874C28}"/>
      </w:docPartPr>
      <w:docPartBody>
        <w:p w:rsidR="00CC2F90" w:rsidRDefault="00CC2F90">
          <w:pPr>
            <w:pStyle w:val="BC33D3F571A846D8A3A95CC04A26D88F"/>
          </w:pPr>
          <w:r w:rsidRPr="00C26172">
            <w:rPr>
              <w:rStyle w:val="ZeichenformatIndividuell"/>
            </w:rPr>
            <w:t>Maßnahmen eintragen oder Feld leer lassen</w:t>
          </w:r>
        </w:p>
      </w:docPartBody>
    </w:docPart>
    <w:docPart>
      <w:docPartPr>
        <w:name w:val="93D1E6A5BC6C4605B945FB991C6282D0"/>
        <w:category>
          <w:name w:val="Allgemein"/>
          <w:gallery w:val="placeholder"/>
        </w:category>
        <w:types>
          <w:type w:val="bbPlcHdr"/>
        </w:types>
        <w:behaviors>
          <w:behavior w:val="content"/>
        </w:behaviors>
        <w:guid w:val="{6E57E052-3630-4320-B595-4B0F8E66BB3C}"/>
      </w:docPartPr>
      <w:docPartBody>
        <w:p w:rsidR="00CC2F90" w:rsidRDefault="00CC2F90">
          <w:pPr>
            <w:pStyle w:val="93D1E6A5BC6C4605B945FB991C6282D0"/>
          </w:pPr>
          <w:r w:rsidRPr="00C26172">
            <w:rPr>
              <w:rStyle w:val="ZeichenformatIndividuell"/>
            </w:rPr>
            <w:t xml:space="preserve">Maßnahmen eintragen </w:t>
          </w:r>
        </w:p>
      </w:docPartBody>
    </w:docPart>
    <w:docPart>
      <w:docPartPr>
        <w:name w:val="27CE452CCDB84FB4A3B298817299571D"/>
        <w:category>
          <w:name w:val="Allgemein"/>
          <w:gallery w:val="placeholder"/>
        </w:category>
        <w:types>
          <w:type w:val="bbPlcHdr"/>
        </w:types>
        <w:behaviors>
          <w:behavior w:val="content"/>
        </w:behaviors>
        <w:guid w:val="{F9BA6F86-12F2-4143-A14C-E400D0E3D4AB}"/>
      </w:docPartPr>
      <w:docPartBody>
        <w:p w:rsidR="00CC2F90" w:rsidRDefault="00CC2F90">
          <w:pPr>
            <w:pStyle w:val="27CE452CCDB84FB4A3B298817299571D"/>
          </w:pPr>
          <w:r w:rsidRPr="00C26172">
            <w:rPr>
              <w:rStyle w:val="ZeichenformatIndividuell"/>
            </w:rPr>
            <w:t>Maßnahmen eintragen oder Feld leer lassen</w:t>
          </w:r>
        </w:p>
      </w:docPartBody>
    </w:docPart>
    <w:docPart>
      <w:docPartPr>
        <w:name w:val="E63B45090A3A42DBB1DC9D0C56331516"/>
        <w:category>
          <w:name w:val="Allgemein"/>
          <w:gallery w:val="placeholder"/>
        </w:category>
        <w:types>
          <w:type w:val="bbPlcHdr"/>
        </w:types>
        <w:behaviors>
          <w:behavior w:val="content"/>
        </w:behaviors>
        <w:guid w:val="{CDA665CC-5A70-428A-B0FD-9B786D2DFF77}"/>
      </w:docPartPr>
      <w:docPartBody>
        <w:p w:rsidR="00CC2F90" w:rsidRDefault="00CC2F90">
          <w:pPr>
            <w:pStyle w:val="E63B45090A3A42DBB1DC9D0C56331516"/>
          </w:pPr>
          <w:r w:rsidRPr="00C26172">
            <w:rPr>
              <w:rStyle w:val="ZeichenformatIndividuell"/>
            </w:rPr>
            <w:t xml:space="preserve">Maßnahmen eintragen </w:t>
          </w:r>
        </w:p>
      </w:docPartBody>
    </w:docPart>
    <w:docPart>
      <w:docPartPr>
        <w:name w:val="C4AB3C76527B47338CDCB7425CBFE5F6"/>
        <w:category>
          <w:name w:val="Allgemein"/>
          <w:gallery w:val="placeholder"/>
        </w:category>
        <w:types>
          <w:type w:val="bbPlcHdr"/>
        </w:types>
        <w:behaviors>
          <w:behavior w:val="content"/>
        </w:behaviors>
        <w:guid w:val="{435F4026-4EF0-4D47-8524-ADAC9570CAA9}"/>
      </w:docPartPr>
      <w:docPartBody>
        <w:p w:rsidR="00CC2F90" w:rsidRDefault="00CC2F90">
          <w:pPr>
            <w:pStyle w:val="C4AB3C76527B47338CDCB7425CBFE5F6"/>
          </w:pPr>
          <w:r w:rsidRPr="00C26172">
            <w:rPr>
              <w:rStyle w:val="ZeichenformatIndividuell"/>
            </w:rPr>
            <w:t>Maßnahmen eintragen oder Feld leer lassen</w:t>
          </w:r>
        </w:p>
      </w:docPartBody>
    </w:docPart>
    <w:docPart>
      <w:docPartPr>
        <w:name w:val="842B98EB28DC498997683E4F724888FC"/>
        <w:category>
          <w:name w:val="Allgemein"/>
          <w:gallery w:val="placeholder"/>
        </w:category>
        <w:types>
          <w:type w:val="bbPlcHdr"/>
        </w:types>
        <w:behaviors>
          <w:behavior w:val="content"/>
        </w:behaviors>
        <w:guid w:val="{4E6485C0-0F63-4F19-83BB-403CB9AB15D7}"/>
      </w:docPartPr>
      <w:docPartBody>
        <w:p w:rsidR="00CC2F90" w:rsidRDefault="00CC2F90">
          <w:pPr>
            <w:pStyle w:val="842B98EB28DC498997683E4F724888FC"/>
          </w:pPr>
          <w:r w:rsidRPr="00C26172">
            <w:rPr>
              <w:rStyle w:val="ZeichenformatIndividuell"/>
            </w:rPr>
            <w:t xml:space="preserve">Maßnahmen eintragen </w:t>
          </w:r>
        </w:p>
      </w:docPartBody>
    </w:docPart>
    <w:docPart>
      <w:docPartPr>
        <w:name w:val="903C5AF4DF1E4D04BFDFCB7E055EDA37"/>
        <w:category>
          <w:name w:val="Allgemein"/>
          <w:gallery w:val="placeholder"/>
        </w:category>
        <w:types>
          <w:type w:val="bbPlcHdr"/>
        </w:types>
        <w:behaviors>
          <w:behavior w:val="content"/>
        </w:behaviors>
        <w:guid w:val="{AFD61DB1-FDC9-4152-B0E8-E7FC6A755855}"/>
      </w:docPartPr>
      <w:docPartBody>
        <w:p w:rsidR="00CC2F90" w:rsidRDefault="00CC2F90">
          <w:pPr>
            <w:pStyle w:val="903C5AF4DF1E4D04BFDFCB7E055EDA37"/>
          </w:pPr>
          <w:r w:rsidRPr="00C26172">
            <w:rPr>
              <w:rStyle w:val="ZeichenformatIndividuell"/>
            </w:rPr>
            <w:t>Maßnahmen eintragen oder Feld leer lassen</w:t>
          </w:r>
        </w:p>
      </w:docPartBody>
    </w:docPart>
    <w:docPart>
      <w:docPartPr>
        <w:name w:val="1743404EEAC2460EAD3D01598C8861C1"/>
        <w:category>
          <w:name w:val="Allgemein"/>
          <w:gallery w:val="placeholder"/>
        </w:category>
        <w:types>
          <w:type w:val="bbPlcHdr"/>
        </w:types>
        <w:behaviors>
          <w:behavior w:val="content"/>
        </w:behaviors>
        <w:guid w:val="{513F2FED-E56D-4FC0-A37C-AC20627525B5}"/>
      </w:docPartPr>
      <w:docPartBody>
        <w:p w:rsidR="00CC2F90" w:rsidRDefault="00CC2F90">
          <w:pPr>
            <w:pStyle w:val="1743404EEAC2460EAD3D01598C8861C1"/>
          </w:pPr>
          <w:r w:rsidRPr="00C26172">
            <w:rPr>
              <w:rStyle w:val="ZeichenformatIndividuell"/>
            </w:rPr>
            <w:t xml:space="preserve">Maßnahmen eintragen </w:t>
          </w:r>
        </w:p>
      </w:docPartBody>
    </w:docPart>
    <w:docPart>
      <w:docPartPr>
        <w:name w:val="BF6958DE32C4485684E18392BF2D1875"/>
        <w:category>
          <w:name w:val="Allgemein"/>
          <w:gallery w:val="placeholder"/>
        </w:category>
        <w:types>
          <w:type w:val="bbPlcHdr"/>
        </w:types>
        <w:behaviors>
          <w:behavior w:val="content"/>
        </w:behaviors>
        <w:guid w:val="{4C830907-1369-4957-AD3C-BEEC534248B7}"/>
      </w:docPartPr>
      <w:docPartBody>
        <w:p w:rsidR="00CC2F90" w:rsidRDefault="00CC2F90">
          <w:pPr>
            <w:pStyle w:val="BF6958DE32C4485684E18392BF2D1875"/>
          </w:pPr>
          <w:r w:rsidRPr="00C26172">
            <w:rPr>
              <w:rStyle w:val="ZeichenformatIndividuell"/>
            </w:rPr>
            <w:t>Maßnahmen eintragen oder Feld leer lassen</w:t>
          </w:r>
        </w:p>
      </w:docPartBody>
    </w:docPart>
    <w:docPart>
      <w:docPartPr>
        <w:name w:val="64C84B751CBA478A81D01B55A111C35B"/>
        <w:category>
          <w:name w:val="Allgemein"/>
          <w:gallery w:val="placeholder"/>
        </w:category>
        <w:types>
          <w:type w:val="bbPlcHdr"/>
        </w:types>
        <w:behaviors>
          <w:behavior w:val="content"/>
        </w:behaviors>
        <w:guid w:val="{74D2243D-A97F-4BD4-97D1-72204653E42A}"/>
      </w:docPartPr>
      <w:docPartBody>
        <w:p w:rsidR="00CC2F90" w:rsidRDefault="00CC2F90">
          <w:pPr>
            <w:pStyle w:val="64C84B751CBA478A81D01B55A111C35B"/>
          </w:pPr>
          <w:r w:rsidRPr="00C26172">
            <w:rPr>
              <w:rStyle w:val="ZeichenformatIndividuell"/>
            </w:rPr>
            <w:t xml:space="preserve">Maßnahmen eintragen </w:t>
          </w:r>
        </w:p>
      </w:docPartBody>
    </w:docPart>
    <w:docPart>
      <w:docPartPr>
        <w:name w:val="A6E31737B3FA4C11B7F0BBE3CD6EA62A"/>
        <w:category>
          <w:name w:val="Allgemein"/>
          <w:gallery w:val="placeholder"/>
        </w:category>
        <w:types>
          <w:type w:val="bbPlcHdr"/>
        </w:types>
        <w:behaviors>
          <w:behavior w:val="content"/>
        </w:behaviors>
        <w:guid w:val="{6A50D40A-647D-493D-8568-E4363C3D5218}"/>
      </w:docPartPr>
      <w:docPartBody>
        <w:p w:rsidR="00CC2F90" w:rsidRDefault="00CC2F90">
          <w:pPr>
            <w:pStyle w:val="A6E31737B3FA4C11B7F0BBE3CD6EA62A"/>
          </w:pPr>
          <w:r w:rsidRPr="00C26172">
            <w:rPr>
              <w:rStyle w:val="ZeichenformatIndividuell"/>
            </w:rPr>
            <w:t>Maßnahmen eintragen oder Feld leer lassen</w:t>
          </w:r>
        </w:p>
      </w:docPartBody>
    </w:docPart>
    <w:docPart>
      <w:docPartPr>
        <w:name w:val="74E34D4F28F6482AB23445D815DD6871"/>
        <w:category>
          <w:name w:val="Allgemein"/>
          <w:gallery w:val="placeholder"/>
        </w:category>
        <w:types>
          <w:type w:val="bbPlcHdr"/>
        </w:types>
        <w:behaviors>
          <w:behavior w:val="content"/>
        </w:behaviors>
        <w:guid w:val="{3BD4453D-22F8-49F6-9F79-25D788F3238C}"/>
      </w:docPartPr>
      <w:docPartBody>
        <w:p w:rsidR="00CC2F90" w:rsidRDefault="00CC2F90">
          <w:pPr>
            <w:pStyle w:val="74E34D4F28F6482AB23445D815DD6871"/>
          </w:pPr>
          <w:r w:rsidRPr="00C26172">
            <w:rPr>
              <w:rStyle w:val="ZeichenformatIndividuell"/>
            </w:rPr>
            <w:t xml:space="preserve">Maßnahmen eintragen </w:t>
          </w:r>
        </w:p>
      </w:docPartBody>
    </w:docPart>
    <w:docPart>
      <w:docPartPr>
        <w:name w:val="1218C753B7314521A6533B654210EBC0"/>
        <w:category>
          <w:name w:val="Allgemein"/>
          <w:gallery w:val="placeholder"/>
        </w:category>
        <w:types>
          <w:type w:val="bbPlcHdr"/>
        </w:types>
        <w:behaviors>
          <w:behavior w:val="content"/>
        </w:behaviors>
        <w:guid w:val="{CE9D10F8-2481-45C3-B9A3-8BD5465B653B}"/>
      </w:docPartPr>
      <w:docPartBody>
        <w:p w:rsidR="00CC2F90" w:rsidRDefault="00CC2F90">
          <w:pPr>
            <w:pStyle w:val="1218C753B7314521A6533B654210EBC0"/>
          </w:pPr>
          <w:r w:rsidRPr="00C26172">
            <w:rPr>
              <w:rStyle w:val="ZeichenformatIndividuell"/>
            </w:rPr>
            <w:t>Maßnahmen eintragen oder Feld leer lassen</w:t>
          </w:r>
        </w:p>
      </w:docPartBody>
    </w:docPart>
    <w:docPart>
      <w:docPartPr>
        <w:name w:val="7DB3FCC9C2B84C1FB8C0783791EDF8B7"/>
        <w:category>
          <w:name w:val="Allgemein"/>
          <w:gallery w:val="placeholder"/>
        </w:category>
        <w:types>
          <w:type w:val="bbPlcHdr"/>
        </w:types>
        <w:behaviors>
          <w:behavior w:val="content"/>
        </w:behaviors>
        <w:guid w:val="{148F77C7-AB0E-4540-94A5-61DECBF86A3A}"/>
      </w:docPartPr>
      <w:docPartBody>
        <w:p w:rsidR="00CC2F90" w:rsidRDefault="00CC2F90">
          <w:pPr>
            <w:pStyle w:val="7DB3FCC9C2B84C1FB8C0783791EDF8B7"/>
          </w:pPr>
          <w:r w:rsidRPr="00C26172">
            <w:rPr>
              <w:rStyle w:val="ZeichenformatIndividuell"/>
            </w:rPr>
            <w:t xml:space="preserve">Maßnahmen eintragen </w:t>
          </w:r>
        </w:p>
      </w:docPartBody>
    </w:docPart>
    <w:docPart>
      <w:docPartPr>
        <w:name w:val="05B8AE6A412C45808DFFEFC24FEBE6A8"/>
        <w:category>
          <w:name w:val="Allgemein"/>
          <w:gallery w:val="placeholder"/>
        </w:category>
        <w:types>
          <w:type w:val="bbPlcHdr"/>
        </w:types>
        <w:behaviors>
          <w:behavior w:val="content"/>
        </w:behaviors>
        <w:guid w:val="{BF60B4D4-96DA-42DB-A56D-351617B93687}"/>
      </w:docPartPr>
      <w:docPartBody>
        <w:p w:rsidR="00CC2F90" w:rsidRDefault="00CC2F90">
          <w:pPr>
            <w:pStyle w:val="05B8AE6A412C45808DFFEFC24FEBE6A8"/>
          </w:pPr>
          <w:r w:rsidRPr="00C26172">
            <w:rPr>
              <w:rStyle w:val="ZeichenformatIndividuell"/>
            </w:rPr>
            <w:t>Maßnahmen eintragen oder Feld leer lassen</w:t>
          </w:r>
        </w:p>
      </w:docPartBody>
    </w:docPart>
    <w:docPart>
      <w:docPartPr>
        <w:name w:val="FA7E019EEC7948C0A000D935794E3CCC"/>
        <w:category>
          <w:name w:val="Allgemein"/>
          <w:gallery w:val="placeholder"/>
        </w:category>
        <w:types>
          <w:type w:val="bbPlcHdr"/>
        </w:types>
        <w:behaviors>
          <w:behavior w:val="content"/>
        </w:behaviors>
        <w:guid w:val="{02493F72-77FF-44C9-B001-50FDD842A809}"/>
      </w:docPartPr>
      <w:docPartBody>
        <w:p w:rsidR="00CC2F90" w:rsidRDefault="00CC2F90">
          <w:pPr>
            <w:pStyle w:val="FA7E019EEC7948C0A000D935794E3CCC"/>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altName w:val="Cambria"/>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F90"/>
    <w:rsid w:val="00CC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E763DF888BA8479897D43C2402FE6B0E">
    <w:name w:val="E763DF888BA8479897D43C2402FE6B0E"/>
  </w:style>
  <w:style w:type="paragraph" w:customStyle="1" w:styleId="771099BFC3B54D42807A0CB45E19A709">
    <w:name w:val="771099BFC3B54D42807A0CB45E19A709"/>
  </w:style>
  <w:style w:type="paragraph" w:customStyle="1" w:styleId="DC2AFBF5D58E402BAF3DB0EFAA166826">
    <w:name w:val="DC2AFBF5D58E402BAF3DB0EFAA166826"/>
  </w:style>
  <w:style w:type="paragraph" w:customStyle="1" w:styleId="5539FE1DE43946908FA2B453A06D08E9">
    <w:name w:val="5539FE1DE43946908FA2B453A06D08E9"/>
  </w:style>
  <w:style w:type="paragraph" w:customStyle="1" w:styleId="978273E3FC144DAE8CE63FD4AB756EAB">
    <w:name w:val="978273E3FC144DAE8CE63FD4AB756EAB"/>
  </w:style>
  <w:style w:type="character" w:styleId="Platzhaltertext">
    <w:name w:val="Placeholder Text"/>
    <w:basedOn w:val="Absatz-Standardschriftart"/>
    <w:uiPriority w:val="99"/>
    <w:semiHidden/>
    <w:rPr>
      <w:color w:val="808080"/>
    </w:rPr>
  </w:style>
  <w:style w:type="paragraph" w:customStyle="1" w:styleId="4F7DA2C17AEA44609523F09B3C34415E">
    <w:name w:val="4F7DA2C17AEA44609523F09B3C34415E"/>
  </w:style>
  <w:style w:type="paragraph" w:customStyle="1" w:styleId="B339F992A9244CC4A98790E5A11CA8BB">
    <w:name w:val="B339F992A9244CC4A98790E5A11CA8BB"/>
  </w:style>
  <w:style w:type="paragraph" w:customStyle="1" w:styleId="E8B840D9B21F40EEA6A7CC124CAACFCE">
    <w:name w:val="E8B840D9B21F40EEA6A7CC124CAACFCE"/>
  </w:style>
  <w:style w:type="paragraph" w:customStyle="1" w:styleId="2DF6A84144BD4414B92B4213D772A351">
    <w:name w:val="2DF6A84144BD4414B92B4213D772A351"/>
  </w:style>
  <w:style w:type="paragraph" w:customStyle="1" w:styleId="715B13DAB27044708D1A534A1E96B42F">
    <w:name w:val="715B13DAB27044708D1A534A1E96B42F"/>
  </w:style>
  <w:style w:type="paragraph" w:customStyle="1" w:styleId="7B3C957E97134F93BEF356270DD29D4C">
    <w:name w:val="7B3C957E97134F93BEF356270DD29D4C"/>
  </w:style>
  <w:style w:type="paragraph" w:customStyle="1" w:styleId="860C35EFF4614567BA14D154FF01CB80">
    <w:name w:val="860C35EFF4614567BA14D154FF01CB80"/>
  </w:style>
  <w:style w:type="paragraph" w:customStyle="1" w:styleId="BEDD09329C344A73BDB675FA2B8934D5">
    <w:name w:val="BEDD09329C344A73BDB675FA2B8934D5"/>
  </w:style>
  <w:style w:type="paragraph" w:customStyle="1" w:styleId="51E8188A3B7A4EACB457CF359A083599">
    <w:name w:val="51E8188A3B7A4EACB457CF359A083599"/>
  </w:style>
  <w:style w:type="paragraph" w:customStyle="1" w:styleId="F69B672DB50840F19F7C02ED055684AB">
    <w:name w:val="F69B672DB50840F19F7C02ED055684AB"/>
  </w:style>
  <w:style w:type="paragraph" w:customStyle="1" w:styleId="45639556FA9541FD9C250A209336A155">
    <w:name w:val="45639556FA9541FD9C250A209336A155"/>
  </w:style>
  <w:style w:type="paragraph" w:customStyle="1" w:styleId="F1A9DB8418F541849D40459AAA2117E4">
    <w:name w:val="F1A9DB8418F541849D40459AAA2117E4"/>
  </w:style>
  <w:style w:type="paragraph" w:customStyle="1" w:styleId="AD6B17B0748B4D78ADD576F2CD06315B">
    <w:name w:val="AD6B17B0748B4D78ADD576F2CD06315B"/>
  </w:style>
  <w:style w:type="paragraph" w:customStyle="1" w:styleId="225A1C50ACC2488DAA3342C35792B0A0">
    <w:name w:val="225A1C50ACC2488DAA3342C35792B0A0"/>
  </w:style>
  <w:style w:type="paragraph" w:customStyle="1" w:styleId="2702E95B893B4B0D887EBFB83C9C2E2A">
    <w:name w:val="2702E95B893B4B0D887EBFB83C9C2E2A"/>
  </w:style>
  <w:style w:type="paragraph" w:customStyle="1" w:styleId="FB4B941FAF8840C392279EA1A1E047B5">
    <w:name w:val="FB4B941FAF8840C392279EA1A1E047B5"/>
  </w:style>
  <w:style w:type="paragraph" w:customStyle="1" w:styleId="B073A841B4794C9CB8EE7EF296A99213">
    <w:name w:val="B073A841B4794C9CB8EE7EF296A99213"/>
  </w:style>
  <w:style w:type="paragraph" w:customStyle="1" w:styleId="02B915083274414BBC618F503BF87693">
    <w:name w:val="02B915083274414BBC618F503BF87693"/>
  </w:style>
  <w:style w:type="paragraph" w:customStyle="1" w:styleId="794108E0422D4BB7B41824A3D15427C5">
    <w:name w:val="794108E0422D4BB7B41824A3D15427C5"/>
  </w:style>
  <w:style w:type="paragraph" w:customStyle="1" w:styleId="FB90F2ACBD9D48529FF57AEC4EDF1C6D">
    <w:name w:val="FB90F2ACBD9D48529FF57AEC4EDF1C6D"/>
  </w:style>
  <w:style w:type="paragraph" w:customStyle="1" w:styleId="C30A201F841E42A48822ECDBA115D402">
    <w:name w:val="C30A201F841E42A48822ECDBA115D402"/>
  </w:style>
  <w:style w:type="paragraph" w:customStyle="1" w:styleId="EE25C5BF432443EDA57AA348319FFD2F">
    <w:name w:val="EE25C5BF432443EDA57AA348319FFD2F"/>
  </w:style>
  <w:style w:type="paragraph" w:customStyle="1" w:styleId="7A746FFB23BD4256904AFD9B95094CF8">
    <w:name w:val="7A746FFB23BD4256904AFD9B95094CF8"/>
  </w:style>
  <w:style w:type="paragraph" w:customStyle="1" w:styleId="D19AB4D4FAD1495A9A194B48CD2486DE">
    <w:name w:val="D19AB4D4FAD1495A9A194B48CD2486DE"/>
  </w:style>
  <w:style w:type="paragraph" w:customStyle="1" w:styleId="177E6CE41FE546F48347A08F033C07E9">
    <w:name w:val="177E6CE41FE546F48347A08F033C07E9"/>
  </w:style>
  <w:style w:type="paragraph" w:customStyle="1" w:styleId="09BBF5B7AF5F4986B327FC67DCCAC3FC">
    <w:name w:val="09BBF5B7AF5F4986B327FC67DCCAC3FC"/>
  </w:style>
  <w:style w:type="paragraph" w:customStyle="1" w:styleId="F7842BBC214D46CB9FD309DFCD152EC0">
    <w:name w:val="F7842BBC214D46CB9FD309DFCD152EC0"/>
  </w:style>
  <w:style w:type="paragraph" w:customStyle="1" w:styleId="B6C3DB2D17334396A7F2F4ED43DF0F1B">
    <w:name w:val="B6C3DB2D17334396A7F2F4ED43DF0F1B"/>
  </w:style>
  <w:style w:type="paragraph" w:customStyle="1" w:styleId="8834DB1D9FC8484E97D8E7B8697D1946">
    <w:name w:val="8834DB1D9FC8484E97D8E7B8697D1946"/>
  </w:style>
  <w:style w:type="paragraph" w:customStyle="1" w:styleId="B2D695E7EB23421BB8140845A93420AA">
    <w:name w:val="B2D695E7EB23421BB8140845A93420AA"/>
  </w:style>
  <w:style w:type="paragraph" w:customStyle="1" w:styleId="6163D6906E894F529621E107FF156B65">
    <w:name w:val="6163D6906E894F529621E107FF156B65"/>
  </w:style>
  <w:style w:type="paragraph" w:customStyle="1" w:styleId="F134E3B19412476BB34972C4DB5C16FD">
    <w:name w:val="F134E3B19412476BB34972C4DB5C16FD"/>
  </w:style>
  <w:style w:type="paragraph" w:customStyle="1" w:styleId="69D1A394491342B7BF0F25A5187C0206">
    <w:name w:val="69D1A394491342B7BF0F25A5187C0206"/>
  </w:style>
  <w:style w:type="paragraph" w:customStyle="1" w:styleId="AC468A7EF02F44889A6D401FD9D96696">
    <w:name w:val="AC468A7EF02F44889A6D401FD9D96696"/>
  </w:style>
  <w:style w:type="paragraph" w:customStyle="1" w:styleId="BC33D3F571A846D8A3A95CC04A26D88F">
    <w:name w:val="BC33D3F571A846D8A3A95CC04A26D88F"/>
  </w:style>
  <w:style w:type="paragraph" w:customStyle="1" w:styleId="93D1E6A5BC6C4605B945FB991C6282D0">
    <w:name w:val="93D1E6A5BC6C4605B945FB991C6282D0"/>
  </w:style>
  <w:style w:type="paragraph" w:customStyle="1" w:styleId="27CE452CCDB84FB4A3B298817299571D">
    <w:name w:val="27CE452CCDB84FB4A3B298817299571D"/>
  </w:style>
  <w:style w:type="paragraph" w:customStyle="1" w:styleId="E63B45090A3A42DBB1DC9D0C56331516">
    <w:name w:val="E63B45090A3A42DBB1DC9D0C56331516"/>
  </w:style>
  <w:style w:type="paragraph" w:customStyle="1" w:styleId="C4AB3C76527B47338CDCB7425CBFE5F6">
    <w:name w:val="C4AB3C76527B47338CDCB7425CBFE5F6"/>
  </w:style>
  <w:style w:type="paragraph" w:customStyle="1" w:styleId="842B98EB28DC498997683E4F724888FC">
    <w:name w:val="842B98EB28DC498997683E4F724888FC"/>
  </w:style>
  <w:style w:type="paragraph" w:customStyle="1" w:styleId="903C5AF4DF1E4D04BFDFCB7E055EDA37">
    <w:name w:val="903C5AF4DF1E4D04BFDFCB7E055EDA37"/>
  </w:style>
  <w:style w:type="paragraph" w:customStyle="1" w:styleId="1743404EEAC2460EAD3D01598C8861C1">
    <w:name w:val="1743404EEAC2460EAD3D01598C8861C1"/>
  </w:style>
  <w:style w:type="paragraph" w:customStyle="1" w:styleId="BF6958DE32C4485684E18392BF2D1875">
    <w:name w:val="BF6958DE32C4485684E18392BF2D1875"/>
  </w:style>
  <w:style w:type="paragraph" w:customStyle="1" w:styleId="64C84B751CBA478A81D01B55A111C35B">
    <w:name w:val="64C84B751CBA478A81D01B55A111C35B"/>
  </w:style>
  <w:style w:type="paragraph" w:customStyle="1" w:styleId="A6E31737B3FA4C11B7F0BBE3CD6EA62A">
    <w:name w:val="A6E31737B3FA4C11B7F0BBE3CD6EA62A"/>
  </w:style>
  <w:style w:type="paragraph" w:customStyle="1" w:styleId="74E34D4F28F6482AB23445D815DD6871">
    <w:name w:val="74E34D4F28F6482AB23445D815DD6871"/>
  </w:style>
  <w:style w:type="paragraph" w:customStyle="1" w:styleId="1218C753B7314521A6533B654210EBC0">
    <w:name w:val="1218C753B7314521A6533B654210EBC0"/>
  </w:style>
  <w:style w:type="paragraph" w:customStyle="1" w:styleId="7DB3FCC9C2B84C1FB8C0783791EDF8B7">
    <w:name w:val="7DB3FCC9C2B84C1FB8C0783791EDF8B7"/>
  </w:style>
  <w:style w:type="paragraph" w:customStyle="1" w:styleId="05B8AE6A412C45808DFFEFC24FEBE6A8">
    <w:name w:val="05B8AE6A412C45808DFFEFC24FEBE6A8"/>
  </w:style>
  <w:style w:type="paragraph" w:customStyle="1" w:styleId="FA7E019EEC7948C0A000D935794E3CCC">
    <w:name w:val="FA7E019EEC7948C0A000D935794E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39869263-6A88-468E-8707-D917CC752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Mustervereinbarung_Auftragsverarbeitung.dotx</Template>
  <TotalTime>0</TotalTime>
  <Pages>14</Pages>
  <Words>3836</Words>
  <Characters>24173</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Mustervereinabarung Auftragsverarbeitung</vt:lpstr>
    </vt:vector>
  </TitlesOfParts>
  <Company>Beschaffungsamt des BMI</Company>
  <LinksUpToDate>false</LinksUpToDate>
  <CharactersWithSpaces>27954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Müller, Alina (BeschA BN, ZIB14)</dc:creator>
  <cp:keywords/>
  <dc:description/>
  <cp:lastModifiedBy>Neufing, Lars</cp:lastModifiedBy>
  <cp:revision>2</cp:revision>
  <cp:lastPrinted>2025-06-04T14:27:00Z</cp:lastPrinted>
  <dcterms:created xsi:type="dcterms:W3CDTF">2026-07-23T11:04:00Z</dcterms:created>
  <dcterms:modified xsi:type="dcterms:W3CDTF">2026-07-23T11:04:00Z</dcterms:modified>
</cp:coreProperties>
</file>