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E763DF888BA8479897D43C2402FE6B0E"/>
          </w:placeholder>
        </w:sdtPr>
        <w:sdtEndPr/>
        <w:sdtContent>
          <w:r w:rsidR="00B669DF">
            <w:t>ZIB 14.</w:t>
          </w:r>
          <w:r w:rsidR="00E52C41">
            <w:t>10</w:t>
          </w:r>
          <w:r w:rsidR="00B669DF">
            <w:t xml:space="preserve"> - 991</w:t>
          </w:r>
          <w:r w:rsidR="00E52C41">
            <w:t>4</w:t>
          </w:r>
          <w:r w:rsidR="00B669DF">
            <w:t>/2</w:t>
          </w:r>
          <w:r w:rsidR="00E52C41">
            <w:t>6</w:t>
          </w:r>
          <w:r w:rsidR="00B669DF">
            <w:t>/</w:t>
          </w:r>
          <w:proofErr w:type="gramStart"/>
          <w:r w:rsidR="00B669DF">
            <w:t>VV :</w:t>
          </w:r>
          <w:proofErr w:type="gramEnd"/>
          <w:r w:rsidR="00B669DF">
            <w:t xml:space="preserve"> 1</w:t>
          </w:r>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bookmarkStart w:id="0" w:name="_GoBack"/>
      <w:bookmarkEnd w:id="0"/>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771099BFC3B54D42807A0CB45E19A709"/>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DC2AFBF5D58E402BAF3DB0EFAA166826"/>
        </w:placeholder>
      </w:sdtPr>
      <w:sdtEndPr>
        <w:rPr>
          <w:rStyle w:val="ZeichenformatIndividuell"/>
          <w:color w:val="000000" w:themeColor="text1"/>
          <w:highlight w:val="yellow"/>
        </w:rPr>
      </w:sdtEndPr>
      <w:sdtContent>
        <w:p w:rsidR="00016B68" w:rsidRPr="00B669DF" w:rsidRDefault="00B669DF" w:rsidP="0017452F">
          <w:pPr>
            <w:pStyle w:val="DBStandardHervorhebung"/>
            <w:rPr>
              <w:rStyle w:val="ZeichenformatIndividuell"/>
              <w:color w:val="000000" w:themeColor="text1"/>
            </w:rPr>
          </w:pPr>
          <w:r w:rsidRPr="00B669DF">
            <w:rPr>
              <w:rStyle w:val="ZeichenformatIndividuell"/>
              <w:color w:val="000000" w:themeColor="text1"/>
              <w:highlight w:val="yellow"/>
            </w:rPr>
            <w:t>wird nach Zuschlag ergänzt</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E52C41">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5539FE1DE43946908FA2B453A06D08E9"/>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78273E3FC144DAE8CE63FD4AB756EA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4F7DA2C17AEA44609523F09B3C34415E"/>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339F992A9244CC4A98790E5A11CA8BB"/>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4F7DA2C17AEA44609523F09B3C34415E"/>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E52C41"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E52C41"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E8B840D9B21F40EEA6A7CC124CAACFC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2DF6A84144BD4414B92B4213D772A351"/>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715B13DAB27044708D1A534A1E96B42F"/>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E52C41" w:rsidP="001F42AA">
      <w:pPr>
        <w:pStyle w:val="Liste"/>
      </w:pPr>
      <w:sdt>
        <w:sdtPr>
          <w:alias w:val="Weisungsbefugter"/>
          <w:tag w:val="Weisungsbefugter"/>
          <w:id w:val="1819140452"/>
          <w:placeholder>
            <w:docPart w:val="7B3C957E97134F93BEF356270DD29D4C"/>
          </w:placeholder>
          <w:showingPlcHdr/>
        </w:sdtPr>
        <w:sdtEndPr/>
        <w:sdtContent>
          <w:r w:rsidR="00094F9C" w:rsidRPr="00094F9C">
            <w:rPr>
              <w:rStyle w:val="ZeichenformatIndividuell"/>
            </w:rPr>
            <w:t>Weisungsbefugter eintragen</w:t>
          </w:r>
        </w:sdtContent>
      </w:sdt>
    </w:p>
    <w:p w:rsidR="007A171A" w:rsidRPr="001F42AA" w:rsidRDefault="00E52C41" w:rsidP="001F42AA">
      <w:pPr>
        <w:pStyle w:val="Liste"/>
      </w:pPr>
      <w:sdt>
        <w:sdtPr>
          <w:alias w:val="Stellvertreter"/>
          <w:tag w:val="Stellvertreter"/>
          <w:id w:val="-1156383946"/>
          <w:placeholder>
            <w:docPart w:val="860C35EFF4614567BA14D154FF01CB80"/>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BEDD09329C344A73BDB675FA2B8934D5"/>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E52C41" w:rsidP="00094F9C">
      <w:pPr>
        <w:pStyle w:val="Liste"/>
      </w:pPr>
      <w:sdt>
        <w:sdtPr>
          <w:alias w:val="Weisungsbefugter"/>
          <w:tag w:val="Weisungsbefugter"/>
          <w:id w:val="714555739"/>
          <w:placeholder>
            <w:docPart w:val="51E8188A3B7A4EACB457CF359A083599"/>
          </w:placeholder>
          <w:showingPlcHdr/>
        </w:sdtPr>
        <w:sdtEndPr/>
        <w:sdtContent>
          <w:r w:rsidR="00094F9C" w:rsidRPr="00094F9C">
            <w:rPr>
              <w:rStyle w:val="ZeichenformatIndividuell"/>
            </w:rPr>
            <w:t>Weisungsbefugter eintragen</w:t>
          </w:r>
        </w:sdtContent>
      </w:sdt>
    </w:p>
    <w:p w:rsidR="00094F9C" w:rsidRPr="001F42AA" w:rsidRDefault="00E52C41" w:rsidP="00094F9C">
      <w:pPr>
        <w:pStyle w:val="Liste"/>
      </w:pPr>
      <w:sdt>
        <w:sdtPr>
          <w:alias w:val="Stellvertreter"/>
          <w:tag w:val="Stellvertreter"/>
          <w:id w:val="-2071726755"/>
          <w:placeholder>
            <w:docPart w:val="F69B672DB50840F19F7C02ED055684AB"/>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45639556FA9541FD9C250A209336A155"/>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E52C41"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E52C41"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E52C41"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F1A9DB8418F541849D40459AAA2117E4"/>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AD6B17B0748B4D78ADD576F2CD06315B"/>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225A1C50ACC2488DAA3342C35792B0A0"/>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702E95B893B4B0D887EBFB83C9C2E2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FB4B941FAF8840C392279EA1A1E047B5"/>
            </w:placeholder>
          </w:sdtPr>
          <w:sdtEndPr/>
          <w:sdtContent>
            <w:sdt>
              <w:sdtPr>
                <w:alias w:val="Maßnahmen"/>
                <w:tag w:val="Maßnahmen"/>
                <w:id w:val="-1347631258"/>
                <w:placeholder>
                  <w:docPart w:val="B073A841B4794C9CB8EE7EF296A99213"/>
                </w:placeholder>
              </w:sdtPr>
              <w:sdtEndPr/>
              <w:sdtContent>
                <w:sdt>
                  <w:sdtPr>
                    <w:alias w:val="Maßnahmen"/>
                    <w:tag w:val="Maßnahmen"/>
                    <w:id w:val="-397514599"/>
                    <w:placeholder>
                      <w:docPart w:val="02B915083274414BBC618F503BF87693"/>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794108E0422D4BB7B41824A3D15427C5"/>
            </w:placeholder>
          </w:sdtPr>
          <w:sdtEndPr/>
          <w:sdtContent>
            <w:sdt>
              <w:sdtPr>
                <w:alias w:val="Maßnahmen"/>
                <w:tag w:val="Maßnahmen"/>
                <w:id w:val="-1662846284"/>
                <w:placeholder>
                  <w:docPart w:val="FB90F2ACBD9D48529FF57AEC4EDF1C6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C30A201F841E42A48822ECDBA115D402"/>
            </w:placeholder>
          </w:sdtPr>
          <w:sdtEndPr/>
          <w:sdtContent>
            <w:sdt>
              <w:sdtPr>
                <w:alias w:val="Maßnahmen"/>
                <w:tag w:val="Maßnahmen"/>
                <w:id w:val="590280211"/>
                <w:placeholder>
                  <w:docPart w:val="EE25C5BF432443EDA57AA348319FFD2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7A746FFB23BD4256904AFD9B95094CF8"/>
            </w:placeholder>
          </w:sdtPr>
          <w:sdtEndPr/>
          <w:sdtContent>
            <w:sdt>
              <w:sdtPr>
                <w:alias w:val="Maßnahmen"/>
                <w:tag w:val="Maßnahmen"/>
                <w:id w:val="1770347744"/>
                <w:placeholder>
                  <w:docPart w:val="D19AB4D4FAD1495A9A194B48CD2486D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77E6CE41FE546F48347A08F033C07E9"/>
            </w:placeholder>
          </w:sdtPr>
          <w:sdtEndPr/>
          <w:sdtContent>
            <w:sdt>
              <w:sdtPr>
                <w:alias w:val="Maßnahmen"/>
                <w:tag w:val="Maßnahmen"/>
                <w:id w:val="-1836453335"/>
                <w:placeholder>
                  <w:docPart w:val="09BBF5B7AF5F4986B327FC67DCCAC3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F7842BBC214D46CB9FD309DFCD152EC0"/>
            </w:placeholder>
          </w:sdtPr>
          <w:sdtEndPr/>
          <w:sdtContent>
            <w:sdt>
              <w:sdtPr>
                <w:alias w:val="Maßnahmen"/>
                <w:tag w:val="Maßnahmen"/>
                <w:id w:val="-307398952"/>
                <w:placeholder>
                  <w:docPart w:val="B6C3DB2D17334396A7F2F4ED43DF0F1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834DB1D9FC8484E97D8E7B8697D1946"/>
            </w:placeholder>
          </w:sdtPr>
          <w:sdtEndPr/>
          <w:sdtContent>
            <w:sdt>
              <w:sdtPr>
                <w:alias w:val="Maßnahmen"/>
                <w:tag w:val="Maßnahmen"/>
                <w:id w:val="-881241723"/>
                <w:placeholder>
                  <w:docPart w:val="B2D695E7EB23421BB8140845A93420A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163D6906E894F529621E107FF156B65"/>
            </w:placeholder>
          </w:sdtPr>
          <w:sdtEndPr/>
          <w:sdtContent>
            <w:sdt>
              <w:sdtPr>
                <w:alias w:val="Maßnahmen"/>
                <w:tag w:val="Maßnahmen"/>
                <w:id w:val="735899059"/>
                <w:placeholder>
                  <w:docPart w:val="F134E3B19412476BB34972C4DB5C16F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69D1A394491342B7BF0F25A5187C0206"/>
            </w:placeholder>
          </w:sdtPr>
          <w:sdtEndPr/>
          <w:sdtContent>
            <w:sdt>
              <w:sdtPr>
                <w:alias w:val="Maßnahmen"/>
                <w:tag w:val="Maßnahmen"/>
                <w:id w:val="1785540125"/>
                <w:placeholder>
                  <w:docPart w:val="AC468A7EF02F44889A6D401FD9D9669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BC33D3F571A846D8A3A95CC04A26D88F"/>
            </w:placeholder>
          </w:sdtPr>
          <w:sdtEndPr/>
          <w:sdtContent>
            <w:sdt>
              <w:sdtPr>
                <w:alias w:val="Maßnahmen"/>
                <w:tag w:val="Maßnahmen"/>
                <w:id w:val="603397140"/>
                <w:placeholder>
                  <w:docPart w:val="93D1E6A5BC6C4605B945FB991C6282D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27CE452CCDB84FB4A3B298817299571D"/>
            </w:placeholder>
          </w:sdtPr>
          <w:sdtEndPr/>
          <w:sdtContent>
            <w:sdt>
              <w:sdtPr>
                <w:alias w:val="Maßnahmen"/>
                <w:tag w:val="Maßnahmen"/>
                <w:id w:val="-1591534348"/>
                <w:placeholder>
                  <w:docPart w:val="E63B45090A3A42DBB1DC9D0C563315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C4AB3C76527B47338CDCB7425CBFE5F6"/>
            </w:placeholder>
          </w:sdtPr>
          <w:sdtEndPr/>
          <w:sdtContent>
            <w:sdt>
              <w:sdtPr>
                <w:alias w:val="Maßnahmen"/>
                <w:tag w:val="Maßnahmen"/>
                <w:id w:val="2024659811"/>
                <w:placeholder>
                  <w:docPart w:val="842B98EB28DC498997683E4F724888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903C5AF4DF1E4D04BFDFCB7E055EDA37"/>
            </w:placeholder>
          </w:sdtPr>
          <w:sdtEndPr/>
          <w:sdtContent>
            <w:sdt>
              <w:sdtPr>
                <w:alias w:val="Maßnahmen"/>
                <w:tag w:val="Maßnahmen"/>
                <w:id w:val="-1212572290"/>
                <w:placeholder>
                  <w:docPart w:val="1743404EEAC2460EAD3D01598C8861C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BF6958DE32C4485684E18392BF2D1875"/>
            </w:placeholder>
          </w:sdtPr>
          <w:sdtEndPr/>
          <w:sdtContent>
            <w:sdt>
              <w:sdtPr>
                <w:alias w:val="Maßnahmen"/>
                <w:tag w:val="Maßnahmen"/>
                <w:id w:val="-978538635"/>
                <w:placeholder>
                  <w:docPart w:val="64C84B751CBA478A81D01B55A111C35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A6E31737B3FA4C11B7F0BBE3CD6EA62A"/>
            </w:placeholder>
          </w:sdtPr>
          <w:sdtEndPr/>
          <w:sdtContent>
            <w:sdt>
              <w:sdtPr>
                <w:alias w:val="Maßnahmen"/>
                <w:tag w:val="Maßnahmen"/>
                <w:id w:val="1861778234"/>
                <w:placeholder>
                  <w:docPart w:val="74E34D4F28F6482AB23445D815DD68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1218C753B7314521A6533B654210EBC0"/>
            </w:placeholder>
          </w:sdtPr>
          <w:sdtEndPr/>
          <w:sdtContent>
            <w:sdt>
              <w:sdtPr>
                <w:alias w:val="Maßnahmen"/>
                <w:tag w:val="Maßnahmen"/>
                <w:id w:val="-1507210938"/>
                <w:placeholder>
                  <w:docPart w:val="7DB3FCC9C2B84C1FB8C0783791EDF8B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05B8AE6A412C45808DFFEFC24FEBE6A8"/>
            </w:placeholder>
          </w:sdtPr>
          <w:sdtEndPr/>
          <w:sdtContent>
            <w:sdt>
              <w:sdtPr>
                <w:alias w:val="Maßnahmen"/>
                <w:tag w:val="Maßnahmen"/>
                <w:id w:val="1358005203"/>
                <w:placeholder>
                  <w:docPart w:val="FA7E019EEC7948C0A000D935794E3CC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E52C41"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E52C41"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E52C41"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E52C41"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9DF" w:rsidRDefault="00B669DF" w:rsidP="009E6B51">
      <w:pPr>
        <w:spacing w:before="0" w:after="0" w:line="240" w:lineRule="auto"/>
      </w:pPr>
      <w:r>
        <w:separator/>
      </w:r>
    </w:p>
  </w:endnote>
  <w:endnote w:type="continuationSeparator" w:id="0">
    <w:p w:rsidR="00B669DF" w:rsidRDefault="00B669D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E52C41">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E52C41"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fldChar w:fldCharType="begin"/>
    </w:r>
    <w:r>
      <w:instrText>NUMPAGES  \* Arabic  \* MERGEFORMAT</w:instrText>
    </w:r>
    <w:r>
      <w:fldChar w:fldCharType="separate"/>
    </w:r>
    <w:r w:rsidR="00DD3754" w:rsidRPr="009C48A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B669DF" w:rsidP="00DC49B5">
    <w:pPr>
      <w:pStyle w:val="Fuzeile"/>
    </w:pPr>
    <w:fldSimple w:instr=" STYLEREF  &quot;DB Version Stand&quot;  \* MERGEFORMAT ">
      <w:r w:rsidR="00E52C41">
        <w:rPr>
          <w:noProof/>
        </w:rPr>
        <w:t>Beschaffungsamt des BMI; Vorlagenstand: 04.06.2025; Vorlage BfDI, Version 2.1</w:t>
      </w:r>
    </w:fldSimple>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9DF" w:rsidRDefault="00B669DF" w:rsidP="009E6B51">
      <w:pPr>
        <w:spacing w:before="0" w:after="0" w:line="240" w:lineRule="auto"/>
      </w:pPr>
      <w:r>
        <w:separator/>
      </w:r>
    </w:p>
  </w:footnote>
  <w:footnote w:type="continuationSeparator" w:id="0">
    <w:p w:rsidR="00B669DF" w:rsidRDefault="00B669D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E52C41"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14.10 - 9914/26/VV : 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E52C41"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14.10 - 9914/26/VV : 1</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E52C41"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14.10 - 9914/26/VV : 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D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69DF"/>
    <w:rsid w:val="00B674C4"/>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2C41"/>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AB0704"/>
  <w15:chartTrackingRefBased/>
  <w15:docId w15:val="{D7F563E0-CB82-4640-B329-2F4F2624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63DF888BA8479897D43C2402FE6B0E"/>
        <w:category>
          <w:name w:val="Allgemein"/>
          <w:gallery w:val="placeholder"/>
        </w:category>
        <w:types>
          <w:type w:val="bbPlcHdr"/>
        </w:types>
        <w:behaviors>
          <w:behavior w:val="content"/>
        </w:behaviors>
        <w:guid w:val="{CAC2F74C-06E0-4EF4-9E16-8145AE9F858B}"/>
      </w:docPartPr>
      <w:docPartBody>
        <w:p w:rsidR="00CC2F90" w:rsidRDefault="00CC2F90">
          <w:pPr>
            <w:pStyle w:val="E763DF888BA8479897D43C2402FE6B0E"/>
          </w:pPr>
          <w:r w:rsidRPr="002F0853">
            <w:rPr>
              <w:rStyle w:val="ZeichenformatIndividuell"/>
            </w:rPr>
            <w:t>ZIB/B XX.XX – XXXX/XX/VV : Y</w:t>
          </w:r>
        </w:p>
      </w:docPartBody>
    </w:docPart>
    <w:docPart>
      <w:docPartPr>
        <w:name w:val="771099BFC3B54D42807A0CB45E19A709"/>
        <w:category>
          <w:name w:val="Allgemein"/>
          <w:gallery w:val="placeholder"/>
        </w:category>
        <w:types>
          <w:type w:val="bbPlcHdr"/>
        </w:types>
        <w:behaviors>
          <w:behavior w:val="content"/>
        </w:behaviors>
        <w:guid w:val="{68B8B146-1EFD-4631-9F15-D8079ED3B01E}"/>
      </w:docPartPr>
      <w:docPartBody>
        <w:p w:rsidR="00CC2F90" w:rsidRDefault="00CC2F90">
          <w:pPr>
            <w:pStyle w:val="771099BFC3B54D42807A0CB45E19A709"/>
          </w:pPr>
          <w:r w:rsidRPr="0035278E">
            <w:rPr>
              <w:rStyle w:val="ZeichenformatIndividuell"/>
            </w:rPr>
            <w:t>Bezeichnung des Verantwortlichen</w:t>
          </w:r>
        </w:p>
      </w:docPartBody>
    </w:docPart>
    <w:docPart>
      <w:docPartPr>
        <w:name w:val="DC2AFBF5D58E402BAF3DB0EFAA166826"/>
        <w:category>
          <w:name w:val="Allgemein"/>
          <w:gallery w:val="placeholder"/>
        </w:category>
        <w:types>
          <w:type w:val="bbPlcHdr"/>
        </w:types>
        <w:behaviors>
          <w:behavior w:val="content"/>
        </w:behaviors>
        <w:guid w:val="{A7074A84-162F-4D99-AC12-A4DF639DCC41}"/>
      </w:docPartPr>
      <w:docPartBody>
        <w:p w:rsidR="00CC2F90" w:rsidRDefault="00CC2F90">
          <w:pPr>
            <w:pStyle w:val="DC2AFBF5D58E402BAF3DB0EFAA166826"/>
          </w:pPr>
          <w:r>
            <w:rPr>
              <w:rStyle w:val="ZeichenformatIndividuell"/>
            </w:rPr>
            <w:t>Vertragspartner</w:t>
          </w:r>
        </w:p>
      </w:docPartBody>
    </w:docPart>
    <w:docPart>
      <w:docPartPr>
        <w:name w:val="5539FE1DE43946908FA2B453A06D08E9"/>
        <w:category>
          <w:name w:val="Allgemein"/>
          <w:gallery w:val="placeholder"/>
        </w:category>
        <w:types>
          <w:type w:val="bbPlcHdr"/>
        </w:types>
        <w:behaviors>
          <w:behavior w:val="content"/>
        </w:behaviors>
        <w:guid w:val="{30663333-CF51-463D-AE4C-D422B348E1D3}"/>
      </w:docPartPr>
      <w:docPartBody>
        <w:p w:rsidR="00CC2F90" w:rsidRDefault="00CC2F90">
          <w:pPr>
            <w:pStyle w:val="5539FE1DE43946908FA2B453A06D08E9"/>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78273E3FC144DAE8CE63FD4AB756EAB"/>
        <w:category>
          <w:name w:val="Allgemein"/>
          <w:gallery w:val="placeholder"/>
        </w:category>
        <w:types>
          <w:type w:val="bbPlcHdr"/>
        </w:types>
        <w:behaviors>
          <w:behavior w:val="content"/>
        </w:behaviors>
        <w:guid w:val="{85AB173D-7C51-4107-8B8D-C147DBE9C932}"/>
      </w:docPartPr>
      <w:docPartBody>
        <w:p w:rsidR="00CC2F90" w:rsidRDefault="00CC2F90">
          <w:pPr>
            <w:pStyle w:val="978273E3FC144DAE8CE63FD4AB756EAB"/>
          </w:pPr>
          <w:r w:rsidRPr="00C4698D">
            <w:rPr>
              <w:rStyle w:val="ZeichenformatIndividuell"/>
            </w:rPr>
            <w:t xml:space="preserve">Aufzählung und </w:t>
          </w:r>
          <w:r w:rsidRPr="00C4698D">
            <w:rPr>
              <w:rStyle w:val="ZeichenformatIndividuell"/>
            </w:rPr>
            <w:t>Beschreibung der betroffenen Personenkreise, bspw. Beschäftigte, BewerberInnen, Veranstaltungsteilnehmende oder Verweis auf Leistungsbeschreibung im Anhang.</w:t>
          </w:r>
        </w:p>
      </w:docPartBody>
    </w:docPart>
    <w:docPart>
      <w:docPartPr>
        <w:name w:val="4F7DA2C17AEA44609523F09B3C34415E"/>
        <w:category>
          <w:name w:val="Allgemein"/>
          <w:gallery w:val="placeholder"/>
        </w:category>
        <w:types>
          <w:type w:val="bbPlcHdr"/>
        </w:types>
        <w:behaviors>
          <w:behavior w:val="content"/>
        </w:behaviors>
        <w:guid w:val="{230310CB-9DDD-4E61-A27B-73AA52F63636}"/>
      </w:docPartPr>
      <w:docPartBody>
        <w:p w:rsidR="00CC2F90" w:rsidRDefault="00CC2F90">
          <w:pPr>
            <w:pStyle w:val="4F7DA2C17AEA44609523F09B3C34415E"/>
          </w:pPr>
          <w:r w:rsidRPr="00684CCE">
            <w:rPr>
              <w:rStyle w:val="Platzhaltertext"/>
            </w:rPr>
            <w:t>Wählen Sie ein Element aus.</w:t>
          </w:r>
        </w:p>
      </w:docPartBody>
    </w:docPart>
    <w:docPart>
      <w:docPartPr>
        <w:name w:val="B339F992A9244CC4A98790E5A11CA8BB"/>
        <w:category>
          <w:name w:val="Allgemein"/>
          <w:gallery w:val="placeholder"/>
        </w:category>
        <w:types>
          <w:type w:val="bbPlcHdr"/>
        </w:types>
        <w:behaviors>
          <w:behavior w:val="content"/>
        </w:behaviors>
        <w:guid w:val="{35464BC8-7C9C-4ED9-AE2F-31F4EF103591}"/>
      </w:docPartPr>
      <w:docPartBody>
        <w:p w:rsidR="00CC2F90" w:rsidRDefault="00CC2F90">
          <w:pPr>
            <w:pStyle w:val="B339F992A9244CC4A98790E5A11CA8BB"/>
          </w:pPr>
          <w:r w:rsidRPr="00ED1003">
            <w:rPr>
              <w:rStyle w:val="ZeichenformatIndividuell"/>
            </w:rPr>
            <w:t>Bitte wählen Sie ein Element aus</w:t>
          </w:r>
        </w:p>
      </w:docPartBody>
    </w:docPart>
    <w:docPart>
      <w:docPartPr>
        <w:name w:val="E8B840D9B21F40EEA6A7CC124CAACFCE"/>
        <w:category>
          <w:name w:val="Allgemein"/>
          <w:gallery w:val="placeholder"/>
        </w:category>
        <w:types>
          <w:type w:val="bbPlcHdr"/>
        </w:types>
        <w:behaviors>
          <w:behavior w:val="content"/>
        </w:behaviors>
        <w:guid w:val="{100EF1DF-2E77-49A7-B247-1A9D2D7A91B5}"/>
      </w:docPartPr>
      <w:docPartBody>
        <w:p w:rsidR="00CC2F90" w:rsidRDefault="00CC2F90">
          <w:pPr>
            <w:pStyle w:val="E8B840D9B21F40EEA6A7CC124CAACFCE"/>
          </w:pPr>
          <w:r w:rsidRPr="002F0853">
            <w:rPr>
              <w:rStyle w:val="ZeichenformatIndividuell"/>
            </w:rPr>
            <w:t>Datum</w:t>
          </w:r>
        </w:p>
      </w:docPartBody>
    </w:docPart>
    <w:docPart>
      <w:docPartPr>
        <w:name w:val="2DF6A84144BD4414B92B4213D772A351"/>
        <w:category>
          <w:name w:val="Allgemein"/>
          <w:gallery w:val="placeholder"/>
        </w:category>
        <w:types>
          <w:type w:val="bbPlcHdr"/>
        </w:types>
        <w:behaviors>
          <w:behavior w:val="content"/>
        </w:behaviors>
        <w:guid w:val="{F57C039F-90CC-462F-9081-7D166541C09A}"/>
      </w:docPartPr>
      <w:docPartBody>
        <w:p w:rsidR="00CC2F90" w:rsidRDefault="00CC2F90">
          <w:pPr>
            <w:pStyle w:val="2DF6A84144BD4414B92B4213D772A351"/>
          </w:pPr>
          <w:r w:rsidRPr="00721172">
            <w:rPr>
              <w:rStyle w:val="ZeichenformatIndividuell"/>
            </w:rPr>
            <w:t>Bezeichnung des Verantwortlichen</w:t>
          </w:r>
        </w:p>
      </w:docPartBody>
    </w:docPart>
    <w:docPart>
      <w:docPartPr>
        <w:name w:val="715B13DAB27044708D1A534A1E96B42F"/>
        <w:category>
          <w:name w:val="Allgemein"/>
          <w:gallery w:val="placeholder"/>
        </w:category>
        <w:types>
          <w:type w:val="bbPlcHdr"/>
        </w:types>
        <w:behaviors>
          <w:behavior w:val="content"/>
        </w:behaviors>
        <w:guid w:val="{04E63810-26ED-42BA-B1E4-2B532D241A23}"/>
      </w:docPartPr>
      <w:docPartBody>
        <w:p w:rsidR="00CC2F90" w:rsidRDefault="00CC2F90">
          <w:pPr>
            <w:pStyle w:val="715B13DAB27044708D1A534A1E96B42F"/>
          </w:pPr>
          <w:r w:rsidRPr="007A171A">
            <w:rPr>
              <w:rStyle w:val="ZeichenformatIndividuell"/>
            </w:rPr>
            <w:t>Vertragspartner</w:t>
          </w:r>
        </w:p>
      </w:docPartBody>
    </w:docPart>
    <w:docPart>
      <w:docPartPr>
        <w:name w:val="7B3C957E97134F93BEF356270DD29D4C"/>
        <w:category>
          <w:name w:val="Allgemein"/>
          <w:gallery w:val="placeholder"/>
        </w:category>
        <w:types>
          <w:type w:val="bbPlcHdr"/>
        </w:types>
        <w:behaviors>
          <w:behavior w:val="content"/>
        </w:behaviors>
        <w:guid w:val="{E66B02C9-52A9-4ECC-BFEF-43D3030EF62D}"/>
      </w:docPartPr>
      <w:docPartBody>
        <w:p w:rsidR="00CC2F90" w:rsidRDefault="00CC2F90">
          <w:pPr>
            <w:pStyle w:val="7B3C957E97134F93BEF356270DD29D4C"/>
          </w:pPr>
          <w:r w:rsidRPr="00094F9C">
            <w:rPr>
              <w:rStyle w:val="ZeichenformatIndividuell"/>
            </w:rPr>
            <w:t>Weisungsbefugter eintragen</w:t>
          </w:r>
        </w:p>
      </w:docPartBody>
    </w:docPart>
    <w:docPart>
      <w:docPartPr>
        <w:name w:val="860C35EFF4614567BA14D154FF01CB80"/>
        <w:category>
          <w:name w:val="Allgemein"/>
          <w:gallery w:val="placeholder"/>
        </w:category>
        <w:types>
          <w:type w:val="bbPlcHdr"/>
        </w:types>
        <w:behaviors>
          <w:behavior w:val="content"/>
        </w:behaviors>
        <w:guid w:val="{0D317F48-824E-4AF6-AD47-1530BCACB735}"/>
      </w:docPartPr>
      <w:docPartBody>
        <w:p w:rsidR="00CC2F90" w:rsidRDefault="00CC2F90">
          <w:pPr>
            <w:pStyle w:val="860C35EFF4614567BA14D154FF01CB80"/>
          </w:pPr>
          <w:r w:rsidRPr="001F42AA">
            <w:rPr>
              <w:rStyle w:val="ZeichenformatIndividuell"/>
            </w:rPr>
            <w:t>Stellvertreter eintragen</w:t>
          </w:r>
        </w:p>
      </w:docPartBody>
    </w:docPart>
    <w:docPart>
      <w:docPartPr>
        <w:name w:val="BEDD09329C344A73BDB675FA2B8934D5"/>
        <w:category>
          <w:name w:val="Allgemein"/>
          <w:gallery w:val="placeholder"/>
        </w:category>
        <w:types>
          <w:type w:val="bbPlcHdr"/>
        </w:types>
        <w:behaviors>
          <w:behavior w:val="content"/>
        </w:behaviors>
        <w:guid w:val="{F19F053E-9D13-4C80-80A3-CE2C634D6080}"/>
      </w:docPartPr>
      <w:docPartBody>
        <w:p w:rsidR="00CC2F90" w:rsidRDefault="00CC2F90">
          <w:pPr>
            <w:pStyle w:val="BEDD09329C344A73BDB675FA2B8934D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51E8188A3B7A4EACB457CF359A083599"/>
        <w:category>
          <w:name w:val="Allgemein"/>
          <w:gallery w:val="placeholder"/>
        </w:category>
        <w:types>
          <w:type w:val="bbPlcHdr"/>
        </w:types>
        <w:behaviors>
          <w:behavior w:val="content"/>
        </w:behaviors>
        <w:guid w:val="{8281557D-FDAC-473F-9A78-BA24D49B2E93}"/>
      </w:docPartPr>
      <w:docPartBody>
        <w:p w:rsidR="00CC2F90" w:rsidRDefault="00CC2F90">
          <w:pPr>
            <w:pStyle w:val="51E8188A3B7A4EACB457CF359A083599"/>
          </w:pPr>
          <w:r w:rsidRPr="00094F9C">
            <w:rPr>
              <w:rStyle w:val="ZeichenformatIndividuell"/>
            </w:rPr>
            <w:t>Weisungsbefugter eintragen</w:t>
          </w:r>
        </w:p>
      </w:docPartBody>
    </w:docPart>
    <w:docPart>
      <w:docPartPr>
        <w:name w:val="F69B672DB50840F19F7C02ED055684AB"/>
        <w:category>
          <w:name w:val="Allgemein"/>
          <w:gallery w:val="placeholder"/>
        </w:category>
        <w:types>
          <w:type w:val="bbPlcHdr"/>
        </w:types>
        <w:behaviors>
          <w:behavior w:val="content"/>
        </w:behaviors>
        <w:guid w:val="{F017EBA8-FCE7-4594-BED6-18E11C733C9C}"/>
      </w:docPartPr>
      <w:docPartBody>
        <w:p w:rsidR="00CC2F90" w:rsidRDefault="00CC2F90">
          <w:pPr>
            <w:pStyle w:val="F69B672DB50840F19F7C02ED055684AB"/>
          </w:pPr>
          <w:r w:rsidRPr="001F42AA">
            <w:rPr>
              <w:rStyle w:val="ZeichenformatIndividuell"/>
            </w:rPr>
            <w:t>Stellvertreter eintragen</w:t>
          </w:r>
        </w:p>
      </w:docPartBody>
    </w:docPart>
    <w:docPart>
      <w:docPartPr>
        <w:name w:val="45639556FA9541FD9C250A209336A155"/>
        <w:category>
          <w:name w:val="Allgemein"/>
          <w:gallery w:val="placeholder"/>
        </w:category>
        <w:types>
          <w:type w:val="bbPlcHdr"/>
        </w:types>
        <w:behaviors>
          <w:behavior w:val="content"/>
        </w:behaviors>
        <w:guid w:val="{B02EAD35-2687-4AE7-B8BF-4E5776EE80B3}"/>
      </w:docPartPr>
      <w:docPartBody>
        <w:p w:rsidR="00CC2F90" w:rsidRDefault="00CC2F90">
          <w:pPr>
            <w:pStyle w:val="45639556FA9541FD9C250A209336A15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F1A9DB8418F541849D40459AAA2117E4"/>
        <w:category>
          <w:name w:val="Allgemein"/>
          <w:gallery w:val="placeholder"/>
        </w:category>
        <w:types>
          <w:type w:val="bbPlcHdr"/>
        </w:types>
        <w:behaviors>
          <w:behavior w:val="content"/>
        </w:behaviors>
        <w:guid w:val="{0E5501C9-8EF9-4EF0-8969-718AF77F42DF}"/>
      </w:docPartPr>
      <w:docPartBody>
        <w:p w:rsidR="00CC2F90" w:rsidRDefault="00CC2F90">
          <w:pPr>
            <w:pStyle w:val="F1A9DB8418F541849D40459AAA2117E4"/>
          </w:pPr>
          <w:r w:rsidRPr="00094F9C">
            <w:rPr>
              <w:rStyle w:val="ZeichenformatIndividuell"/>
            </w:rPr>
            <w:t>Datum</w:t>
          </w:r>
        </w:p>
      </w:docPartBody>
    </w:docPart>
    <w:docPart>
      <w:docPartPr>
        <w:name w:val="AD6B17B0748B4D78ADD576F2CD06315B"/>
        <w:category>
          <w:name w:val="Allgemein"/>
          <w:gallery w:val="placeholder"/>
        </w:category>
        <w:types>
          <w:type w:val="bbPlcHdr"/>
        </w:types>
        <w:behaviors>
          <w:behavior w:val="content"/>
        </w:behaviors>
        <w:guid w:val="{FAB22E55-5A37-4E66-831F-BF083E6DB934}"/>
      </w:docPartPr>
      <w:docPartBody>
        <w:p w:rsidR="00CC2F90" w:rsidRDefault="00CC2F90">
          <w:pPr>
            <w:pStyle w:val="AD6B17B0748B4D78ADD576F2CD06315B"/>
          </w:pPr>
          <w:r w:rsidRPr="00B85AE0">
            <w:rPr>
              <w:rStyle w:val="ZeichenformatIndividuell"/>
            </w:rPr>
            <w:t>Bezeich</w:t>
          </w:r>
          <w:r w:rsidRPr="00B85AE0">
            <w:rPr>
              <w:rStyle w:val="ZeichenformatIndividuell"/>
            </w:rPr>
            <w:t>nung des Verantwortlichen</w:t>
          </w:r>
        </w:p>
      </w:docPartBody>
    </w:docPart>
    <w:docPart>
      <w:docPartPr>
        <w:name w:val="225A1C50ACC2488DAA3342C35792B0A0"/>
        <w:category>
          <w:name w:val="Allgemein"/>
          <w:gallery w:val="placeholder"/>
        </w:category>
        <w:types>
          <w:type w:val="bbPlcHdr"/>
        </w:types>
        <w:behaviors>
          <w:behavior w:val="content"/>
        </w:behaviors>
        <w:guid w:val="{66C5BAB2-9EE0-4032-9CAF-CEDD50FCFDEB}"/>
      </w:docPartPr>
      <w:docPartBody>
        <w:p w:rsidR="00CC2F90" w:rsidRDefault="00CC2F90">
          <w:pPr>
            <w:pStyle w:val="225A1C50ACC2488DAA3342C35792B0A0"/>
          </w:pPr>
          <w:r w:rsidRPr="007A171A">
            <w:rPr>
              <w:rStyle w:val="ZeichenformatIndividuell"/>
            </w:rPr>
            <w:t>Vertragspartner</w:t>
          </w:r>
        </w:p>
      </w:docPartBody>
    </w:docPart>
    <w:docPart>
      <w:docPartPr>
        <w:name w:val="2702E95B893B4B0D887EBFB83C9C2E2A"/>
        <w:category>
          <w:name w:val="Allgemein"/>
          <w:gallery w:val="placeholder"/>
        </w:category>
        <w:types>
          <w:type w:val="bbPlcHdr"/>
        </w:types>
        <w:behaviors>
          <w:behavior w:val="content"/>
        </w:behaviors>
        <w:guid w:val="{C8CC584E-3C02-4631-933A-0486C5A0BB06}"/>
      </w:docPartPr>
      <w:docPartBody>
        <w:p w:rsidR="00CC2F90" w:rsidRDefault="00CC2F90">
          <w:pPr>
            <w:pStyle w:val="2702E95B893B4B0D887EBFB83C9C2E2A"/>
          </w:pPr>
          <w:r w:rsidRPr="00C26172">
            <w:rPr>
              <w:rStyle w:val="ZeichenformatIndividuell"/>
            </w:rPr>
            <w:t xml:space="preserve">Maßnahmen eintragen </w:t>
          </w:r>
        </w:p>
      </w:docPartBody>
    </w:docPart>
    <w:docPart>
      <w:docPartPr>
        <w:name w:val="FB4B941FAF8840C392279EA1A1E047B5"/>
        <w:category>
          <w:name w:val="Allgemein"/>
          <w:gallery w:val="placeholder"/>
        </w:category>
        <w:types>
          <w:type w:val="bbPlcHdr"/>
        </w:types>
        <w:behaviors>
          <w:behavior w:val="content"/>
        </w:behaviors>
        <w:guid w:val="{087A5187-D963-4E2C-B2C1-2843EFF4E67C}"/>
      </w:docPartPr>
      <w:docPartBody>
        <w:p w:rsidR="00CC2F90" w:rsidRDefault="00CC2F90">
          <w:pPr>
            <w:pStyle w:val="FB4B941FAF8840C392279EA1A1E047B5"/>
          </w:pPr>
          <w:r w:rsidRPr="00C26172">
            <w:rPr>
              <w:rStyle w:val="ZeichenformatIndividuell"/>
            </w:rPr>
            <w:t>Maßnahmen eintragen oder Feld leer lassen</w:t>
          </w:r>
        </w:p>
      </w:docPartBody>
    </w:docPart>
    <w:docPart>
      <w:docPartPr>
        <w:name w:val="B073A841B4794C9CB8EE7EF296A99213"/>
        <w:category>
          <w:name w:val="Allgemein"/>
          <w:gallery w:val="placeholder"/>
        </w:category>
        <w:types>
          <w:type w:val="bbPlcHdr"/>
        </w:types>
        <w:behaviors>
          <w:behavior w:val="content"/>
        </w:behaviors>
        <w:guid w:val="{07BF0AA3-7BBF-453C-868F-13A3DF2243EA}"/>
      </w:docPartPr>
      <w:docPartBody>
        <w:p w:rsidR="00CC2F90" w:rsidRDefault="00CC2F90">
          <w:pPr>
            <w:pStyle w:val="B073A841B4794C9CB8EE7EF296A99213"/>
          </w:pPr>
          <w:r w:rsidRPr="00C26172">
            <w:rPr>
              <w:rStyle w:val="ZeichenformatIndividuell"/>
            </w:rPr>
            <w:t>Maßnahmen eintragen oder Feld leer lassen</w:t>
          </w:r>
          <w:r>
            <w:rPr>
              <w:rStyle w:val="ZeichenformatIndividuell"/>
            </w:rPr>
            <w:t xml:space="preserve"> wenn nicht zutreffend</w:t>
          </w:r>
        </w:p>
      </w:docPartBody>
    </w:docPart>
    <w:docPart>
      <w:docPartPr>
        <w:name w:val="02B915083274414BBC618F503BF87693"/>
        <w:category>
          <w:name w:val="Allgemein"/>
          <w:gallery w:val="placeholder"/>
        </w:category>
        <w:types>
          <w:type w:val="bbPlcHdr"/>
        </w:types>
        <w:behaviors>
          <w:behavior w:val="content"/>
        </w:behaviors>
        <w:guid w:val="{42AFD86E-10B0-40CD-A25D-B3099A41DFFB}"/>
      </w:docPartPr>
      <w:docPartBody>
        <w:p w:rsidR="00CC2F90" w:rsidRDefault="00CC2F90">
          <w:pPr>
            <w:pStyle w:val="02B915083274414BBC618F503BF87693"/>
          </w:pPr>
          <w:r w:rsidRPr="00C26172">
            <w:rPr>
              <w:rStyle w:val="ZeichenformatIndividuell"/>
            </w:rPr>
            <w:t xml:space="preserve">Maßnahmen eintragen </w:t>
          </w:r>
        </w:p>
      </w:docPartBody>
    </w:docPart>
    <w:docPart>
      <w:docPartPr>
        <w:name w:val="794108E0422D4BB7B41824A3D15427C5"/>
        <w:category>
          <w:name w:val="Allgemein"/>
          <w:gallery w:val="placeholder"/>
        </w:category>
        <w:types>
          <w:type w:val="bbPlcHdr"/>
        </w:types>
        <w:behaviors>
          <w:behavior w:val="content"/>
        </w:behaviors>
        <w:guid w:val="{1BC8878A-400E-4815-A064-0B452518503D}"/>
      </w:docPartPr>
      <w:docPartBody>
        <w:p w:rsidR="00CC2F90" w:rsidRDefault="00CC2F90">
          <w:pPr>
            <w:pStyle w:val="794108E0422D4BB7B41824A3D15427C5"/>
          </w:pPr>
          <w:r w:rsidRPr="00C26172">
            <w:rPr>
              <w:rStyle w:val="ZeichenformatIndividuell"/>
            </w:rPr>
            <w:t>Maßnahmen eintragen oder Feld leer lassen</w:t>
          </w:r>
        </w:p>
      </w:docPartBody>
    </w:docPart>
    <w:docPart>
      <w:docPartPr>
        <w:name w:val="FB90F2ACBD9D48529FF57AEC4EDF1C6D"/>
        <w:category>
          <w:name w:val="Allgemein"/>
          <w:gallery w:val="placeholder"/>
        </w:category>
        <w:types>
          <w:type w:val="bbPlcHdr"/>
        </w:types>
        <w:behaviors>
          <w:behavior w:val="content"/>
        </w:behaviors>
        <w:guid w:val="{245A2EE3-41F0-4EAE-821C-D74AF007AEAB}"/>
      </w:docPartPr>
      <w:docPartBody>
        <w:p w:rsidR="00CC2F90" w:rsidRDefault="00CC2F90">
          <w:pPr>
            <w:pStyle w:val="FB90F2ACBD9D48529FF57AEC4EDF1C6D"/>
          </w:pPr>
          <w:r w:rsidRPr="00C26172">
            <w:rPr>
              <w:rStyle w:val="ZeichenformatIndividuell"/>
            </w:rPr>
            <w:t xml:space="preserve">Maßnahmen eintragen </w:t>
          </w:r>
        </w:p>
      </w:docPartBody>
    </w:docPart>
    <w:docPart>
      <w:docPartPr>
        <w:name w:val="C30A201F841E42A48822ECDBA115D402"/>
        <w:category>
          <w:name w:val="Allgemein"/>
          <w:gallery w:val="placeholder"/>
        </w:category>
        <w:types>
          <w:type w:val="bbPlcHdr"/>
        </w:types>
        <w:behaviors>
          <w:behavior w:val="content"/>
        </w:behaviors>
        <w:guid w:val="{8476775E-B5AE-41B9-AB9C-50A60FEEA363}"/>
      </w:docPartPr>
      <w:docPartBody>
        <w:p w:rsidR="00CC2F90" w:rsidRDefault="00CC2F90">
          <w:pPr>
            <w:pStyle w:val="C30A201F841E42A48822ECDBA115D402"/>
          </w:pPr>
          <w:r w:rsidRPr="00C26172">
            <w:rPr>
              <w:rStyle w:val="ZeichenformatIndividuell"/>
            </w:rPr>
            <w:t>Maßnahmen eintragen oder Feld leer lassen</w:t>
          </w:r>
        </w:p>
      </w:docPartBody>
    </w:docPart>
    <w:docPart>
      <w:docPartPr>
        <w:name w:val="EE25C5BF432443EDA57AA348319FFD2F"/>
        <w:category>
          <w:name w:val="Allgemein"/>
          <w:gallery w:val="placeholder"/>
        </w:category>
        <w:types>
          <w:type w:val="bbPlcHdr"/>
        </w:types>
        <w:behaviors>
          <w:behavior w:val="content"/>
        </w:behaviors>
        <w:guid w:val="{7BF9BE33-8FFA-4037-94CC-AE813731BC94}"/>
      </w:docPartPr>
      <w:docPartBody>
        <w:p w:rsidR="00CC2F90" w:rsidRDefault="00CC2F90">
          <w:pPr>
            <w:pStyle w:val="EE25C5BF432443EDA57AA348319FFD2F"/>
          </w:pPr>
          <w:r w:rsidRPr="00C26172">
            <w:rPr>
              <w:rStyle w:val="ZeichenformatIndividuell"/>
            </w:rPr>
            <w:t xml:space="preserve">Maßnahmen eintragen </w:t>
          </w:r>
        </w:p>
      </w:docPartBody>
    </w:docPart>
    <w:docPart>
      <w:docPartPr>
        <w:name w:val="7A746FFB23BD4256904AFD9B95094CF8"/>
        <w:category>
          <w:name w:val="Allgemein"/>
          <w:gallery w:val="placeholder"/>
        </w:category>
        <w:types>
          <w:type w:val="bbPlcHdr"/>
        </w:types>
        <w:behaviors>
          <w:behavior w:val="content"/>
        </w:behaviors>
        <w:guid w:val="{196AD703-6884-4F15-81AB-530D5EB92262}"/>
      </w:docPartPr>
      <w:docPartBody>
        <w:p w:rsidR="00CC2F90" w:rsidRDefault="00CC2F90">
          <w:pPr>
            <w:pStyle w:val="7A746FFB23BD4256904AFD9B95094CF8"/>
          </w:pPr>
          <w:r w:rsidRPr="00C26172">
            <w:rPr>
              <w:rStyle w:val="ZeichenformatIndividuell"/>
            </w:rPr>
            <w:t>Maßnahmen eintragen oder Feld leer lassen</w:t>
          </w:r>
        </w:p>
      </w:docPartBody>
    </w:docPart>
    <w:docPart>
      <w:docPartPr>
        <w:name w:val="D19AB4D4FAD1495A9A194B48CD2486DE"/>
        <w:category>
          <w:name w:val="Allgemein"/>
          <w:gallery w:val="placeholder"/>
        </w:category>
        <w:types>
          <w:type w:val="bbPlcHdr"/>
        </w:types>
        <w:behaviors>
          <w:behavior w:val="content"/>
        </w:behaviors>
        <w:guid w:val="{45F44BDB-04CD-4CFD-879B-64FED1A8594F}"/>
      </w:docPartPr>
      <w:docPartBody>
        <w:p w:rsidR="00CC2F90" w:rsidRDefault="00CC2F90">
          <w:pPr>
            <w:pStyle w:val="D19AB4D4FAD1495A9A194B48CD2486DE"/>
          </w:pPr>
          <w:r w:rsidRPr="00C26172">
            <w:rPr>
              <w:rStyle w:val="ZeichenformatIndividuell"/>
            </w:rPr>
            <w:t xml:space="preserve">Maßnahmen eintragen </w:t>
          </w:r>
        </w:p>
      </w:docPartBody>
    </w:docPart>
    <w:docPart>
      <w:docPartPr>
        <w:name w:val="177E6CE41FE546F48347A08F033C07E9"/>
        <w:category>
          <w:name w:val="Allgemein"/>
          <w:gallery w:val="placeholder"/>
        </w:category>
        <w:types>
          <w:type w:val="bbPlcHdr"/>
        </w:types>
        <w:behaviors>
          <w:behavior w:val="content"/>
        </w:behaviors>
        <w:guid w:val="{7A6A3AE7-DBCF-4665-9567-DF651BB4DCF3}"/>
      </w:docPartPr>
      <w:docPartBody>
        <w:p w:rsidR="00CC2F90" w:rsidRDefault="00CC2F90">
          <w:pPr>
            <w:pStyle w:val="177E6CE41FE546F48347A08F033C07E9"/>
          </w:pPr>
          <w:r w:rsidRPr="00C26172">
            <w:rPr>
              <w:rStyle w:val="ZeichenformatIndividuell"/>
            </w:rPr>
            <w:t>Maßnahmen eintragen oder Feld leer lassen</w:t>
          </w:r>
        </w:p>
      </w:docPartBody>
    </w:docPart>
    <w:docPart>
      <w:docPartPr>
        <w:name w:val="09BBF5B7AF5F4986B327FC67DCCAC3FC"/>
        <w:category>
          <w:name w:val="Allgemein"/>
          <w:gallery w:val="placeholder"/>
        </w:category>
        <w:types>
          <w:type w:val="bbPlcHdr"/>
        </w:types>
        <w:behaviors>
          <w:behavior w:val="content"/>
        </w:behaviors>
        <w:guid w:val="{556BA0A1-1FCA-4CEE-B47A-44877A89ABB4}"/>
      </w:docPartPr>
      <w:docPartBody>
        <w:p w:rsidR="00CC2F90" w:rsidRDefault="00CC2F90">
          <w:pPr>
            <w:pStyle w:val="09BBF5B7AF5F4986B327FC67DCCAC3FC"/>
          </w:pPr>
          <w:r w:rsidRPr="00C26172">
            <w:rPr>
              <w:rStyle w:val="ZeichenformatIndividuell"/>
            </w:rPr>
            <w:t xml:space="preserve">Maßnahmen eintragen </w:t>
          </w:r>
        </w:p>
      </w:docPartBody>
    </w:docPart>
    <w:docPart>
      <w:docPartPr>
        <w:name w:val="F7842BBC214D46CB9FD309DFCD152EC0"/>
        <w:category>
          <w:name w:val="Allgemein"/>
          <w:gallery w:val="placeholder"/>
        </w:category>
        <w:types>
          <w:type w:val="bbPlcHdr"/>
        </w:types>
        <w:behaviors>
          <w:behavior w:val="content"/>
        </w:behaviors>
        <w:guid w:val="{ECE5383D-A2F3-406A-A0D3-F1ED10C7304B}"/>
      </w:docPartPr>
      <w:docPartBody>
        <w:p w:rsidR="00CC2F90" w:rsidRDefault="00CC2F90">
          <w:pPr>
            <w:pStyle w:val="F7842BBC214D46CB9FD309DFCD152EC0"/>
          </w:pPr>
          <w:r w:rsidRPr="00C26172">
            <w:rPr>
              <w:rStyle w:val="ZeichenformatIndividuell"/>
            </w:rPr>
            <w:t>Maßnahmen eintragen oder Feld leer lassen</w:t>
          </w:r>
        </w:p>
      </w:docPartBody>
    </w:docPart>
    <w:docPart>
      <w:docPartPr>
        <w:name w:val="B6C3DB2D17334396A7F2F4ED43DF0F1B"/>
        <w:category>
          <w:name w:val="Allgemein"/>
          <w:gallery w:val="placeholder"/>
        </w:category>
        <w:types>
          <w:type w:val="bbPlcHdr"/>
        </w:types>
        <w:behaviors>
          <w:behavior w:val="content"/>
        </w:behaviors>
        <w:guid w:val="{DB6770E4-210E-42E0-B34A-DDCE52FBA74D}"/>
      </w:docPartPr>
      <w:docPartBody>
        <w:p w:rsidR="00CC2F90" w:rsidRDefault="00CC2F90">
          <w:pPr>
            <w:pStyle w:val="B6C3DB2D17334396A7F2F4ED43DF0F1B"/>
          </w:pPr>
          <w:r w:rsidRPr="00C26172">
            <w:rPr>
              <w:rStyle w:val="ZeichenformatIndividuell"/>
            </w:rPr>
            <w:t xml:space="preserve">Maßnahmen eintragen </w:t>
          </w:r>
        </w:p>
      </w:docPartBody>
    </w:docPart>
    <w:docPart>
      <w:docPartPr>
        <w:name w:val="8834DB1D9FC8484E97D8E7B8697D1946"/>
        <w:category>
          <w:name w:val="Allgemein"/>
          <w:gallery w:val="placeholder"/>
        </w:category>
        <w:types>
          <w:type w:val="bbPlcHdr"/>
        </w:types>
        <w:behaviors>
          <w:behavior w:val="content"/>
        </w:behaviors>
        <w:guid w:val="{32201B92-F2C9-463C-A0AB-3E0678536B46}"/>
      </w:docPartPr>
      <w:docPartBody>
        <w:p w:rsidR="00CC2F90" w:rsidRDefault="00CC2F90">
          <w:pPr>
            <w:pStyle w:val="8834DB1D9FC8484E97D8E7B8697D1946"/>
          </w:pPr>
          <w:r w:rsidRPr="00C26172">
            <w:rPr>
              <w:rStyle w:val="ZeichenformatIndividuell"/>
            </w:rPr>
            <w:t>Maßn</w:t>
          </w:r>
          <w:r w:rsidRPr="00C26172">
            <w:rPr>
              <w:rStyle w:val="ZeichenformatIndividuell"/>
            </w:rPr>
            <w:t>ahmen eintragen oder Feld leer lassen</w:t>
          </w:r>
        </w:p>
      </w:docPartBody>
    </w:docPart>
    <w:docPart>
      <w:docPartPr>
        <w:name w:val="B2D695E7EB23421BB8140845A93420AA"/>
        <w:category>
          <w:name w:val="Allgemein"/>
          <w:gallery w:val="placeholder"/>
        </w:category>
        <w:types>
          <w:type w:val="bbPlcHdr"/>
        </w:types>
        <w:behaviors>
          <w:behavior w:val="content"/>
        </w:behaviors>
        <w:guid w:val="{FC0E51D7-14AE-469B-B6B7-6006F35FF23C}"/>
      </w:docPartPr>
      <w:docPartBody>
        <w:p w:rsidR="00CC2F90" w:rsidRDefault="00CC2F90">
          <w:pPr>
            <w:pStyle w:val="B2D695E7EB23421BB8140845A93420AA"/>
          </w:pPr>
          <w:r w:rsidRPr="00C26172">
            <w:rPr>
              <w:rStyle w:val="ZeichenformatIndividuell"/>
            </w:rPr>
            <w:t xml:space="preserve">Maßnahmen eintragen </w:t>
          </w:r>
        </w:p>
      </w:docPartBody>
    </w:docPart>
    <w:docPart>
      <w:docPartPr>
        <w:name w:val="6163D6906E894F529621E107FF156B65"/>
        <w:category>
          <w:name w:val="Allgemein"/>
          <w:gallery w:val="placeholder"/>
        </w:category>
        <w:types>
          <w:type w:val="bbPlcHdr"/>
        </w:types>
        <w:behaviors>
          <w:behavior w:val="content"/>
        </w:behaviors>
        <w:guid w:val="{640D03C4-00D1-47F3-9F6C-5D59DCCEF2E8}"/>
      </w:docPartPr>
      <w:docPartBody>
        <w:p w:rsidR="00CC2F90" w:rsidRDefault="00CC2F90">
          <w:pPr>
            <w:pStyle w:val="6163D6906E894F529621E107FF156B65"/>
          </w:pPr>
          <w:r w:rsidRPr="00C26172">
            <w:rPr>
              <w:rStyle w:val="ZeichenformatIndividuell"/>
            </w:rPr>
            <w:t>Maßnahmen eintragen oder Feld leer lassen</w:t>
          </w:r>
        </w:p>
      </w:docPartBody>
    </w:docPart>
    <w:docPart>
      <w:docPartPr>
        <w:name w:val="F134E3B19412476BB34972C4DB5C16FD"/>
        <w:category>
          <w:name w:val="Allgemein"/>
          <w:gallery w:val="placeholder"/>
        </w:category>
        <w:types>
          <w:type w:val="bbPlcHdr"/>
        </w:types>
        <w:behaviors>
          <w:behavior w:val="content"/>
        </w:behaviors>
        <w:guid w:val="{4C588A01-7515-4217-A100-9FB17857099A}"/>
      </w:docPartPr>
      <w:docPartBody>
        <w:p w:rsidR="00CC2F90" w:rsidRDefault="00CC2F90">
          <w:pPr>
            <w:pStyle w:val="F134E3B19412476BB34972C4DB5C16FD"/>
          </w:pPr>
          <w:r w:rsidRPr="00C26172">
            <w:rPr>
              <w:rStyle w:val="ZeichenformatIndividuell"/>
            </w:rPr>
            <w:t xml:space="preserve">Maßnahmen eintragen </w:t>
          </w:r>
        </w:p>
      </w:docPartBody>
    </w:docPart>
    <w:docPart>
      <w:docPartPr>
        <w:name w:val="69D1A394491342B7BF0F25A5187C0206"/>
        <w:category>
          <w:name w:val="Allgemein"/>
          <w:gallery w:val="placeholder"/>
        </w:category>
        <w:types>
          <w:type w:val="bbPlcHdr"/>
        </w:types>
        <w:behaviors>
          <w:behavior w:val="content"/>
        </w:behaviors>
        <w:guid w:val="{DAF49014-89CD-46F6-8CDB-E28D85A47FA4}"/>
      </w:docPartPr>
      <w:docPartBody>
        <w:p w:rsidR="00CC2F90" w:rsidRDefault="00CC2F90">
          <w:pPr>
            <w:pStyle w:val="69D1A394491342B7BF0F25A5187C0206"/>
          </w:pPr>
          <w:r w:rsidRPr="00C26172">
            <w:rPr>
              <w:rStyle w:val="ZeichenformatIndividuell"/>
            </w:rPr>
            <w:t>Maßnahmen eintragen oder Feld leer lassen</w:t>
          </w:r>
        </w:p>
      </w:docPartBody>
    </w:docPart>
    <w:docPart>
      <w:docPartPr>
        <w:name w:val="AC468A7EF02F44889A6D401FD9D96696"/>
        <w:category>
          <w:name w:val="Allgemein"/>
          <w:gallery w:val="placeholder"/>
        </w:category>
        <w:types>
          <w:type w:val="bbPlcHdr"/>
        </w:types>
        <w:behaviors>
          <w:behavior w:val="content"/>
        </w:behaviors>
        <w:guid w:val="{4E9E840D-F5B4-4B98-8ACF-929D958E7772}"/>
      </w:docPartPr>
      <w:docPartBody>
        <w:p w:rsidR="00CC2F90" w:rsidRDefault="00CC2F90">
          <w:pPr>
            <w:pStyle w:val="AC468A7EF02F44889A6D401FD9D96696"/>
          </w:pPr>
          <w:r w:rsidRPr="00C26172">
            <w:rPr>
              <w:rStyle w:val="ZeichenformatIndividuell"/>
            </w:rPr>
            <w:t xml:space="preserve">Maßnahmen eintragen </w:t>
          </w:r>
        </w:p>
      </w:docPartBody>
    </w:docPart>
    <w:docPart>
      <w:docPartPr>
        <w:name w:val="BC33D3F571A846D8A3A95CC04A26D88F"/>
        <w:category>
          <w:name w:val="Allgemein"/>
          <w:gallery w:val="placeholder"/>
        </w:category>
        <w:types>
          <w:type w:val="bbPlcHdr"/>
        </w:types>
        <w:behaviors>
          <w:behavior w:val="content"/>
        </w:behaviors>
        <w:guid w:val="{0CBA193E-106D-4CB7-A681-2E4F67874C28}"/>
      </w:docPartPr>
      <w:docPartBody>
        <w:p w:rsidR="00CC2F90" w:rsidRDefault="00CC2F90">
          <w:pPr>
            <w:pStyle w:val="BC33D3F571A846D8A3A95CC04A26D88F"/>
          </w:pPr>
          <w:r w:rsidRPr="00C26172">
            <w:rPr>
              <w:rStyle w:val="ZeichenformatIndividuell"/>
            </w:rPr>
            <w:t>Maßnahmen eintragen oder Feld leer lassen</w:t>
          </w:r>
        </w:p>
      </w:docPartBody>
    </w:docPart>
    <w:docPart>
      <w:docPartPr>
        <w:name w:val="93D1E6A5BC6C4605B945FB991C6282D0"/>
        <w:category>
          <w:name w:val="Allgemein"/>
          <w:gallery w:val="placeholder"/>
        </w:category>
        <w:types>
          <w:type w:val="bbPlcHdr"/>
        </w:types>
        <w:behaviors>
          <w:behavior w:val="content"/>
        </w:behaviors>
        <w:guid w:val="{6E57E052-3630-4320-B595-4B0F8E66BB3C}"/>
      </w:docPartPr>
      <w:docPartBody>
        <w:p w:rsidR="00CC2F90" w:rsidRDefault="00CC2F90">
          <w:pPr>
            <w:pStyle w:val="93D1E6A5BC6C4605B945FB991C6282D0"/>
          </w:pPr>
          <w:r w:rsidRPr="00C26172">
            <w:rPr>
              <w:rStyle w:val="ZeichenformatIndividuell"/>
            </w:rPr>
            <w:t xml:space="preserve">Maßnahmen eintragen </w:t>
          </w:r>
        </w:p>
      </w:docPartBody>
    </w:docPart>
    <w:docPart>
      <w:docPartPr>
        <w:name w:val="27CE452CCDB84FB4A3B298817299571D"/>
        <w:category>
          <w:name w:val="Allgemein"/>
          <w:gallery w:val="placeholder"/>
        </w:category>
        <w:types>
          <w:type w:val="bbPlcHdr"/>
        </w:types>
        <w:behaviors>
          <w:behavior w:val="content"/>
        </w:behaviors>
        <w:guid w:val="{F9BA6F86-12F2-4143-A14C-E400D0E3D4AB}"/>
      </w:docPartPr>
      <w:docPartBody>
        <w:p w:rsidR="00CC2F90" w:rsidRDefault="00CC2F90">
          <w:pPr>
            <w:pStyle w:val="27CE452CCDB84FB4A3B298817299571D"/>
          </w:pPr>
          <w:r w:rsidRPr="00C26172">
            <w:rPr>
              <w:rStyle w:val="ZeichenformatIndividuell"/>
            </w:rPr>
            <w:t>Maßnahme</w:t>
          </w:r>
          <w:r w:rsidRPr="00C26172">
            <w:rPr>
              <w:rStyle w:val="ZeichenformatIndividuell"/>
            </w:rPr>
            <w:t>n eintragen oder Feld leer lassen</w:t>
          </w:r>
        </w:p>
      </w:docPartBody>
    </w:docPart>
    <w:docPart>
      <w:docPartPr>
        <w:name w:val="E63B45090A3A42DBB1DC9D0C56331516"/>
        <w:category>
          <w:name w:val="Allgemein"/>
          <w:gallery w:val="placeholder"/>
        </w:category>
        <w:types>
          <w:type w:val="bbPlcHdr"/>
        </w:types>
        <w:behaviors>
          <w:behavior w:val="content"/>
        </w:behaviors>
        <w:guid w:val="{CDA665CC-5A70-428A-B0FD-9B786D2DFF77}"/>
      </w:docPartPr>
      <w:docPartBody>
        <w:p w:rsidR="00CC2F90" w:rsidRDefault="00CC2F90">
          <w:pPr>
            <w:pStyle w:val="E63B45090A3A42DBB1DC9D0C56331516"/>
          </w:pPr>
          <w:r w:rsidRPr="00C26172">
            <w:rPr>
              <w:rStyle w:val="ZeichenformatIndividuell"/>
            </w:rPr>
            <w:t xml:space="preserve">Maßnahmen eintragen </w:t>
          </w:r>
        </w:p>
      </w:docPartBody>
    </w:docPart>
    <w:docPart>
      <w:docPartPr>
        <w:name w:val="C4AB3C76527B47338CDCB7425CBFE5F6"/>
        <w:category>
          <w:name w:val="Allgemein"/>
          <w:gallery w:val="placeholder"/>
        </w:category>
        <w:types>
          <w:type w:val="bbPlcHdr"/>
        </w:types>
        <w:behaviors>
          <w:behavior w:val="content"/>
        </w:behaviors>
        <w:guid w:val="{435F4026-4EF0-4D47-8524-ADAC9570CAA9}"/>
      </w:docPartPr>
      <w:docPartBody>
        <w:p w:rsidR="00CC2F90" w:rsidRDefault="00CC2F90">
          <w:pPr>
            <w:pStyle w:val="C4AB3C76527B47338CDCB7425CBFE5F6"/>
          </w:pPr>
          <w:r w:rsidRPr="00C26172">
            <w:rPr>
              <w:rStyle w:val="ZeichenformatIndividuell"/>
            </w:rPr>
            <w:t>Maßnahmen eintragen oder Feld leer lassen</w:t>
          </w:r>
        </w:p>
      </w:docPartBody>
    </w:docPart>
    <w:docPart>
      <w:docPartPr>
        <w:name w:val="842B98EB28DC498997683E4F724888FC"/>
        <w:category>
          <w:name w:val="Allgemein"/>
          <w:gallery w:val="placeholder"/>
        </w:category>
        <w:types>
          <w:type w:val="bbPlcHdr"/>
        </w:types>
        <w:behaviors>
          <w:behavior w:val="content"/>
        </w:behaviors>
        <w:guid w:val="{4E6485C0-0F63-4F19-83BB-403CB9AB15D7}"/>
      </w:docPartPr>
      <w:docPartBody>
        <w:p w:rsidR="00CC2F90" w:rsidRDefault="00CC2F90">
          <w:pPr>
            <w:pStyle w:val="842B98EB28DC498997683E4F724888FC"/>
          </w:pPr>
          <w:r w:rsidRPr="00C26172">
            <w:rPr>
              <w:rStyle w:val="ZeichenformatIndividuell"/>
            </w:rPr>
            <w:t xml:space="preserve">Maßnahmen eintragen </w:t>
          </w:r>
        </w:p>
      </w:docPartBody>
    </w:docPart>
    <w:docPart>
      <w:docPartPr>
        <w:name w:val="903C5AF4DF1E4D04BFDFCB7E055EDA37"/>
        <w:category>
          <w:name w:val="Allgemein"/>
          <w:gallery w:val="placeholder"/>
        </w:category>
        <w:types>
          <w:type w:val="bbPlcHdr"/>
        </w:types>
        <w:behaviors>
          <w:behavior w:val="content"/>
        </w:behaviors>
        <w:guid w:val="{AFD61DB1-FDC9-4152-B0E8-E7FC6A755855}"/>
      </w:docPartPr>
      <w:docPartBody>
        <w:p w:rsidR="00CC2F90" w:rsidRDefault="00CC2F90">
          <w:pPr>
            <w:pStyle w:val="903C5AF4DF1E4D04BFDFCB7E055EDA37"/>
          </w:pPr>
          <w:r w:rsidRPr="00C26172">
            <w:rPr>
              <w:rStyle w:val="ZeichenformatIndividuell"/>
            </w:rPr>
            <w:t>Maßnahmen eintragen oder Feld leer lassen</w:t>
          </w:r>
        </w:p>
      </w:docPartBody>
    </w:docPart>
    <w:docPart>
      <w:docPartPr>
        <w:name w:val="1743404EEAC2460EAD3D01598C8861C1"/>
        <w:category>
          <w:name w:val="Allgemein"/>
          <w:gallery w:val="placeholder"/>
        </w:category>
        <w:types>
          <w:type w:val="bbPlcHdr"/>
        </w:types>
        <w:behaviors>
          <w:behavior w:val="content"/>
        </w:behaviors>
        <w:guid w:val="{513F2FED-E56D-4FC0-A37C-AC20627525B5}"/>
      </w:docPartPr>
      <w:docPartBody>
        <w:p w:rsidR="00CC2F90" w:rsidRDefault="00CC2F90">
          <w:pPr>
            <w:pStyle w:val="1743404EEAC2460EAD3D01598C8861C1"/>
          </w:pPr>
          <w:r w:rsidRPr="00C26172">
            <w:rPr>
              <w:rStyle w:val="ZeichenformatIndividuell"/>
            </w:rPr>
            <w:t xml:space="preserve">Maßnahmen eintragen </w:t>
          </w:r>
        </w:p>
      </w:docPartBody>
    </w:docPart>
    <w:docPart>
      <w:docPartPr>
        <w:name w:val="BF6958DE32C4485684E18392BF2D1875"/>
        <w:category>
          <w:name w:val="Allgemein"/>
          <w:gallery w:val="placeholder"/>
        </w:category>
        <w:types>
          <w:type w:val="bbPlcHdr"/>
        </w:types>
        <w:behaviors>
          <w:behavior w:val="content"/>
        </w:behaviors>
        <w:guid w:val="{4C830907-1369-4957-AD3C-BEEC534248B7}"/>
      </w:docPartPr>
      <w:docPartBody>
        <w:p w:rsidR="00CC2F90" w:rsidRDefault="00CC2F90">
          <w:pPr>
            <w:pStyle w:val="BF6958DE32C4485684E18392BF2D1875"/>
          </w:pPr>
          <w:r w:rsidRPr="00C26172">
            <w:rPr>
              <w:rStyle w:val="ZeichenformatIndividuell"/>
            </w:rPr>
            <w:t>Maßnahmen eintragen oder Feld leer lassen</w:t>
          </w:r>
        </w:p>
      </w:docPartBody>
    </w:docPart>
    <w:docPart>
      <w:docPartPr>
        <w:name w:val="64C84B751CBA478A81D01B55A111C35B"/>
        <w:category>
          <w:name w:val="Allgemein"/>
          <w:gallery w:val="placeholder"/>
        </w:category>
        <w:types>
          <w:type w:val="bbPlcHdr"/>
        </w:types>
        <w:behaviors>
          <w:behavior w:val="content"/>
        </w:behaviors>
        <w:guid w:val="{74D2243D-A97F-4BD4-97D1-72204653E42A}"/>
      </w:docPartPr>
      <w:docPartBody>
        <w:p w:rsidR="00CC2F90" w:rsidRDefault="00CC2F90">
          <w:pPr>
            <w:pStyle w:val="64C84B751CBA478A81D01B55A111C35B"/>
          </w:pPr>
          <w:r w:rsidRPr="00C26172">
            <w:rPr>
              <w:rStyle w:val="ZeichenformatIndividuell"/>
            </w:rPr>
            <w:t xml:space="preserve">Maßnahmen eintragen </w:t>
          </w:r>
        </w:p>
      </w:docPartBody>
    </w:docPart>
    <w:docPart>
      <w:docPartPr>
        <w:name w:val="A6E31737B3FA4C11B7F0BBE3CD6EA62A"/>
        <w:category>
          <w:name w:val="Allgemein"/>
          <w:gallery w:val="placeholder"/>
        </w:category>
        <w:types>
          <w:type w:val="bbPlcHdr"/>
        </w:types>
        <w:behaviors>
          <w:behavior w:val="content"/>
        </w:behaviors>
        <w:guid w:val="{6A50D40A-647D-493D-8568-E4363C3D5218}"/>
      </w:docPartPr>
      <w:docPartBody>
        <w:p w:rsidR="00CC2F90" w:rsidRDefault="00CC2F90">
          <w:pPr>
            <w:pStyle w:val="A6E31737B3FA4C11B7F0BBE3CD6EA62A"/>
          </w:pPr>
          <w:r w:rsidRPr="00C26172">
            <w:rPr>
              <w:rStyle w:val="ZeichenformatIndividuell"/>
            </w:rPr>
            <w:t xml:space="preserve">Maßnahmen </w:t>
          </w:r>
          <w:r w:rsidRPr="00C26172">
            <w:rPr>
              <w:rStyle w:val="ZeichenformatIndividuell"/>
            </w:rPr>
            <w:t>eintragen oder Feld leer lassen</w:t>
          </w:r>
        </w:p>
      </w:docPartBody>
    </w:docPart>
    <w:docPart>
      <w:docPartPr>
        <w:name w:val="74E34D4F28F6482AB23445D815DD6871"/>
        <w:category>
          <w:name w:val="Allgemein"/>
          <w:gallery w:val="placeholder"/>
        </w:category>
        <w:types>
          <w:type w:val="bbPlcHdr"/>
        </w:types>
        <w:behaviors>
          <w:behavior w:val="content"/>
        </w:behaviors>
        <w:guid w:val="{3BD4453D-22F8-49F6-9F79-25D788F3238C}"/>
      </w:docPartPr>
      <w:docPartBody>
        <w:p w:rsidR="00CC2F90" w:rsidRDefault="00CC2F90">
          <w:pPr>
            <w:pStyle w:val="74E34D4F28F6482AB23445D815DD6871"/>
          </w:pPr>
          <w:r w:rsidRPr="00C26172">
            <w:rPr>
              <w:rStyle w:val="ZeichenformatIndividuell"/>
            </w:rPr>
            <w:t xml:space="preserve">Maßnahmen eintragen </w:t>
          </w:r>
        </w:p>
      </w:docPartBody>
    </w:docPart>
    <w:docPart>
      <w:docPartPr>
        <w:name w:val="1218C753B7314521A6533B654210EBC0"/>
        <w:category>
          <w:name w:val="Allgemein"/>
          <w:gallery w:val="placeholder"/>
        </w:category>
        <w:types>
          <w:type w:val="bbPlcHdr"/>
        </w:types>
        <w:behaviors>
          <w:behavior w:val="content"/>
        </w:behaviors>
        <w:guid w:val="{CE9D10F8-2481-45C3-B9A3-8BD5465B653B}"/>
      </w:docPartPr>
      <w:docPartBody>
        <w:p w:rsidR="00CC2F90" w:rsidRDefault="00CC2F90">
          <w:pPr>
            <w:pStyle w:val="1218C753B7314521A6533B654210EBC0"/>
          </w:pPr>
          <w:r w:rsidRPr="00C26172">
            <w:rPr>
              <w:rStyle w:val="ZeichenformatIndividuell"/>
            </w:rPr>
            <w:t>Maßnahmen eintragen oder Feld leer lassen</w:t>
          </w:r>
        </w:p>
      </w:docPartBody>
    </w:docPart>
    <w:docPart>
      <w:docPartPr>
        <w:name w:val="7DB3FCC9C2B84C1FB8C0783791EDF8B7"/>
        <w:category>
          <w:name w:val="Allgemein"/>
          <w:gallery w:val="placeholder"/>
        </w:category>
        <w:types>
          <w:type w:val="bbPlcHdr"/>
        </w:types>
        <w:behaviors>
          <w:behavior w:val="content"/>
        </w:behaviors>
        <w:guid w:val="{148F77C7-AB0E-4540-94A5-61DECBF86A3A}"/>
      </w:docPartPr>
      <w:docPartBody>
        <w:p w:rsidR="00CC2F90" w:rsidRDefault="00CC2F90">
          <w:pPr>
            <w:pStyle w:val="7DB3FCC9C2B84C1FB8C0783791EDF8B7"/>
          </w:pPr>
          <w:r w:rsidRPr="00C26172">
            <w:rPr>
              <w:rStyle w:val="ZeichenformatIndividuell"/>
            </w:rPr>
            <w:t xml:space="preserve">Maßnahmen eintragen </w:t>
          </w:r>
        </w:p>
      </w:docPartBody>
    </w:docPart>
    <w:docPart>
      <w:docPartPr>
        <w:name w:val="05B8AE6A412C45808DFFEFC24FEBE6A8"/>
        <w:category>
          <w:name w:val="Allgemein"/>
          <w:gallery w:val="placeholder"/>
        </w:category>
        <w:types>
          <w:type w:val="bbPlcHdr"/>
        </w:types>
        <w:behaviors>
          <w:behavior w:val="content"/>
        </w:behaviors>
        <w:guid w:val="{BF60B4D4-96DA-42DB-A56D-351617B93687}"/>
      </w:docPartPr>
      <w:docPartBody>
        <w:p w:rsidR="00CC2F90" w:rsidRDefault="00CC2F90">
          <w:pPr>
            <w:pStyle w:val="05B8AE6A412C45808DFFEFC24FEBE6A8"/>
          </w:pPr>
          <w:r w:rsidRPr="00C26172">
            <w:rPr>
              <w:rStyle w:val="ZeichenformatIndividuell"/>
            </w:rPr>
            <w:t>Maßnahmen eintragen oder Feld leer lassen</w:t>
          </w:r>
        </w:p>
      </w:docPartBody>
    </w:docPart>
    <w:docPart>
      <w:docPartPr>
        <w:name w:val="FA7E019EEC7948C0A000D935794E3CCC"/>
        <w:category>
          <w:name w:val="Allgemein"/>
          <w:gallery w:val="placeholder"/>
        </w:category>
        <w:types>
          <w:type w:val="bbPlcHdr"/>
        </w:types>
        <w:behaviors>
          <w:behavior w:val="content"/>
        </w:behaviors>
        <w:guid w:val="{02493F72-77FF-44C9-B001-50FDD842A809}"/>
      </w:docPartPr>
      <w:docPartBody>
        <w:p w:rsidR="00CC2F90" w:rsidRDefault="00CC2F90">
          <w:pPr>
            <w:pStyle w:val="FA7E019EEC7948C0A000D935794E3CCC"/>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90"/>
    <w:rsid w:val="00CC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E763DF888BA8479897D43C2402FE6B0E">
    <w:name w:val="E763DF888BA8479897D43C2402FE6B0E"/>
  </w:style>
  <w:style w:type="paragraph" w:customStyle="1" w:styleId="771099BFC3B54D42807A0CB45E19A709">
    <w:name w:val="771099BFC3B54D42807A0CB45E19A709"/>
  </w:style>
  <w:style w:type="paragraph" w:customStyle="1" w:styleId="DC2AFBF5D58E402BAF3DB0EFAA166826">
    <w:name w:val="DC2AFBF5D58E402BAF3DB0EFAA166826"/>
  </w:style>
  <w:style w:type="paragraph" w:customStyle="1" w:styleId="5539FE1DE43946908FA2B453A06D08E9">
    <w:name w:val="5539FE1DE43946908FA2B453A06D08E9"/>
  </w:style>
  <w:style w:type="paragraph" w:customStyle="1" w:styleId="978273E3FC144DAE8CE63FD4AB756EAB">
    <w:name w:val="978273E3FC144DAE8CE63FD4AB756EAB"/>
  </w:style>
  <w:style w:type="character" w:styleId="Platzhaltertext">
    <w:name w:val="Placeholder Text"/>
    <w:basedOn w:val="Absatz-Standardschriftart"/>
    <w:uiPriority w:val="99"/>
    <w:semiHidden/>
    <w:rPr>
      <w:color w:val="808080"/>
    </w:rPr>
  </w:style>
  <w:style w:type="paragraph" w:customStyle="1" w:styleId="4F7DA2C17AEA44609523F09B3C34415E">
    <w:name w:val="4F7DA2C17AEA44609523F09B3C34415E"/>
  </w:style>
  <w:style w:type="paragraph" w:customStyle="1" w:styleId="B339F992A9244CC4A98790E5A11CA8BB">
    <w:name w:val="B339F992A9244CC4A98790E5A11CA8BB"/>
  </w:style>
  <w:style w:type="paragraph" w:customStyle="1" w:styleId="E8B840D9B21F40EEA6A7CC124CAACFCE">
    <w:name w:val="E8B840D9B21F40EEA6A7CC124CAACFCE"/>
  </w:style>
  <w:style w:type="paragraph" w:customStyle="1" w:styleId="2DF6A84144BD4414B92B4213D772A351">
    <w:name w:val="2DF6A84144BD4414B92B4213D772A351"/>
  </w:style>
  <w:style w:type="paragraph" w:customStyle="1" w:styleId="715B13DAB27044708D1A534A1E96B42F">
    <w:name w:val="715B13DAB27044708D1A534A1E96B42F"/>
  </w:style>
  <w:style w:type="paragraph" w:customStyle="1" w:styleId="7B3C957E97134F93BEF356270DD29D4C">
    <w:name w:val="7B3C957E97134F93BEF356270DD29D4C"/>
  </w:style>
  <w:style w:type="paragraph" w:customStyle="1" w:styleId="860C35EFF4614567BA14D154FF01CB80">
    <w:name w:val="860C35EFF4614567BA14D154FF01CB80"/>
  </w:style>
  <w:style w:type="paragraph" w:customStyle="1" w:styleId="BEDD09329C344A73BDB675FA2B8934D5">
    <w:name w:val="BEDD09329C344A73BDB675FA2B8934D5"/>
  </w:style>
  <w:style w:type="paragraph" w:customStyle="1" w:styleId="51E8188A3B7A4EACB457CF359A083599">
    <w:name w:val="51E8188A3B7A4EACB457CF359A083599"/>
  </w:style>
  <w:style w:type="paragraph" w:customStyle="1" w:styleId="F69B672DB50840F19F7C02ED055684AB">
    <w:name w:val="F69B672DB50840F19F7C02ED055684AB"/>
  </w:style>
  <w:style w:type="paragraph" w:customStyle="1" w:styleId="45639556FA9541FD9C250A209336A155">
    <w:name w:val="45639556FA9541FD9C250A209336A155"/>
  </w:style>
  <w:style w:type="paragraph" w:customStyle="1" w:styleId="F1A9DB8418F541849D40459AAA2117E4">
    <w:name w:val="F1A9DB8418F541849D40459AAA2117E4"/>
  </w:style>
  <w:style w:type="paragraph" w:customStyle="1" w:styleId="AD6B17B0748B4D78ADD576F2CD06315B">
    <w:name w:val="AD6B17B0748B4D78ADD576F2CD06315B"/>
  </w:style>
  <w:style w:type="paragraph" w:customStyle="1" w:styleId="225A1C50ACC2488DAA3342C35792B0A0">
    <w:name w:val="225A1C50ACC2488DAA3342C35792B0A0"/>
  </w:style>
  <w:style w:type="paragraph" w:customStyle="1" w:styleId="2702E95B893B4B0D887EBFB83C9C2E2A">
    <w:name w:val="2702E95B893B4B0D887EBFB83C9C2E2A"/>
  </w:style>
  <w:style w:type="paragraph" w:customStyle="1" w:styleId="FB4B941FAF8840C392279EA1A1E047B5">
    <w:name w:val="FB4B941FAF8840C392279EA1A1E047B5"/>
  </w:style>
  <w:style w:type="paragraph" w:customStyle="1" w:styleId="B073A841B4794C9CB8EE7EF296A99213">
    <w:name w:val="B073A841B4794C9CB8EE7EF296A99213"/>
  </w:style>
  <w:style w:type="paragraph" w:customStyle="1" w:styleId="02B915083274414BBC618F503BF87693">
    <w:name w:val="02B915083274414BBC618F503BF87693"/>
  </w:style>
  <w:style w:type="paragraph" w:customStyle="1" w:styleId="794108E0422D4BB7B41824A3D15427C5">
    <w:name w:val="794108E0422D4BB7B41824A3D15427C5"/>
  </w:style>
  <w:style w:type="paragraph" w:customStyle="1" w:styleId="FB90F2ACBD9D48529FF57AEC4EDF1C6D">
    <w:name w:val="FB90F2ACBD9D48529FF57AEC4EDF1C6D"/>
  </w:style>
  <w:style w:type="paragraph" w:customStyle="1" w:styleId="C30A201F841E42A48822ECDBA115D402">
    <w:name w:val="C30A201F841E42A48822ECDBA115D402"/>
  </w:style>
  <w:style w:type="paragraph" w:customStyle="1" w:styleId="EE25C5BF432443EDA57AA348319FFD2F">
    <w:name w:val="EE25C5BF432443EDA57AA348319FFD2F"/>
  </w:style>
  <w:style w:type="paragraph" w:customStyle="1" w:styleId="7A746FFB23BD4256904AFD9B95094CF8">
    <w:name w:val="7A746FFB23BD4256904AFD9B95094CF8"/>
  </w:style>
  <w:style w:type="paragraph" w:customStyle="1" w:styleId="D19AB4D4FAD1495A9A194B48CD2486DE">
    <w:name w:val="D19AB4D4FAD1495A9A194B48CD2486DE"/>
  </w:style>
  <w:style w:type="paragraph" w:customStyle="1" w:styleId="177E6CE41FE546F48347A08F033C07E9">
    <w:name w:val="177E6CE41FE546F48347A08F033C07E9"/>
  </w:style>
  <w:style w:type="paragraph" w:customStyle="1" w:styleId="09BBF5B7AF5F4986B327FC67DCCAC3FC">
    <w:name w:val="09BBF5B7AF5F4986B327FC67DCCAC3FC"/>
  </w:style>
  <w:style w:type="paragraph" w:customStyle="1" w:styleId="F7842BBC214D46CB9FD309DFCD152EC0">
    <w:name w:val="F7842BBC214D46CB9FD309DFCD152EC0"/>
  </w:style>
  <w:style w:type="paragraph" w:customStyle="1" w:styleId="B6C3DB2D17334396A7F2F4ED43DF0F1B">
    <w:name w:val="B6C3DB2D17334396A7F2F4ED43DF0F1B"/>
  </w:style>
  <w:style w:type="paragraph" w:customStyle="1" w:styleId="8834DB1D9FC8484E97D8E7B8697D1946">
    <w:name w:val="8834DB1D9FC8484E97D8E7B8697D1946"/>
  </w:style>
  <w:style w:type="paragraph" w:customStyle="1" w:styleId="B2D695E7EB23421BB8140845A93420AA">
    <w:name w:val="B2D695E7EB23421BB8140845A93420AA"/>
  </w:style>
  <w:style w:type="paragraph" w:customStyle="1" w:styleId="6163D6906E894F529621E107FF156B65">
    <w:name w:val="6163D6906E894F529621E107FF156B65"/>
  </w:style>
  <w:style w:type="paragraph" w:customStyle="1" w:styleId="F134E3B19412476BB34972C4DB5C16FD">
    <w:name w:val="F134E3B19412476BB34972C4DB5C16FD"/>
  </w:style>
  <w:style w:type="paragraph" w:customStyle="1" w:styleId="69D1A394491342B7BF0F25A5187C0206">
    <w:name w:val="69D1A394491342B7BF0F25A5187C0206"/>
  </w:style>
  <w:style w:type="paragraph" w:customStyle="1" w:styleId="AC468A7EF02F44889A6D401FD9D96696">
    <w:name w:val="AC468A7EF02F44889A6D401FD9D96696"/>
  </w:style>
  <w:style w:type="paragraph" w:customStyle="1" w:styleId="BC33D3F571A846D8A3A95CC04A26D88F">
    <w:name w:val="BC33D3F571A846D8A3A95CC04A26D88F"/>
  </w:style>
  <w:style w:type="paragraph" w:customStyle="1" w:styleId="93D1E6A5BC6C4605B945FB991C6282D0">
    <w:name w:val="93D1E6A5BC6C4605B945FB991C6282D0"/>
  </w:style>
  <w:style w:type="paragraph" w:customStyle="1" w:styleId="27CE452CCDB84FB4A3B298817299571D">
    <w:name w:val="27CE452CCDB84FB4A3B298817299571D"/>
  </w:style>
  <w:style w:type="paragraph" w:customStyle="1" w:styleId="E63B45090A3A42DBB1DC9D0C56331516">
    <w:name w:val="E63B45090A3A42DBB1DC9D0C56331516"/>
  </w:style>
  <w:style w:type="paragraph" w:customStyle="1" w:styleId="C4AB3C76527B47338CDCB7425CBFE5F6">
    <w:name w:val="C4AB3C76527B47338CDCB7425CBFE5F6"/>
  </w:style>
  <w:style w:type="paragraph" w:customStyle="1" w:styleId="842B98EB28DC498997683E4F724888FC">
    <w:name w:val="842B98EB28DC498997683E4F724888FC"/>
  </w:style>
  <w:style w:type="paragraph" w:customStyle="1" w:styleId="903C5AF4DF1E4D04BFDFCB7E055EDA37">
    <w:name w:val="903C5AF4DF1E4D04BFDFCB7E055EDA37"/>
  </w:style>
  <w:style w:type="paragraph" w:customStyle="1" w:styleId="1743404EEAC2460EAD3D01598C8861C1">
    <w:name w:val="1743404EEAC2460EAD3D01598C8861C1"/>
  </w:style>
  <w:style w:type="paragraph" w:customStyle="1" w:styleId="BF6958DE32C4485684E18392BF2D1875">
    <w:name w:val="BF6958DE32C4485684E18392BF2D1875"/>
  </w:style>
  <w:style w:type="paragraph" w:customStyle="1" w:styleId="64C84B751CBA478A81D01B55A111C35B">
    <w:name w:val="64C84B751CBA478A81D01B55A111C35B"/>
  </w:style>
  <w:style w:type="paragraph" w:customStyle="1" w:styleId="A6E31737B3FA4C11B7F0BBE3CD6EA62A">
    <w:name w:val="A6E31737B3FA4C11B7F0BBE3CD6EA62A"/>
  </w:style>
  <w:style w:type="paragraph" w:customStyle="1" w:styleId="74E34D4F28F6482AB23445D815DD6871">
    <w:name w:val="74E34D4F28F6482AB23445D815DD6871"/>
  </w:style>
  <w:style w:type="paragraph" w:customStyle="1" w:styleId="1218C753B7314521A6533B654210EBC0">
    <w:name w:val="1218C753B7314521A6533B654210EBC0"/>
  </w:style>
  <w:style w:type="paragraph" w:customStyle="1" w:styleId="7DB3FCC9C2B84C1FB8C0783791EDF8B7">
    <w:name w:val="7DB3FCC9C2B84C1FB8C0783791EDF8B7"/>
  </w:style>
  <w:style w:type="paragraph" w:customStyle="1" w:styleId="05B8AE6A412C45808DFFEFC24FEBE6A8">
    <w:name w:val="05B8AE6A412C45808DFFEFC24FEBE6A8"/>
  </w:style>
  <w:style w:type="paragraph" w:customStyle="1" w:styleId="FA7E019EEC7948C0A000D935794E3CCC">
    <w:name w:val="FA7E019EEC7948C0A000D935794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9DCC645-33DE-4B26-9717-D3C73C08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14</Pages>
  <Words>3836</Words>
  <Characters>24173</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Müller, Alina (BeschA BN, ZIB14)</dc:creator>
  <cp:keywords/>
  <dc:description/>
  <cp:lastModifiedBy>Neufing, Lars</cp:lastModifiedBy>
  <cp:revision>2</cp:revision>
  <cp:lastPrinted>2025-06-04T14:27:00Z</cp:lastPrinted>
  <dcterms:created xsi:type="dcterms:W3CDTF">2026-05-27T05:48:00Z</dcterms:created>
  <dcterms:modified xsi:type="dcterms:W3CDTF">2026-07-23T10:31:00Z</dcterms:modified>
</cp:coreProperties>
</file>