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27"/>
      </w:tblGrid>
      <w:tr w:rsidR="005E3220" w14:paraId="7CFA08C9" w14:textId="77777777" w:rsidTr="005E3220">
        <w:trPr>
          <w:cantSplit/>
        </w:trPr>
        <w:tc>
          <w:tcPr>
            <w:tcW w:w="95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1ED98B" w14:textId="2C61820B" w:rsidR="00BC23D9" w:rsidRDefault="004A1369" w:rsidP="008927F3">
            <w:r>
              <w:t>Wa</w:t>
            </w:r>
            <w:r w:rsidR="001F5864" w:rsidRPr="001F5864">
              <w:t>rtungsvertrag und Unterstützungsleistungen für Microservices Keycloak-BNetzA</w:t>
            </w:r>
          </w:p>
          <w:p w14:paraId="58E5A50F" w14:textId="6B1340D4" w:rsidR="001F5864" w:rsidRDefault="001F5864" w:rsidP="008927F3">
            <w:r w:rsidRPr="001F5864">
              <w:t>Z25-10-202</w:t>
            </w:r>
            <w:r w:rsidR="00B4174A">
              <w:t>6</w:t>
            </w:r>
            <w:r w:rsidRPr="001F5864">
              <w:t>-00</w:t>
            </w:r>
            <w:r w:rsidR="00B4174A">
              <w:t>13</w:t>
            </w:r>
          </w:p>
        </w:tc>
      </w:tr>
      <w:tr w:rsidR="005E3220" w14:paraId="1174FD51" w14:textId="77777777" w:rsidTr="005E3220">
        <w:trPr>
          <w:cantSplit/>
        </w:trPr>
        <w:tc>
          <w:tcPr>
            <w:tcW w:w="95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00D25" w14:textId="77777777" w:rsidR="005E3220" w:rsidRDefault="005E3220">
            <w:bookmarkStart w:id="0" w:name="Betreff"/>
            <w:bookmarkEnd w:id="0"/>
          </w:p>
        </w:tc>
      </w:tr>
    </w:tbl>
    <w:p w14:paraId="5026BABB" w14:textId="77777777" w:rsidR="004F6BD6" w:rsidRPr="004F6BD6" w:rsidRDefault="004F6BD6" w:rsidP="00F667A8">
      <w:pPr>
        <w:pStyle w:val="Default"/>
        <w:spacing w:before="360" w:line="288" w:lineRule="auto"/>
        <w:rPr>
          <w:b/>
          <w:bCs/>
          <w:sz w:val="28"/>
          <w:szCs w:val="28"/>
        </w:rPr>
      </w:pPr>
      <w:r w:rsidRPr="004F6BD6">
        <w:rPr>
          <w:b/>
          <w:bCs/>
          <w:sz w:val="28"/>
          <w:szCs w:val="28"/>
        </w:rPr>
        <w:t>Vertraulichkeitsvereinbarung</w:t>
      </w:r>
    </w:p>
    <w:p w14:paraId="78D67B83" w14:textId="77777777" w:rsidR="004F6BD6" w:rsidRDefault="004F6BD6" w:rsidP="00FB7585">
      <w:pPr>
        <w:pStyle w:val="Default"/>
        <w:spacing w:before="480" w:line="288" w:lineRule="auto"/>
      </w:pPr>
      <w:r>
        <w:t xml:space="preserve">bei der Bundesnetzagentur für </w:t>
      </w:r>
      <w:r w:rsidRPr="004F6BD6">
        <w:t xml:space="preserve">Elektrizität, Gas, Telekommunikation, Post und Eisenbahnen </w:t>
      </w:r>
      <w:r>
        <w:t>für externe Unternehmen.</w:t>
      </w:r>
    </w:p>
    <w:p w14:paraId="574D39CA" w14:textId="77777777" w:rsidR="004F6BD6" w:rsidRDefault="004F6BD6" w:rsidP="00FB7585">
      <w:pPr>
        <w:pStyle w:val="Default"/>
        <w:spacing w:line="288" w:lineRule="auto"/>
      </w:pPr>
    </w:p>
    <w:p w14:paraId="48AED51F" w14:textId="77777777" w:rsidR="004F6BD6" w:rsidRDefault="004F6BD6" w:rsidP="00FB7585">
      <w:pPr>
        <w:pStyle w:val="Default"/>
        <w:spacing w:line="288" w:lineRule="auto"/>
      </w:pPr>
    </w:p>
    <w:p w14:paraId="7632DED3" w14:textId="77777777" w:rsidR="004F6BD6" w:rsidRDefault="004F6BD6" w:rsidP="00FB7585">
      <w:pPr>
        <w:overflowPunct/>
        <w:spacing w:line="288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Zwischen der</w:t>
      </w:r>
    </w:p>
    <w:p w14:paraId="189B3952" w14:textId="77777777" w:rsidR="00FB7585" w:rsidRDefault="00FB7585" w:rsidP="00FB7585">
      <w:pPr>
        <w:overflowPunct/>
        <w:spacing w:line="288" w:lineRule="auto"/>
        <w:textAlignment w:val="auto"/>
        <w:rPr>
          <w:rFonts w:cs="Arial"/>
          <w:szCs w:val="22"/>
        </w:rPr>
      </w:pPr>
    </w:p>
    <w:p w14:paraId="15F2AB39" w14:textId="77777777" w:rsidR="004F6BD6" w:rsidRDefault="004F6BD6" w:rsidP="00FB7585">
      <w:pPr>
        <w:overflowPunct/>
        <w:spacing w:line="288" w:lineRule="auto"/>
        <w:textAlignment w:val="auto"/>
        <w:rPr>
          <w:rFonts w:cs="Arial"/>
          <w:szCs w:val="22"/>
        </w:rPr>
      </w:pPr>
      <w:r>
        <w:t xml:space="preserve">Bundesnetzagentur für </w:t>
      </w:r>
      <w:r w:rsidRPr="004F6BD6">
        <w:t>Elektrizität, Gas, Telekommunikation, Post und Eisenbahnen</w:t>
      </w:r>
      <w:r>
        <w:rPr>
          <w:rFonts w:cs="Arial"/>
          <w:szCs w:val="22"/>
        </w:rPr>
        <w:t xml:space="preserve"> </w:t>
      </w:r>
    </w:p>
    <w:p w14:paraId="199F7889" w14:textId="77777777" w:rsidR="004F6BD6" w:rsidRDefault="004F6BD6" w:rsidP="00FB7585">
      <w:pPr>
        <w:overflowPunct/>
        <w:spacing w:line="288" w:lineRule="auto"/>
        <w:textAlignment w:val="auto"/>
        <w:rPr>
          <w:rFonts w:cs="Arial"/>
          <w:szCs w:val="22"/>
        </w:rPr>
      </w:pPr>
    </w:p>
    <w:p w14:paraId="15DFD68C" w14:textId="77777777" w:rsidR="004F6BD6" w:rsidRDefault="004F6BD6" w:rsidP="00FB7585">
      <w:pPr>
        <w:overflowPunct/>
        <w:spacing w:line="288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und der</w:t>
      </w:r>
    </w:p>
    <w:p w14:paraId="473663DE" w14:textId="77777777" w:rsidR="004F6BD6" w:rsidRDefault="004F6BD6" w:rsidP="00FB7585">
      <w:pPr>
        <w:overflowPunct/>
        <w:spacing w:line="288" w:lineRule="auto"/>
        <w:textAlignment w:val="auto"/>
        <w:rPr>
          <w:rFonts w:cs="Arial"/>
          <w:szCs w:val="22"/>
        </w:rPr>
      </w:pPr>
    </w:p>
    <w:p w14:paraId="0CA21F88" w14:textId="77777777" w:rsidR="004F6BD6" w:rsidRDefault="0071571F" w:rsidP="00FB7585">
      <w:pPr>
        <w:overflowPunct/>
        <w:spacing w:line="288" w:lineRule="auto"/>
        <w:textAlignment w:val="auto"/>
        <w:rPr>
          <w:rFonts w:cs="Arial"/>
          <w:szCs w:val="22"/>
        </w:rPr>
      </w:pPr>
      <w:r w:rsidRPr="001F5864">
        <w:rPr>
          <w:rFonts w:cs="Arial"/>
          <w:szCs w:val="22"/>
          <w:highlight w:val="yellow"/>
        </w:rPr>
        <w:t>&lt;…&gt;</w:t>
      </w:r>
    </w:p>
    <w:p w14:paraId="42A05CC1" w14:textId="77777777" w:rsidR="004F6BD6" w:rsidRDefault="004F6BD6" w:rsidP="006E4F20">
      <w:pPr>
        <w:overflowPunct/>
        <w:spacing w:before="120" w:line="288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vertreten durch</w:t>
      </w:r>
    </w:p>
    <w:p w14:paraId="1D13225F" w14:textId="77777777" w:rsidR="004F6BD6" w:rsidRDefault="004F6BD6" w:rsidP="00FB7585">
      <w:pPr>
        <w:overflowPunct/>
        <w:spacing w:line="288" w:lineRule="auto"/>
        <w:textAlignment w:val="auto"/>
        <w:rPr>
          <w:rFonts w:cs="Arial"/>
          <w:szCs w:val="22"/>
        </w:rPr>
      </w:pPr>
      <w:r w:rsidRPr="001F5864">
        <w:rPr>
          <w:rFonts w:cs="Arial"/>
          <w:szCs w:val="22"/>
          <w:highlight w:val="yellow"/>
        </w:rPr>
        <w:t>&lt;...&gt;.</w:t>
      </w:r>
    </w:p>
    <w:p w14:paraId="021A4A37" w14:textId="77777777" w:rsidR="004F6BD6" w:rsidRDefault="004F6BD6" w:rsidP="00FB7585">
      <w:pPr>
        <w:overflowPunct/>
        <w:spacing w:line="288" w:lineRule="auto"/>
        <w:textAlignment w:val="auto"/>
        <w:rPr>
          <w:rFonts w:cs="Arial"/>
          <w:szCs w:val="22"/>
        </w:rPr>
      </w:pPr>
    </w:p>
    <w:p w14:paraId="459DE032" w14:textId="77777777" w:rsidR="00FB7585" w:rsidRDefault="00FB7585" w:rsidP="00FB7585">
      <w:pPr>
        <w:overflowPunct/>
        <w:spacing w:line="288" w:lineRule="auto"/>
        <w:textAlignment w:val="auto"/>
        <w:rPr>
          <w:rFonts w:cs="Arial"/>
          <w:szCs w:val="22"/>
        </w:rPr>
      </w:pPr>
    </w:p>
    <w:p w14:paraId="54AEAB31" w14:textId="20A120A9" w:rsidR="004F6BD6" w:rsidRDefault="004F6BD6" w:rsidP="00FB7585">
      <w:pPr>
        <w:overflowPunct/>
        <w:spacing w:line="288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Im Rahmen der Zusammenarbeit zwischen der </w:t>
      </w:r>
      <w:r w:rsidRPr="004F6BD6">
        <w:rPr>
          <w:rFonts w:cs="Arial"/>
          <w:szCs w:val="22"/>
        </w:rPr>
        <w:t>Bundesnetzagentur</w:t>
      </w:r>
      <w:r>
        <w:rPr>
          <w:rFonts w:cs="Arial"/>
          <w:szCs w:val="22"/>
        </w:rPr>
        <w:t xml:space="preserve"> und </w:t>
      </w:r>
      <w:r w:rsidRPr="001F5864">
        <w:rPr>
          <w:rFonts w:cs="Arial"/>
          <w:szCs w:val="22"/>
          <w:highlight w:val="yellow"/>
        </w:rPr>
        <w:t xml:space="preserve">&lt;Name </w:t>
      </w:r>
      <w:r w:rsidR="00FB7585" w:rsidRPr="001F5864">
        <w:rPr>
          <w:rFonts w:cs="Arial"/>
          <w:szCs w:val="22"/>
          <w:highlight w:val="yellow"/>
        </w:rPr>
        <w:t>der Fremdkraft</w:t>
      </w:r>
      <w:r w:rsidRPr="001F5864">
        <w:rPr>
          <w:rFonts w:cs="Arial"/>
          <w:szCs w:val="22"/>
          <w:highlight w:val="yellow"/>
        </w:rPr>
        <w:t>&gt;</w:t>
      </w:r>
      <w:r>
        <w:rPr>
          <w:rFonts w:cs="Arial"/>
          <w:szCs w:val="22"/>
        </w:rPr>
        <w:t xml:space="preserve"> bezüglich des Auftrags </w:t>
      </w:r>
      <w:r w:rsidR="001F5864" w:rsidRPr="001F5864">
        <w:t>Z25-10-202</w:t>
      </w:r>
      <w:r w:rsidR="002F4F0D">
        <w:t>5</w:t>
      </w:r>
      <w:r w:rsidR="001F5864" w:rsidRPr="001F5864">
        <w:t>-00</w:t>
      </w:r>
      <w:r w:rsidR="002F4F0D">
        <w:t>20</w:t>
      </w:r>
      <w:r w:rsidR="00FD5359" w:rsidRPr="00FD5359">
        <w:rPr>
          <w:rFonts w:cs="Arial"/>
          <w:i/>
          <w:szCs w:val="22"/>
        </w:rPr>
        <w:t xml:space="preserve"> </w:t>
      </w:r>
      <w:r>
        <w:rPr>
          <w:rFonts w:cs="Arial"/>
          <w:szCs w:val="22"/>
        </w:rPr>
        <w:t>w</w:t>
      </w:r>
      <w:r w:rsidR="002767E7">
        <w:rPr>
          <w:rFonts w:cs="Arial"/>
          <w:szCs w:val="22"/>
        </w:rPr>
        <w:t>ird</w:t>
      </w:r>
      <w:r>
        <w:rPr>
          <w:rFonts w:cs="Arial"/>
          <w:szCs w:val="22"/>
        </w:rPr>
        <w:t xml:space="preserve"> folgende Vereinbarung geschlossen:</w:t>
      </w:r>
    </w:p>
    <w:p w14:paraId="4BEA5D27" w14:textId="77777777" w:rsidR="004F6BD6" w:rsidRDefault="004F6BD6" w:rsidP="00FB7585">
      <w:pPr>
        <w:overflowPunct/>
        <w:spacing w:line="288" w:lineRule="auto"/>
        <w:textAlignment w:val="auto"/>
        <w:rPr>
          <w:rFonts w:cs="Arial"/>
          <w:szCs w:val="22"/>
        </w:rPr>
      </w:pPr>
    </w:p>
    <w:p w14:paraId="79047FA6" w14:textId="77777777" w:rsidR="004F6BD6" w:rsidRDefault="004F6BD6" w:rsidP="00FB7585">
      <w:pPr>
        <w:overflowPunct/>
        <w:spacing w:line="288" w:lineRule="auto"/>
        <w:textAlignment w:val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Vertraulichkeitsvereinbarung</w:t>
      </w:r>
    </w:p>
    <w:p w14:paraId="3CA20561" w14:textId="77777777" w:rsidR="004F6BD6" w:rsidRDefault="004F6BD6" w:rsidP="00FB7585">
      <w:pPr>
        <w:overflowPunct/>
        <w:spacing w:line="288" w:lineRule="auto"/>
        <w:textAlignment w:val="auto"/>
        <w:rPr>
          <w:rFonts w:cs="Arial"/>
          <w:b/>
          <w:bCs/>
          <w:sz w:val="24"/>
          <w:szCs w:val="24"/>
        </w:rPr>
      </w:pPr>
    </w:p>
    <w:p w14:paraId="2EB540AB" w14:textId="77777777" w:rsidR="004F6BD6" w:rsidRDefault="004F6BD6" w:rsidP="00FB7585">
      <w:pPr>
        <w:overflowPunct/>
        <w:spacing w:line="288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Vertrauliche Informationen im Sinne dieser Vereinbarung sind:</w:t>
      </w:r>
    </w:p>
    <w:p w14:paraId="7A7E9F35" w14:textId="77777777" w:rsidR="004F6BD6" w:rsidRDefault="004F6BD6" w:rsidP="00FB7585">
      <w:pPr>
        <w:numPr>
          <w:ilvl w:val="0"/>
          <w:numId w:val="18"/>
        </w:numPr>
        <w:overflowPunct/>
        <w:spacing w:before="240" w:line="288" w:lineRule="auto"/>
        <w:ind w:left="777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Alle mündlichen oder schriftlichen Informationen und Materialien, die der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Auftragnehmer direkt oder indirekt von </w:t>
      </w:r>
      <w:r w:rsidR="00FB7585">
        <w:rPr>
          <w:rFonts w:cs="Arial"/>
          <w:szCs w:val="22"/>
        </w:rPr>
        <w:t xml:space="preserve">der </w:t>
      </w:r>
      <w:r w:rsidR="00FB7585" w:rsidRPr="00FB7585">
        <w:rPr>
          <w:rFonts w:cs="Arial"/>
          <w:szCs w:val="22"/>
        </w:rPr>
        <w:t>Bundesnetzagentur</w:t>
      </w:r>
      <w:r>
        <w:rPr>
          <w:rFonts w:cs="Arial"/>
          <w:szCs w:val="22"/>
        </w:rPr>
        <w:t xml:space="preserve"> zur Abwicklung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des Auftrages erhält und als vertraulich gekennzeichnet sind oder deren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Vertraulichkeit sich aus ihrem Gegenstand oder sonstigen Umständen ergibt.</w:t>
      </w:r>
    </w:p>
    <w:p w14:paraId="66AEB235" w14:textId="77777777" w:rsidR="004F6BD6" w:rsidRDefault="004F6BD6" w:rsidP="00FB7585">
      <w:pPr>
        <w:numPr>
          <w:ilvl w:val="0"/>
          <w:numId w:val="18"/>
        </w:numPr>
        <w:overflowPunct/>
        <w:spacing w:before="120" w:line="288" w:lineRule="auto"/>
        <w:ind w:left="777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Die beauftragten Leistungen und sonstige Arbeitsergebnisse.</w:t>
      </w:r>
    </w:p>
    <w:p w14:paraId="56F78221" w14:textId="77777777" w:rsidR="004F6BD6" w:rsidRDefault="004F6BD6" w:rsidP="00FB7585">
      <w:pPr>
        <w:overflowPunct/>
        <w:spacing w:before="240" w:line="288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Der Auftragnehmer verpflichtet sich, alle ihm direkt oder indirekt zur Kenntnis gekommenen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vertraulichen Informationen strikt vertraulich zu behandeln und nicht ohne vorherige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schriftliche Zustimmung des Auftraggebers an Dritte weiterzugeben, zu verwerten oder zu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verwenden.</w:t>
      </w:r>
    </w:p>
    <w:p w14:paraId="704814E3" w14:textId="77777777" w:rsidR="006E4F20" w:rsidRDefault="004F6BD6" w:rsidP="006E4F20">
      <w:pPr>
        <w:overflowPunct/>
        <w:spacing w:before="240" w:line="288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Der Auftragnehmer wird alle geeigneten Vorkehrungen treffen, um die Vertraulichkeit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sicherzustellen. Vertrauliche Informationen werden nur an die Mitarbeiter oder sonstige Dritte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weitergegeben, die sie aufgrund ihrer Tätigkeit erhalten müssen. Der Auftragnehmer stellt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sicher, dass die zum Einsatz kommenden Personen ebenfalls die vorliegende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Vertraulichkeitsvereinbarung unterzeichnen.</w:t>
      </w:r>
    </w:p>
    <w:p w14:paraId="18562DB2" w14:textId="77777777" w:rsidR="00FB7585" w:rsidRDefault="004F6BD6" w:rsidP="006E4F20">
      <w:pPr>
        <w:overflowPunct/>
        <w:spacing w:before="240" w:line="288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Die Pflicht zur absoluten Vertraulichkeit dauert auch nach Beendigung der Zusammenarbeit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an. Auf Verlangen sind ausgehändigte Unterlagen einschließlich aller davon angefertigten</w:t>
      </w:r>
      <w:r w:rsidR="00FB758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Kopien sowie Arbeitsunterlagen und -Materialien zurückzugeben.</w:t>
      </w:r>
    </w:p>
    <w:p w14:paraId="3D23C86D" w14:textId="77777777" w:rsidR="00FB7585" w:rsidRDefault="004F6BD6" w:rsidP="006E4F20">
      <w:pPr>
        <w:overflowPunct/>
        <w:spacing w:before="240" w:line="288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Der Auftragnehmer haftet für alle Schäden in vollem Umfang, die de</w:t>
      </w:r>
      <w:r w:rsidR="00FB7585">
        <w:rPr>
          <w:rFonts w:cs="Arial"/>
          <w:szCs w:val="22"/>
        </w:rPr>
        <w:t xml:space="preserve">r </w:t>
      </w:r>
      <w:r w:rsidR="00FB7585" w:rsidRPr="00FB7585">
        <w:rPr>
          <w:rFonts w:cs="Arial"/>
          <w:szCs w:val="22"/>
        </w:rPr>
        <w:t>Bundesnetzagentur</w:t>
      </w:r>
      <w:r>
        <w:rPr>
          <w:rFonts w:cs="Arial"/>
          <w:szCs w:val="22"/>
        </w:rPr>
        <w:t xml:space="preserve"> durch Verletzung dieser vertraglichen Pflichten entstehen.</w:t>
      </w:r>
    </w:p>
    <w:p w14:paraId="20CCD15F" w14:textId="77777777" w:rsidR="004F6BD6" w:rsidRDefault="004F6BD6" w:rsidP="006E4F20">
      <w:pPr>
        <w:overflowPunct/>
        <w:spacing w:before="240" w:line="288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Die Vertraulichkeitsverpflichtung gilt auch für die Rechtsnachfolger der Parteien. Änderungen</w:t>
      </w:r>
    </w:p>
    <w:p w14:paraId="6C88DFD5" w14:textId="77777777" w:rsidR="00FB7585" w:rsidRDefault="004F6BD6" w:rsidP="00FB7585">
      <w:pPr>
        <w:overflowPunct/>
        <w:spacing w:line="288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und Ergänzungen dieser Vereinbarung bedürfen der Schriftform.</w:t>
      </w:r>
    </w:p>
    <w:p w14:paraId="59FFE2AB" w14:textId="77777777" w:rsidR="004F6BD6" w:rsidRDefault="004F6BD6" w:rsidP="006E4F20">
      <w:pPr>
        <w:pStyle w:val="Default"/>
        <w:spacing w:before="240" w:line="288" w:lineRule="auto"/>
        <w:rPr>
          <w:szCs w:val="22"/>
        </w:rPr>
      </w:pPr>
      <w:r>
        <w:rPr>
          <w:szCs w:val="22"/>
        </w:rPr>
        <w:t xml:space="preserve">Diese Vereinbarung unterliegt dem Deutschen Recht. Gerichtsstand ist </w:t>
      </w:r>
      <w:r w:rsidR="00FB7585">
        <w:rPr>
          <w:szCs w:val="22"/>
        </w:rPr>
        <w:t>Mainz</w:t>
      </w:r>
      <w:r>
        <w:rPr>
          <w:szCs w:val="22"/>
        </w:rPr>
        <w:t>.</w:t>
      </w:r>
    </w:p>
    <w:p w14:paraId="48A7905D" w14:textId="77777777" w:rsidR="00FB7585" w:rsidRDefault="00FB7585" w:rsidP="00FB7585">
      <w:pPr>
        <w:pStyle w:val="Default"/>
        <w:spacing w:line="288" w:lineRule="auto"/>
        <w:rPr>
          <w:szCs w:val="22"/>
        </w:rPr>
      </w:pPr>
    </w:p>
    <w:p w14:paraId="5F5A1C3F" w14:textId="77777777" w:rsidR="00FB7585" w:rsidRDefault="00FB7585" w:rsidP="00FB7585">
      <w:pPr>
        <w:pStyle w:val="Default"/>
        <w:spacing w:line="288" w:lineRule="auto"/>
      </w:pPr>
    </w:p>
    <w:p w14:paraId="1EFA7C46" w14:textId="77777777" w:rsidR="00FB7585" w:rsidRDefault="00FB7585" w:rsidP="00FB7585">
      <w:pPr>
        <w:pStyle w:val="Default"/>
        <w:spacing w:line="288" w:lineRule="auto"/>
      </w:pPr>
    </w:p>
    <w:p w14:paraId="0A7E45AD" w14:textId="77777777" w:rsidR="00FB7585" w:rsidRDefault="00FB7585" w:rsidP="00FB7585">
      <w:pPr>
        <w:overflowPunct/>
        <w:spacing w:line="240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Unterschrift </w:t>
      </w:r>
      <w:r w:rsidRPr="00FB7585">
        <w:rPr>
          <w:rFonts w:cs="Arial"/>
          <w:szCs w:val="22"/>
        </w:rPr>
        <w:t>Bundesnetzagentur</w:t>
      </w:r>
    </w:p>
    <w:p w14:paraId="2943B2D3" w14:textId="77777777" w:rsidR="00FB7585" w:rsidRDefault="00FB7585" w:rsidP="00FB7585">
      <w:pPr>
        <w:rPr>
          <w:rFonts w:cs="Arial"/>
          <w:szCs w:val="22"/>
        </w:rPr>
      </w:pPr>
    </w:p>
    <w:p w14:paraId="25300C3D" w14:textId="77777777" w:rsidR="00FB7585" w:rsidRDefault="00FB7585" w:rsidP="00FB7585">
      <w:pPr>
        <w:rPr>
          <w:rFonts w:cs="Arial"/>
          <w:szCs w:val="22"/>
        </w:rPr>
      </w:pPr>
    </w:p>
    <w:p w14:paraId="3F5253DB" w14:textId="77777777" w:rsidR="00FB7585" w:rsidRDefault="00FB7585" w:rsidP="00FB7585"/>
    <w:tbl>
      <w:tblPr>
        <w:tblW w:w="0" w:type="auto"/>
        <w:tblBorders>
          <w:top w:val="single" w:sz="12" w:space="0" w:color="auto"/>
        </w:tblBorders>
        <w:tblLook w:val="01E0" w:firstRow="1" w:lastRow="1" w:firstColumn="1" w:lastColumn="1" w:noHBand="0" w:noVBand="0"/>
      </w:tblPr>
      <w:tblGrid>
        <w:gridCol w:w="3184"/>
        <w:gridCol w:w="3184"/>
        <w:gridCol w:w="3184"/>
      </w:tblGrid>
      <w:tr w:rsidR="00FB7585" w:rsidRPr="00AC4E38" w14:paraId="1540CC71" w14:textId="77777777" w:rsidTr="00AC4E38">
        <w:tc>
          <w:tcPr>
            <w:tcW w:w="3184" w:type="dxa"/>
            <w:shd w:val="clear" w:color="auto" w:fill="auto"/>
          </w:tcPr>
          <w:p w14:paraId="5467CE47" w14:textId="77777777" w:rsidR="00FB7585" w:rsidRPr="00AC4E38" w:rsidRDefault="00FB7585" w:rsidP="00014F4C">
            <w:pPr>
              <w:rPr>
                <w:szCs w:val="22"/>
              </w:rPr>
            </w:pPr>
            <w:r w:rsidRPr="00AC4E38">
              <w:rPr>
                <w:rFonts w:cs="Arial"/>
                <w:color w:val="000000"/>
                <w:szCs w:val="22"/>
              </w:rPr>
              <w:t>Ort, Datum</w:t>
            </w:r>
          </w:p>
        </w:tc>
        <w:tc>
          <w:tcPr>
            <w:tcW w:w="3184" w:type="dxa"/>
            <w:shd w:val="clear" w:color="auto" w:fill="auto"/>
          </w:tcPr>
          <w:p w14:paraId="2D614BD7" w14:textId="77777777" w:rsidR="00FB7585" w:rsidRPr="00AC4E38" w:rsidRDefault="00FB7585" w:rsidP="00014F4C">
            <w:pPr>
              <w:rPr>
                <w:szCs w:val="22"/>
              </w:rPr>
            </w:pPr>
            <w:r w:rsidRPr="00AC4E38">
              <w:rPr>
                <w:rFonts w:cs="Arial"/>
                <w:color w:val="000000"/>
                <w:szCs w:val="22"/>
              </w:rPr>
              <w:t xml:space="preserve">Name </w:t>
            </w:r>
            <w:r w:rsidRPr="00AC4E38">
              <w:rPr>
                <w:rFonts w:cs="Arial"/>
                <w:color w:val="000000"/>
                <w:sz w:val="16"/>
                <w:szCs w:val="16"/>
              </w:rPr>
              <w:t>(in Druckbuchstaben)</w:t>
            </w:r>
          </w:p>
        </w:tc>
        <w:tc>
          <w:tcPr>
            <w:tcW w:w="3184" w:type="dxa"/>
            <w:shd w:val="clear" w:color="auto" w:fill="auto"/>
          </w:tcPr>
          <w:p w14:paraId="08A74CFA" w14:textId="77777777" w:rsidR="00FB7585" w:rsidRPr="00AC4E38" w:rsidRDefault="00FB7585" w:rsidP="00014F4C">
            <w:pPr>
              <w:rPr>
                <w:szCs w:val="22"/>
              </w:rPr>
            </w:pPr>
            <w:r w:rsidRPr="00AC4E38">
              <w:rPr>
                <w:rFonts w:cs="Arial"/>
                <w:color w:val="000000"/>
                <w:szCs w:val="22"/>
              </w:rPr>
              <w:t>Unterschrift</w:t>
            </w:r>
          </w:p>
        </w:tc>
      </w:tr>
    </w:tbl>
    <w:p w14:paraId="71EFD8AC" w14:textId="77777777" w:rsidR="00FB7585" w:rsidRDefault="00FB7585" w:rsidP="00FB7585"/>
    <w:p w14:paraId="19584595" w14:textId="77777777" w:rsidR="00FB7585" w:rsidRDefault="00FB7585" w:rsidP="00FB7585">
      <w:pPr>
        <w:overflowPunct/>
        <w:spacing w:line="240" w:lineRule="auto"/>
        <w:textAlignment w:val="auto"/>
        <w:rPr>
          <w:rFonts w:cs="Arial"/>
          <w:szCs w:val="22"/>
        </w:rPr>
      </w:pPr>
    </w:p>
    <w:p w14:paraId="6A722BC9" w14:textId="77777777" w:rsidR="00FB7585" w:rsidRDefault="00FB7585" w:rsidP="00FB7585">
      <w:pPr>
        <w:overflowPunct/>
        <w:spacing w:line="240" w:lineRule="auto"/>
        <w:textAlignment w:val="auto"/>
        <w:rPr>
          <w:rFonts w:cs="Arial"/>
          <w:szCs w:val="22"/>
        </w:rPr>
      </w:pPr>
    </w:p>
    <w:p w14:paraId="3906A2E0" w14:textId="77777777" w:rsidR="00FB7585" w:rsidRDefault="00FB7585" w:rsidP="00FB7585">
      <w:pPr>
        <w:overflowPunct/>
        <w:spacing w:line="240" w:lineRule="auto"/>
        <w:textAlignment w:val="auto"/>
        <w:rPr>
          <w:rFonts w:cs="Arial"/>
          <w:szCs w:val="22"/>
        </w:rPr>
      </w:pPr>
      <w:r w:rsidRPr="001F5864">
        <w:rPr>
          <w:rFonts w:cs="Arial"/>
          <w:szCs w:val="22"/>
          <w:highlight w:val="yellow"/>
        </w:rPr>
        <w:t>Unterschrift &lt;Name des Auftragnehmers&gt;</w:t>
      </w:r>
    </w:p>
    <w:p w14:paraId="4EA33195" w14:textId="77777777" w:rsidR="00FB7585" w:rsidRDefault="00FB7585" w:rsidP="00FB7585">
      <w:pPr>
        <w:overflowPunct/>
        <w:spacing w:line="240" w:lineRule="auto"/>
        <w:textAlignment w:val="auto"/>
        <w:rPr>
          <w:rFonts w:cs="Arial"/>
          <w:szCs w:val="22"/>
        </w:rPr>
      </w:pPr>
    </w:p>
    <w:p w14:paraId="65B20289" w14:textId="77777777" w:rsidR="00FB7585" w:rsidRDefault="00FB7585" w:rsidP="00FB7585">
      <w:pPr>
        <w:overflowPunct/>
        <w:spacing w:line="240" w:lineRule="auto"/>
        <w:textAlignment w:val="auto"/>
        <w:rPr>
          <w:rFonts w:cs="Arial"/>
          <w:szCs w:val="22"/>
        </w:rPr>
      </w:pPr>
    </w:p>
    <w:p w14:paraId="791820B3" w14:textId="77777777" w:rsidR="00FB7585" w:rsidRDefault="00FB7585" w:rsidP="00FB7585"/>
    <w:tbl>
      <w:tblPr>
        <w:tblW w:w="0" w:type="auto"/>
        <w:tblBorders>
          <w:top w:val="single" w:sz="12" w:space="0" w:color="auto"/>
        </w:tblBorders>
        <w:tblLook w:val="01E0" w:firstRow="1" w:lastRow="1" w:firstColumn="1" w:lastColumn="1" w:noHBand="0" w:noVBand="0"/>
      </w:tblPr>
      <w:tblGrid>
        <w:gridCol w:w="3184"/>
        <w:gridCol w:w="3184"/>
        <w:gridCol w:w="3184"/>
      </w:tblGrid>
      <w:tr w:rsidR="00FB7585" w:rsidRPr="00AC4E38" w14:paraId="30E4A5EE" w14:textId="77777777" w:rsidTr="00AC4E38">
        <w:tc>
          <w:tcPr>
            <w:tcW w:w="3184" w:type="dxa"/>
            <w:shd w:val="clear" w:color="auto" w:fill="auto"/>
          </w:tcPr>
          <w:p w14:paraId="2DAB788D" w14:textId="77777777" w:rsidR="00FB7585" w:rsidRPr="00AC4E38" w:rsidRDefault="00FB7585" w:rsidP="00014F4C">
            <w:pPr>
              <w:rPr>
                <w:szCs w:val="22"/>
              </w:rPr>
            </w:pPr>
            <w:r w:rsidRPr="00AC4E38">
              <w:rPr>
                <w:rFonts w:cs="Arial"/>
                <w:color w:val="000000"/>
                <w:szCs w:val="22"/>
              </w:rPr>
              <w:t>Ort, Datum</w:t>
            </w:r>
          </w:p>
        </w:tc>
        <w:tc>
          <w:tcPr>
            <w:tcW w:w="3184" w:type="dxa"/>
            <w:shd w:val="clear" w:color="auto" w:fill="auto"/>
          </w:tcPr>
          <w:p w14:paraId="263C8713" w14:textId="77777777" w:rsidR="00FB7585" w:rsidRPr="00AC4E38" w:rsidRDefault="00FB7585" w:rsidP="00014F4C">
            <w:pPr>
              <w:rPr>
                <w:szCs w:val="22"/>
              </w:rPr>
            </w:pPr>
            <w:r w:rsidRPr="00AC4E38">
              <w:rPr>
                <w:rFonts w:cs="Arial"/>
                <w:color w:val="000000"/>
                <w:szCs w:val="22"/>
              </w:rPr>
              <w:t xml:space="preserve">Name </w:t>
            </w:r>
            <w:r w:rsidRPr="00AC4E38">
              <w:rPr>
                <w:rFonts w:cs="Arial"/>
                <w:color w:val="000000"/>
                <w:sz w:val="16"/>
                <w:szCs w:val="16"/>
              </w:rPr>
              <w:t>(in Druckbuchstaben)</w:t>
            </w:r>
          </w:p>
        </w:tc>
        <w:tc>
          <w:tcPr>
            <w:tcW w:w="3184" w:type="dxa"/>
            <w:shd w:val="clear" w:color="auto" w:fill="auto"/>
          </w:tcPr>
          <w:p w14:paraId="7B16B32C" w14:textId="77777777" w:rsidR="00FB7585" w:rsidRPr="00AC4E38" w:rsidRDefault="00FB7585" w:rsidP="00014F4C">
            <w:pPr>
              <w:rPr>
                <w:szCs w:val="22"/>
              </w:rPr>
            </w:pPr>
            <w:r w:rsidRPr="00AC4E38">
              <w:rPr>
                <w:rFonts w:cs="Arial"/>
                <w:color w:val="000000"/>
                <w:szCs w:val="22"/>
              </w:rPr>
              <w:t>Unterschrift</w:t>
            </w:r>
          </w:p>
        </w:tc>
      </w:tr>
    </w:tbl>
    <w:p w14:paraId="4EBE7A8B" w14:textId="77777777" w:rsidR="00FB7585" w:rsidRDefault="00FB7585" w:rsidP="00FB7585"/>
    <w:p w14:paraId="7C701397" w14:textId="77777777" w:rsidR="006E4F20" w:rsidRDefault="006E4F20" w:rsidP="00FB7585"/>
    <w:p w14:paraId="72AC73AD" w14:textId="77777777" w:rsidR="00FB7585" w:rsidRDefault="00FB7585" w:rsidP="00FB7585">
      <w:pPr>
        <w:overflowPunct/>
        <w:spacing w:line="240" w:lineRule="auto"/>
        <w:textAlignment w:val="auto"/>
        <w:rPr>
          <w:rFonts w:cs="Arial"/>
          <w:szCs w:val="22"/>
        </w:rPr>
      </w:pPr>
    </w:p>
    <w:p w14:paraId="5CDE9C5F" w14:textId="77777777" w:rsidR="00FB7585" w:rsidRDefault="00FB7585" w:rsidP="00FB7585">
      <w:pPr>
        <w:pStyle w:val="Default"/>
        <w:spacing w:line="288" w:lineRule="auto"/>
        <w:rPr>
          <w:szCs w:val="22"/>
        </w:rPr>
      </w:pPr>
      <w:r w:rsidRPr="001F5864">
        <w:rPr>
          <w:szCs w:val="22"/>
          <w:highlight w:val="yellow"/>
        </w:rPr>
        <w:t>Mitarbeiter des Auftragnehmers:</w:t>
      </w:r>
      <w:r>
        <w:rPr>
          <w:szCs w:val="22"/>
        </w:rPr>
        <w:t xml:space="preserve"> </w:t>
      </w:r>
    </w:p>
    <w:p w14:paraId="6321D156" w14:textId="77777777" w:rsidR="00FB7585" w:rsidRDefault="00FB7585" w:rsidP="00FB7585">
      <w:pPr>
        <w:overflowPunct/>
        <w:spacing w:line="240" w:lineRule="auto"/>
        <w:textAlignment w:val="auto"/>
        <w:rPr>
          <w:rFonts w:cs="Arial"/>
          <w:szCs w:val="22"/>
        </w:rPr>
      </w:pPr>
    </w:p>
    <w:p w14:paraId="2368AE81" w14:textId="77777777" w:rsidR="00FB7585" w:rsidRDefault="00FB7585" w:rsidP="00FB7585">
      <w:pPr>
        <w:overflowPunct/>
        <w:spacing w:line="240" w:lineRule="auto"/>
        <w:textAlignment w:val="auto"/>
        <w:rPr>
          <w:rFonts w:cs="Arial"/>
          <w:szCs w:val="22"/>
        </w:rPr>
      </w:pPr>
    </w:p>
    <w:p w14:paraId="01FB51AD" w14:textId="77777777" w:rsidR="00FB7585" w:rsidRDefault="00FB7585" w:rsidP="00FB7585"/>
    <w:tbl>
      <w:tblPr>
        <w:tblW w:w="0" w:type="auto"/>
        <w:tblBorders>
          <w:top w:val="single" w:sz="12" w:space="0" w:color="auto"/>
        </w:tblBorders>
        <w:tblLook w:val="01E0" w:firstRow="1" w:lastRow="1" w:firstColumn="1" w:lastColumn="1" w:noHBand="0" w:noVBand="0"/>
      </w:tblPr>
      <w:tblGrid>
        <w:gridCol w:w="3184"/>
        <w:gridCol w:w="3184"/>
        <w:gridCol w:w="3184"/>
      </w:tblGrid>
      <w:tr w:rsidR="00FB7585" w:rsidRPr="00AC4E38" w14:paraId="2472BA3A" w14:textId="77777777" w:rsidTr="00AC4E38">
        <w:tc>
          <w:tcPr>
            <w:tcW w:w="3184" w:type="dxa"/>
            <w:shd w:val="clear" w:color="auto" w:fill="auto"/>
          </w:tcPr>
          <w:p w14:paraId="2178FFEA" w14:textId="77777777" w:rsidR="00FB7585" w:rsidRPr="00AC4E38" w:rsidRDefault="00FB7585" w:rsidP="00014F4C">
            <w:pPr>
              <w:rPr>
                <w:szCs w:val="22"/>
              </w:rPr>
            </w:pPr>
            <w:r w:rsidRPr="00AC4E38">
              <w:rPr>
                <w:rFonts w:cs="Arial"/>
                <w:color w:val="000000"/>
                <w:szCs w:val="22"/>
              </w:rPr>
              <w:t>Ort, Datum</w:t>
            </w:r>
          </w:p>
        </w:tc>
        <w:tc>
          <w:tcPr>
            <w:tcW w:w="3184" w:type="dxa"/>
            <w:shd w:val="clear" w:color="auto" w:fill="auto"/>
          </w:tcPr>
          <w:p w14:paraId="39FE71FA" w14:textId="77777777" w:rsidR="00FB7585" w:rsidRPr="00AC4E38" w:rsidRDefault="00FB7585" w:rsidP="00014F4C">
            <w:pPr>
              <w:rPr>
                <w:szCs w:val="22"/>
              </w:rPr>
            </w:pPr>
            <w:r w:rsidRPr="00AC4E38">
              <w:rPr>
                <w:rFonts w:cs="Arial"/>
                <w:color w:val="000000"/>
                <w:szCs w:val="22"/>
              </w:rPr>
              <w:t xml:space="preserve">Name </w:t>
            </w:r>
            <w:r w:rsidRPr="00AC4E38">
              <w:rPr>
                <w:rFonts w:cs="Arial"/>
                <w:color w:val="000000"/>
                <w:sz w:val="16"/>
                <w:szCs w:val="16"/>
              </w:rPr>
              <w:t>(in Druckbuchstaben)</w:t>
            </w:r>
          </w:p>
        </w:tc>
        <w:tc>
          <w:tcPr>
            <w:tcW w:w="3184" w:type="dxa"/>
            <w:shd w:val="clear" w:color="auto" w:fill="auto"/>
          </w:tcPr>
          <w:p w14:paraId="7167569D" w14:textId="77777777" w:rsidR="00FB7585" w:rsidRPr="00AC4E38" w:rsidRDefault="00FB7585" w:rsidP="00014F4C">
            <w:pPr>
              <w:rPr>
                <w:szCs w:val="22"/>
              </w:rPr>
            </w:pPr>
            <w:r w:rsidRPr="00AC4E38">
              <w:rPr>
                <w:rFonts w:cs="Arial"/>
                <w:color w:val="000000"/>
                <w:szCs w:val="22"/>
              </w:rPr>
              <w:t>Unterschrift</w:t>
            </w:r>
          </w:p>
        </w:tc>
      </w:tr>
    </w:tbl>
    <w:p w14:paraId="605EF9D7" w14:textId="77777777" w:rsidR="00853B68" w:rsidRPr="00853B68" w:rsidRDefault="00853B68" w:rsidP="00F667A8">
      <w:pPr>
        <w:pStyle w:val="Default"/>
      </w:pPr>
    </w:p>
    <w:sectPr w:rsidR="00853B68" w:rsidRPr="00853B68">
      <w:headerReference w:type="default" r:id="rId10"/>
      <w:footerReference w:type="default" r:id="rId11"/>
      <w:footerReference w:type="first" r:id="rId12"/>
      <w:pgSz w:w="11907" w:h="16840" w:code="9"/>
      <w:pgMar w:top="680" w:right="1134" w:bottom="1134" w:left="1361" w:header="652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0847F" w14:textId="77777777" w:rsidR="00B203A2" w:rsidRDefault="00B203A2">
      <w:r>
        <w:separator/>
      </w:r>
    </w:p>
  </w:endnote>
  <w:endnote w:type="continuationSeparator" w:id="0">
    <w:p w14:paraId="28815382" w14:textId="77777777" w:rsidR="00B203A2" w:rsidRDefault="00B20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139F" w14:textId="77777777" w:rsidR="00F667A8" w:rsidRPr="00F667A8" w:rsidRDefault="00F667A8" w:rsidP="00F667A8">
    <w:pPr>
      <w:pStyle w:val="Fuzeile"/>
      <w:jc w:val="right"/>
      <w:rPr>
        <w:sz w:val="16"/>
        <w:szCs w:val="16"/>
      </w:rPr>
    </w:pPr>
    <w:r w:rsidRPr="00F667A8">
      <w:rPr>
        <w:sz w:val="16"/>
        <w:szCs w:val="16"/>
      </w:rPr>
      <w:t xml:space="preserve">Seite </w:t>
    </w:r>
    <w:r w:rsidRPr="00F667A8">
      <w:rPr>
        <w:sz w:val="16"/>
        <w:szCs w:val="16"/>
      </w:rPr>
      <w:fldChar w:fldCharType="begin"/>
    </w:r>
    <w:r w:rsidRPr="00F667A8">
      <w:rPr>
        <w:sz w:val="16"/>
        <w:szCs w:val="16"/>
      </w:rPr>
      <w:instrText xml:space="preserve"> PAGE </w:instrText>
    </w:r>
    <w:r w:rsidRPr="00F667A8">
      <w:rPr>
        <w:sz w:val="16"/>
        <w:szCs w:val="16"/>
      </w:rPr>
      <w:fldChar w:fldCharType="separate"/>
    </w:r>
    <w:r w:rsidR="008927F3">
      <w:rPr>
        <w:noProof/>
        <w:sz w:val="16"/>
        <w:szCs w:val="16"/>
      </w:rPr>
      <w:t>2</w:t>
    </w:r>
    <w:r w:rsidRPr="00F667A8">
      <w:rPr>
        <w:sz w:val="16"/>
        <w:szCs w:val="16"/>
      </w:rPr>
      <w:fldChar w:fldCharType="end"/>
    </w:r>
    <w:r w:rsidRPr="00F667A8">
      <w:rPr>
        <w:sz w:val="16"/>
        <w:szCs w:val="16"/>
      </w:rPr>
      <w:t xml:space="preserve"> von </w:t>
    </w:r>
    <w:r w:rsidRPr="00F667A8">
      <w:rPr>
        <w:sz w:val="16"/>
        <w:szCs w:val="16"/>
      </w:rPr>
      <w:fldChar w:fldCharType="begin"/>
    </w:r>
    <w:r w:rsidRPr="00F667A8">
      <w:rPr>
        <w:sz w:val="16"/>
        <w:szCs w:val="16"/>
      </w:rPr>
      <w:instrText xml:space="preserve"> NUMPAGES </w:instrText>
    </w:r>
    <w:r w:rsidRPr="00F667A8">
      <w:rPr>
        <w:sz w:val="16"/>
        <w:szCs w:val="16"/>
      </w:rPr>
      <w:fldChar w:fldCharType="separate"/>
    </w:r>
    <w:r w:rsidR="008927F3">
      <w:rPr>
        <w:noProof/>
        <w:sz w:val="16"/>
        <w:szCs w:val="16"/>
      </w:rPr>
      <w:t>2</w:t>
    </w:r>
    <w:r w:rsidRPr="00F667A8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1FBB" w14:textId="77777777" w:rsidR="00F667A8" w:rsidRPr="00F667A8" w:rsidRDefault="00F667A8" w:rsidP="00F667A8">
    <w:pPr>
      <w:pStyle w:val="Fuzeile"/>
      <w:jc w:val="right"/>
      <w:rPr>
        <w:sz w:val="16"/>
        <w:szCs w:val="16"/>
      </w:rPr>
    </w:pPr>
    <w:r w:rsidRPr="00F667A8">
      <w:rPr>
        <w:sz w:val="16"/>
        <w:szCs w:val="16"/>
      </w:rPr>
      <w:t xml:space="preserve">Seite </w:t>
    </w:r>
    <w:r w:rsidRPr="00F667A8">
      <w:rPr>
        <w:sz w:val="16"/>
        <w:szCs w:val="16"/>
      </w:rPr>
      <w:fldChar w:fldCharType="begin"/>
    </w:r>
    <w:r w:rsidRPr="00F667A8">
      <w:rPr>
        <w:sz w:val="16"/>
        <w:szCs w:val="16"/>
      </w:rPr>
      <w:instrText xml:space="preserve"> PAGE </w:instrText>
    </w:r>
    <w:r w:rsidRPr="00F667A8">
      <w:rPr>
        <w:sz w:val="16"/>
        <w:szCs w:val="16"/>
      </w:rPr>
      <w:fldChar w:fldCharType="separate"/>
    </w:r>
    <w:r w:rsidR="008927F3">
      <w:rPr>
        <w:noProof/>
        <w:sz w:val="16"/>
        <w:szCs w:val="16"/>
      </w:rPr>
      <w:t>1</w:t>
    </w:r>
    <w:r w:rsidRPr="00F667A8">
      <w:rPr>
        <w:sz w:val="16"/>
        <w:szCs w:val="16"/>
      </w:rPr>
      <w:fldChar w:fldCharType="end"/>
    </w:r>
    <w:r w:rsidRPr="00F667A8">
      <w:rPr>
        <w:sz w:val="16"/>
        <w:szCs w:val="16"/>
      </w:rPr>
      <w:t xml:space="preserve"> von </w:t>
    </w:r>
    <w:r w:rsidRPr="00F667A8">
      <w:rPr>
        <w:sz w:val="16"/>
        <w:szCs w:val="16"/>
      </w:rPr>
      <w:fldChar w:fldCharType="begin"/>
    </w:r>
    <w:r w:rsidRPr="00F667A8">
      <w:rPr>
        <w:sz w:val="16"/>
        <w:szCs w:val="16"/>
      </w:rPr>
      <w:instrText xml:space="preserve"> NUMPAGES </w:instrText>
    </w:r>
    <w:r w:rsidRPr="00F667A8">
      <w:rPr>
        <w:sz w:val="16"/>
        <w:szCs w:val="16"/>
      </w:rPr>
      <w:fldChar w:fldCharType="separate"/>
    </w:r>
    <w:r w:rsidR="008927F3">
      <w:rPr>
        <w:noProof/>
        <w:sz w:val="16"/>
        <w:szCs w:val="16"/>
      </w:rPr>
      <w:t>2</w:t>
    </w:r>
    <w:r w:rsidRPr="00F667A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3A4D7" w14:textId="77777777" w:rsidR="00B203A2" w:rsidRDefault="00B203A2">
      <w:r>
        <w:separator/>
      </w:r>
    </w:p>
  </w:footnote>
  <w:footnote w:type="continuationSeparator" w:id="0">
    <w:p w14:paraId="3F273542" w14:textId="77777777" w:rsidR="00B203A2" w:rsidRDefault="00B20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FBF3" w14:textId="77777777" w:rsidR="00B0026D" w:rsidRPr="00B0026D" w:rsidRDefault="00F667A8" w:rsidP="00B0026D">
    <w:pPr>
      <w:pStyle w:val="Kopfzeile"/>
      <w:spacing w:after="240"/>
      <w:jc w:val="center"/>
      <w:rPr>
        <w:color w:val="808080"/>
        <w:szCs w:val="22"/>
      </w:rPr>
    </w:pPr>
    <w:r>
      <w:rPr>
        <w:color w:val="808080"/>
        <w:szCs w:val="22"/>
      </w:rPr>
      <w:t>Vertraulichkeitsvereinbarung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2F049B0"/>
    <w:multiLevelType w:val="hybridMultilevel"/>
    <w:tmpl w:val="1131AAFE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55285F"/>
    <w:multiLevelType w:val="hybridMultilevel"/>
    <w:tmpl w:val="11C8690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84206"/>
    <w:multiLevelType w:val="hybridMultilevel"/>
    <w:tmpl w:val="22268508"/>
    <w:lvl w:ilvl="0" w:tplc="EA74F6DA">
      <w:start w:val="4"/>
      <w:numFmt w:val="bullet"/>
      <w:lvlText w:val="–"/>
      <w:lvlJc w:val="left"/>
      <w:pPr>
        <w:tabs>
          <w:tab w:val="num" w:pos="780"/>
        </w:tabs>
        <w:ind w:left="780" w:hanging="420"/>
      </w:pPr>
      <w:rPr>
        <w:rFonts w:ascii="Arial" w:hAnsi="Aria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43E26"/>
    <w:multiLevelType w:val="hybridMultilevel"/>
    <w:tmpl w:val="F8545D20"/>
    <w:lvl w:ilvl="0" w:tplc="EA74F6DA">
      <w:start w:val="4"/>
      <w:numFmt w:val="bullet"/>
      <w:lvlText w:val="–"/>
      <w:lvlJc w:val="left"/>
      <w:pPr>
        <w:tabs>
          <w:tab w:val="num" w:pos="780"/>
        </w:tabs>
        <w:ind w:left="780" w:hanging="420"/>
      </w:pPr>
      <w:rPr>
        <w:rFonts w:ascii="Arial" w:hAnsi="Aria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95B"/>
    <w:multiLevelType w:val="hybridMultilevel"/>
    <w:tmpl w:val="28AEFEB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0737E6"/>
    <w:multiLevelType w:val="hybridMultilevel"/>
    <w:tmpl w:val="558AE5C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A1439D"/>
    <w:multiLevelType w:val="hybridMultilevel"/>
    <w:tmpl w:val="4B0A1DB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81F88"/>
    <w:multiLevelType w:val="hybridMultilevel"/>
    <w:tmpl w:val="AB2EAC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095F58"/>
    <w:multiLevelType w:val="hybridMultilevel"/>
    <w:tmpl w:val="1916C6D4"/>
    <w:lvl w:ilvl="0" w:tplc="EA74F6DA">
      <w:start w:val="4"/>
      <w:numFmt w:val="bullet"/>
      <w:lvlText w:val="–"/>
      <w:lvlJc w:val="left"/>
      <w:pPr>
        <w:tabs>
          <w:tab w:val="num" w:pos="780"/>
        </w:tabs>
        <w:ind w:left="780" w:hanging="420"/>
      </w:pPr>
      <w:rPr>
        <w:rFonts w:ascii="Arial" w:hAnsi="Aria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C500F"/>
    <w:multiLevelType w:val="hybridMultilevel"/>
    <w:tmpl w:val="15ACD59A"/>
    <w:lvl w:ilvl="0" w:tplc="3258C26E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56C71"/>
    <w:multiLevelType w:val="hybridMultilevel"/>
    <w:tmpl w:val="CE4830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B004C3"/>
    <w:multiLevelType w:val="multilevel"/>
    <w:tmpl w:val="800E2C5E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E2287"/>
    <w:multiLevelType w:val="hybridMultilevel"/>
    <w:tmpl w:val="82DCBF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650EA3"/>
    <w:multiLevelType w:val="multilevel"/>
    <w:tmpl w:val="800E2C5E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A27A3"/>
    <w:multiLevelType w:val="hybridMultilevel"/>
    <w:tmpl w:val="89142EBA"/>
    <w:lvl w:ilvl="0" w:tplc="C35C2176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B1BCC"/>
    <w:multiLevelType w:val="multilevel"/>
    <w:tmpl w:val="28AE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DA3DFD"/>
    <w:multiLevelType w:val="multilevel"/>
    <w:tmpl w:val="5CA0C34C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91982"/>
    <w:multiLevelType w:val="hybridMultilevel"/>
    <w:tmpl w:val="A5F8B628"/>
    <w:lvl w:ilvl="0" w:tplc="1ECE344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658CD"/>
    <w:multiLevelType w:val="multilevel"/>
    <w:tmpl w:val="15ACD59A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959757">
    <w:abstractNumId w:val="1"/>
  </w:num>
  <w:num w:numId="2" w16cid:durableId="1918855650">
    <w:abstractNumId w:val="2"/>
  </w:num>
  <w:num w:numId="3" w16cid:durableId="1883906138">
    <w:abstractNumId w:val="9"/>
  </w:num>
  <w:num w:numId="4" w16cid:durableId="2140948494">
    <w:abstractNumId w:val="18"/>
  </w:num>
  <w:num w:numId="5" w16cid:durableId="1710032171">
    <w:abstractNumId w:val="14"/>
  </w:num>
  <w:num w:numId="6" w16cid:durableId="1337923280">
    <w:abstractNumId w:val="17"/>
  </w:num>
  <w:num w:numId="7" w16cid:durableId="1149009420">
    <w:abstractNumId w:val="11"/>
  </w:num>
  <w:num w:numId="8" w16cid:durableId="1234006239">
    <w:abstractNumId w:val="13"/>
  </w:num>
  <w:num w:numId="9" w16cid:durableId="58210245">
    <w:abstractNumId w:val="0"/>
  </w:num>
  <w:num w:numId="10" w16cid:durableId="932318957">
    <w:abstractNumId w:val="8"/>
  </w:num>
  <w:num w:numId="11" w16cid:durableId="629896672">
    <w:abstractNumId w:val="4"/>
  </w:num>
  <w:num w:numId="12" w16cid:durableId="1256750403">
    <w:abstractNumId w:val="15"/>
  </w:num>
  <w:num w:numId="13" w16cid:durableId="1781216014">
    <w:abstractNumId w:val="6"/>
  </w:num>
  <w:num w:numId="14" w16cid:durableId="1818260430">
    <w:abstractNumId w:val="5"/>
  </w:num>
  <w:num w:numId="15" w16cid:durableId="1890607128">
    <w:abstractNumId w:val="10"/>
  </w:num>
  <w:num w:numId="16" w16cid:durableId="1347754282">
    <w:abstractNumId w:val="7"/>
  </w:num>
  <w:num w:numId="17" w16cid:durableId="509874479">
    <w:abstractNumId w:val="12"/>
  </w:num>
  <w:num w:numId="18" w16cid:durableId="61562209">
    <w:abstractNumId w:val="3"/>
  </w:num>
  <w:num w:numId="19" w16cid:durableId="890057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intFractionalCharacterWidth/>
  <w:activeWritingStyle w:appName="MSWord" w:lang="de-DE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377D"/>
    <w:rsid w:val="00014F4C"/>
    <w:rsid w:val="000253AA"/>
    <w:rsid w:val="00026800"/>
    <w:rsid w:val="000638C2"/>
    <w:rsid w:val="000C58C5"/>
    <w:rsid w:val="000E307F"/>
    <w:rsid w:val="001B4579"/>
    <w:rsid w:val="001D27F4"/>
    <w:rsid w:val="001E5649"/>
    <w:rsid w:val="001F5864"/>
    <w:rsid w:val="00263897"/>
    <w:rsid w:val="002767E7"/>
    <w:rsid w:val="002B0E64"/>
    <w:rsid w:val="002B480F"/>
    <w:rsid w:val="002E0468"/>
    <w:rsid w:val="002F4F0D"/>
    <w:rsid w:val="0033377D"/>
    <w:rsid w:val="003D0552"/>
    <w:rsid w:val="00403035"/>
    <w:rsid w:val="004063B6"/>
    <w:rsid w:val="00411BF1"/>
    <w:rsid w:val="004934CC"/>
    <w:rsid w:val="004A1369"/>
    <w:rsid w:val="004B488A"/>
    <w:rsid w:val="004C3B99"/>
    <w:rsid w:val="004E5692"/>
    <w:rsid w:val="004F6BD6"/>
    <w:rsid w:val="00512842"/>
    <w:rsid w:val="00523ECA"/>
    <w:rsid w:val="00576322"/>
    <w:rsid w:val="005E3220"/>
    <w:rsid w:val="006015C1"/>
    <w:rsid w:val="00612742"/>
    <w:rsid w:val="006C28CA"/>
    <w:rsid w:val="006D47B1"/>
    <w:rsid w:val="006E4F20"/>
    <w:rsid w:val="0071571F"/>
    <w:rsid w:val="007601FC"/>
    <w:rsid w:val="00853B68"/>
    <w:rsid w:val="00857B25"/>
    <w:rsid w:val="00877A78"/>
    <w:rsid w:val="008927F3"/>
    <w:rsid w:val="008B6FA3"/>
    <w:rsid w:val="00901E46"/>
    <w:rsid w:val="009026BC"/>
    <w:rsid w:val="009177AB"/>
    <w:rsid w:val="009D61BE"/>
    <w:rsid w:val="00A163DF"/>
    <w:rsid w:val="00A356BB"/>
    <w:rsid w:val="00A77FC4"/>
    <w:rsid w:val="00AC4E38"/>
    <w:rsid w:val="00B0026D"/>
    <w:rsid w:val="00B203A2"/>
    <w:rsid w:val="00B4174A"/>
    <w:rsid w:val="00BC23D9"/>
    <w:rsid w:val="00BF20A9"/>
    <w:rsid w:val="00BF24BA"/>
    <w:rsid w:val="00C414DE"/>
    <w:rsid w:val="00C74B4A"/>
    <w:rsid w:val="00CF47B8"/>
    <w:rsid w:val="00D06BAC"/>
    <w:rsid w:val="00D57874"/>
    <w:rsid w:val="00D84786"/>
    <w:rsid w:val="00DB7E41"/>
    <w:rsid w:val="00DF6DA5"/>
    <w:rsid w:val="00E33722"/>
    <w:rsid w:val="00E662AB"/>
    <w:rsid w:val="00F47D72"/>
    <w:rsid w:val="00F667A8"/>
    <w:rsid w:val="00F94E83"/>
    <w:rsid w:val="00FB7585"/>
    <w:rsid w:val="00FD5359"/>
    <w:rsid w:val="00FE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9EE92"/>
  <w15:docId w15:val="{5F7D305F-C1A6-40EE-84E3-886B2B75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B7585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b/>
      <w:sz w:val="24"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rFonts w:ascii="Times New Roman" w:hAnsi="Times New Roman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next w:val="Standard"/>
    <w:pPr>
      <w:ind w:left="708"/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link w:val="KopfzeileZchn"/>
    <w:pPr>
      <w:tabs>
        <w:tab w:val="center" w:pos="4819"/>
        <w:tab w:val="right" w:pos="9071"/>
      </w:tabs>
    </w:pPr>
  </w:style>
  <w:style w:type="paragraph" w:customStyle="1" w:styleId="Spiegelstrich2">
    <w:name w:val="Spiegelstrich 2"/>
    <w:basedOn w:val="Spiegelstrich1"/>
    <w:pPr>
      <w:ind w:left="1134"/>
    </w:pPr>
  </w:style>
  <w:style w:type="paragraph" w:customStyle="1" w:styleId="Spiegelstrich1">
    <w:name w:val="Spiegelstrich 1"/>
    <w:basedOn w:val="Standard"/>
    <w:pPr>
      <w:ind w:left="567" w:right="567" w:hanging="567"/>
    </w:pPr>
  </w:style>
  <w:style w:type="paragraph" w:customStyle="1" w:styleId="Spiegelstrich3">
    <w:name w:val="Spiegelstrich 3"/>
    <w:basedOn w:val="Spiegelstrich1"/>
    <w:pPr>
      <w:ind w:left="1701"/>
    </w:pPr>
  </w:style>
  <w:style w:type="paragraph" w:customStyle="1" w:styleId="Amtsfblx">
    <w:name w:val="Amtsfblx"/>
    <w:pPr>
      <w:framePr w:hSpace="142" w:vSpace="142" w:wrap="auto" w:hAnchor="page" w:x="568"/>
      <w:tabs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40"/>
    </w:rPr>
  </w:style>
  <w:style w:type="table" w:styleId="Tabellenraster">
    <w:name w:val="Table Grid"/>
    <w:basedOn w:val="NormaleTabelle"/>
    <w:rsid w:val="002B0E64"/>
    <w:pPr>
      <w:overflowPunct w:val="0"/>
      <w:autoSpaceDE w:val="0"/>
      <w:autoSpaceDN w:val="0"/>
      <w:adjustRightInd w:val="0"/>
      <w:spacing w:line="24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0E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fzeileZchn">
    <w:name w:val="Kopfzeile Zchn"/>
    <w:link w:val="Kopfzeile"/>
    <w:rsid w:val="00A356BB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en\Vorlagen\Amtliche%20Vorlagen\BNetzAamt\Vermerk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AB87753E24748964EABACD5F168A1" ma:contentTypeVersion="0" ma:contentTypeDescription="Ein neues Dokument erstellen." ma:contentTypeScope="" ma:versionID="1b33a024db5251354443493d952572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2B8134-DFFD-4450-BAB4-F4E2AAFE6C4F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sharepoint/v3/fields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1E39CE-A63D-4C3C-9536-8C240539A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883982-5BB3-4FD0-B163-181AFD1837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Vermerk.dot</Template>
  <TotalTime>0</TotalTime>
  <Pages>2</Pages>
  <Words>349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Vermerk</vt:lpstr>
    </vt:vector>
  </TitlesOfParts>
  <Company>Reg TP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Vermerk</dc:title>
  <dc:subject>Vordruck für sonstige Schriftstücke</dc:subject>
  <dc:creator>IS11-20</dc:creator>
  <cp:keywords>Stand 18.12.2003</cp:keywords>
  <cp:lastModifiedBy>Z25-10</cp:lastModifiedBy>
  <cp:revision>11</cp:revision>
  <cp:lastPrinted>2003-12-18T05:58:00Z</cp:lastPrinted>
  <dcterms:created xsi:type="dcterms:W3CDTF">2018-04-10T06:40:00Z</dcterms:created>
  <dcterms:modified xsi:type="dcterms:W3CDTF">2026-08-04T07:10:00Z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0x010100B1AAB87753E24748964EABACD5F168A1</vt:lpwstr>
  </property>
</Properties>
</file>