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2A37" w14:textId="77777777" w:rsidR="00B30AA6" w:rsidRDefault="000C1822" w:rsidP="00C76CC4">
      <w:pPr>
        <w:pStyle w:val="berschrift1oNum"/>
      </w:pPr>
      <w:bookmarkStart w:id="0" w:name="_Hlk129241402"/>
      <w:r>
        <w:t>Offenes Verfahren</w:t>
      </w:r>
      <w:r>
        <w:br/>
      </w:r>
      <w:r w:rsidR="00B30AA6" w:rsidRPr="00B30AA6">
        <w:rPr>
          <w:color w:val="41484A" w:themeColor="text2" w:themeShade="BF"/>
        </w:rPr>
        <w:t>Meinungsforschung</w:t>
      </w:r>
      <w:r w:rsidRPr="0012568C">
        <w:rPr>
          <w:color w:val="41484A" w:themeColor="text2" w:themeShade="BF"/>
        </w:rPr>
        <w:br/>
      </w:r>
      <w:r>
        <w:t xml:space="preserve">Geschäftszeichen: </w:t>
      </w:r>
      <w:r w:rsidR="00B30AA6" w:rsidRPr="00B30AA6">
        <w:t>14022#00003#0031</w:t>
      </w:r>
    </w:p>
    <w:p w14:paraId="09D5E0A8" w14:textId="4BE0FAC5" w:rsidR="00C86DEF" w:rsidRDefault="005C4C39" w:rsidP="00C76CC4">
      <w:pPr>
        <w:pStyle w:val="berschrift1oNum"/>
      </w:pPr>
      <w:r w:rsidRPr="008834B3">
        <w:t xml:space="preserve">Erklärung </w:t>
      </w:r>
      <w:r>
        <w:t xml:space="preserve">zur </w:t>
      </w:r>
      <w:r w:rsidRPr="008834B3">
        <w:t>Bildung einer Bietergemeinschaft</w:t>
      </w:r>
      <w:bookmarkEnd w:id="0"/>
    </w:p>
    <w:p w14:paraId="6D183A6F" w14:textId="77777777" w:rsidR="00C76CC4" w:rsidRPr="009C2EC4" w:rsidRDefault="00C76CC4" w:rsidP="00C86DEF">
      <w:pPr>
        <w:pStyle w:val="Flietext"/>
        <w:rPr>
          <w:b/>
          <w:bCs/>
          <w:color w:val="41484A" w:themeColor="text2" w:themeShade="BF"/>
        </w:rPr>
      </w:pPr>
      <w:r w:rsidRPr="009C2EC4">
        <w:rPr>
          <w:b/>
          <w:bCs/>
          <w:color w:val="41484A" w:themeColor="text2" w:themeShade="BF"/>
        </w:rPr>
        <w:t xml:space="preserve">Dieses Formblatt darf außer für Eintragungen des </w:t>
      </w:r>
      <w:r w:rsidR="003E7A03">
        <w:rPr>
          <w:b/>
          <w:bCs/>
          <w:color w:val="41484A" w:themeColor="text2" w:themeShade="BF"/>
        </w:rPr>
        <w:t>Bieters</w:t>
      </w:r>
      <w:r w:rsidRPr="009C2EC4">
        <w:rPr>
          <w:b/>
          <w:bCs/>
          <w:color w:val="41484A" w:themeColor="text2" w:themeShade="BF"/>
        </w:rPr>
        <w:t xml:space="preserve"> nicht geändert werden.</w:t>
      </w:r>
    </w:p>
    <w:p w14:paraId="5586B75F" w14:textId="74BD40DE" w:rsidR="005C4C39" w:rsidRDefault="005C4C39" w:rsidP="00E414A0">
      <w:pPr>
        <w:pStyle w:val="Flietext"/>
        <w:rPr>
          <w:lang w:eastAsia="de-DE"/>
        </w:rPr>
      </w:pPr>
      <w:r w:rsidRPr="005C4C39">
        <w:rPr>
          <w:lang w:eastAsia="de-DE"/>
        </w:rPr>
        <w:t xml:space="preserve">Wir, die unten näher bezeichneten Bieter, bilden für das o. g. Vergabeverfahren eine Bietergemeinschaft im Sinne </w:t>
      </w:r>
      <w:r w:rsidRPr="00B30AA6">
        <w:rPr>
          <w:lang w:eastAsia="de-DE"/>
        </w:rPr>
        <w:t>von § 43 Abs. 2 VgV. Wir be</w:t>
      </w:r>
      <w:r w:rsidRPr="005C4C39">
        <w:rPr>
          <w:lang w:eastAsia="de-DE"/>
        </w:rPr>
        <w:t xml:space="preserve">schließen im Falle einer Auftragserteilung die Bildung einer </w:t>
      </w:r>
      <w:r w:rsidRPr="00E414A0">
        <w:t>Arbeitsgemeinschaft</w:t>
      </w:r>
      <w:r w:rsidRPr="005C4C39">
        <w:rPr>
          <w:lang w:eastAsia="de-DE"/>
        </w:rPr>
        <w:t>.</w:t>
      </w:r>
    </w:p>
    <w:p w14:paraId="3A565F8D" w14:textId="77777777" w:rsidR="00C14FAB" w:rsidRDefault="00C14FAB" w:rsidP="00C14FAB">
      <w:pPr>
        <w:spacing w:line="320" w:lineRule="atLeast"/>
        <w:rPr>
          <w:sz w:val="20"/>
          <w:szCs w:val="20"/>
          <w:u w:val="single"/>
        </w:rPr>
      </w:pPr>
      <w:r>
        <w:rPr>
          <w:b/>
          <w:bCs/>
          <w:color w:val="41484A" w:themeColor="text2" w:themeShade="BF"/>
        </w:rPr>
        <w:t xml:space="preserve">Angaben für Los: </w:t>
      </w:r>
      <w:sdt>
        <w:sdtPr>
          <w:rPr>
            <w:sz w:val="20"/>
            <w:szCs w:val="20"/>
            <w:u w:val="single"/>
          </w:rPr>
          <w:id w:val="-1888180994"/>
          <w:placeholder>
            <w:docPart w:val="49A5F34B3B7E4DFD82AAE6ADD0E2B4EF"/>
          </w:placeholder>
          <w:showingPlcHdr/>
        </w:sdtPr>
        <w:sdtContent>
          <w:r>
            <w:t>______________</w:t>
          </w:r>
        </w:sdtContent>
      </w:sdt>
    </w:p>
    <w:p w14:paraId="2C35ABE0" w14:textId="275F6257" w:rsidR="005C4C39" w:rsidRDefault="005C4C39" w:rsidP="005C4C39">
      <w:pPr>
        <w:pStyle w:val="berschrift2oNum"/>
      </w:pPr>
      <w:r w:rsidRPr="005C4C39">
        <w:t>Mitglieder der Bietergemeinschaft</w:t>
      </w:r>
    </w:p>
    <w:p w14:paraId="220F8D97" w14:textId="77777777" w:rsidR="005C4C39" w:rsidRDefault="005C4C39" w:rsidP="00E414A0">
      <w:pPr>
        <w:pStyle w:val="Flietext"/>
      </w:pPr>
      <w:r w:rsidRPr="005C4C39">
        <w:t xml:space="preserve">Der Bietergemeinschaft </w:t>
      </w:r>
      <w:r w:rsidRPr="00E414A0">
        <w:t>gehören</w:t>
      </w:r>
      <w:r w:rsidRPr="005C4C39">
        <w:t xml:space="preserve"> nachfolgend genannte Unternehmen an:</w:t>
      </w:r>
    </w:p>
    <w:tbl>
      <w:tblPr>
        <w:tblStyle w:val="BPATabe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020"/>
        <w:gridCol w:w="3020"/>
        <w:gridCol w:w="3020"/>
      </w:tblGrid>
      <w:tr w:rsidR="005C4C39" w14:paraId="64462234" w14:textId="77777777" w:rsidTr="008402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single" w:sz="4" w:space="0" w:color="004B76"/>
              <w:tl2br w:val="none" w:sz="0" w:space="0" w:color="auto"/>
              <w:tr2bl w:val="none" w:sz="0" w:space="0" w:color="auto"/>
            </w:tcBorders>
          </w:tcPr>
          <w:p w14:paraId="49B78BD5" w14:textId="77777777" w:rsidR="005C4C39" w:rsidRPr="005C4C39" w:rsidRDefault="005C4C39" w:rsidP="008402BA">
            <w:pPr>
              <w:pStyle w:val="HeaderSpalte"/>
              <w:rPr>
                <w:bCs/>
              </w:rPr>
            </w:pPr>
            <w:r w:rsidRPr="00CF44B8">
              <w:t>Name des Unternehmens</w:t>
            </w:r>
          </w:p>
        </w:tc>
        <w:tc>
          <w:tcPr>
            <w:tcW w:w="3020" w:type="dxa"/>
            <w:tcBorders>
              <w:left w:val="single" w:sz="4" w:space="0" w:color="004B76"/>
              <w:bottom w:val="none" w:sz="0" w:space="0" w:color="auto"/>
              <w:right w:val="single" w:sz="4" w:space="0" w:color="004B76"/>
            </w:tcBorders>
          </w:tcPr>
          <w:p w14:paraId="217C4A24" w14:textId="77777777" w:rsidR="005C4C39" w:rsidRPr="00C55475" w:rsidRDefault="008402BA" w:rsidP="008402BA">
            <w:pPr>
              <w:pStyle w:val="HeaderSpal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Anschrift</w:t>
            </w:r>
          </w:p>
        </w:tc>
        <w:tc>
          <w:tcPr>
            <w:tcW w:w="3020" w:type="dxa"/>
            <w:tcBorders>
              <w:left w:val="single" w:sz="4" w:space="0" w:color="004B76"/>
              <w:bottom w:val="none" w:sz="0" w:space="0" w:color="auto"/>
            </w:tcBorders>
          </w:tcPr>
          <w:p w14:paraId="3834FFCD" w14:textId="77777777" w:rsidR="005C4C39" w:rsidRPr="00C55475" w:rsidRDefault="008402BA" w:rsidP="008402BA">
            <w:pPr>
              <w:pStyle w:val="HeaderSpal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vertreten durch</w:t>
            </w:r>
          </w:p>
        </w:tc>
      </w:tr>
      <w:tr w:rsidR="005C4C39" w14:paraId="74E83DA8" w14:textId="77777777" w:rsidTr="008402BA">
        <w:trPr>
          <w:trHeight w:val="419"/>
        </w:trPr>
        <w:sdt>
          <w:sdtPr>
            <w:rPr>
              <w:color w:val="000000" w:themeColor="text1"/>
            </w:rPr>
            <w:id w:val="141779706"/>
            <w:placeholder>
              <w:docPart w:val="CCF046F35F19452CB1B110A0ACEFE081"/>
            </w:placeholder>
          </w:sdtPr>
          <w:sdtEndPr/>
          <w:sdtContent>
            <w:sdt>
              <w:sdtPr>
                <w:rPr>
                  <w:color w:val="000000" w:themeColor="text1"/>
                </w:rPr>
                <w:id w:val="-893112355"/>
                <w:placeholder>
                  <w:docPart w:val="60CB8C0A7E5B4541A56513C8726DB968"/>
                </w:placeholder>
                <w:showingPlcHdr/>
              </w:sdtPr>
              <w:sdtEndPr/>
              <w:sdtContent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3020" w:type="dxa"/>
                    <w:tcBorders>
                      <w:top w:val="none" w:sz="0" w:space="0" w:color="auto"/>
                      <w:left w:val="none" w:sz="0" w:space="0" w:color="auto"/>
                      <w:bottom w:val="single" w:sz="4" w:space="0" w:color="004B76"/>
                      <w:right w:val="single" w:sz="4" w:space="0" w:color="004B76"/>
                      <w:tl2br w:val="none" w:sz="0" w:space="0" w:color="auto"/>
                      <w:tr2bl w:val="none" w:sz="0" w:space="0" w:color="auto"/>
                    </w:tcBorders>
                  </w:tcPr>
                  <w:p w14:paraId="719B10B6" w14:textId="77777777" w:rsidR="005C4C39" w:rsidRPr="001452E7" w:rsidRDefault="00ED0474" w:rsidP="001452E7">
                    <w:pPr>
                      <w:pStyle w:val="Flietext"/>
                      <w:rPr>
                        <w:b w:val="0"/>
                        <w:color w:val="000000" w:themeColor="text1"/>
                      </w:rPr>
                    </w:pPr>
                    <w:r>
                      <w:rPr>
                        <w:rStyle w:val="Platzhaltertext"/>
                        <w:bCs/>
                      </w:rPr>
                      <w:t xml:space="preserve"> </w:t>
                    </w:r>
                  </w:p>
                </w:tc>
              </w:sdtContent>
            </w:sdt>
          </w:sdtContent>
        </w:sdt>
        <w:sdt>
          <w:sdtPr>
            <w:rPr>
              <w:b/>
              <w:color w:val="000000" w:themeColor="text1"/>
            </w:rPr>
            <w:id w:val="-738862602"/>
            <w:placeholder>
              <w:docPart w:val="A07ED540C1C24273BE176FD787469E40"/>
            </w:placeholder>
            <w:showingPlcHdr/>
          </w:sdtPr>
          <w:sdtEndPr/>
          <w:sdtContent>
            <w:tc>
              <w:tcPr>
                <w:tcW w:w="3020" w:type="dxa"/>
                <w:tcBorders>
                  <w:left w:val="single" w:sz="4" w:space="0" w:color="004B76"/>
                  <w:bottom w:val="single" w:sz="4" w:space="0" w:color="004B76"/>
                  <w:right w:val="single" w:sz="4" w:space="0" w:color="004B76"/>
                </w:tcBorders>
              </w:tcPr>
              <w:p w14:paraId="64DCFE91" w14:textId="77777777" w:rsidR="005C4C39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913856065"/>
            <w:placeholder>
              <w:docPart w:val="70094C8747B84061860D5B34A9ADD7D8"/>
            </w:placeholder>
            <w:showingPlcHdr/>
          </w:sdtPr>
          <w:sdtEndPr/>
          <w:sdtContent>
            <w:tc>
              <w:tcPr>
                <w:tcW w:w="3020" w:type="dxa"/>
                <w:tcBorders>
                  <w:left w:val="single" w:sz="4" w:space="0" w:color="004B76"/>
                  <w:bottom w:val="single" w:sz="4" w:space="0" w:color="004B76"/>
                </w:tcBorders>
              </w:tcPr>
              <w:p w14:paraId="0D1EE29C" w14:textId="77777777" w:rsidR="005C4C39" w:rsidRPr="001452E7" w:rsidRDefault="00ED0474" w:rsidP="001452E7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</w:tbl>
    <w:p w14:paraId="452F9066" w14:textId="77777777" w:rsidR="005C4C39" w:rsidRPr="00E414A0" w:rsidRDefault="005C4C39" w:rsidP="00E414A0">
      <w:pPr>
        <w:pStyle w:val="Flietext"/>
      </w:pPr>
    </w:p>
    <w:p w14:paraId="4CC36B40" w14:textId="77777777" w:rsidR="00E7702B" w:rsidRDefault="00C14FAB" w:rsidP="00E414A0">
      <w:pPr>
        <w:pStyle w:val="Flietext"/>
        <w:rPr>
          <w:lang w:eastAsia="de-DE"/>
        </w:rPr>
      </w:pPr>
      <w:sdt>
        <w:sdtPr>
          <w:rPr>
            <w:lang w:eastAsia="de-DE"/>
          </w:rPr>
          <w:id w:val="-50617307"/>
          <w:placeholder>
            <w:docPart w:val="99BBA811E12D462798565B1083D31B63"/>
          </w:placeholder>
          <w:showingPlcHdr/>
          <w:text/>
        </w:sdtPr>
        <w:sdtEndPr/>
        <w:sdtContent>
          <w:r w:rsidR="00E7702B">
            <w:rPr>
              <w:lang w:eastAsia="de-DE"/>
            </w:rPr>
            <w:t>__________________________________</w:t>
          </w:r>
        </w:sdtContent>
      </w:sdt>
      <w:r w:rsidR="00E7702B">
        <w:rPr>
          <w:lang w:eastAsia="de-DE"/>
        </w:rPr>
        <w:t xml:space="preserve"> wird bevollmächtigt, die Bieter- bzw. Arbeitsgemeinschaft gegenüber dem Auftraggeber für Angebot, Abschluss und Durchführung des Vertrages rechtsverbindlich zu vertreten. </w:t>
      </w:r>
      <w:r w:rsidR="009C2EC4">
        <w:rPr>
          <w:lang w:eastAsia="de-DE"/>
        </w:rPr>
        <w:t xml:space="preserve">Diese </w:t>
      </w:r>
      <w:r w:rsidR="009C2EC4" w:rsidRPr="00E414A0">
        <w:t>bevollmächtigte</w:t>
      </w:r>
      <w:r w:rsidR="009C2EC4">
        <w:rPr>
          <w:lang w:eastAsia="de-DE"/>
        </w:rPr>
        <w:t xml:space="preserve"> Person</w:t>
      </w:r>
      <w:r w:rsidR="00E7702B">
        <w:rPr>
          <w:lang w:eastAsia="de-DE"/>
        </w:rPr>
        <w:t xml:space="preserve"> ist berechtigt, im Namen der Bieter- bzw. Arbeitsgemeinschaft Zahlungen anzunehmen sowie den Schriftverkehr für die Bieter- bzw. Arbeitsgemeinschaft zu regeln (zentrale Adresse der Bietergemeinschaft).</w:t>
      </w:r>
    </w:p>
    <w:p w14:paraId="7FF65A0D" w14:textId="77777777" w:rsidR="005C4C39" w:rsidRDefault="008402BA" w:rsidP="00E414A0">
      <w:pPr>
        <w:pStyle w:val="Flietext"/>
        <w:rPr>
          <w:lang w:eastAsia="de-DE"/>
        </w:rPr>
      </w:pPr>
      <w:r>
        <w:rPr>
          <w:lang w:eastAsia="de-DE"/>
        </w:rPr>
        <w:t>Die o. a. Mitglieder der Bietergemeinschaft erklären, dass sie für die Vertragserfüllung als Gesamtschuldner haften.</w:t>
      </w:r>
    </w:p>
    <w:p w14:paraId="28E9A2D4" w14:textId="77777777" w:rsidR="001452E7" w:rsidRDefault="001452E7">
      <w:pPr>
        <w:spacing w:line="320" w:lineRule="atLeast"/>
        <w:rPr>
          <w:lang w:eastAsia="de-DE"/>
        </w:rPr>
      </w:pPr>
      <w:r>
        <w:rPr>
          <w:lang w:eastAsia="de-DE"/>
        </w:rPr>
        <w:br w:type="page"/>
      </w:r>
    </w:p>
    <w:p w14:paraId="26186D78" w14:textId="77777777" w:rsidR="001452E7" w:rsidRDefault="001452E7" w:rsidP="001452E7">
      <w:pPr>
        <w:pStyle w:val="berschrift2oNum"/>
      </w:pPr>
      <w:r>
        <w:lastRenderedPageBreak/>
        <w:t>Bankverbindung</w:t>
      </w:r>
    </w:p>
    <w:p w14:paraId="122C4EE4" w14:textId="77777777" w:rsidR="001452E7" w:rsidRDefault="001452E7" w:rsidP="00E414A0">
      <w:pPr>
        <w:pStyle w:val="Flietext"/>
      </w:pPr>
      <w:r w:rsidRPr="005C4C39">
        <w:t>D</w:t>
      </w:r>
      <w:r w:rsidR="00E414A0">
        <w:t>ie</w:t>
      </w:r>
      <w:r w:rsidRPr="005C4C39">
        <w:t xml:space="preserve"> </w:t>
      </w:r>
      <w:r w:rsidR="00E414A0" w:rsidRPr="00E414A0">
        <w:t xml:space="preserve">Bieter- bzw. Arbeitsgemeinschaft </w:t>
      </w:r>
      <w:r w:rsidR="009C2EC4">
        <w:t xml:space="preserve">nutzt </w:t>
      </w:r>
      <w:r w:rsidR="009C2EC4" w:rsidRPr="00E414A0">
        <w:t>nachfolgende</w:t>
      </w:r>
      <w:r w:rsidR="009C2EC4">
        <w:t xml:space="preserve"> Bankverbindung</w:t>
      </w:r>
      <w:r w:rsidR="00E414A0">
        <w:t>:</w:t>
      </w:r>
    </w:p>
    <w:tbl>
      <w:tblPr>
        <w:tblStyle w:val="BPATabelle"/>
        <w:tblW w:w="0" w:type="auto"/>
        <w:tblLook w:val="06A0" w:firstRow="1" w:lastRow="0" w:firstColumn="1" w:lastColumn="0" w:noHBand="1" w:noVBand="1"/>
      </w:tblPr>
      <w:tblGrid>
        <w:gridCol w:w="3114"/>
        <w:gridCol w:w="5946"/>
      </w:tblGrid>
      <w:tr w:rsidR="00B44842" w14:paraId="1E44110F" w14:textId="77777777" w:rsidTr="001678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060" w:type="dxa"/>
            <w:gridSpan w:val="2"/>
            <w:tcBorders>
              <w:bottom w:val="nil"/>
            </w:tcBorders>
          </w:tcPr>
          <w:p w14:paraId="48DB4071" w14:textId="77777777" w:rsidR="00B44842" w:rsidRDefault="00E414A0" w:rsidP="00167872">
            <w:pPr>
              <w:pStyle w:val="HeaderSpalte"/>
            </w:pPr>
            <w:r w:rsidRPr="00E414A0">
              <w:t>Kontoverbindung für Zahlungen an die Bieter</w:t>
            </w:r>
            <w:r>
              <w:t>- bzw. Arbeits</w:t>
            </w:r>
            <w:r w:rsidRPr="00E414A0">
              <w:t>gemeinschaft</w:t>
            </w:r>
          </w:p>
        </w:tc>
      </w:tr>
      <w:tr w:rsidR="00B44842" w14:paraId="7FDDAE27" w14:textId="77777777" w:rsidTr="0016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il"/>
              <w:left w:val="nil"/>
              <w:bottom w:val="single" w:sz="4" w:space="0" w:color="004B76"/>
              <w:right w:val="single" w:sz="4" w:space="0" w:color="004B76"/>
            </w:tcBorders>
            <w:vAlign w:val="center"/>
          </w:tcPr>
          <w:p w14:paraId="344F3668" w14:textId="77777777" w:rsidR="00B44842" w:rsidRPr="005B6B2F" w:rsidRDefault="00B44842" w:rsidP="00167872">
            <w:pPr>
              <w:pStyle w:val="HeaderZeile"/>
              <w:rPr>
                <w:b w:val="0"/>
                <w:bCs/>
              </w:rPr>
            </w:pPr>
            <w:r>
              <w:rPr>
                <w:b w:val="0"/>
                <w:bCs/>
              </w:rPr>
              <w:t>IBAN</w:t>
            </w:r>
          </w:p>
        </w:tc>
        <w:sdt>
          <w:sdtPr>
            <w:rPr>
              <w:b/>
              <w:color w:val="000000" w:themeColor="text1"/>
            </w:rPr>
            <w:id w:val="854765111"/>
            <w:placeholder>
              <w:docPart w:val="B6E7ACD8A37B41F1B3427887AE355C03"/>
            </w:placeholder>
            <w:showingPlcHdr/>
          </w:sdtPr>
          <w:sdtEndPr/>
          <w:sdtContent>
            <w:sdt>
              <w:sdtPr>
                <w:rPr>
                  <w:b/>
                  <w:color w:val="000000" w:themeColor="text1"/>
                </w:rPr>
                <w:id w:val="624664970"/>
                <w:placeholder>
                  <w:docPart w:val="574FB474238D47DBADF08C187F1F6D44"/>
                </w:placeholder>
                <w:text/>
              </w:sdtPr>
              <w:sdtEndPr/>
              <w:sdtContent>
                <w:tc>
                  <w:tcPr>
                    <w:tcW w:w="5946" w:type="dxa"/>
                    <w:tcBorders>
                      <w:top w:val="nil"/>
                      <w:left w:val="single" w:sz="4" w:space="0" w:color="004B76"/>
                      <w:bottom w:val="single" w:sz="4" w:space="0" w:color="004B76"/>
                      <w:right w:val="nil"/>
                    </w:tcBorders>
                    <w:vAlign w:val="center"/>
                  </w:tcPr>
                  <w:p w14:paraId="5DE6F1F8" w14:textId="77777777" w:rsidR="00B44842" w:rsidRPr="005B6B2F" w:rsidRDefault="00ED0474" w:rsidP="00167872">
                    <w:pPr>
                      <w:pStyle w:val="Flietext"/>
                      <w:spacing w:after="0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bCs/>
                      </w:rPr>
                    </w:pPr>
                    <w:r w:rsidRPr="00ED0474">
                      <w:rPr>
                        <w:b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B44842" w14:paraId="1DFAF76D" w14:textId="77777777" w:rsidTr="001678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nil"/>
              <w:left w:val="nil"/>
              <w:bottom w:val="single" w:sz="4" w:space="0" w:color="004B76"/>
              <w:right w:val="single" w:sz="4" w:space="0" w:color="004B76"/>
            </w:tcBorders>
            <w:vAlign w:val="center"/>
          </w:tcPr>
          <w:p w14:paraId="766F000E" w14:textId="77777777" w:rsidR="00B44842" w:rsidRPr="00B44842" w:rsidRDefault="00B44842" w:rsidP="00B44842">
            <w:pPr>
              <w:pStyle w:val="HeaderZeile"/>
              <w:rPr>
                <w:b w:val="0"/>
              </w:rPr>
            </w:pPr>
            <w:r w:rsidRPr="00B44842">
              <w:rPr>
                <w:b w:val="0"/>
              </w:rPr>
              <w:t>Bank</w:t>
            </w:r>
          </w:p>
        </w:tc>
        <w:sdt>
          <w:sdtPr>
            <w:rPr>
              <w:b/>
              <w:color w:val="000000" w:themeColor="text1"/>
            </w:rPr>
            <w:id w:val="898566546"/>
            <w:placeholder>
              <w:docPart w:val="0B201F3947FF4AA497E5BAEF68D3871E"/>
            </w:placeholder>
            <w:showingPlcHdr/>
          </w:sdtPr>
          <w:sdtEndPr/>
          <w:sdtContent>
            <w:sdt>
              <w:sdtPr>
                <w:rPr>
                  <w:b/>
                  <w:color w:val="000000" w:themeColor="text1"/>
                </w:rPr>
                <w:id w:val="704370896"/>
                <w:placeholder>
                  <w:docPart w:val="32FD8CCD4AB14C7887878C3A06C77232"/>
                </w:placeholder>
                <w:text/>
              </w:sdtPr>
              <w:sdtEndPr/>
              <w:sdtContent>
                <w:tc>
                  <w:tcPr>
                    <w:tcW w:w="5946" w:type="dxa"/>
                    <w:tcBorders>
                      <w:top w:val="nil"/>
                      <w:left w:val="single" w:sz="4" w:space="0" w:color="004B76"/>
                      <w:bottom w:val="single" w:sz="4" w:space="0" w:color="004B76"/>
                      <w:right w:val="nil"/>
                    </w:tcBorders>
                    <w:vAlign w:val="center"/>
                  </w:tcPr>
                  <w:p w14:paraId="1B621CE3" w14:textId="77777777" w:rsidR="00B44842" w:rsidRDefault="00ED0474" w:rsidP="00B44842">
                    <w:pPr>
                      <w:pStyle w:val="Flietext"/>
                      <w:spacing w:after="0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bCs/>
                      </w:rPr>
                    </w:pPr>
                    <w:r w:rsidRPr="00ED0474">
                      <w:rPr>
                        <w:b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</w:tr>
      <w:tr w:rsidR="00B44842" w14:paraId="734C6C06" w14:textId="77777777" w:rsidTr="00167872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004B76"/>
              <w:left w:val="nil"/>
              <w:bottom w:val="single" w:sz="18" w:space="0" w:color="004B76" w:themeColor="accent1"/>
              <w:right w:val="single" w:sz="4" w:space="0" w:color="004B76"/>
            </w:tcBorders>
            <w:vAlign w:val="center"/>
          </w:tcPr>
          <w:p w14:paraId="3FF2C499" w14:textId="77777777" w:rsidR="00B44842" w:rsidRPr="005B6B2F" w:rsidRDefault="00B44842" w:rsidP="00B44842">
            <w:pPr>
              <w:pStyle w:val="HeaderZeile"/>
              <w:spacing w:after="0"/>
              <w:rPr>
                <w:b w:val="0"/>
                <w:bCs/>
              </w:rPr>
            </w:pPr>
            <w:r>
              <w:rPr>
                <w:b w:val="0"/>
                <w:bCs/>
              </w:rPr>
              <w:t>Kontoinhaber/Kontoinhaberin</w:t>
            </w:r>
          </w:p>
        </w:tc>
        <w:sdt>
          <w:sdtPr>
            <w:rPr>
              <w:b/>
              <w:color w:val="000000" w:themeColor="text1"/>
            </w:rPr>
            <w:id w:val="-1281642755"/>
            <w:placeholder>
              <w:docPart w:val="F0DE2C637BEE4F3A945C1BD215CD156B"/>
            </w:placeholder>
            <w:showingPlcHdr/>
          </w:sdtPr>
          <w:sdtEndPr/>
          <w:sdtContent>
            <w:sdt>
              <w:sdtPr>
                <w:rPr>
                  <w:b/>
                  <w:color w:val="000000" w:themeColor="text1"/>
                </w:rPr>
                <w:id w:val="1336651061"/>
                <w:placeholder>
                  <w:docPart w:val="F9221998BDAC4F859B341D5EFFA6BF48"/>
                </w:placeholder>
                <w:text/>
              </w:sdtPr>
              <w:sdtEndPr/>
              <w:sdtContent>
                <w:tc>
                  <w:tcPr>
                    <w:tcW w:w="5946" w:type="dxa"/>
                    <w:tcBorders>
                      <w:top w:val="single" w:sz="4" w:space="0" w:color="004B76"/>
                      <w:left w:val="single" w:sz="4" w:space="0" w:color="004B76"/>
                      <w:bottom w:val="single" w:sz="18" w:space="0" w:color="004B76" w:themeColor="accent1"/>
                      <w:right w:val="nil"/>
                    </w:tcBorders>
                    <w:vAlign w:val="center"/>
                  </w:tcPr>
                  <w:p w14:paraId="5F6CFDAB" w14:textId="77777777" w:rsidR="00B44842" w:rsidRPr="005B6B2F" w:rsidRDefault="00ED0474" w:rsidP="00B44842">
                    <w:pPr>
                      <w:pStyle w:val="Flietext"/>
                      <w:spacing w:after="0"/>
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<w:rPr>
                        <w:bCs/>
                      </w:rPr>
                    </w:pPr>
                    <w:r w:rsidRPr="00ED0474">
                      <w:rPr>
                        <w:b/>
                        <w:color w:val="000000" w:themeColor="text1"/>
                      </w:rPr>
                      <w:t xml:space="preserve"> </w:t>
                    </w:r>
                  </w:p>
                </w:tc>
              </w:sdtContent>
            </w:sdt>
          </w:sdtContent>
        </w:sdt>
      </w:tr>
    </w:tbl>
    <w:p w14:paraId="55D91964" w14:textId="77777777" w:rsidR="00B44842" w:rsidRPr="00E414A0" w:rsidRDefault="00B44842" w:rsidP="00E414A0">
      <w:pPr>
        <w:pStyle w:val="Flietext"/>
      </w:pPr>
    </w:p>
    <w:p w14:paraId="04AFEADF" w14:textId="77777777" w:rsidR="001452E7" w:rsidRDefault="001452E7" w:rsidP="001452E7">
      <w:pPr>
        <w:pStyle w:val="berschrift2oNum"/>
      </w:pPr>
      <w:r>
        <w:t>Aufgaben bei Auftragserfüllung</w:t>
      </w:r>
    </w:p>
    <w:p w14:paraId="6BD222CF" w14:textId="77777777" w:rsidR="001452E7" w:rsidRPr="00E414A0" w:rsidRDefault="001452E7" w:rsidP="00E414A0">
      <w:pPr>
        <w:pStyle w:val="Flietext"/>
      </w:pPr>
      <w:r w:rsidRPr="00E414A0">
        <w:t xml:space="preserve">Im Rahmen der </w:t>
      </w:r>
      <w:r w:rsidR="00E414A0" w:rsidRPr="00E414A0">
        <w:t xml:space="preserve">Bieter- bzw. Arbeitsgemeinschaft </w:t>
      </w:r>
      <w:r w:rsidRPr="00E414A0">
        <w:t>werden die einzelnen Aufgaben bei Auftragserfüllung wie folgt erbracht:</w:t>
      </w:r>
    </w:p>
    <w:tbl>
      <w:tblPr>
        <w:tblStyle w:val="BPATabel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3020"/>
        <w:gridCol w:w="6040"/>
      </w:tblGrid>
      <w:tr w:rsidR="00B44842" w14:paraId="23F11C46" w14:textId="77777777" w:rsidTr="00B44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20" w:type="dxa"/>
            <w:tcBorders>
              <w:right w:val="single" w:sz="4" w:space="0" w:color="004B76"/>
            </w:tcBorders>
          </w:tcPr>
          <w:p w14:paraId="778E4912" w14:textId="77777777" w:rsidR="00B44842" w:rsidRPr="005C4C39" w:rsidRDefault="00B44842" w:rsidP="00167872">
            <w:pPr>
              <w:pStyle w:val="HeaderSpalte"/>
              <w:rPr>
                <w:bCs/>
              </w:rPr>
            </w:pPr>
            <w:r>
              <w:t>Mitglied</w:t>
            </w:r>
          </w:p>
        </w:tc>
        <w:tc>
          <w:tcPr>
            <w:tcW w:w="6040" w:type="dxa"/>
            <w:tcBorders>
              <w:left w:val="single" w:sz="4" w:space="0" w:color="004B76"/>
            </w:tcBorders>
          </w:tcPr>
          <w:p w14:paraId="28962AB5" w14:textId="77777777" w:rsidR="00B44842" w:rsidRPr="00C55475" w:rsidRDefault="00B44842" w:rsidP="00167872">
            <w:pPr>
              <w:pStyle w:val="HeaderSpal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Federführung in folgenden Teilbereichen</w:t>
            </w:r>
          </w:p>
        </w:tc>
      </w:tr>
      <w:tr w:rsidR="00B44842" w14:paraId="5C1F30E3" w14:textId="77777777" w:rsidTr="00B44842">
        <w:trPr>
          <w:trHeight w:val="419"/>
        </w:trPr>
        <w:sdt>
          <w:sdtPr>
            <w:rPr>
              <w:color w:val="000000" w:themeColor="text1"/>
            </w:rPr>
            <w:id w:val="1725258615"/>
            <w:placeholder>
              <w:docPart w:val="AA610C0A04E04048B1875945F525C643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4" w:space="0" w:color="auto"/>
                  <w:left w:val="none" w:sz="0" w:space="0" w:color="auto"/>
                  <w:bottom w:val="single" w:sz="4" w:space="0" w:color="004B76"/>
                  <w:right w:val="single" w:sz="4" w:space="0" w:color="004B76"/>
                </w:tcBorders>
              </w:tcPr>
              <w:p w14:paraId="73D67DF2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307322914"/>
            <w:placeholder>
              <w:docPart w:val="849262B37A6C497BBC6FB4E6BB317BB6"/>
            </w:placeholder>
            <w:showingPlcHdr/>
          </w:sdtPr>
          <w:sdtEndPr/>
          <w:sdtContent>
            <w:tc>
              <w:tcPr>
                <w:tcW w:w="6040" w:type="dxa"/>
                <w:tcBorders>
                  <w:left w:val="single" w:sz="4" w:space="0" w:color="004B76"/>
                  <w:bottom w:val="single" w:sz="4" w:space="0" w:color="004B76"/>
                </w:tcBorders>
              </w:tcPr>
              <w:p w14:paraId="06AAA8ED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B44842" w14:paraId="502FE9BA" w14:textId="77777777" w:rsidTr="00B44842">
        <w:trPr>
          <w:trHeight w:val="419"/>
        </w:trPr>
        <w:sdt>
          <w:sdtPr>
            <w:rPr>
              <w:color w:val="000000" w:themeColor="text1"/>
            </w:rPr>
            <w:id w:val="1669124379"/>
            <w:placeholder>
              <w:docPart w:val="FF9B200D9085442CAE2F7178134A2B02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4" w:space="0" w:color="004B76"/>
                  <w:left w:val="none" w:sz="0" w:space="0" w:color="auto"/>
                  <w:bottom w:val="single" w:sz="2" w:space="0" w:color="004B76"/>
                  <w:right w:val="single" w:sz="4" w:space="0" w:color="004B76"/>
                </w:tcBorders>
              </w:tcPr>
              <w:p w14:paraId="33A3556C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1542015030"/>
            <w:placeholder>
              <w:docPart w:val="C6893CDDC1A643B8B88DC5EAFCF48703"/>
            </w:placeholder>
            <w:showingPlcHdr/>
          </w:sdtPr>
          <w:sdtEndPr/>
          <w:sdtContent>
            <w:tc>
              <w:tcPr>
                <w:tcW w:w="6040" w:type="dxa"/>
                <w:tcBorders>
                  <w:top w:val="single" w:sz="4" w:space="0" w:color="004B76"/>
                  <w:left w:val="single" w:sz="4" w:space="0" w:color="004B76"/>
                  <w:bottom w:val="single" w:sz="4" w:space="0" w:color="004B76"/>
                </w:tcBorders>
              </w:tcPr>
              <w:p w14:paraId="1C10EBB9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B44842" w14:paraId="7E038F53" w14:textId="77777777" w:rsidTr="00B44842">
        <w:trPr>
          <w:trHeight w:val="419"/>
        </w:trPr>
        <w:sdt>
          <w:sdtPr>
            <w:rPr>
              <w:color w:val="000000" w:themeColor="text1"/>
            </w:rPr>
            <w:id w:val="-1341306913"/>
            <w:placeholder>
              <w:docPart w:val="0CE792A479D84AE99672EA9C34BAA4E1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2" w:space="0" w:color="004B76"/>
                  <w:right w:val="single" w:sz="2" w:space="0" w:color="004B76"/>
                </w:tcBorders>
              </w:tcPr>
              <w:p w14:paraId="59267663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628005955"/>
            <w:placeholder>
              <w:docPart w:val="5CC9577CBCCB4A77B3FD4C5A240185A6"/>
            </w:placeholder>
            <w:showingPlcHdr/>
          </w:sdtPr>
          <w:sdtEndPr/>
          <w:sdtContent>
            <w:tc>
              <w:tcPr>
                <w:tcW w:w="6040" w:type="dxa"/>
                <w:tcBorders>
                  <w:top w:val="single" w:sz="4" w:space="0" w:color="004B76"/>
                  <w:left w:val="single" w:sz="2" w:space="0" w:color="004B76"/>
                  <w:bottom w:val="single" w:sz="4" w:space="0" w:color="004B76"/>
                </w:tcBorders>
              </w:tcPr>
              <w:p w14:paraId="33988A6F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B44842" w14:paraId="67681A45" w14:textId="77777777" w:rsidTr="00B44842">
        <w:trPr>
          <w:trHeight w:val="419"/>
        </w:trPr>
        <w:sdt>
          <w:sdtPr>
            <w:rPr>
              <w:color w:val="000000" w:themeColor="text1"/>
            </w:rPr>
            <w:id w:val="212862938"/>
            <w:placeholder>
              <w:docPart w:val="140B041066AD4C478014A34070535F9C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2" w:space="0" w:color="004B76"/>
                  <w:right w:val="single" w:sz="2" w:space="0" w:color="004B76"/>
                </w:tcBorders>
              </w:tcPr>
              <w:p w14:paraId="699E5C89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-1182122652"/>
            <w:placeholder>
              <w:docPart w:val="DC31482DBAF84563BBB0E82181CD469F"/>
            </w:placeholder>
            <w:showingPlcHdr/>
          </w:sdtPr>
          <w:sdtEndPr/>
          <w:sdtContent>
            <w:tc>
              <w:tcPr>
                <w:tcW w:w="6040" w:type="dxa"/>
                <w:tcBorders>
                  <w:top w:val="single" w:sz="4" w:space="0" w:color="004B76"/>
                  <w:left w:val="single" w:sz="2" w:space="0" w:color="004B76"/>
                  <w:bottom w:val="single" w:sz="4" w:space="0" w:color="004B76"/>
                </w:tcBorders>
              </w:tcPr>
              <w:p w14:paraId="7B50D77F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  <w:tr w:rsidR="00B44842" w14:paraId="3901CF8C" w14:textId="77777777" w:rsidTr="00B44842">
        <w:trPr>
          <w:trHeight w:val="419"/>
        </w:trPr>
        <w:sdt>
          <w:sdtPr>
            <w:rPr>
              <w:color w:val="000000" w:themeColor="text1"/>
            </w:rPr>
            <w:id w:val="1522662053"/>
            <w:placeholder>
              <w:docPart w:val="7956AD84B2FF4D969D9657307D02A1CB"/>
            </w:placeholder>
            <w:showingPlcHdr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020" w:type="dxa"/>
                <w:tcBorders>
                  <w:top w:val="single" w:sz="2" w:space="0" w:color="004B76"/>
                  <w:left w:val="none" w:sz="0" w:space="0" w:color="auto"/>
                  <w:bottom w:val="single" w:sz="18" w:space="0" w:color="004B76"/>
                  <w:right w:val="single" w:sz="4" w:space="0" w:color="004B76"/>
                </w:tcBorders>
              </w:tcPr>
              <w:p w14:paraId="1FC4C214" w14:textId="77777777" w:rsidR="00B44842" w:rsidRPr="001452E7" w:rsidRDefault="00ED0474" w:rsidP="00167872">
                <w:pPr>
                  <w:pStyle w:val="Flietext"/>
                  <w:rPr>
                    <w:b w:val="0"/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  <w:sdt>
          <w:sdtPr>
            <w:rPr>
              <w:b/>
              <w:color w:val="000000" w:themeColor="text1"/>
            </w:rPr>
            <w:id w:val="413057208"/>
            <w:placeholder>
              <w:docPart w:val="A9ECE737A39E439A8073DABA5F32E98E"/>
            </w:placeholder>
            <w:showingPlcHdr/>
          </w:sdtPr>
          <w:sdtEndPr/>
          <w:sdtContent>
            <w:tc>
              <w:tcPr>
                <w:tcW w:w="6040" w:type="dxa"/>
                <w:tcBorders>
                  <w:top w:val="single" w:sz="4" w:space="0" w:color="004B76"/>
                  <w:left w:val="single" w:sz="4" w:space="0" w:color="004B76"/>
                  <w:bottom w:val="single" w:sz="18" w:space="0" w:color="004B76"/>
                </w:tcBorders>
              </w:tcPr>
              <w:p w14:paraId="5A563A27" w14:textId="77777777" w:rsidR="00B44842" w:rsidRPr="001452E7" w:rsidRDefault="00ED0474" w:rsidP="00167872">
                <w:pPr>
                  <w:pStyle w:val="Flietext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000000" w:themeColor="text1"/>
                  </w:rPr>
                </w:pPr>
                <w:r>
                  <w:rPr>
                    <w:rStyle w:val="Platzhaltertext"/>
                    <w:bCs/>
                  </w:rPr>
                  <w:t xml:space="preserve"> </w:t>
                </w:r>
              </w:p>
            </w:tc>
          </w:sdtContent>
        </w:sdt>
      </w:tr>
    </w:tbl>
    <w:p w14:paraId="1583FE7C" w14:textId="77777777" w:rsidR="00EB6839" w:rsidRPr="00E414A0" w:rsidRDefault="00EB6839" w:rsidP="00E414A0">
      <w:pPr>
        <w:pStyle w:val="Flietext"/>
      </w:pPr>
    </w:p>
    <w:sectPr w:rsidR="00EB6839" w:rsidRPr="00E414A0" w:rsidSect="00880C1D">
      <w:headerReference w:type="default" r:id="rId12"/>
      <w:footerReference w:type="default" r:id="rId13"/>
      <w:footerReference w:type="first" r:id="rId14"/>
      <w:type w:val="continuous"/>
      <w:pgSz w:w="11906" w:h="16838"/>
      <w:pgMar w:top="1418" w:right="1418" w:bottom="1418" w:left="1418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946C0" w14:textId="77777777" w:rsidR="00B30AA6" w:rsidRDefault="00B30AA6" w:rsidP="000077A9">
      <w:pPr>
        <w:spacing w:line="240" w:lineRule="auto"/>
      </w:pPr>
      <w:r>
        <w:separator/>
      </w:r>
    </w:p>
  </w:endnote>
  <w:endnote w:type="continuationSeparator" w:id="0">
    <w:p w14:paraId="17EA2341" w14:textId="77777777" w:rsidR="00B30AA6" w:rsidRDefault="00B30AA6" w:rsidP="00007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227D0" w14:textId="4F541FB9" w:rsidR="00353784" w:rsidRPr="00F93B06" w:rsidRDefault="000C1822" w:rsidP="00F80EAC">
    <w:pPr>
      <w:pStyle w:val="Fuzeile"/>
      <w:jc w:val="center"/>
    </w:pPr>
    <w:r w:rsidRPr="008834B3">
      <w:t xml:space="preserve">Erklärung </w:t>
    </w:r>
    <w:r>
      <w:t xml:space="preserve">zur </w:t>
    </w:r>
    <w:r w:rsidRPr="008834B3">
      <w:t>Bildung einer Bietergemeinschaft</w:t>
    </w:r>
    <w:r w:rsidRPr="007931D4">
      <w:t xml:space="preserve"> </w:t>
    </w:r>
    <w:r w:rsidR="00AC6203" w:rsidRPr="007931D4">
      <w:t>|</w:t>
    </w:r>
    <w:r>
      <w:t xml:space="preserve"> </w:t>
    </w:r>
    <w:r w:rsidR="00B30AA6" w:rsidRPr="00B30AA6">
      <w:t>Meinungsforschung</w:t>
    </w:r>
    <w:r w:rsidR="00353784" w:rsidRPr="007931D4">
      <w:tab/>
      <w:t xml:space="preserve">Seite </w:t>
    </w:r>
    <w:r w:rsidR="00353784" w:rsidRPr="007931D4">
      <w:fldChar w:fldCharType="begin"/>
    </w:r>
    <w:r w:rsidR="00353784" w:rsidRPr="007931D4">
      <w:instrText xml:space="preserve"> PAGE  \* Arabic  \* MERGEFORMAT </w:instrText>
    </w:r>
    <w:r w:rsidR="00353784" w:rsidRPr="007931D4">
      <w:fldChar w:fldCharType="separate"/>
    </w:r>
    <w:r w:rsidR="00353784" w:rsidRPr="007931D4">
      <w:t>5</w:t>
    </w:r>
    <w:r w:rsidR="00353784" w:rsidRPr="007931D4">
      <w:fldChar w:fldCharType="end"/>
    </w:r>
    <w:r w:rsidR="00353784" w:rsidRPr="007931D4">
      <w:t xml:space="preserve"> von </w:t>
    </w:r>
    <w:r w:rsidR="00C14FAB">
      <w:fldChar w:fldCharType="begin"/>
    </w:r>
    <w:r w:rsidR="00C14FAB">
      <w:instrText xml:space="preserve"> NUMPAGES  \* Arabic  \* MERGEFORMAT </w:instrText>
    </w:r>
    <w:r w:rsidR="00C14FAB">
      <w:fldChar w:fldCharType="separate"/>
    </w:r>
    <w:r w:rsidR="00353784" w:rsidRPr="007931D4">
      <w:t>15</w:t>
    </w:r>
    <w:r w:rsidR="00C14FA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A1EDF" w14:textId="77777777" w:rsidR="00A57B23" w:rsidRPr="00C57956" w:rsidRDefault="00C14FAB" w:rsidP="00C57956">
    <w:pPr>
      <w:pStyle w:val="Fuzeile"/>
      <w:jc w:val="center"/>
    </w:pPr>
    <w:r>
      <w:fldChar w:fldCharType="begin"/>
    </w:r>
    <w:r>
      <w:instrText xml:space="preserve"> AUTHOR   \* MERGEFORMAT </w:instrText>
    </w:r>
    <w:r>
      <w:fldChar w:fldCharType="separate"/>
    </w:r>
    <w:r w:rsidR="00B30AA6">
      <w:rPr>
        <w:noProof/>
      </w:rPr>
      <w:t>Arndt Victoria</w:t>
    </w:r>
    <w:r>
      <w:rPr>
        <w:noProof/>
      </w:rPr>
      <w:fldChar w:fldCharType="end"/>
    </w:r>
    <w:r w:rsidR="00C57956" w:rsidRPr="007931D4">
      <w:t xml:space="preserve"> | </w:t>
    </w:r>
    <w:r w:rsidR="00EA78FB">
      <w:fldChar w:fldCharType="begin"/>
    </w:r>
    <w:r w:rsidR="00EA78FB">
      <w:instrText xml:space="preserve"> TITLE   \* MERGEFORMAT </w:instrText>
    </w:r>
    <w:r w:rsidR="00EA78FB">
      <w:fldChar w:fldCharType="end"/>
    </w:r>
    <w:r w:rsidR="00C57956" w:rsidRPr="007931D4">
      <w:t xml:space="preserve"> | </w:t>
    </w:r>
    <w:r w:rsidR="00C57956" w:rsidRPr="007931D4">
      <w:fldChar w:fldCharType="begin"/>
    </w:r>
    <w:r w:rsidR="00C57956" w:rsidRPr="007931D4">
      <w:instrText xml:space="preserve"> CREATEDATE  \@ "dd.MM.yyyy"  \* MERGEFORMAT </w:instrText>
    </w:r>
    <w:r w:rsidR="00C57956" w:rsidRPr="007931D4">
      <w:fldChar w:fldCharType="separate"/>
    </w:r>
    <w:r w:rsidR="00B30AA6">
      <w:rPr>
        <w:noProof/>
      </w:rPr>
      <w:t>12.03.2026</w:t>
    </w:r>
    <w:r w:rsidR="00C57956" w:rsidRPr="007931D4">
      <w:fldChar w:fldCharType="end"/>
    </w:r>
    <w:r w:rsidR="00C57956" w:rsidRPr="007931D4">
      <w:tab/>
      <w:t xml:space="preserve">Seite </w:t>
    </w:r>
    <w:r w:rsidR="00C57956" w:rsidRPr="007931D4">
      <w:fldChar w:fldCharType="begin"/>
    </w:r>
    <w:r w:rsidR="00C57956" w:rsidRPr="007931D4">
      <w:instrText xml:space="preserve"> PAGE  \* Arabic  \* MERGEFORMAT </w:instrText>
    </w:r>
    <w:r w:rsidR="00C57956" w:rsidRPr="007931D4">
      <w:fldChar w:fldCharType="separate"/>
    </w:r>
    <w:r w:rsidR="00C57956">
      <w:t>2</w:t>
    </w:r>
    <w:r w:rsidR="00C57956" w:rsidRPr="007931D4">
      <w:fldChar w:fldCharType="end"/>
    </w:r>
    <w:r w:rsidR="00C57956" w:rsidRPr="007931D4">
      <w:t xml:space="preserve"> von </w:t>
    </w:r>
    <w:r>
      <w:fldChar w:fldCharType="begin"/>
    </w:r>
    <w:r>
      <w:instrText xml:space="preserve"> NUMPAGES  \* Arabic  \* MERGEFORMAT </w:instrText>
    </w:r>
    <w:r>
      <w:fldChar w:fldCharType="separate"/>
    </w:r>
    <w:r w:rsidR="00C57956">
      <w:t>14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3B129" w14:textId="77777777" w:rsidR="00B30AA6" w:rsidRDefault="00B30AA6" w:rsidP="000077A9">
      <w:pPr>
        <w:spacing w:line="240" w:lineRule="auto"/>
      </w:pPr>
      <w:r>
        <w:separator/>
      </w:r>
    </w:p>
  </w:footnote>
  <w:footnote w:type="continuationSeparator" w:id="0">
    <w:p w14:paraId="23C9441A" w14:textId="77777777" w:rsidR="00B30AA6" w:rsidRDefault="00B30AA6" w:rsidP="000077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08488" w14:textId="13D47F68" w:rsidR="00AC6203" w:rsidRPr="00C86DEF" w:rsidRDefault="00C86DEF" w:rsidP="00C86DEF">
    <w:pPr>
      <w:pStyle w:val="Kopfzeile"/>
      <w:jc w:val="right"/>
      <w:rPr>
        <w:rFonts w:asciiTheme="majorHAnsi" w:hAnsiTheme="majorHAnsi"/>
        <w:sz w:val="20"/>
        <w:szCs w:val="20"/>
      </w:rPr>
    </w:pPr>
    <w:r w:rsidRPr="00C86DEF">
      <w:rPr>
        <w:rFonts w:asciiTheme="majorHAnsi" w:hAnsiTheme="majorHAnsi"/>
        <w:sz w:val="20"/>
        <w:szCs w:val="20"/>
      </w:rPr>
      <w:t xml:space="preserve">Anlage </w:t>
    </w:r>
    <w:r w:rsidR="00B30AA6">
      <w:rPr>
        <w:rFonts w:asciiTheme="majorHAnsi" w:hAnsiTheme="majorHAnsi"/>
        <w:sz w:val="20"/>
        <w:szCs w:val="20"/>
      </w:rPr>
      <w:t>1</w:t>
    </w:r>
    <w:r w:rsidR="00C20111">
      <w:rPr>
        <w:rFonts w:asciiTheme="majorHAnsi" w:hAnsiTheme="majorHAnsi"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DEC"/>
    <w:multiLevelType w:val="multilevel"/>
    <w:tmpl w:val="866C7B4E"/>
    <w:numStyleLink w:val="BPAListeParagraf"/>
  </w:abstractNum>
  <w:abstractNum w:abstractNumId="1" w15:restartNumberingAfterBreak="0">
    <w:nsid w:val="04445FDB"/>
    <w:multiLevelType w:val="multilevel"/>
    <w:tmpl w:val="D19288BA"/>
    <w:numStyleLink w:val="BPAListeNumText"/>
  </w:abstractNum>
  <w:abstractNum w:abstractNumId="2" w15:restartNumberingAfterBreak="0">
    <w:nsid w:val="0AAE55EC"/>
    <w:multiLevelType w:val="hybridMultilevel"/>
    <w:tmpl w:val="9D2E7A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51BDB"/>
    <w:multiLevelType w:val="multilevel"/>
    <w:tmpl w:val="69125DC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8"/>
        </w:tabs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2"/>
        </w:tabs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16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0"/>
        </w:tabs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4" w15:restartNumberingAfterBreak="0">
    <w:nsid w:val="0FCF25E7"/>
    <w:multiLevelType w:val="multilevel"/>
    <w:tmpl w:val="D19288BA"/>
    <w:numStyleLink w:val="BPAListeNumText"/>
  </w:abstractNum>
  <w:abstractNum w:abstractNumId="5" w15:restartNumberingAfterBreak="0">
    <w:nsid w:val="14082AF3"/>
    <w:multiLevelType w:val="hybridMultilevel"/>
    <w:tmpl w:val="B7FCB8EE"/>
    <w:lvl w:ilvl="0" w:tplc="E254502C">
      <w:start w:val="1"/>
      <w:numFmt w:val="bullet"/>
      <w:pStyle w:val="Liste4"/>
      <w:lvlText w:val="•"/>
      <w:lvlJc w:val="left"/>
      <w:pPr>
        <w:ind w:left="1571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5661CE2"/>
    <w:multiLevelType w:val="multilevel"/>
    <w:tmpl w:val="D2D836C0"/>
    <w:numStyleLink w:val="BPAListebndig"/>
  </w:abstractNum>
  <w:abstractNum w:abstractNumId="7" w15:restartNumberingAfterBreak="0">
    <w:nsid w:val="161F5D3A"/>
    <w:multiLevelType w:val="hybridMultilevel"/>
    <w:tmpl w:val="E3583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F86C37"/>
    <w:multiLevelType w:val="multilevel"/>
    <w:tmpl w:val="D2D836C0"/>
    <w:styleLink w:val="BPAListebndig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Theme="minorHAnsi" w:hAnsiTheme="minorHAnsi" w:cs="Times New Roman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tabs>
          <w:tab w:val="num" w:pos="681"/>
        </w:tabs>
        <w:ind w:left="681" w:hanging="227"/>
      </w:pPr>
      <w:rPr>
        <w:rFonts w:asciiTheme="minorHAnsi" w:hAnsiTheme="minorHAnsi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908"/>
        </w:tabs>
        <w:ind w:left="908" w:hanging="227"/>
      </w:pPr>
      <w:rPr>
        <w:rFonts w:asciiTheme="minorHAnsi" w:hAnsiTheme="minorHAnsi" w:cs="Times New Roman" w:hint="default"/>
      </w:rPr>
    </w:lvl>
    <w:lvl w:ilvl="4">
      <w:start w:val="1"/>
      <w:numFmt w:val="bullet"/>
      <w:lvlText w:val="•"/>
      <w:lvlJc w:val="left"/>
      <w:pPr>
        <w:tabs>
          <w:tab w:val="num" w:pos="1135"/>
        </w:tabs>
        <w:ind w:left="1135" w:hanging="227"/>
      </w:pPr>
      <w:rPr>
        <w:rFonts w:asciiTheme="minorHAnsi" w:hAnsiTheme="minorHAnsi" w:cs="Times New Roman" w:hint="default"/>
      </w:rPr>
    </w:lvl>
    <w:lvl w:ilvl="5">
      <w:start w:val="1"/>
      <w:numFmt w:val="bullet"/>
      <w:lvlText w:val="•"/>
      <w:lvlJc w:val="left"/>
      <w:pPr>
        <w:tabs>
          <w:tab w:val="num" w:pos="1362"/>
        </w:tabs>
        <w:ind w:left="1362" w:hanging="227"/>
      </w:pPr>
      <w:rPr>
        <w:rFonts w:asciiTheme="minorHAnsi" w:hAnsiTheme="minorHAnsi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589"/>
        </w:tabs>
        <w:ind w:left="1589" w:hanging="227"/>
      </w:pPr>
      <w:rPr>
        <w:rFonts w:asciiTheme="minorHAnsi" w:hAnsiTheme="minorHAnsi" w:cs="Times New Roman" w:hint="default"/>
      </w:rPr>
    </w:lvl>
    <w:lvl w:ilvl="7">
      <w:start w:val="1"/>
      <w:numFmt w:val="bullet"/>
      <w:lvlText w:val="•"/>
      <w:lvlJc w:val="left"/>
      <w:pPr>
        <w:tabs>
          <w:tab w:val="num" w:pos="1816"/>
        </w:tabs>
        <w:ind w:left="1816" w:hanging="227"/>
      </w:pPr>
      <w:rPr>
        <w:rFonts w:asciiTheme="minorHAnsi" w:hAnsiTheme="minorHAnsi" w:cs="Times New Roman" w:hint="default"/>
      </w:rPr>
    </w:lvl>
    <w:lvl w:ilvl="8">
      <w:start w:val="1"/>
      <w:numFmt w:val="bullet"/>
      <w:lvlText w:val="•"/>
      <w:lvlJc w:val="left"/>
      <w:pPr>
        <w:tabs>
          <w:tab w:val="num" w:pos="2043"/>
        </w:tabs>
        <w:ind w:left="2043" w:hanging="227"/>
      </w:pPr>
      <w:rPr>
        <w:rFonts w:asciiTheme="minorHAnsi" w:hAnsiTheme="minorHAnsi" w:cs="Times New Roman" w:hint="default"/>
      </w:rPr>
    </w:lvl>
  </w:abstractNum>
  <w:abstractNum w:abstractNumId="9" w15:restartNumberingAfterBreak="0">
    <w:nsid w:val="1731780D"/>
    <w:multiLevelType w:val="hybridMultilevel"/>
    <w:tmpl w:val="94088784"/>
    <w:lvl w:ilvl="0" w:tplc="920A0774">
      <w:start w:val="1"/>
      <w:numFmt w:val="bullet"/>
      <w:pStyle w:val="Liste5"/>
      <w:lvlText w:val="•"/>
      <w:lvlJc w:val="left"/>
      <w:pPr>
        <w:ind w:left="1854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A042FD0"/>
    <w:multiLevelType w:val="hybridMultilevel"/>
    <w:tmpl w:val="E358321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B5F69"/>
    <w:multiLevelType w:val="multilevel"/>
    <w:tmpl w:val="98069930"/>
    <w:styleLink w:val="BPAListeEinzug"/>
    <w:lvl w:ilvl="0">
      <w:start w:val="1"/>
      <w:numFmt w:val="bullet"/>
      <w:lvlText w:val="•"/>
      <w:lvlJc w:val="left"/>
      <w:pPr>
        <w:tabs>
          <w:tab w:val="num" w:pos="907"/>
        </w:tabs>
        <w:ind w:left="907" w:hanging="22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•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361"/>
        </w:tabs>
        <w:ind w:left="1361" w:hanging="22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11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1814"/>
        </w:tabs>
        <w:ind w:left="1814" w:hanging="226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•"/>
      <w:lvlJc w:val="left"/>
      <w:pPr>
        <w:tabs>
          <w:tab w:val="num" w:pos="2041"/>
        </w:tabs>
        <w:ind w:left="2041" w:hanging="227"/>
      </w:pPr>
      <w:rPr>
        <w:rFonts w:ascii="Times New Roman" w:hAnsi="Times New Roman" w:cs="Times New Roman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68"/>
        </w:tabs>
        <w:ind w:left="2268" w:hanging="227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•"/>
      <w:lvlJc w:val="left"/>
      <w:pPr>
        <w:tabs>
          <w:tab w:val="num" w:pos="2495"/>
        </w:tabs>
        <w:ind w:left="2495" w:hanging="227"/>
      </w:pPr>
      <w:rPr>
        <w:rFonts w:ascii="Times New Roman" w:hAnsi="Times New Roman" w:cs="Times New Roman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722"/>
        </w:tabs>
        <w:ind w:left="2722" w:hanging="227"/>
      </w:pPr>
      <w:rPr>
        <w:rFonts w:ascii="Times New Roman" w:hAnsi="Times New Roman" w:cs="Times New Roman" w:hint="default"/>
        <w:color w:val="auto"/>
      </w:rPr>
    </w:lvl>
  </w:abstractNum>
  <w:abstractNum w:abstractNumId="12" w15:restartNumberingAfterBreak="0">
    <w:nsid w:val="2B6C132B"/>
    <w:multiLevelType w:val="hybridMultilevel"/>
    <w:tmpl w:val="5A2848B0"/>
    <w:lvl w:ilvl="0" w:tplc="492A548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725DA"/>
    <w:multiLevelType w:val="multilevel"/>
    <w:tmpl w:val="69125DC4"/>
    <w:numStyleLink w:val="BPAListeNum"/>
  </w:abstractNum>
  <w:abstractNum w:abstractNumId="14" w15:restartNumberingAfterBreak="0">
    <w:nsid w:val="2F405596"/>
    <w:multiLevelType w:val="hybridMultilevel"/>
    <w:tmpl w:val="3364DE62"/>
    <w:lvl w:ilvl="0" w:tplc="409C08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763357"/>
    <w:multiLevelType w:val="hybridMultilevel"/>
    <w:tmpl w:val="5D54C5A4"/>
    <w:lvl w:ilvl="0" w:tplc="386E4A06">
      <w:start w:val="1"/>
      <w:numFmt w:val="bullet"/>
      <w:pStyle w:val="bpaAufzhlungbndig"/>
      <w:lvlText w:val="•"/>
      <w:lvlJc w:val="left"/>
      <w:pPr>
        <w:ind w:left="2080" w:hanging="360"/>
      </w:pPr>
      <w:rPr>
        <w:rFonts w:ascii="BundesSerif Office" w:hAnsi="BundesSerif Office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16" w15:restartNumberingAfterBreak="0">
    <w:nsid w:val="3ACF4E28"/>
    <w:multiLevelType w:val="multilevel"/>
    <w:tmpl w:val="D19288BA"/>
    <w:styleLink w:val="BPAListeNumText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3E550B9B"/>
    <w:multiLevelType w:val="multilevel"/>
    <w:tmpl w:val="866C7B4E"/>
    <w:styleLink w:val="BPAListeParagraf"/>
    <w:lvl w:ilvl="0">
      <w:start w:val="1"/>
      <w:numFmt w:val="decimal"/>
      <w:lvlText w:val="§ %1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45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814" w:hanging="452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268" w:hanging="452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722" w:hanging="452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175" w:hanging="451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4082" w:hanging="453"/>
      </w:pPr>
      <w:rPr>
        <w:rFonts w:hint="default"/>
      </w:rPr>
    </w:lvl>
  </w:abstractNum>
  <w:abstractNum w:abstractNumId="18" w15:restartNumberingAfterBreak="0">
    <w:nsid w:val="3F880D2D"/>
    <w:multiLevelType w:val="multilevel"/>
    <w:tmpl w:val="EC60A726"/>
    <w:lvl w:ilvl="0">
      <w:start w:val="1"/>
      <w:numFmt w:val="decimal"/>
      <w:pStyle w:val="Listennummer"/>
      <w:lvlText w:val="%1."/>
      <w:lvlJc w:val="left"/>
      <w:pPr>
        <w:ind w:left="284" w:hanging="284"/>
      </w:pPr>
      <w:rPr>
        <w:rFonts w:hint="default"/>
        <w:color w:val="003858" w:themeColor="accent1" w:themeShade="BF"/>
        <w:sz w:val="22"/>
        <w:u w:color="003858" w:themeColor="accent1" w:themeShade="BF"/>
      </w:rPr>
    </w:lvl>
    <w:lvl w:ilvl="1">
      <w:start w:val="1"/>
      <w:numFmt w:val="lowerLetter"/>
      <w:pStyle w:val="Listennummer2"/>
      <w:lvlText w:val="%2."/>
      <w:lvlJc w:val="left"/>
      <w:pPr>
        <w:ind w:left="568" w:hanging="284"/>
      </w:pPr>
      <w:rPr>
        <w:rFonts w:hint="default"/>
        <w:color w:val="003858" w:themeColor="accent1" w:themeShade="BF"/>
        <w:u w:color="003858" w:themeColor="accent1" w:themeShade="BF"/>
      </w:rPr>
    </w:lvl>
    <w:lvl w:ilvl="2">
      <w:start w:val="1"/>
      <w:numFmt w:val="lowerRoman"/>
      <w:pStyle w:val="Listennummer3"/>
      <w:lvlText w:val="%3."/>
      <w:lvlJc w:val="left"/>
      <w:pPr>
        <w:ind w:left="852" w:hanging="284"/>
      </w:pPr>
      <w:rPr>
        <w:rFonts w:hint="default"/>
        <w:color w:val="003858" w:themeColor="accent1" w:themeShade="BF"/>
      </w:rPr>
    </w:lvl>
    <w:lvl w:ilvl="3">
      <w:start w:val="1"/>
      <w:numFmt w:val="decimal"/>
      <w:pStyle w:val="Listennummer4"/>
      <w:lvlText w:val="%4"/>
      <w:lvlJc w:val="left"/>
      <w:pPr>
        <w:ind w:left="1136" w:hanging="284"/>
      </w:pPr>
      <w:rPr>
        <w:rFonts w:hint="default"/>
        <w:color w:val="003858" w:themeColor="accent1" w:themeShade="BF"/>
      </w:rPr>
    </w:lvl>
    <w:lvl w:ilvl="4">
      <w:start w:val="1"/>
      <w:numFmt w:val="lowerLetter"/>
      <w:pStyle w:val="Listennummer5"/>
      <w:lvlText w:val="%5"/>
      <w:lvlJc w:val="left"/>
      <w:pPr>
        <w:ind w:left="1420" w:hanging="284"/>
      </w:pPr>
      <w:rPr>
        <w:rFonts w:hint="default"/>
        <w:color w:val="003858" w:themeColor="accent1" w:themeShade="BF"/>
      </w:rPr>
    </w:lvl>
    <w:lvl w:ilvl="5">
      <w:start w:val="1"/>
      <w:numFmt w:val="lowerRoman"/>
      <w:pStyle w:val="Listennummer6"/>
      <w:lvlText w:val="%6"/>
      <w:lvlJc w:val="left"/>
      <w:pPr>
        <w:ind w:left="1701" w:hanging="281"/>
      </w:pPr>
      <w:rPr>
        <w:rFonts w:hint="default"/>
        <w:color w:val="003858" w:themeColor="accent1" w:themeShade="BF"/>
      </w:rPr>
    </w:lvl>
    <w:lvl w:ilvl="6">
      <w:start w:val="1"/>
      <w:numFmt w:val="decimal"/>
      <w:pStyle w:val="Listennummer7"/>
      <w:lvlText w:val="%7"/>
      <w:lvlJc w:val="left"/>
      <w:pPr>
        <w:ind w:left="1985" w:hanging="284"/>
      </w:pPr>
      <w:rPr>
        <w:rFonts w:hint="default"/>
        <w:color w:val="003858" w:themeColor="accent1" w:themeShade="BF"/>
      </w:rPr>
    </w:lvl>
    <w:lvl w:ilvl="7">
      <w:start w:val="1"/>
      <w:numFmt w:val="lowerLetter"/>
      <w:pStyle w:val="Listennummer8"/>
      <w:lvlText w:val="%8"/>
      <w:lvlJc w:val="left"/>
      <w:pPr>
        <w:ind w:left="2268" w:hanging="283"/>
      </w:pPr>
      <w:rPr>
        <w:rFonts w:hint="default"/>
        <w:color w:val="003858" w:themeColor="accent1" w:themeShade="BF"/>
      </w:rPr>
    </w:lvl>
    <w:lvl w:ilvl="8">
      <w:start w:val="1"/>
      <w:numFmt w:val="lowerRoman"/>
      <w:pStyle w:val="Listennummer9"/>
      <w:lvlText w:val="%9"/>
      <w:lvlJc w:val="left"/>
      <w:pPr>
        <w:ind w:left="2552" w:hanging="284"/>
      </w:pPr>
      <w:rPr>
        <w:rFonts w:hint="default"/>
        <w:color w:val="003858" w:themeColor="accent1" w:themeShade="BF"/>
      </w:rPr>
    </w:lvl>
  </w:abstractNum>
  <w:abstractNum w:abstractNumId="19" w15:restartNumberingAfterBreak="0">
    <w:nsid w:val="42D357C1"/>
    <w:multiLevelType w:val="multilevel"/>
    <w:tmpl w:val="D2D836C0"/>
    <w:numStyleLink w:val="BPAListebndig"/>
  </w:abstractNum>
  <w:abstractNum w:abstractNumId="20" w15:restartNumberingAfterBreak="0">
    <w:nsid w:val="4614271C"/>
    <w:multiLevelType w:val="hybridMultilevel"/>
    <w:tmpl w:val="4EBE2830"/>
    <w:lvl w:ilvl="0" w:tplc="DBEC7C92">
      <w:start w:val="7"/>
      <w:numFmt w:val="bullet"/>
      <w:lvlText w:val="-"/>
      <w:lvlJc w:val="left"/>
      <w:pPr>
        <w:ind w:left="360" w:hanging="360"/>
      </w:pPr>
      <w:rPr>
        <w:rFonts w:ascii="BundesSerif Office" w:eastAsia="Arial Unicode MS" w:hAnsi="BundesSerif Office" w:cs="Times New Roman" w:hint="default"/>
        <w:b w:val="0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6F3A8ABC">
      <w:numFmt w:val="bullet"/>
      <w:lvlText w:val="•"/>
      <w:lvlJc w:val="left"/>
      <w:pPr>
        <w:ind w:left="2148" w:hanging="708"/>
      </w:pPr>
      <w:rPr>
        <w:rFonts w:ascii="BundesSerif Office" w:eastAsia="Times New Roman" w:hAnsi="BundesSerif Office" w:cs="Times New Roman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9732F5"/>
    <w:multiLevelType w:val="multilevel"/>
    <w:tmpl w:val="977E5BDC"/>
    <w:numStyleLink w:val="BPAListegemischt"/>
  </w:abstractNum>
  <w:abstractNum w:abstractNumId="22" w15:restartNumberingAfterBreak="0">
    <w:nsid w:val="4C3F5185"/>
    <w:multiLevelType w:val="multilevel"/>
    <w:tmpl w:val="98069930"/>
    <w:numStyleLink w:val="BPAListeEinzug"/>
  </w:abstractNum>
  <w:abstractNum w:abstractNumId="23" w15:restartNumberingAfterBreak="0">
    <w:nsid w:val="4EA9622D"/>
    <w:multiLevelType w:val="multilevel"/>
    <w:tmpl w:val="D2D836C0"/>
    <w:numStyleLink w:val="BPAListebndig"/>
  </w:abstractNum>
  <w:abstractNum w:abstractNumId="24" w15:restartNumberingAfterBreak="0">
    <w:nsid w:val="575D495D"/>
    <w:multiLevelType w:val="hybridMultilevel"/>
    <w:tmpl w:val="615CA2C2"/>
    <w:lvl w:ilvl="0" w:tplc="DF4864B4">
      <w:start w:val="1"/>
      <w:numFmt w:val="bullet"/>
      <w:pStyle w:val="Liste2"/>
      <w:lvlText w:val="•"/>
      <w:lvlJc w:val="left"/>
      <w:pPr>
        <w:ind w:left="1004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110700D"/>
    <w:multiLevelType w:val="multilevel"/>
    <w:tmpl w:val="590803AA"/>
    <w:lvl w:ilvl="0">
      <w:start w:val="1"/>
      <w:numFmt w:val="bullet"/>
      <w:pStyle w:val="Liste"/>
      <w:lvlText w:val="•"/>
      <w:lvlJc w:val="left"/>
      <w:pPr>
        <w:ind w:left="360" w:hanging="360"/>
      </w:pPr>
      <w:rPr>
        <w:rFonts w:ascii="BundesSerif Office" w:hAnsi="BundesSerif Office" w:hint="default"/>
        <w:color w:val="003858" w:themeColor="accent1" w:themeShade="BF"/>
      </w:rPr>
    </w:lvl>
    <w:lvl w:ilvl="1">
      <w:start w:val="1"/>
      <w:numFmt w:val="bullet"/>
      <w:lvlText w:val="‒"/>
      <w:lvlJc w:val="left"/>
      <w:pPr>
        <w:ind w:left="568" w:hanging="284"/>
      </w:pPr>
      <w:rPr>
        <w:rFonts w:hint="default"/>
        <w:color w:val="003858" w:themeColor="accent1" w:themeShade="BF"/>
      </w:rPr>
    </w:lvl>
    <w:lvl w:ilvl="2">
      <w:start w:val="1"/>
      <w:numFmt w:val="bullet"/>
      <w:lvlText w:val="▪"/>
      <w:lvlJc w:val="left"/>
      <w:pPr>
        <w:ind w:left="852" w:hanging="284"/>
      </w:pPr>
      <w:rPr>
        <w:rFonts w:ascii="Arial" w:hAnsi="Arial" w:hint="default"/>
        <w:color w:val="003858" w:themeColor="accent1" w:themeShade="BF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Arial" w:hAnsi="Arial" w:hint="default"/>
        <w:color w:val="003858" w:themeColor="accent1" w:themeShade="BF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  <w:color w:val="003858" w:themeColor="accent1" w:themeShade="BF"/>
      </w:rPr>
    </w:lvl>
    <w:lvl w:ilvl="5">
      <w:start w:val="1"/>
      <w:numFmt w:val="bullet"/>
      <w:pStyle w:val="Liste6"/>
      <w:lvlText w:val="-"/>
      <w:lvlJc w:val="left"/>
      <w:pPr>
        <w:ind w:left="1701" w:hanging="281"/>
      </w:pPr>
      <w:rPr>
        <w:rFonts w:hint="default"/>
        <w:color w:val="003858" w:themeColor="accent1" w:themeShade="BF"/>
      </w:rPr>
    </w:lvl>
    <w:lvl w:ilvl="6">
      <w:start w:val="1"/>
      <w:numFmt w:val="bullet"/>
      <w:pStyle w:val="Liste7"/>
      <w:lvlText w:val="-"/>
      <w:lvlJc w:val="left"/>
      <w:pPr>
        <w:ind w:left="1985" w:hanging="284"/>
      </w:pPr>
      <w:rPr>
        <w:rFonts w:hint="default"/>
        <w:color w:val="003858" w:themeColor="accent1" w:themeShade="BF"/>
      </w:rPr>
    </w:lvl>
    <w:lvl w:ilvl="7">
      <w:start w:val="1"/>
      <w:numFmt w:val="bullet"/>
      <w:pStyle w:val="Liste8"/>
      <w:lvlText w:val="-"/>
      <w:lvlJc w:val="left"/>
      <w:pPr>
        <w:ind w:left="2268" w:hanging="283"/>
      </w:pPr>
      <w:rPr>
        <w:rFonts w:hint="default"/>
        <w:color w:val="003858" w:themeColor="accent1" w:themeShade="BF"/>
      </w:rPr>
    </w:lvl>
    <w:lvl w:ilvl="8">
      <w:start w:val="1"/>
      <w:numFmt w:val="bullet"/>
      <w:pStyle w:val="Liste9"/>
      <w:lvlText w:val="-"/>
      <w:lvlJc w:val="left"/>
      <w:pPr>
        <w:ind w:left="2552" w:hanging="284"/>
      </w:pPr>
      <w:rPr>
        <w:rFonts w:hint="default"/>
        <w:color w:val="003858" w:themeColor="accent1" w:themeShade="BF"/>
      </w:rPr>
    </w:lvl>
  </w:abstractNum>
  <w:abstractNum w:abstractNumId="26" w15:restartNumberingAfterBreak="0">
    <w:nsid w:val="62356814"/>
    <w:multiLevelType w:val="hybridMultilevel"/>
    <w:tmpl w:val="33C4638C"/>
    <w:lvl w:ilvl="0" w:tplc="CE3685E2">
      <w:start w:val="1"/>
      <w:numFmt w:val="bullet"/>
      <w:pStyle w:val="Liste3"/>
      <w:lvlText w:val="•"/>
      <w:lvlJc w:val="left"/>
      <w:pPr>
        <w:ind w:left="1287" w:hanging="360"/>
      </w:pPr>
      <w:rPr>
        <w:rFonts w:ascii="BundesSerif Office" w:hAnsi="BundesSerif Office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8B839D5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1994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DE07F0C"/>
    <w:multiLevelType w:val="multilevel"/>
    <w:tmpl w:val="69125DC4"/>
    <w:styleLink w:val="BPAListeNum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908"/>
        </w:tabs>
        <w:ind w:left="90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2"/>
        </w:tabs>
        <w:ind w:left="1362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16"/>
        </w:tabs>
        <w:ind w:left="1816" w:hanging="45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70"/>
        </w:tabs>
        <w:ind w:left="2270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86"/>
        </w:tabs>
        <w:ind w:left="4086" w:hanging="454"/>
      </w:pPr>
      <w:rPr>
        <w:rFonts w:hint="default"/>
      </w:rPr>
    </w:lvl>
  </w:abstractNum>
  <w:abstractNum w:abstractNumId="29" w15:restartNumberingAfterBreak="0">
    <w:nsid w:val="76AC6DE5"/>
    <w:multiLevelType w:val="multilevel"/>
    <w:tmpl w:val="977E5BDC"/>
    <w:styleLink w:val="BPAListegemischt"/>
    <w:lvl w:ilvl="0">
      <w:start w:val="1"/>
      <w:numFmt w:val="bullet"/>
      <w:lvlText w:val="•"/>
      <w:lvlJc w:val="left"/>
      <w:pPr>
        <w:tabs>
          <w:tab w:val="num" w:pos="454"/>
        </w:tabs>
        <w:ind w:left="454" w:hanging="227"/>
      </w:pPr>
      <w:rPr>
        <w:rFonts w:asciiTheme="minorHAnsi" w:hAnsiTheme="minorHAnsi" w:hint="default"/>
      </w:rPr>
    </w:lvl>
    <w:lvl w:ilvl="1">
      <w:start w:val="1"/>
      <w:numFmt w:val="bullet"/>
      <w:lvlText w:val="–"/>
      <w:lvlJc w:val="left"/>
      <w:pPr>
        <w:tabs>
          <w:tab w:val="num" w:pos="681"/>
        </w:tabs>
        <w:ind w:left="681" w:hanging="227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tabs>
          <w:tab w:val="num" w:pos="908"/>
        </w:tabs>
        <w:ind w:left="908" w:hanging="227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tabs>
          <w:tab w:val="num" w:pos="1135"/>
        </w:tabs>
        <w:ind w:left="1135" w:hanging="227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tabs>
          <w:tab w:val="num" w:pos="1362"/>
        </w:tabs>
        <w:ind w:left="1362" w:hanging="227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tabs>
          <w:tab w:val="num" w:pos="1589"/>
        </w:tabs>
        <w:ind w:left="1589" w:hanging="227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tabs>
          <w:tab w:val="num" w:pos="1816"/>
        </w:tabs>
        <w:ind w:left="1816" w:hanging="227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tabs>
          <w:tab w:val="num" w:pos="2043"/>
        </w:tabs>
        <w:ind w:left="2043" w:hanging="227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tabs>
          <w:tab w:val="num" w:pos="2270"/>
        </w:tabs>
        <w:ind w:left="2270" w:hanging="227"/>
      </w:pPr>
      <w:rPr>
        <w:rFonts w:asciiTheme="minorHAnsi" w:hAnsiTheme="minorHAnsi" w:hint="default"/>
      </w:rPr>
    </w:lvl>
  </w:abstractNum>
  <w:num w:numId="1" w16cid:durableId="1329674621">
    <w:abstractNumId w:val="25"/>
  </w:num>
  <w:num w:numId="2" w16cid:durableId="1766800215">
    <w:abstractNumId w:val="18"/>
  </w:num>
  <w:num w:numId="3" w16cid:durableId="803542825">
    <w:abstractNumId w:val="8"/>
  </w:num>
  <w:num w:numId="4" w16cid:durableId="862476287">
    <w:abstractNumId w:val="16"/>
  </w:num>
  <w:num w:numId="5" w16cid:durableId="1153718715">
    <w:abstractNumId w:val="11"/>
  </w:num>
  <w:num w:numId="6" w16cid:durableId="1447235844">
    <w:abstractNumId w:val="28"/>
  </w:num>
  <w:num w:numId="7" w16cid:durableId="917247094">
    <w:abstractNumId w:val="4"/>
  </w:num>
  <w:num w:numId="8" w16cid:durableId="1101485881">
    <w:abstractNumId w:val="29"/>
  </w:num>
  <w:num w:numId="9" w16cid:durableId="1033309297">
    <w:abstractNumId w:val="24"/>
  </w:num>
  <w:num w:numId="10" w16cid:durableId="1814832955">
    <w:abstractNumId w:val="26"/>
  </w:num>
  <w:num w:numId="11" w16cid:durableId="1029989064">
    <w:abstractNumId w:val="5"/>
  </w:num>
  <w:num w:numId="12" w16cid:durableId="2109614567">
    <w:abstractNumId w:val="9"/>
  </w:num>
  <w:num w:numId="13" w16cid:durableId="834959366">
    <w:abstractNumId w:val="3"/>
  </w:num>
  <w:num w:numId="14" w16cid:durableId="1074816027">
    <w:abstractNumId w:val="6"/>
  </w:num>
  <w:num w:numId="15" w16cid:durableId="455105939">
    <w:abstractNumId w:val="22"/>
  </w:num>
  <w:num w:numId="16" w16cid:durableId="297536436">
    <w:abstractNumId w:val="13"/>
  </w:num>
  <w:num w:numId="17" w16cid:durableId="457332935">
    <w:abstractNumId w:val="1"/>
  </w:num>
  <w:num w:numId="18" w16cid:durableId="1173031201">
    <w:abstractNumId w:val="0"/>
  </w:num>
  <w:num w:numId="19" w16cid:durableId="246891588">
    <w:abstractNumId w:val="15"/>
  </w:num>
  <w:num w:numId="20" w16cid:durableId="1598630783">
    <w:abstractNumId w:val="21"/>
  </w:num>
  <w:num w:numId="21" w16cid:durableId="1130782228">
    <w:abstractNumId w:val="19"/>
  </w:num>
  <w:num w:numId="22" w16cid:durableId="2008705703">
    <w:abstractNumId w:val="23"/>
  </w:num>
  <w:num w:numId="23" w16cid:durableId="378283187">
    <w:abstractNumId w:val="17"/>
  </w:num>
  <w:num w:numId="24" w16cid:durableId="1302032457">
    <w:abstractNumId w:val="27"/>
  </w:num>
  <w:num w:numId="25" w16cid:durableId="42365574">
    <w:abstractNumId w:val="10"/>
  </w:num>
  <w:num w:numId="26" w16cid:durableId="1316645604">
    <w:abstractNumId w:val="2"/>
  </w:num>
  <w:num w:numId="27" w16cid:durableId="246382582">
    <w:abstractNumId w:val="7"/>
  </w:num>
  <w:num w:numId="28" w16cid:durableId="410084861">
    <w:abstractNumId w:val="14"/>
  </w:num>
  <w:num w:numId="29" w16cid:durableId="1089740535">
    <w:abstractNumId w:val="12"/>
  </w:num>
  <w:num w:numId="30" w16cid:durableId="1833913200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attachedTemplate r:id="rId1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b88a88f0-3a40-42e8-a84d-5baf9a048245}"/>
  </w:docVars>
  <w:rsids>
    <w:rsidRoot w:val="00B30AA6"/>
    <w:rsid w:val="000030C9"/>
    <w:rsid w:val="000077A9"/>
    <w:rsid w:val="0001368C"/>
    <w:rsid w:val="00023938"/>
    <w:rsid w:val="000344CB"/>
    <w:rsid w:val="00055CED"/>
    <w:rsid w:val="00057F0F"/>
    <w:rsid w:val="000610D2"/>
    <w:rsid w:val="000611AC"/>
    <w:rsid w:val="000660F3"/>
    <w:rsid w:val="000763AA"/>
    <w:rsid w:val="0008467F"/>
    <w:rsid w:val="000858FA"/>
    <w:rsid w:val="00092050"/>
    <w:rsid w:val="0009293F"/>
    <w:rsid w:val="000A56E5"/>
    <w:rsid w:val="000A6642"/>
    <w:rsid w:val="000A764A"/>
    <w:rsid w:val="000B1434"/>
    <w:rsid w:val="000B7D6F"/>
    <w:rsid w:val="000C1822"/>
    <w:rsid w:val="000C20F0"/>
    <w:rsid w:val="000C475D"/>
    <w:rsid w:val="000C54EE"/>
    <w:rsid w:val="000C6186"/>
    <w:rsid w:val="000C66EA"/>
    <w:rsid w:val="000D6059"/>
    <w:rsid w:val="000E4BA1"/>
    <w:rsid w:val="000E6C76"/>
    <w:rsid w:val="000F2430"/>
    <w:rsid w:val="000F7616"/>
    <w:rsid w:val="00103025"/>
    <w:rsid w:val="00112443"/>
    <w:rsid w:val="00117143"/>
    <w:rsid w:val="00123C29"/>
    <w:rsid w:val="001247B5"/>
    <w:rsid w:val="00127970"/>
    <w:rsid w:val="00130CC6"/>
    <w:rsid w:val="00132F33"/>
    <w:rsid w:val="001452E7"/>
    <w:rsid w:val="00147476"/>
    <w:rsid w:val="001501A5"/>
    <w:rsid w:val="00154670"/>
    <w:rsid w:val="00155267"/>
    <w:rsid w:val="00160304"/>
    <w:rsid w:val="0016203F"/>
    <w:rsid w:val="00174162"/>
    <w:rsid w:val="0017585B"/>
    <w:rsid w:val="00185E2D"/>
    <w:rsid w:val="00193992"/>
    <w:rsid w:val="001939C6"/>
    <w:rsid w:val="00195DFA"/>
    <w:rsid w:val="001A1344"/>
    <w:rsid w:val="001A1CBC"/>
    <w:rsid w:val="001A54AF"/>
    <w:rsid w:val="001B1D8B"/>
    <w:rsid w:val="001B478C"/>
    <w:rsid w:val="001B7C02"/>
    <w:rsid w:val="001C3F0D"/>
    <w:rsid w:val="001C3F7B"/>
    <w:rsid w:val="001C4E57"/>
    <w:rsid w:val="001D2451"/>
    <w:rsid w:val="001D554D"/>
    <w:rsid w:val="001E121D"/>
    <w:rsid w:val="001F5CC3"/>
    <w:rsid w:val="00203449"/>
    <w:rsid w:val="00205C7F"/>
    <w:rsid w:val="00206547"/>
    <w:rsid w:val="00206AE0"/>
    <w:rsid w:val="00211C53"/>
    <w:rsid w:val="002159EE"/>
    <w:rsid w:val="002208F1"/>
    <w:rsid w:val="00252889"/>
    <w:rsid w:val="002548B6"/>
    <w:rsid w:val="00260F0B"/>
    <w:rsid w:val="0026699A"/>
    <w:rsid w:val="0027034D"/>
    <w:rsid w:val="00272D60"/>
    <w:rsid w:val="0027654A"/>
    <w:rsid w:val="002778CB"/>
    <w:rsid w:val="002830AA"/>
    <w:rsid w:val="0028575F"/>
    <w:rsid w:val="00285D4A"/>
    <w:rsid w:val="00297BF0"/>
    <w:rsid w:val="002A7369"/>
    <w:rsid w:val="002A7D0D"/>
    <w:rsid w:val="002B27A2"/>
    <w:rsid w:val="002B36F8"/>
    <w:rsid w:val="002C492B"/>
    <w:rsid w:val="002C550E"/>
    <w:rsid w:val="002D4926"/>
    <w:rsid w:val="002D5757"/>
    <w:rsid w:val="002F11F4"/>
    <w:rsid w:val="002F1FE9"/>
    <w:rsid w:val="002F37FE"/>
    <w:rsid w:val="002F4720"/>
    <w:rsid w:val="002F4A14"/>
    <w:rsid w:val="00314419"/>
    <w:rsid w:val="00323916"/>
    <w:rsid w:val="00340942"/>
    <w:rsid w:val="0034189D"/>
    <w:rsid w:val="00343B79"/>
    <w:rsid w:val="00353784"/>
    <w:rsid w:val="003575E9"/>
    <w:rsid w:val="00375702"/>
    <w:rsid w:val="00375D60"/>
    <w:rsid w:val="00385637"/>
    <w:rsid w:val="003914ED"/>
    <w:rsid w:val="003934EF"/>
    <w:rsid w:val="00396B2D"/>
    <w:rsid w:val="003A044B"/>
    <w:rsid w:val="003A14A2"/>
    <w:rsid w:val="003A1C7F"/>
    <w:rsid w:val="003A388A"/>
    <w:rsid w:val="003A6EC7"/>
    <w:rsid w:val="003B1C1F"/>
    <w:rsid w:val="003B26D6"/>
    <w:rsid w:val="003B3D2D"/>
    <w:rsid w:val="003B6906"/>
    <w:rsid w:val="003C1746"/>
    <w:rsid w:val="003C235F"/>
    <w:rsid w:val="003C413F"/>
    <w:rsid w:val="003C4B01"/>
    <w:rsid w:val="003E4153"/>
    <w:rsid w:val="003E7A03"/>
    <w:rsid w:val="003F6A34"/>
    <w:rsid w:val="003F7251"/>
    <w:rsid w:val="00401D7B"/>
    <w:rsid w:val="00403566"/>
    <w:rsid w:val="0042021C"/>
    <w:rsid w:val="0043441C"/>
    <w:rsid w:val="00442D6E"/>
    <w:rsid w:val="00446870"/>
    <w:rsid w:val="00454806"/>
    <w:rsid w:val="004559D3"/>
    <w:rsid w:val="00456145"/>
    <w:rsid w:val="00476DE0"/>
    <w:rsid w:val="0048166D"/>
    <w:rsid w:val="0048446F"/>
    <w:rsid w:val="004905AD"/>
    <w:rsid w:val="004914C5"/>
    <w:rsid w:val="00496606"/>
    <w:rsid w:val="00497DFD"/>
    <w:rsid w:val="004A4041"/>
    <w:rsid w:val="004A46BB"/>
    <w:rsid w:val="004C11DE"/>
    <w:rsid w:val="004C16E4"/>
    <w:rsid w:val="004D42E3"/>
    <w:rsid w:val="004E1F1B"/>
    <w:rsid w:val="004F588C"/>
    <w:rsid w:val="004F7399"/>
    <w:rsid w:val="00500800"/>
    <w:rsid w:val="00505451"/>
    <w:rsid w:val="00510207"/>
    <w:rsid w:val="00512F07"/>
    <w:rsid w:val="005157E6"/>
    <w:rsid w:val="005165EC"/>
    <w:rsid w:val="005246FE"/>
    <w:rsid w:val="005272C1"/>
    <w:rsid w:val="00533AE8"/>
    <w:rsid w:val="0053489F"/>
    <w:rsid w:val="00537083"/>
    <w:rsid w:val="00537B21"/>
    <w:rsid w:val="00537CF9"/>
    <w:rsid w:val="005419F7"/>
    <w:rsid w:val="00541B7C"/>
    <w:rsid w:val="005479C3"/>
    <w:rsid w:val="00550706"/>
    <w:rsid w:val="0055315F"/>
    <w:rsid w:val="005603E7"/>
    <w:rsid w:val="005664E9"/>
    <w:rsid w:val="0057188F"/>
    <w:rsid w:val="00572112"/>
    <w:rsid w:val="00575409"/>
    <w:rsid w:val="0057649A"/>
    <w:rsid w:val="00577C76"/>
    <w:rsid w:val="00586717"/>
    <w:rsid w:val="00587519"/>
    <w:rsid w:val="00587E5C"/>
    <w:rsid w:val="00594D1A"/>
    <w:rsid w:val="00594E35"/>
    <w:rsid w:val="005A221E"/>
    <w:rsid w:val="005A4646"/>
    <w:rsid w:val="005A5470"/>
    <w:rsid w:val="005B196F"/>
    <w:rsid w:val="005B6B2F"/>
    <w:rsid w:val="005B7EDD"/>
    <w:rsid w:val="005C4C39"/>
    <w:rsid w:val="005D53C9"/>
    <w:rsid w:val="00601874"/>
    <w:rsid w:val="00602FD0"/>
    <w:rsid w:val="006109C6"/>
    <w:rsid w:val="00612020"/>
    <w:rsid w:val="00615E2D"/>
    <w:rsid w:val="006224E6"/>
    <w:rsid w:val="006357ED"/>
    <w:rsid w:val="006511ED"/>
    <w:rsid w:val="00651C45"/>
    <w:rsid w:val="00657982"/>
    <w:rsid w:val="00657A66"/>
    <w:rsid w:val="0066238F"/>
    <w:rsid w:val="00666FAB"/>
    <w:rsid w:val="00670F2F"/>
    <w:rsid w:val="006800AA"/>
    <w:rsid w:val="00685667"/>
    <w:rsid w:val="00694028"/>
    <w:rsid w:val="006963AF"/>
    <w:rsid w:val="00697DB2"/>
    <w:rsid w:val="006B2135"/>
    <w:rsid w:val="006B64E8"/>
    <w:rsid w:val="006C03FD"/>
    <w:rsid w:val="006C3E24"/>
    <w:rsid w:val="006D2EC9"/>
    <w:rsid w:val="006D44A3"/>
    <w:rsid w:val="006D6E4F"/>
    <w:rsid w:val="006D7B17"/>
    <w:rsid w:val="006E1DFD"/>
    <w:rsid w:val="006E52A2"/>
    <w:rsid w:val="006E55DF"/>
    <w:rsid w:val="007043B1"/>
    <w:rsid w:val="007112FA"/>
    <w:rsid w:val="00740991"/>
    <w:rsid w:val="00743EF8"/>
    <w:rsid w:val="00747D6A"/>
    <w:rsid w:val="00752359"/>
    <w:rsid w:val="00753BFA"/>
    <w:rsid w:val="00763E63"/>
    <w:rsid w:val="007717EE"/>
    <w:rsid w:val="00774226"/>
    <w:rsid w:val="00776DC1"/>
    <w:rsid w:val="00777065"/>
    <w:rsid w:val="007777E3"/>
    <w:rsid w:val="00777B50"/>
    <w:rsid w:val="0078098E"/>
    <w:rsid w:val="00784636"/>
    <w:rsid w:val="00787F92"/>
    <w:rsid w:val="007931D4"/>
    <w:rsid w:val="007A405F"/>
    <w:rsid w:val="007A7C49"/>
    <w:rsid w:val="007B1CD7"/>
    <w:rsid w:val="007D17E8"/>
    <w:rsid w:val="007D48FA"/>
    <w:rsid w:val="007E0273"/>
    <w:rsid w:val="007E5E82"/>
    <w:rsid w:val="007E6B53"/>
    <w:rsid w:val="007F2FD1"/>
    <w:rsid w:val="007F3FC3"/>
    <w:rsid w:val="00802B22"/>
    <w:rsid w:val="008103CE"/>
    <w:rsid w:val="0081194D"/>
    <w:rsid w:val="00812B2E"/>
    <w:rsid w:val="008132DA"/>
    <w:rsid w:val="008136D4"/>
    <w:rsid w:val="00814B31"/>
    <w:rsid w:val="008256B8"/>
    <w:rsid w:val="00830E6C"/>
    <w:rsid w:val="008346AA"/>
    <w:rsid w:val="00836FDA"/>
    <w:rsid w:val="008402BA"/>
    <w:rsid w:val="00840674"/>
    <w:rsid w:val="00844628"/>
    <w:rsid w:val="008563B6"/>
    <w:rsid w:val="008576BF"/>
    <w:rsid w:val="0086144B"/>
    <w:rsid w:val="00863E54"/>
    <w:rsid w:val="00870453"/>
    <w:rsid w:val="00875F8E"/>
    <w:rsid w:val="00876245"/>
    <w:rsid w:val="008808A5"/>
    <w:rsid w:val="00880C1D"/>
    <w:rsid w:val="008846CA"/>
    <w:rsid w:val="008954E5"/>
    <w:rsid w:val="008A2EF9"/>
    <w:rsid w:val="008B055C"/>
    <w:rsid w:val="008C0416"/>
    <w:rsid w:val="008E0F99"/>
    <w:rsid w:val="008E0FCA"/>
    <w:rsid w:val="008F21D6"/>
    <w:rsid w:val="009022E1"/>
    <w:rsid w:val="009075CB"/>
    <w:rsid w:val="00916783"/>
    <w:rsid w:val="00920A3D"/>
    <w:rsid w:val="009329D6"/>
    <w:rsid w:val="009359AA"/>
    <w:rsid w:val="00937110"/>
    <w:rsid w:val="00947CB5"/>
    <w:rsid w:val="009501C1"/>
    <w:rsid w:val="00950C54"/>
    <w:rsid w:val="00950E1B"/>
    <w:rsid w:val="00960DB8"/>
    <w:rsid w:val="00966A95"/>
    <w:rsid w:val="009705F5"/>
    <w:rsid w:val="00972FA8"/>
    <w:rsid w:val="00974456"/>
    <w:rsid w:val="00974E04"/>
    <w:rsid w:val="00981E97"/>
    <w:rsid w:val="0098247E"/>
    <w:rsid w:val="00984363"/>
    <w:rsid w:val="00987F6A"/>
    <w:rsid w:val="00990FB2"/>
    <w:rsid w:val="009A2ED1"/>
    <w:rsid w:val="009C2EC4"/>
    <w:rsid w:val="009D5738"/>
    <w:rsid w:val="009E6BC9"/>
    <w:rsid w:val="009F019E"/>
    <w:rsid w:val="009F49F4"/>
    <w:rsid w:val="00A11818"/>
    <w:rsid w:val="00A151F3"/>
    <w:rsid w:val="00A1585E"/>
    <w:rsid w:val="00A26594"/>
    <w:rsid w:val="00A37A24"/>
    <w:rsid w:val="00A405DA"/>
    <w:rsid w:val="00A44688"/>
    <w:rsid w:val="00A44BA1"/>
    <w:rsid w:val="00A46E60"/>
    <w:rsid w:val="00A57B23"/>
    <w:rsid w:val="00A61B5E"/>
    <w:rsid w:val="00A700FE"/>
    <w:rsid w:val="00A7037A"/>
    <w:rsid w:val="00A72AF4"/>
    <w:rsid w:val="00A733F9"/>
    <w:rsid w:val="00A73D9D"/>
    <w:rsid w:val="00A8050C"/>
    <w:rsid w:val="00A81442"/>
    <w:rsid w:val="00A82119"/>
    <w:rsid w:val="00A85148"/>
    <w:rsid w:val="00AA7C18"/>
    <w:rsid w:val="00AB35C1"/>
    <w:rsid w:val="00AB4B75"/>
    <w:rsid w:val="00AC6203"/>
    <w:rsid w:val="00AD09C7"/>
    <w:rsid w:val="00AF211D"/>
    <w:rsid w:val="00AF6183"/>
    <w:rsid w:val="00B1110C"/>
    <w:rsid w:val="00B152B8"/>
    <w:rsid w:val="00B201AE"/>
    <w:rsid w:val="00B30AA6"/>
    <w:rsid w:val="00B43888"/>
    <w:rsid w:val="00B44842"/>
    <w:rsid w:val="00B476A4"/>
    <w:rsid w:val="00B635B0"/>
    <w:rsid w:val="00B645AC"/>
    <w:rsid w:val="00B671B8"/>
    <w:rsid w:val="00B7179E"/>
    <w:rsid w:val="00B90AA4"/>
    <w:rsid w:val="00B96320"/>
    <w:rsid w:val="00B96953"/>
    <w:rsid w:val="00B96B5A"/>
    <w:rsid w:val="00BA0769"/>
    <w:rsid w:val="00BA0922"/>
    <w:rsid w:val="00BA5579"/>
    <w:rsid w:val="00BA5810"/>
    <w:rsid w:val="00BB0F05"/>
    <w:rsid w:val="00BB2DF0"/>
    <w:rsid w:val="00BC3064"/>
    <w:rsid w:val="00BC44A7"/>
    <w:rsid w:val="00BC5E38"/>
    <w:rsid w:val="00BC6250"/>
    <w:rsid w:val="00BC67D6"/>
    <w:rsid w:val="00BD09EE"/>
    <w:rsid w:val="00BD1CA6"/>
    <w:rsid w:val="00BE4092"/>
    <w:rsid w:val="00BF20B8"/>
    <w:rsid w:val="00C00910"/>
    <w:rsid w:val="00C018EE"/>
    <w:rsid w:val="00C14FAB"/>
    <w:rsid w:val="00C20111"/>
    <w:rsid w:val="00C221E3"/>
    <w:rsid w:val="00C25F28"/>
    <w:rsid w:val="00C26A09"/>
    <w:rsid w:val="00C30A58"/>
    <w:rsid w:val="00C3738F"/>
    <w:rsid w:val="00C437AF"/>
    <w:rsid w:val="00C4679C"/>
    <w:rsid w:val="00C478CE"/>
    <w:rsid w:val="00C55475"/>
    <w:rsid w:val="00C55C60"/>
    <w:rsid w:val="00C565F9"/>
    <w:rsid w:val="00C57135"/>
    <w:rsid w:val="00C57956"/>
    <w:rsid w:val="00C609F9"/>
    <w:rsid w:val="00C60F64"/>
    <w:rsid w:val="00C610CE"/>
    <w:rsid w:val="00C62E91"/>
    <w:rsid w:val="00C63F57"/>
    <w:rsid w:val="00C65C43"/>
    <w:rsid w:val="00C70426"/>
    <w:rsid w:val="00C734CB"/>
    <w:rsid w:val="00C766E3"/>
    <w:rsid w:val="00C76C68"/>
    <w:rsid w:val="00C76CC4"/>
    <w:rsid w:val="00C76F02"/>
    <w:rsid w:val="00C82613"/>
    <w:rsid w:val="00C86DEF"/>
    <w:rsid w:val="00C95387"/>
    <w:rsid w:val="00C960F2"/>
    <w:rsid w:val="00CA10CE"/>
    <w:rsid w:val="00CA1C86"/>
    <w:rsid w:val="00CA6F16"/>
    <w:rsid w:val="00CC5FF4"/>
    <w:rsid w:val="00CC7EE9"/>
    <w:rsid w:val="00CE254A"/>
    <w:rsid w:val="00CE6F60"/>
    <w:rsid w:val="00CE7555"/>
    <w:rsid w:val="00CF1220"/>
    <w:rsid w:val="00CF44B8"/>
    <w:rsid w:val="00D02603"/>
    <w:rsid w:val="00D0601D"/>
    <w:rsid w:val="00D1218C"/>
    <w:rsid w:val="00D210EA"/>
    <w:rsid w:val="00D221E1"/>
    <w:rsid w:val="00D231B6"/>
    <w:rsid w:val="00D2347C"/>
    <w:rsid w:val="00D23DC5"/>
    <w:rsid w:val="00D36B2C"/>
    <w:rsid w:val="00D401F1"/>
    <w:rsid w:val="00D45523"/>
    <w:rsid w:val="00D46A69"/>
    <w:rsid w:val="00D53BF2"/>
    <w:rsid w:val="00D56008"/>
    <w:rsid w:val="00D647DF"/>
    <w:rsid w:val="00D70A86"/>
    <w:rsid w:val="00D737C6"/>
    <w:rsid w:val="00D75D4F"/>
    <w:rsid w:val="00D83DC8"/>
    <w:rsid w:val="00D83FC6"/>
    <w:rsid w:val="00D92DE4"/>
    <w:rsid w:val="00DA2576"/>
    <w:rsid w:val="00DA7D10"/>
    <w:rsid w:val="00DB1D29"/>
    <w:rsid w:val="00DB391D"/>
    <w:rsid w:val="00DC7DBF"/>
    <w:rsid w:val="00DD3A30"/>
    <w:rsid w:val="00DD4909"/>
    <w:rsid w:val="00DD5F5E"/>
    <w:rsid w:val="00DE1B9E"/>
    <w:rsid w:val="00DE4C61"/>
    <w:rsid w:val="00DE7519"/>
    <w:rsid w:val="00DE7700"/>
    <w:rsid w:val="00DF045E"/>
    <w:rsid w:val="00DF5AA2"/>
    <w:rsid w:val="00E104C1"/>
    <w:rsid w:val="00E14AAD"/>
    <w:rsid w:val="00E414A0"/>
    <w:rsid w:val="00E6178C"/>
    <w:rsid w:val="00E714EC"/>
    <w:rsid w:val="00E75423"/>
    <w:rsid w:val="00E7702B"/>
    <w:rsid w:val="00E77D0C"/>
    <w:rsid w:val="00E823A9"/>
    <w:rsid w:val="00E86740"/>
    <w:rsid w:val="00E879F6"/>
    <w:rsid w:val="00E929C7"/>
    <w:rsid w:val="00EA689A"/>
    <w:rsid w:val="00EA78FB"/>
    <w:rsid w:val="00EB06FB"/>
    <w:rsid w:val="00EB6839"/>
    <w:rsid w:val="00EC40F4"/>
    <w:rsid w:val="00EC7E86"/>
    <w:rsid w:val="00ED0474"/>
    <w:rsid w:val="00ED6B48"/>
    <w:rsid w:val="00EE2DF3"/>
    <w:rsid w:val="00EE6739"/>
    <w:rsid w:val="00F006EC"/>
    <w:rsid w:val="00F00B44"/>
    <w:rsid w:val="00F02C7E"/>
    <w:rsid w:val="00F0480D"/>
    <w:rsid w:val="00F16254"/>
    <w:rsid w:val="00F24318"/>
    <w:rsid w:val="00F257CA"/>
    <w:rsid w:val="00F2583F"/>
    <w:rsid w:val="00F35B8A"/>
    <w:rsid w:val="00F42182"/>
    <w:rsid w:val="00F4415D"/>
    <w:rsid w:val="00F54658"/>
    <w:rsid w:val="00F55AC6"/>
    <w:rsid w:val="00F67E90"/>
    <w:rsid w:val="00F72C39"/>
    <w:rsid w:val="00F80EAC"/>
    <w:rsid w:val="00F911EE"/>
    <w:rsid w:val="00F915AB"/>
    <w:rsid w:val="00F93B06"/>
    <w:rsid w:val="00F969B7"/>
    <w:rsid w:val="00F97B6C"/>
    <w:rsid w:val="00FB2EFE"/>
    <w:rsid w:val="00FB3C05"/>
    <w:rsid w:val="00FB5E86"/>
    <w:rsid w:val="00FD107E"/>
    <w:rsid w:val="00FE0EB9"/>
    <w:rsid w:val="00FE0FCA"/>
    <w:rsid w:val="00FE1E42"/>
    <w:rsid w:val="00FE31A0"/>
    <w:rsid w:val="00FE3344"/>
    <w:rsid w:val="00FE4D74"/>
    <w:rsid w:val="00FF03B8"/>
    <w:rsid w:val="00FF5E50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BD9B92"/>
  <w15:chartTrackingRefBased/>
  <w15:docId w15:val="{99A1FE4A-E8CF-444A-A8F4-54861B87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9" w:unhideWhenUsed="1" w:qFormat="1"/>
    <w:lsdException w:name="heading 5" w:semiHidden="1" w:uiPriority="19" w:unhideWhenUsed="1" w:qFormat="1"/>
    <w:lsdException w:name="heading 6" w:semiHidden="1" w:uiPriority="19" w:unhideWhenUsed="1" w:qFormat="1"/>
    <w:lsdException w:name="heading 7" w:semiHidden="1" w:uiPriority="19" w:unhideWhenUsed="1" w:qFormat="1"/>
    <w:lsdException w:name="heading 8" w:semiHidden="1" w:uiPriority="19" w:unhideWhenUsed="1" w:qFormat="1"/>
    <w:lsdException w:name="heading 9" w:semiHidden="1" w:uiPriority="1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69" w:unhideWhenUsed="1"/>
    <w:lsdException w:name="toc 6" w:semiHidden="1" w:uiPriority="69" w:unhideWhenUsed="1"/>
    <w:lsdException w:name="toc 7" w:semiHidden="1" w:uiPriority="69" w:unhideWhenUsed="1"/>
    <w:lsdException w:name="toc 8" w:semiHidden="1" w:uiPriority="69" w:unhideWhenUsed="1"/>
    <w:lsdException w:name="toc 9" w:semiHidden="1" w:uiPriority="6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4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3" w:qFormat="1"/>
    <w:lsdException w:name="Intense Emphasis" w:uiPriority="40" w:qFormat="1"/>
    <w:lsdException w:name="Subtle Reference" w:uiPriority="40" w:qFormat="1"/>
    <w:lsdException w:name="Intense Reference" w:uiPriority="40" w:qFormat="1"/>
    <w:lsdException w:name="Book Title" w:semiHidden="1" w:uiPriority="40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2119"/>
    <w:pPr>
      <w:spacing w:line="293" w:lineRule="auto"/>
    </w:pPr>
  </w:style>
  <w:style w:type="paragraph" w:styleId="berschrift1">
    <w:name w:val="heading 1"/>
    <w:basedOn w:val="Standard"/>
    <w:next w:val="Flietext"/>
    <w:link w:val="berschrift1Zchn"/>
    <w:uiPriority w:val="7"/>
    <w:qFormat/>
    <w:rsid w:val="00BB2DF0"/>
    <w:pPr>
      <w:keepNext/>
      <w:keepLines/>
      <w:numPr>
        <w:numId w:val="24"/>
      </w:numPr>
      <w:spacing w:before="320" w:after="200" w:line="440" w:lineRule="atLeast"/>
      <w:ind w:left="680" w:hanging="680"/>
      <w:outlineLvl w:val="0"/>
    </w:pPr>
    <w:rPr>
      <w:rFonts w:asciiTheme="majorHAnsi" w:eastAsiaTheme="majorEastAsia" w:hAnsiTheme="majorHAnsi" w:cstheme="majorBidi"/>
      <w:b/>
      <w:color w:val="004B76"/>
      <w:sz w:val="36"/>
      <w:szCs w:val="32"/>
    </w:rPr>
  </w:style>
  <w:style w:type="paragraph" w:styleId="berschrift2">
    <w:name w:val="heading 2"/>
    <w:basedOn w:val="Standard"/>
    <w:next w:val="Flietext"/>
    <w:link w:val="berschrift2Zchn"/>
    <w:uiPriority w:val="7"/>
    <w:qFormat/>
    <w:rsid w:val="00BB2DF0"/>
    <w:pPr>
      <w:keepNext/>
      <w:keepLines/>
      <w:numPr>
        <w:ilvl w:val="1"/>
        <w:numId w:val="24"/>
      </w:numPr>
      <w:spacing w:before="440" w:after="160" w:line="360" w:lineRule="atLeast"/>
      <w:ind w:left="680" w:hanging="680"/>
      <w:outlineLvl w:val="1"/>
    </w:pPr>
    <w:rPr>
      <w:rFonts w:asciiTheme="majorHAnsi" w:eastAsiaTheme="majorEastAsia" w:hAnsiTheme="majorHAnsi" w:cstheme="majorBidi"/>
      <w:b/>
      <w:color w:val="004B76"/>
      <w:sz w:val="28"/>
      <w:szCs w:val="26"/>
    </w:rPr>
  </w:style>
  <w:style w:type="paragraph" w:styleId="berschrift3">
    <w:name w:val="heading 3"/>
    <w:basedOn w:val="Standard"/>
    <w:next w:val="Flietext"/>
    <w:link w:val="berschrift3Zchn"/>
    <w:uiPriority w:val="7"/>
    <w:unhideWhenUsed/>
    <w:qFormat/>
    <w:rsid w:val="00BB2DF0"/>
    <w:pPr>
      <w:keepNext/>
      <w:keepLines/>
      <w:numPr>
        <w:ilvl w:val="2"/>
        <w:numId w:val="24"/>
      </w:numPr>
      <w:spacing w:before="320"/>
      <w:ind w:left="680" w:hanging="680"/>
      <w:outlineLvl w:val="2"/>
    </w:pPr>
    <w:rPr>
      <w:rFonts w:asciiTheme="majorHAnsi" w:eastAsiaTheme="majorEastAsia" w:hAnsiTheme="majorHAnsi" w:cstheme="majorBidi"/>
      <w:b/>
      <w:color w:val="004B76"/>
      <w:sz w:val="24"/>
      <w:szCs w:val="24"/>
    </w:rPr>
  </w:style>
  <w:style w:type="paragraph" w:styleId="berschrift4">
    <w:name w:val="heading 4"/>
    <w:basedOn w:val="Standard"/>
    <w:next w:val="Flietext"/>
    <w:link w:val="berschrift4Zchn"/>
    <w:uiPriority w:val="7"/>
    <w:unhideWhenUsed/>
    <w:qFormat/>
    <w:rsid w:val="002778CB"/>
    <w:pPr>
      <w:keepNext/>
      <w:keepLines/>
      <w:numPr>
        <w:ilvl w:val="3"/>
        <w:numId w:val="24"/>
      </w:numPr>
      <w:spacing w:before="320"/>
      <w:outlineLvl w:val="3"/>
    </w:pPr>
    <w:rPr>
      <w:rFonts w:asciiTheme="majorHAnsi" w:eastAsiaTheme="majorEastAsia" w:hAnsiTheme="majorHAnsi" w:cstheme="majorBidi"/>
      <w:b/>
      <w:iCs/>
      <w:color w:val="004B76"/>
      <w:sz w:val="24"/>
    </w:rPr>
  </w:style>
  <w:style w:type="paragraph" w:styleId="berschrift5">
    <w:name w:val="heading 5"/>
    <w:basedOn w:val="Standard"/>
    <w:next w:val="Flietext"/>
    <w:link w:val="berschrift5Zchn"/>
    <w:uiPriority w:val="7"/>
    <w:semiHidden/>
    <w:unhideWhenUsed/>
    <w:qFormat/>
    <w:rsid w:val="002778CB"/>
    <w:pPr>
      <w:keepNext/>
      <w:keepLines/>
      <w:numPr>
        <w:ilvl w:val="4"/>
        <w:numId w:val="24"/>
      </w:numPr>
      <w:spacing w:before="320"/>
      <w:outlineLvl w:val="4"/>
    </w:pPr>
    <w:rPr>
      <w:rFonts w:asciiTheme="majorHAnsi" w:eastAsiaTheme="majorEastAsia" w:hAnsiTheme="majorHAnsi" w:cstheme="majorBidi"/>
      <w:b/>
      <w:color w:val="004B76"/>
      <w:sz w:val="24"/>
    </w:rPr>
  </w:style>
  <w:style w:type="paragraph" w:styleId="berschrift6">
    <w:name w:val="heading 6"/>
    <w:basedOn w:val="Standard"/>
    <w:next w:val="Flietext"/>
    <w:link w:val="berschrift6Zchn"/>
    <w:uiPriority w:val="7"/>
    <w:semiHidden/>
    <w:unhideWhenUsed/>
    <w:qFormat/>
    <w:rsid w:val="002778CB"/>
    <w:pPr>
      <w:keepNext/>
      <w:keepLines/>
      <w:numPr>
        <w:ilvl w:val="5"/>
        <w:numId w:val="24"/>
      </w:numPr>
      <w:spacing w:before="320"/>
      <w:outlineLvl w:val="5"/>
    </w:pPr>
    <w:rPr>
      <w:rFonts w:asciiTheme="majorHAnsi" w:eastAsiaTheme="majorEastAsia" w:hAnsiTheme="majorHAnsi" w:cstheme="majorBidi"/>
      <w:b/>
      <w:color w:val="004B76"/>
      <w:sz w:val="24"/>
    </w:rPr>
  </w:style>
  <w:style w:type="paragraph" w:styleId="berschrift7">
    <w:name w:val="heading 7"/>
    <w:basedOn w:val="Standard"/>
    <w:next w:val="Flietext"/>
    <w:link w:val="berschrift7Zchn"/>
    <w:uiPriority w:val="7"/>
    <w:semiHidden/>
    <w:qFormat/>
    <w:rsid w:val="002778CB"/>
    <w:pPr>
      <w:keepNext/>
      <w:keepLines/>
      <w:numPr>
        <w:ilvl w:val="6"/>
        <w:numId w:val="24"/>
      </w:numPr>
      <w:outlineLvl w:val="6"/>
    </w:pPr>
    <w:rPr>
      <w:rFonts w:asciiTheme="majorHAnsi" w:eastAsiaTheme="majorEastAsia" w:hAnsiTheme="majorHAnsi" w:cstheme="majorBidi"/>
      <w:iCs/>
      <w:color w:val="004B76"/>
      <w:sz w:val="24"/>
    </w:rPr>
  </w:style>
  <w:style w:type="paragraph" w:styleId="berschrift8">
    <w:name w:val="heading 8"/>
    <w:basedOn w:val="Standard"/>
    <w:next w:val="Flietext"/>
    <w:link w:val="berschrift8Zchn"/>
    <w:uiPriority w:val="7"/>
    <w:semiHidden/>
    <w:qFormat/>
    <w:rsid w:val="002778CB"/>
    <w:pPr>
      <w:keepNext/>
      <w:keepLines/>
      <w:numPr>
        <w:ilvl w:val="7"/>
        <w:numId w:val="24"/>
      </w:numPr>
      <w:outlineLvl w:val="7"/>
    </w:pPr>
    <w:rPr>
      <w:rFonts w:asciiTheme="majorHAnsi" w:eastAsiaTheme="majorEastAsia" w:hAnsiTheme="majorHAnsi" w:cstheme="majorBidi"/>
      <w:color w:val="004B76"/>
      <w:sz w:val="24"/>
      <w:szCs w:val="21"/>
    </w:rPr>
  </w:style>
  <w:style w:type="paragraph" w:styleId="berschrift9">
    <w:name w:val="heading 9"/>
    <w:basedOn w:val="Standard"/>
    <w:next w:val="Flietext"/>
    <w:link w:val="berschrift9Zchn"/>
    <w:uiPriority w:val="7"/>
    <w:semiHidden/>
    <w:qFormat/>
    <w:rsid w:val="002778CB"/>
    <w:pPr>
      <w:keepNext/>
      <w:keepLines/>
      <w:numPr>
        <w:ilvl w:val="8"/>
        <w:numId w:val="24"/>
      </w:numPr>
      <w:outlineLvl w:val="8"/>
    </w:pPr>
    <w:rPr>
      <w:rFonts w:asciiTheme="majorHAnsi" w:eastAsiaTheme="majorEastAsia" w:hAnsiTheme="majorHAnsi" w:cstheme="majorBidi"/>
      <w:iCs/>
      <w:color w:val="004B76"/>
      <w:sz w:val="24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5419F7"/>
    <w:pPr>
      <w:spacing w:before="120" w:after="120" w:line="240" w:lineRule="auto"/>
      <w:ind w:left="1134" w:hanging="1134"/>
    </w:pPr>
    <w:rPr>
      <w:rFonts w:asciiTheme="majorHAnsi" w:hAnsiTheme="majorHAnsi"/>
      <w:iCs/>
      <w:sz w:val="20"/>
      <w:szCs w:val="18"/>
    </w:rPr>
  </w:style>
  <w:style w:type="table" w:styleId="Tabellenraster">
    <w:name w:val="Table Grid"/>
    <w:basedOn w:val="NormaleTabelle"/>
    <w:uiPriority w:val="59"/>
    <w:rsid w:val="001C4E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7717E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E2FF" w:themeFill="accent1" w:themeFillTint="33"/>
    </w:tcPr>
    <w:tblStylePr w:type="firstRow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7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B76" w:themeFill="accent1"/>
      </w:tcPr>
    </w:tblStylePr>
    <w:tblStylePr w:type="firstCol">
      <w:rPr>
        <w:b w:val="0"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B7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B76" w:themeFill="accent1"/>
      </w:tcPr>
    </w:tblStylePr>
    <w:tblStylePr w:type="band1Vert">
      <w:tblPr/>
      <w:tcPr>
        <w:shd w:val="clear" w:color="auto" w:fill="62C5FF" w:themeFill="accent1" w:themeFillTint="66"/>
      </w:tcPr>
    </w:tblStylePr>
    <w:tblStylePr w:type="band1Horz">
      <w:tblPr/>
      <w:tcPr>
        <w:shd w:val="clear" w:color="auto" w:fill="62C5FF" w:themeFill="accent1" w:themeFillTint="66"/>
      </w:tcPr>
    </w:tblStylePr>
  </w:style>
  <w:style w:type="paragraph" w:customStyle="1" w:styleId="HeaderEbene2">
    <w:name w:val="Header → Ebene 2"/>
    <w:basedOn w:val="Standard"/>
    <w:uiPriority w:val="26"/>
    <w:qFormat/>
    <w:rsid w:val="00DC7DBF"/>
    <w:pPr>
      <w:spacing w:line="240" w:lineRule="auto"/>
    </w:pPr>
    <w:rPr>
      <w:bCs/>
    </w:rPr>
  </w:style>
  <w:style w:type="paragraph" w:styleId="Titel">
    <w:name w:val="Title"/>
    <w:next w:val="Standard"/>
    <w:link w:val="TitelZchn"/>
    <w:uiPriority w:val="10"/>
    <w:qFormat/>
    <w:rsid w:val="00BA5579"/>
    <w:pPr>
      <w:spacing w:after="520" w:line="440" w:lineRule="atLeast"/>
    </w:pPr>
    <w:rPr>
      <w:rFonts w:asciiTheme="majorHAnsi" w:eastAsiaTheme="majorEastAsia" w:hAnsiTheme="majorHAnsi" w:cstheme="majorBidi"/>
      <w:b/>
      <w:color w:val="004B76"/>
      <w:kern w:val="28"/>
      <w:sz w:val="40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A5579"/>
    <w:rPr>
      <w:rFonts w:asciiTheme="majorHAnsi" w:eastAsiaTheme="majorEastAsia" w:hAnsiTheme="majorHAnsi" w:cstheme="majorBidi"/>
      <w:b/>
      <w:color w:val="004B76"/>
      <w:kern w:val="28"/>
      <w:sz w:val="40"/>
      <w:szCs w:val="56"/>
    </w:rPr>
  </w:style>
  <w:style w:type="paragraph" w:styleId="Untertitel">
    <w:name w:val="Subtitle"/>
    <w:basedOn w:val="Standard"/>
    <w:next w:val="Flietext"/>
    <w:link w:val="UntertitelZchn"/>
    <w:uiPriority w:val="10"/>
    <w:qFormat/>
    <w:rsid w:val="007F2FD1"/>
    <w:pPr>
      <w:numPr>
        <w:ilvl w:val="1"/>
      </w:numPr>
      <w:spacing w:after="320"/>
    </w:pPr>
    <w:rPr>
      <w:rFonts w:asciiTheme="majorHAnsi" w:eastAsiaTheme="minorEastAsia" w:hAnsiTheme="majorHAnsi"/>
      <w:b/>
      <w:color w:val="004B76"/>
      <w:spacing w:val="15"/>
      <w:sz w:val="28"/>
    </w:rPr>
  </w:style>
  <w:style w:type="character" w:customStyle="1" w:styleId="UntertitelZchn">
    <w:name w:val="Untertitel Zchn"/>
    <w:basedOn w:val="Absatz-Standardschriftart"/>
    <w:link w:val="Untertitel"/>
    <w:uiPriority w:val="10"/>
    <w:rsid w:val="007F2FD1"/>
    <w:rPr>
      <w:rFonts w:asciiTheme="majorHAnsi" w:eastAsiaTheme="minorEastAsia" w:hAnsiTheme="majorHAnsi"/>
      <w:b/>
      <w:color w:val="004B76"/>
      <w:spacing w:val="15"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7"/>
    <w:rsid w:val="00BB2DF0"/>
    <w:rPr>
      <w:rFonts w:asciiTheme="majorHAnsi" w:eastAsiaTheme="majorEastAsia" w:hAnsiTheme="majorHAnsi" w:cstheme="majorBidi"/>
      <w:b/>
      <w:color w:val="004B76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7"/>
    <w:rsid w:val="00BB2DF0"/>
    <w:rPr>
      <w:rFonts w:asciiTheme="majorHAnsi" w:eastAsiaTheme="majorEastAsia" w:hAnsiTheme="majorHAnsi" w:cstheme="majorBidi"/>
      <w:b/>
      <w:color w:val="004B76"/>
      <w:sz w:val="28"/>
      <w:szCs w:val="26"/>
    </w:rPr>
  </w:style>
  <w:style w:type="paragraph" w:styleId="IntensivesZitat">
    <w:name w:val="Intense Quote"/>
    <w:basedOn w:val="Standard"/>
    <w:next w:val="Standard"/>
    <w:link w:val="IntensivesZitatZchn"/>
    <w:uiPriority w:val="40"/>
    <w:qFormat/>
    <w:rsid w:val="007D17E8"/>
    <w:pPr>
      <w:framePr w:wrap="notBeside" w:vAnchor="text" w:hAnchor="text" w:y="1"/>
    </w:pPr>
    <w:rPr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40"/>
    <w:rsid w:val="007112FA"/>
    <w:rPr>
      <w:iCs/>
    </w:rPr>
  </w:style>
  <w:style w:type="character" w:customStyle="1" w:styleId="berschrift3Zchn">
    <w:name w:val="Überschrift 3 Zchn"/>
    <w:basedOn w:val="Absatz-Standardschriftart"/>
    <w:link w:val="berschrift3"/>
    <w:uiPriority w:val="7"/>
    <w:rsid w:val="00BB2DF0"/>
    <w:rPr>
      <w:rFonts w:asciiTheme="majorHAnsi" w:eastAsiaTheme="majorEastAsia" w:hAnsiTheme="majorHAnsi" w:cstheme="majorBidi"/>
      <w:b/>
      <w:color w:val="004B76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0077A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E121D"/>
  </w:style>
  <w:style w:type="paragraph" w:styleId="Fuzeile">
    <w:name w:val="footer"/>
    <w:basedOn w:val="Standard"/>
    <w:link w:val="FuzeileZchn"/>
    <w:uiPriority w:val="99"/>
    <w:unhideWhenUsed/>
    <w:rsid w:val="000F2430"/>
    <w:pPr>
      <w:tabs>
        <w:tab w:val="center" w:pos="4536"/>
        <w:tab w:val="right" w:pos="9072"/>
      </w:tabs>
      <w:spacing w:line="240" w:lineRule="auto"/>
    </w:pPr>
    <w:rPr>
      <w:rFonts w:asciiTheme="majorHAnsi" w:hAnsiTheme="majorHAnsi"/>
      <w:sz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0F2430"/>
    <w:rPr>
      <w:rFonts w:asciiTheme="majorHAnsi" w:hAnsiTheme="majorHAnsi"/>
      <w:sz w:val="20"/>
    </w:rPr>
  </w:style>
  <w:style w:type="paragraph" w:customStyle="1" w:styleId="HeaderEbene1">
    <w:name w:val="Header ↓ Ebene 1"/>
    <w:basedOn w:val="Standard"/>
    <w:uiPriority w:val="26"/>
    <w:qFormat/>
    <w:rsid w:val="00BC3064"/>
    <w:pPr>
      <w:spacing w:line="240" w:lineRule="auto"/>
    </w:pPr>
    <w:rPr>
      <w:bCs/>
      <w:color w:val="FFFFFF" w:themeColor="background1"/>
    </w:rPr>
  </w:style>
  <w:style w:type="paragraph" w:customStyle="1" w:styleId="HeaderEbene10">
    <w:name w:val="Header → Ebene 1"/>
    <w:basedOn w:val="Standard"/>
    <w:uiPriority w:val="26"/>
    <w:qFormat/>
    <w:rsid w:val="00DC7DBF"/>
    <w:pPr>
      <w:spacing w:line="240" w:lineRule="auto"/>
    </w:pPr>
    <w:rPr>
      <w:color w:val="FFFFFF" w:themeColor="background1"/>
    </w:rPr>
  </w:style>
  <w:style w:type="paragraph" w:customStyle="1" w:styleId="HeaderEbene3">
    <w:name w:val="Header → Ebene 3"/>
    <w:basedOn w:val="Standard"/>
    <w:uiPriority w:val="26"/>
    <w:qFormat/>
    <w:rsid w:val="00BC3064"/>
    <w:pPr>
      <w:spacing w:line="240" w:lineRule="auto"/>
    </w:pPr>
  </w:style>
  <w:style w:type="paragraph" w:customStyle="1" w:styleId="HeaderEbene4">
    <w:name w:val="Header → Ebene 4"/>
    <w:basedOn w:val="Standard"/>
    <w:uiPriority w:val="26"/>
    <w:qFormat/>
    <w:rsid w:val="00BC3064"/>
    <w:pPr>
      <w:spacing w:line="240" w:lineRule="auto"/>
    </w:pPr>
  </w:style>
  <w:style w:type="paragraph" w:customStyle="1" w:styleId="HeaderEbene5">
    <w:name w:val="Header → Ebene 5"/>
    <w:basedOn w:val="Standard"/>
    <w:uiPriority w:val="26"/>
    <w:qFormat/>
    <w:rsid w:val="00FB2EFE"/>
    <w:pPr>
      <w:spacing w:line="240" w:lineRule="auto"/>
    </w:pPr>
  </w:style>
  <w:style w:type="paragraph" w:customStyle="1" w:styleId="HeaderEbene20">
    <w:name w:val="Header ↓ Ebene 2"/>
    <w:basedOn w:val="Standard"/>
    <w:uiPriority w:val="26"/>
    <w:qFormat/>
    <w:rsid w:val="00FB2EFE"/>
    <w:pPr>
      <w:spacing w:line="240" w:lineRule="auto"/>
    </w:pPr>
  </w:style>
  <w:style w:type="paragraph" w:customStyle="1" w:styleId="HeaderEbene30">
    <w:name w:val="Header ↓ Ebene 3"/>
    <w:basedOn w:val="Standard"/>
    <w:uiPriority w:val="26"/>
    <w:qFormat/>
    <w:rsid w:val="00FB2EFE"/>
    <w:pPr>
      <w:spacing w:line="240" w:lineRule="auto"/>
    </w:pPr>
  </w:style>
  <w:style w:type="paragraph" w:customStyle="1" w:styleId="HeaderEbene40">
    <w:name w:val="Header ↓ Ebene 4"/>
    <w:basedOn w:val="Standard"/>
    <w:uiPriority w:val="26"/>
    <w:qFormat/>
    <w:rsid w:val="00FB2EFE"/>
    <w:pPr>
      <w:spacing w:line="240" w:lineRule="auto"/>
    </w:pPr>
  </w:style>
  <w:style w:type="paragraph" w:customStyle="1" w:styleId="HeaderEbene50">
    <w:name w:val="Header ↓ Ebene 5"/>
    <w:basedOn w:val="Standard"/>
    <w:uiPriority w:val="26"/>
    <w:qFormat/>
    <w:rsid w:val="00FB2EFE"/>
    <w:pPr>
      <w:spacing w:line="240" w:lineRule="auto"/>
    </w:pPr>
  </w:style>
  <w:style w:type="paragraph" w:customStyle="1" w:styleId="HeaderEbene2nur1Spalte">
    <w:name w:val="Header ↓ Ebene 2 nur 1. Spalte"/>
    <w:basedOn w:val="Standard"/>
    <w:uiPriority w:val="26"/>
    <w:qFormat/>
    <w:rsid w:val="00FB2EFE"/>
    <w:pPr>
      <w:spacing w:line="240" w:lineRule="auto"/>
    </w:pPr>
  </w:style>
  <w:style w:type="paragraph" w:customStyle="1" w:styleId="HeaderEbene3nur1Spalte">
    <w:name w:val="Header ↓ Ebene 3 nur 1. Spalte"/>
    <w:basedOn w:val="Standard"/>
    <w:uiPriority w:val="26"/>
    <w:qFormat/>
    <w:rsid w:val="00FB2EFE"/>
    <w:pPr>
      <w:spacing w:line="240" w:lineRule="auto"/>
    </w:pPr>
  </w:style>
  <w:style w:type="paragraph" w:styleId="Liste">
    <w:name w:val="List"/>
    <w:basedOn w:val="Standard"/>
    <w:uiPriority w:val="29"/>
    <w:semiHidden/>
    <w:rsid w:val="00670F2F"/>
    <w:pPr>
      <w:keepNext/>
      <w:keepLines/>
      <w:numPr>
        <w:numId w:val="1"/>
      </w:numPr>
    </w:pPr>
  </w:style>
  <w:style w:type="paragraph" w:styleId="Liste2">
    <w:name w:val="List 2"/>
    <w:basedOn w:val="Standard"/>
    <w:uiPriority w:val="29"/>
    <w:semiHidden/>
    <w:rsid w:val="00670F2F"/>
    <w:pPr>
      <w:keepNext/>
      <w:keepLines/>
      <w:numPr>
        <w:numId w:val="9"/>
      </w:numPr>
      <w:ind w:left="568" w:hanging="284"/>
    </w:pPr>
  </w:style>
  <w:style w:type="paragraph" w:styleId="Liste3">
    <w:name w:val="List 3"/>
    <w:basedOn w:val="Standard"/>
    <w:uiPriority w:val="29"/>
    <w:semiHidden/>
    <w:rsid w:val="00670F2F"/>
    <w:pPr>
      <w:keepNext/>
      <w:keepLines/>
      <w:numPr>
        <w:numId w:val="10"/>
      </w:numPr>
      <w:ind w:left="851" w:hanging="284"/>
    </w:pPr>
  </w:style>
  <w:style w:type="paragraph" w:styleId="Liste4">
    <w:name w:val="List 4"/>
    <w:basedOn w:val="Standard"/>
    <w:uiPriority w:val="29"/>
    <w:semiHidden/>
    <w:rsid w:val="00670F2F"/>
    <w:pPr>
      <w:keepNext/>
      <w:keepLines/>
      <w:numPr>
        <w:numId w:val="11"/>
      </w:numPr>
      <w:ind w:left="1135" w:hanging="284"/>
    </w:pPr>
  </w:style>
  <w:style w:type="paragraph" w:styleId="Verzeichnis1">
    <w:name w:val="toc 1"/>
    <w:basedOn w:val="Standard"/>
    <w:next w:val="Standard"/>
    <w:autoRedefine/>
    <w:uiPriority w:val="39"/>
    <w:unhideWhenUsed/>
    <w:rsid w:val="00BB2DF0"/>
    <w:pPr>
      <w:tabs>
        <w:tab w:val="left" w:pos="340"/>
        <w:tab w:val="right" w:leader="dot" w:pos="9060"/>
      </w:tabs>
      <w:spacing w:before="120" w:after="60"/>
      <w:ind w:left="340" w:hanging="340"/>
    </w:pPr>
    <w:rPr>
      <w:rFonts w:asciiTheme="majorHAnsi" w:hAnsiTheme="majorHAnsi"/>
      <w:b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2778CB"/>
    <w:pPr>
      <w:tabs>
        <w:tab w:val="left" w:pos="851"/>
        <w:tab w:val="right" w:leader="dot" w:pos="9072"/>
      </w:tabs>
      <w:spacing w:after="60"/>
      <w:ind w:left="850" w:hanging="510"/>
    </w:pPr>
    <w:rPr>
      <w:rFonts w:asciiTheme="majorHAnsi" w:hAnsiTheme="majorHAnsi"/>
    </w:rPr>
  </w:style>
  <w:style w:type="paragraph" w:styleId="Verzeichnis3">
    <w:name w:val="toc 3"/>
    <w:basedOn w:val="Standard"/>
    <w:next w:val="Standard"/>
    <w:autoRedefine/>
    <w:uiPriority w:val="39"/>
    <w:unhideWhenUsed/>
    <w:rsid w:val="002778CB"/>
    <w:pPr>
      <w:tabs>
        <w:tab w:val="right" w:leader="dot" w:pos="9072"/>
      </w:tabs>
      <w:spacing w:after="60"/>
      <w:ind w:left="1531" w:hanging="680"/>
    </w:pPr>
    <w:rPr>
      <w:rFonts w:asciiTheme="majorHAnsi" w:hAnsiTheme="majorHAnsi"/>
    </w:rPr>
  </w:style>
  <w:style w:type="character" w:styleId="Hyperlink">
    <w:name w:val="Hyperlink"/>
    <w:basedOn w:val="Absatz-Standardschriftart"/>
    <w:uiPriority w:val="99"/>
    <w:unhideWhenUsed/>
    <w:rsid w:val="00D83FC6"/>
    <w:rPr>
      <w:color w:val="0077B6" w:themeColor="hyperlink"/>
      <w:u w:val="single"/>
    </w:rPr>
  </w:style>
  <w:style w:type="character" w:styleId="IntensiverVerweis">
    <w:name w:val="Intense Reference"/>
    <w:basedOn w:val="Absatz-Standardschriftart"/>
    <w:uiPriority w:val="40"/>
    <w:qFormat/>
    <w:rsid w:val="007D17E8"/>
    <w:rPr>
      <w:b/>
      <w:bCs/>
      <w:caps w:val="0"/>
      <w:smallCaps w:val="0"/>
      <w:color w:val="780F2D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3FC6"/>
    <w:rPr>
      <w:color w:val="605E5C"/>
      <w:shd w:val="clear" w:color="auto" w:fill="E1DFDD"/>
    </w:rPr>
  </w:style>
  <w:style w:type="paragraph" w:styleId="Listennummer">
    <w:name w:val="List Number"/>
    <w:basedOn w:val="Standard"/>
    <w:uiPriority w:val="29"/>
    <w:semiHidden/>
    <w:rsid w:val="008E0FCA"/>
    <w:pPr>
      <w:keepNext/>
      <w:keepLines/>
      <w:numPr>
        <w:numId w:val="2"/>
      </w:numPr>
    </w:pPr>
  </w:style>
  <w:style w:type="paragraph" w:styleId="Listennummer2">
    <w:name w:val="List Number 2"/>
    <w:basedOn w:val="Standard"/>
    <w:uiPriority w:val="29"/>
    <w:semiHidden/>
    <w:rsid w:val="008E0FCA"/>
    <w:pPr>
      <w:keepNext/>
      <w:keepLines/>
      <w:numPr>
        <w:ilvl w:val="1"/>
        <w:numId w:val="2"/>
      </w:numPr>
    </w:pPr>
  </w:style>
  <w:style w:type="paragraph" w:styleId="Listenfortsetzung3">
    <w:name w:val="List Continue 3"/>
    <w:basedOn w:val="Standard"/>
    <w:uiPriority w:val="29"/>
    <w:rsid w:val="00E879F6"/>
    <w:pPr>
      <w:spacing w:before="120" w:after="200"/>
      <w:ind w:left="680"/>
    </w:pPr>
  </w:style>
  <w:style w:type="paragraph" w:styleId="Listenfortsetzung4">
    <w:name w:val="List Continue 4"/>
    <w:basedOn w:val="Standard"/>
    <w:uiPriority w:val="29"/>
    <w:rsid w:val="00E879F6"/>
    <w:pPr>
      <w:spacing w:before="120" w:after="200"/>
      <w:ind w:left="907"/>
    </w:pPr>
  </w:style>
  <w:style w:type="paragraph" w:styleId="Listenfortsetzung5">
    <w:name w:val="List Continue 5"/>
    <w:basedOn w:val="Standard"/>
    <w:uiPriority w:val="29"/>
    <w:rsid w:val="00E879F6"/>
    <w:pPr>
      <w:spacing w:before="120" w:after="200"/>
      <w:ind w:left="1134"/>
    </w:pPr>
  </w:style>
  <w:style w:type="paragraph" w:styleId="Listennummer3">
    <w:name w:val="List Number 3"/>
    <w:basedOn w:val="Standard"/>
    <w:uiPriority w:val="29"/>
    <w:semiHidden/>
    <w:rsid w:val="008E0FCA"/>
    <w:pPr>
      <w:keepNext/>
      <w:keepLines/>
      <w:numPr>
        <w:ilvl w:val="2"/>
        <w:numId w:val="2"/>
      </w:numPr>
      <w:ind w:left="851"/>
    </w:pPr>
  </w:style>
  <w:style w:type="paragraph" w:styleId="Listennummer4">
    <w:name w:val="List Number 4"/>
    <w:basedOn w:val="Standard"/>
    <w:uiPriority w:val="29"/>
    <w:semiHidden/>
    <w:rsid w:val="008E0FCA"/>
    <w:pPr>
      <w:keepNext/>
      <w:keepLines/>
      <w:numPr>
        <w:ilvl w:val="3"/>
        <w:numId w:val="2"/>
      </w:numPr>
      <w:ind w:left="1135"/>
    </w:pPr>
  </w:style>
  <w:style w:type="paragraph" w:styleId="Listennummer5">
    <w:name w:val="List Number 5"/>
    <w:basedOn w:val="Standard"/>
    <w:uiPriority w:val="29"/>
    <w:semiHidden/>
    <w:rsid w:val="008E0FCA"/>
    <w:pPr>
      <w:keepNext/>
      <w:keepLines/>
      <w:numPr>
        <w:ilvl w:val="4"/>
        <w:numId w:val="2"/>
      </w:numPr>
      <w:ind w:left="1418"/>
    </w:pPr>
  </w:style>
  <w:style w:type="paragraph" w:styleId="Listenfortsetzung">
    <w:name w:val="List Continue"/>
    <w:basedOn w:val="Standard"/>
    <w:uiPriority w:val="29"/>
    <w:rsid w:val="00DB1D29"/>
    <w:pPr>
      <w:spacing w:before="120" w:after="200"/>
      <w:ind w:left="227"/>
    </w:pPr>
  </w:style>
  <w:style w:type="paragraph" w:styleId="Listenfortsetzung2">
    <w:name w:val="List Continue 2"/>
    <w:basedOn w:val="Standard"/>
    <w:uiPriority w:val="29"/>
    <w:rsid w:val="00E879F6"/>
    <w:pPr>
      <w:spacing w:before="120" w:after="200"/>
      <w:ind w:left="454"/>
    </w:pPr>
  </w:style>
  <w:style w:type="paragraph" w:styleId="Liste5">
    <w:name w:val="List 5"/>
    <w:basedOn w:val="Standard"/>
    <w:uiPriority w:val="29"/>
    <w:semiHidden/>
    <w:rsid w:val="00670F2F"/>
    <w:pPr>
      <w:keepNext/>
      <w:keepLines/>
      <w:numPr>
        <w:numId w:val="12"/>
      </w:numPr>
      <w:ind w:left="1418" w:hanging="284"/>
    </w:pPr>
  </w:style>
  <w:style w:type="character" w:customStyle="1" w:styleId="berschrift4Zchn">
    <w:name w:val="Überschrift 4 Zchn"/>
    <w:basedOn w:val="Absatz-Standardschriftart"/>
    <w:link w:val="berschrift4"/>
    <w:uiPriority w:val="7"/>
    <w:rsid w:val="002778CB"/>
    <w:rPr>
      <w:rFonts w:asciiTheme="majorHAnsi" w:eastAsiaTheme="majorEastAsia" w:hAnsiTheme="majorHAnsi" w:cstheme="majorBidi"/>
      <w:b/>
      <w:iCs/>
      <w:color w:val="004B76"/>
      <w:sz w:val="24"/>
    </w:rPr>
  </w:style>
  <w:style w:type="character" w:customStyle="1" w:styleId="berschrift5Zchn">
    <w:name w:val="Überschrift 5 Zchn"/>
    <w:basedOn w:val="Absatz-Standardschriftart"/>
    <w:link w:val="berschrift5"/>
    <w:uiPriority w:val="7"/>
    <w:semiHidden/>
    <w:rsid w:val="002778CB"/>
    <w:rPr>
      <w:rFonts w:asciiTheme="majorHAnsi" w:eastAsiaTheme="majorEastAsia" w:hAnsiTheme="majorHAnsi" w:cstheme="majorBidi"/>
      <w:b/>
      <w:color w:val="004B76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7"/>
    <w:semiHidden/>
    <w:rsid w:val="002778CB"/>
    <w:rPr>
      <w:rFonts w:asciiTheme="majorHAnsi" w:eastAsiaTheme="majorEastAsia" w:hAnsiTheme="majorHAnsi" w:cstheme="majorBidi"/>
      <w:b/>
      <w:color w:val="004B76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7"/>
    <w:semiHidden/>
    <w:rsid w:val="002778CB"/>
    <w:rPr>
      <w:rFonts w:asciiTheme="majorHAnsi" w:eastAsiaTheme="majorEastAsia" w:hAnsiTheme="majorHAnsi" w:cstheme="majorBidi"/>
      <w:iCs/>
      <w:color w:val="004B76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7"/>
    <w:semiHidden/>
    <w:rsid w:val="002778CB"/>
    <w:rPr>
      <w:rFonts w:asciiTheme="majorHAnsi" w:eastAsiaTheme="majorEastAsia" w:hAnsiTheme="majorHAnsi" w:cstheme="majorBidi"/>
      <w:color w:val="004B76"/>
      <w:sz w:val="24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7"/>
    <w:semiHidden/>
    <w:rsid w:val="002778CB"/>
    <w:rPr>
      <w:rFonts w:asciiTheme="majorHAnsi" w:eastAsiaTheme="majorEastAsia" w:hAnsiTheme="majorHAnsi" w:cstheme="majorBidi"/>
      <w:iCs/>
      <w:color w:val="004B76"/>
      <w:sz w:val="24"/>
      <w:szCs w:val="21"/>
    </w:rPr>
  </w:style>
  <w:style w:type="paragraph" w:customStyle="1" w:styleId="Listenfortsetzung6">
    <w:name w:val="Listenfortsetzung 6"/>
    <w:basedOn w:val="Standard"/>
    <w:uiPriority w:val="29"/>
    <w:semiHidden/>
    <w:qFormat/>
    <w:rsid w:val="00E879F6"/>
    <w:pPr>
      <w:spacing w:before="120" w:after="200"/>
      <w:ind w:left="1361"/>
    </w:pPr>
  </w:style>
  <w:style w:type="paragraph" w:customStyle="1" w:styleId="Listenfortsetzung7">
    <w:name w:val="Listenfortsetzung 7"/>
    <w:basedOn w:val="Standard"/>
    <w:uiPriority w:val="29"/>
    <w:semiHidden/>
    <w:qFormat/>
    <w:rsid w:val="00E879F6"/>
    <w:pPr>
      <w:spacing w:before="120" w:after="200"/>
      <w:ind w:left="1588"/>
    </w:pPr>
  </w:style>
  <w:style w:type="paragraph" w:customStyle="1" w:styleId="Listenfortsetzung8">
    <w:name w:val="Listenfortsetzung 8"/>
    <w:basedOn w:val="Standard"/>
    <w:uiPriority w:val="29"/>
    <w:semiHidden/>
    <w:qFormat/>
    <w:rsid w:val="00E879F6"/>
    <w:pPr>
      <w:spacing w:before="120" w:after="200"/>
      <w:ind w:left="1814"/>
    </w:pPr>
  </w:style>
  <w:style w:type="paragraph" w:customStyle="1" w:styleId="Listennummer6">
    <w:name w:val="Listennummer 6"/>
    <w:basedOn w:val="Standard"/>
    <w:uiPriority w:val="29"/>
    <w:semiHidden/>
    <w:qFormat/>
    <w:rsid w:val="00AF6183"/>
    <w:pPr>
      <w:numPr>
        <w:ilvl w:val="5"/>
        <w:numId w:val="2"/>
      </w:numPr>
    </w:pPr>
  </w:style>
  <w:style w:type="paragraph" w:customStyle="1" w:styleId="Listennummer7">
    <w:name w:val="Listennummer 7"/>
    <w:basedOn w:val="Standard"/>
    <w:uiPriority w:val="29"/>
    <w:semiHidden/>
    <w:qFormat/>
    <w:rsid w:val="00AF6183"/>
    <w:pPr>
      <w:numPr>
        <w:ilvl w:val="6"/>
        <w:numId w:val="2"/>
      </w:numPr>
    </w:pPr>
  </w:style>
  <w:style w:type="paragraph" w:customStyle="1" w:styleId="Listennummer8">
    <w:name w:val="Listennummer 8"/>
    <w:basedOn w:val="Standard"/>
    <w:uiPriority w:val="29"/>
    <w:semiHidden/>
    <w:qFormat/>
    <w:rsid w:val="00AF6183"/>
    <w:pPr>
      <w:numPr>
        <w:ilvl w:val="7"/>
        <w:numId w:val="2"/>
      </w:numPr>
    </w:pPr>
  </w:style>
  <w:style w:type="paragraph" w:customStyle="1" w:styleId="Liste6">
    <w:name w:val="Liste 6"/>
    <w:basedOn w:val="Standard"/>
    <w:uiPriority w:val="29"/>
    <w:semiHidden/>
    <w:qFormat/>
    <w:rsid w:val="00AF6183"/>
    <w:pPr>
      <w:numPr>
        <w:ilvl w:val="5"/>
        <w:numId w:val="1"/>
      </w:numPr>
    </w:pPr>
  </w:style>
  <w:style w:type="paragraph" w:customStyle="1" w:styleId="Liste7">
    <w:name w:val="Liste 7"/>
    <w:basedOn w:val="Standard"/>
    <w:uiPriority w:val="29"/>
    <w:semiHidden/>
    <w:qFormat/>
    <w:rsid w:val="00AF6183"/>
    <w:pPr>
      <w:numPr>
        <w:ilvl w:val="6"/>
        <w:numId w:val="1"/>
      </w:numPr>
    </w:pPr>
  </w:style>
  <w:style w:type="paragraph" w:customStyle="1" w:styleId="Liste8">
    <w:name w:val="Liste 8"/>
    <w:basedOn w:val="Standard"/>
    <w:uiPriority w:val="29"/>
    <w:semiHidden/>
    <w:qFormat/>
    <w:rsid w:val="00AF6183"/>
    <w:pPr>
      <w:numPr>
        <w:ilvl w:val="7"/>
        <w:numId w:val="1"/>
      </w:numPr>
    </w:pPr>
  </w:style>
  <w:style w:type="paragraph" w:customStyle="1" w:styleId="Liste9">
    <w:name w:val="Liste 9"/>
    <w:basedOn w:val="Standard"/>
    <w:uiPriority w:val="29"/>
    <w:semiHidden/>
    <w:qFormat/>
    <w:rsid w:val="00EE2DF3"/>
    <w:pPr>
      <w:numPr>
        <w:ilvl w:val="8"/>
        <w:numId w:val="1"/>
      </w:numPr>
    </w:pPr>
  </w:style>
  <w:style w:type="paragraph" w:customStyle="1" w:styleId="Listennummer9">
    <w:name w:val="Listennummer 9"/>
    <w:basedOn w:val="Standard"/>
    <w:uiPriority w:val="29"/>
    <w:semiHidden/>
    <w:qFormat/>
    <w:rsid w:val="00E879F6"/>
    <w:pPr>
      <w:numPr>
        <w:ilvl w:val="8"/>
        <w:numId w:val="2"/>
      </w:numPr>
      <w:spacing w:before="120" w:after="200"/>
    </w:pPr>
  </w:style>
  <w:style w:type="paragraph" w:customStyle="1" w:styleId="Listenfortsetzung9">
    <w:name w:val="Listenfortsetzung 9"/>
    <w:basedOn w:val="Standard"/>
    <w:uiPriority w:val="29"/>
    <w:semiHidden/>
    <w:qFormat/>
    <w:rsid w:val="008C0416"/>
    <w:pPr>
      <w:spacing w:before="120"/>
      <w:ind w:left="2041"/>
    </w:pPr>
    <w:rPr>
      <w:rFonts w:asciiTheme="majorHAnsi" w:hAnsiTheme="majorHAnsi"/>
    </w:rPr>
  </w:style>
  <w:style w:type="paragraph" w:styleId="KeinLeerraum">
    <w:name w:val="No Spacing"/>
    <w:link w:val="KeinLeerraumZchn"/>
    <w:uiPriority w:val="1"/>
    <w:qFormat/>
    <w:rsid w:val="00252889"/>
    <w:pPr>
      <w:spacing w:line="240" w:lineRule="auto"/>
    </w:pPr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579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57982"/>
    <w:rPr>
      <w:rFonts w:ascii="Segoe UI" w:hAnsi="Segoe UI" w:cs="Segoe UI"/>
      <w:sz w:val="18"/>
      <w:szCs w:val="18"/>
    </w:rPr>
  </w:style>
  <w:style w:type="paragraph" w:customStyle="1" w:styleId="bpaAufzhlungbndig">
    <w:name w:val="bpa Aufzählung bündig"/>
    <w:basedOn w:val="Standard"/>
    <w:qFormat/>
    <w:rsid w:val="00D0601D"/>
    <w:pPr>
      <w:numPr>
        <w:numId w:val="19"/>
      </w:numPr>
      <w:spacing w:before="120" w:after="200"/>
      <w:ind w:left="227" w:hanging="227"/>
      <w:contextualSpacing/>
    </w:pPr>
    <w:rPr>
      <w:noProof/>
    </w:rPr>
  </w:style>
  <w:style w:type="numbering" w:customStyle="1" w:styleId="BPAListebndig">
    <w:name w:val="BPA Liste bündig"/>
    <w:uiPriority w:val="99"/>
    <w:rsid w:val="00A57B23"/>
    <w:pPr>
      <w:numPr>
        <w:numId w:val="3"/>
      </w:numPr>
    </w:pPr>
  </w:style>
  <w:style w:type="paragraph" w:styleId="Listenabsatz">
    <w:name w:val="List Paragraph"/>
    <w:basedOn w:val="Standard"/>
    <w:uiPriority w:val="34"/>
    <w:qFormat/>
    <w:rsid w:val="00D0601D"/>
    <w:pPr>
      <w:spacing w:before="80" w:after="200"/>
      <w:ind w:left="720"/>
      <w:contextualSpacing/>
    </w:pPr>
  </w:style>
  <w:style w:type="paragraph" w:customStyle="1" w:styleId="berschrift1oNum">
    <w:name w:val="Überschrift 1 oNum"/>
    <w:basedOn w:val="berschrift1"/>
    <w:next w:val="Flietext"/>
    <w:uiPriority w:val="8"/>
    <w:qFormat/>
    <w:rsid w:val="002778CB"/>
    <w:pPr>
      <w:numPr>
        <w:numId w:val="0"/>
      </w:numPr>
    </w:pPr>
    <w:rPr>
      <w:rFonts w:eastAsia="Times New Roman" w:cs="Arial"/>
      <w:bCs/>
      <w:kern w:val="32"/>
      <w:szCs w:val="24"/>
      <w:lang w:eastAsia="de-DE"/>
    </w:rPr>
  </w:style>
  <w:style w:type="paragraph" w:customStyle="1" w:styleId="berschrift2oNum">
    <w:name w:val="Überschrift 2 oNum"/>
    <w:basedOn w:val="berschrift2"/>
    <w:next w:val="Flietext"/>
    <w:uiPriority w:val="8"/>
    <w:qFormat/>
    <w:rsid w:val="002778CB"/>
    <w:pPr>
      <w:keepLines w:val="0"/>
      <w:numPr>
        <w:ilvl w:val="0"/>
        <w:numId w:val="0"/>
      </w:numPr>
    </w:pPr>
    <w:rPr>
      <w:rFonts w:eastAsia="Times New Roman" w:cs="Arial"/>
      <w:kern w:val="32"/>
      <w:szCs w:val="24"/>
      <w:lang w:eastAsia="de-DE"/>
    </w:rPr>
  </w:style>
  <w:style w:type="paragraph" w:customStyle="1" w:styleId="berschrift3oNum">
    <w:name w:val="Überschrift 3 oNum"/>
    <w:basedOn w:val="berschrift3"/>
    <w:next w:val="Flietext"/>
    <w:uiPriority w:val="8"/>
    <w:unhideWhenUsed/>
    <w:qFormat/>
    <w:rsid w:val="002778CB"/>
    <w:pPr>
      <w:keepLines w:val="0"/>
      <w:numPr>
        <w:ilvl w:val="0"/>
        <w:numId w:val="0"/>
      </w:numPr>
    </w:pPr>
    <w:rPr>
      <w:rFonts w:eastAsia="Times New Roman" w:cs="Arial"/>
      <w:bCs/>
      <w:iCs/>
      <w:kern w:val="32"/>
      <w:lang w:eastAsia="de-DE"/>
    </w:rPr>
  </w:style>
  <w:style w:type="paragraph" w:customStyle="1" w:styleId="berschrift4oNum">
    <w:name w:val="Überschrift 4 oNum"/>
    <w:basedOn w:val="berschrift4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5oNum">
    <w:name w:val="Überschrift 5 oNum"/>
    <w:basedOn w:val="berschrift5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6oNum">
    <w:name w:val="Überschrift 6 oNum"/>
    <w:basedOn w:val="berschrift6"/>
    <w:next w:val="Flietext"/>
    <w:uiPriority w:val="8"/>
    <w:unhideWhenUsed/>
    <w:qFormat/>
    <w:rsid w:val="002778CB"/>
    <w:pPr>
      <w:numPr>
        <w:ilvl w:val="0"/>
        <w:numId w:val="0"/>
      </w:numPr>
    </w:pPr>
  </w:style>
  <w:style w:type="paragraph" w:customStyle="1" w:styleId="berschrift7oNum">
    <w:name w:val="Überschrift 7 oNum"/>
    <w:basedOn w:val="berschrift7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paragraph" w:customStyle="1" w:styleId="berschrift8oNum">
    <w:name w:val="Überschrift 8 oNum"/>
    <w:basedOn w:val="berschrift8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paragraph" w:customStyle="1" w:styleId="berschrift9oNum">
    <w:name w:val="Überschrift 9 oNum"/>
    <w:basedOn w:val="berschrift9"/>
    <w:next w:val="Flietext"/>
    <w:uiPriority w:val="8"/>
    <w:semiHidden/>
    <w:qFormat/>
    <w:rsid w:val="002778CB"/>
    <w:pPr>
      <w:numPr>
        <w:ilvl w:val="0"/>
        <w:numId w:val="0"/>
      </w:numPr>
    </w:pPr>
  </w:style>
  <w:style w:type="numbering" w:customStyle="1" w:styleId="BPAListeNumText">
    <w:name w:val="BPA Liste Num Text"/>
    <w:uiPriority w:val="99"/>
    <w:rsid w:val="003C413F"/>
    <w:pPr>
      <w:numPr>
        <w:numId w:val="4"/>
      </w:numPr>
    </w:pPr>
  </w:style>
  <w:style w:type="paragraph" w:customStyle="1" w:styleId="BeschriftungInnen">
    <w:name w:val="Beschriftung_Innen"/>
    <w:basedOn w:val="Beschriftung"/>
    <w:next w:val="Standard"/>
    <w:uiPriority w:val="35"/>
    <w:semiHidden/>
    <w:qFormat/>
    <w:rsid w:val="00537CF9"/>
    <w:pPr>
      <w:spacing w:after="0"/>
      <w:ind w:left="0" w:firstLine="0"/>
    </w:pPr>
  </w:style>
  <w:style w:type="table" w:customStyle="1" w:styleId="BPATabelleHell">
    <w:name w:val="BPA_Tabelle_Hell"/>
    <w:basedOn w:val="TabellemithellemGitternetz"/>
    <w:uiPriority w:val="99"/>
    <w:rsid w:val="00A81442"/>
    <w:rPr>
      <w:rFonts w:asciiTheme="majorHAnsi" w:hAnsiTheme="majorHAnsi"/>
      <w:sz w:val="20"/>
      <w:szCs w:val="20"/>
      <w:lang w:eastAsia="de-DE"/>
    </w:rPr>
    <w:tblPr>
      <w:tblStyleRowBandSize w:val="1"/>
      <w:tblStyleColBandSize w:val="1"/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b/>
        <w:sz w:val="20"/>
      </w:rPr>
      <w:tblPr/>
      <w:tcPr>
        <w:tcBorders>
          <w:bottom w:val="single" w:sz="4" w:space="0" w:color="auto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single" w:sz="4" w:space="0" w:color="auto"/>
        </w:tcBorders>
        <w:shd w:val="clear" w:color="auto" w:fill="F2F2F2" w:themeFill="background1" w:themeFillShade="F2"/>
      </w:tcPr>
    </w:tblStylePr>
    <w:tblStylePr w:type="firstCol">
      <w:rPr>
        <w:b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lastCol">
      <w:rPr>
        <w:b/>
      </w:rPr>
    </w:tblStylePr>
    <w:tblStylePr w:type="band1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2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auto"/>
      </w:tcPr>
    </w:tblStylePr>
    <w:tblStylePr w:type="nwCell">
      <w:rPr>
        <w:b/>
        <w:caps w:val="0"/>
        <w:smallCaps w:val="0"/>
      </w:rPr>
      <w:tblPr/>
      <w:tcPr>
        <w:shd w:val="clear" w:color="auto" w:fill="F2F2F2" w:themeFill="background1" w:themeFillShade="F2"/>
      </w:tcPr>
    </w:tblStylePr>
    <w:tblStylePr w:type="swCell">
      <w:tblPr/>
      <w:tcPr>
        <w:shd w:val="clear" w:color="auto" w:fill="F2F2F2" w:themeFill="background1" w:themeFillShade="F2"/>
      </w:tcPr>
    </w:tblStylePr>
  </w:style>
  <w:style w:type="table" w:customStyle="1" w:styleId="BPATabelle">
    <w:name w:val="BPA_Tabelle"/>
    <w:basedOn w:val="BPATabelleHell"/>
    <w:uiPriority w:val="99"/>
    <w:rsid w:val="000A764A"/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b/>
        <w:color w:val="FFFFFF" w:themeColor="background1"/>
        <w:sz w:val="20"/>
      </w:rPr>
      <w:tblPr/>
      <w:tcPr>
        <w:tcBorders>
          <w:bottom w:val="single" w:sz="4" w:space="0" w:color="auto"/>
        </w:tcBorders>
        <w:shd w:val="clear" w:color="auto" w:fill="004B76"/>
      </w:tcPr>
    </w:tblStylePr>
    <w:tblStylePr w:type="lastRow">
      <w:rPr>
        <w:b/>
      </w:rPr>
      <w:tblPr/>
      <w:tcPr>
        <w:tcBorders>
          <w:top w:val="single" w:sz="4" w:space="0" w:color="auto"/>
        </w:tcBorders>
        <w:shd w:val="clear" w:color="auto" w:fill="F2F2F2" w:themeFill="background1" w:themeFillShade="F2"/>
      </w:tcPr>
    </w:tblStylePr>
    <w:tblStylePr w:type="firstCol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000000" w:themeColor="text1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lastCol">
      <w:rPr>
        <w:b/>
      </w:rPr>
    </w:tblStylePr>
    <w:tblStylePr w:type="band1Vert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B0E2FF"/>
      </w:tcPr>
    </w:tblStylePr>
    <w:tblStylePr w:type="band2Vert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B0E2FF"/>
      </w:tcPr>
    </w:tblStylePr>
    <w:tblStylePr w:type="nwCell">
      <w:rPr>
        <w:b/>
        <w:caps w:val="0"/>
        <w:smallCaps w:val="0"/>
        <w:color w:val="FFFFFF" w:themeColor="background1"/>
      </w:rPr>
      <w:tblPr/>
      <w:tcPr>
        <w:shd w:val="clear" w:color="auto" w:fill="004B76"/>
      </w:tcPr>
    </w:tblStylePr>
    <w:tblStylePr w:type="seCell">
      <w:tblPr/>
      <w:tcPr>
        <w:shd w:val="clear" w:color="auto" w:fill="F2F2F2" w:themeFill="background1" w:themeFillShade="F2"/>
      </w:tcPr>
    </w:tblStylePr>
    <w:tblStylePr w:type="swCell">
      <w:tblPr/>
      <w:tcPr>
        <w:shd w:val="clear" w:color="auto" w:fill="F2F2F2" w:themeFill="background1" w:themeFillShade="F2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6511ED"/>
    <w:pPr>
      <w:spacing w:line="240" w:lineRule="auto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1ED"/>
    <w:rPr>
      <w:sz w:val="18"/>
      <w:szCs w:val="20"/>
    </w:rPr>
  </w:style>
  <w:style w:type="paragraph" w:styleId="Abbildungsverzeichnis">
    <w:name w:val="table of figures"/>
    <w:basedOn w:val="Standard"/>
    <w:next w:val="Standard"/>
    <w:uiPriority w:val="99"/>
    <w:unhideWhenUsed/>
    <w:rsid w:val="00537CF9"/>
    <w:pPr>
      <w:tabs>
        <w:tab w:val="right" w:leader="dot" w:pos="9072"/>
      </w:tabs>
      <w:ind w:left="1701" w:hanging="1701"/>
    </w:pPr>
  </w:style>
  <w:style w:type="character" w:styleId="Fett">
    <w:name w:val="Strong"/>
    <w:basedOn w:val="Absatz-Standardschriftart"/>
    <w:uiPriority w:val="22"/>
    <w:qFormat/>
    <w:rsid w:val="003C413F"/>
    <w:rPr>
      <w:b/>
      <w:bCs/>
    </w:rPr>
  </w:style>
  <w:style w:type="paragraph" w:customStyle="1" w:styleId="VerzeichnisberschriftH1">
    <w:name w:val="Verzeichnisüberschrift H1"/>
    <w:basedOn w:val="berschrift1"/>
    <w:next w:val="Standard"/>
    <w:uiPriority w:val="11"/>
    <w:qFormat/>
    <w:rsid w:val="007D17E8"/>
    <w:pPr>
      <w:numPr>
        <w:numId w:val="0"/>
      </w:numPr>
      <w:spacing w:before="280" w:after="160" w:line="360" w:lineRule="atLeast"/>
    </w:pPr>
    <w:rPr>
      <w:sz w:val="22"/>
    </w:rPr>
  </w:style>
  <w:style w:type="numbering" w:customStyle="1" w:styleId="BPAListeEinzug">
    <w:name w:val="BPA Liste Einzug"/>
    <w:uiPriority w:val="99"/>
    <w:rsid w:val="005664E9"/>
    <w:pPr>
      <w:numPr>
        <w:numId w:val="5"/>
      </w:numPr>
    </w:pPr>
  </w:style>
  <w:style w:type="character" w:styleId="Funotenzeichen">
    <w:name w:val="footnote reference"/>
    <w:basedOn w:val="Absatz-Standardschriftart"/>
    <w:uiPriority w:val="99"/>
    <w:semiHidden/>
    <w:unhideWhenUsed/>
    <w:rsid w:val="003C413F"/>
    <w:rPr>
      <w:vertAlign w:val="superscript"/>
    </w:rPr>
  </w:style>
  <w:style w:type="paragraph" w:customStyle="1" w:styleId="bpaAufzhlungEinzug">
    <w:name w:val="bpa Aufzählung Einzug"/>
    <w:basedOn w:val="bpaAufzhlungbndig"/>
    <w:qFormat/>
    <w:rsid w:val="00D02603"/>
    <w:pPr>
      <w:ind w:left="907"/>
    </w:pPr>
  </w:style>
  <w:style w:type="paragraph" w:styleId="StandardWeb">
    <w:name w:val="Normal (Web)"/>
    <w:basedOn w:val="Standard"/>
    <w:uiPriority w:val="99"/>
    <w:semiHidden/>
    <w:unhideWhenUsed/>
    <w:rsid w:val="003C4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numbering" w:customStyle="1" w:styleId="BPAListeNum">
    <w:name w:val="BPA Liste Num"/>
    <w:uiPriority w:val="99"/>
    <w:rsid w:val="003C413F"/>
    <w:pPr>
      <w:numPr>
        <w:numId w:val="6"/>
      </w:numPr>
    </w:pPr>
  </w:style>
  <w:style w:type="character" w:styleId="IntensiveHervorhebung">
    <w:name w:val="Intense Emphasis"/>
    <w:basedOn w:val="Absatz-Standardschriftart"/>
    <w:uiPriority w:val="23"/>
    <w:qFormat/>
    <w:rsid w:val="007D17E8"/>
    <w:rPr>
      <w:b/>
      <w:i/>
      <w:iCs/>
      <w:color w:val="auto"/>
    </w:rPr>
  </w:style>
  <w:style w:type="paragraph" w:customStyle="1" w:styleId="HeaderSpalte">
    <w:name w:val="Header Spalte"/>
    <w:basedOn w:val="HeaderBeide"/>
    <w:uiPriority w:val="25"/>
    <w:qFormat/>
    <w:rsid w:val="003C413F"/>
  </w:style>
  <w:style w:type="paragraph" w:customStyle="1" w:styleId="HeaderBeide">
    <w:name w:val="Header Beide"/>
    <w:basedOn w:val="Standard"/>
    <w:uiPriority w:val="25"/>
    <w:qFormat/>
    <w:rsid w:val="00D36B2C"/>
    <w:pPr>
      <w:spacing w:before="40" w:after="40" w:line="240" w:lineRule="auto"/>
    </w:pPr>
    <w:rPr>
      <w:rFonts w:asciiTheme="majorHAnsi" w:hAnsiTheme="majorHAnsi"/>
    </w:rPr>
  </w:style>
  <w:style w:type="paragraph" w:customStyle="1" w:styleId="HeaderZeile">
    <w:name w:val="Header Zeile"/>
    <w:basedOn w:val="HeaderBeide"/>
    <w:uiPriority w:val="25"/>
    <w:qFormat/>
    <w:rsid w:val="003C413F"/>
  </w:style>
  <w:style w:type="numbering" w:customStyle="1" w:styleId="BPAListeParagraf">
    <w:name w:val="BPA Liste Paragraf"/>
    <w:uiPriority w:val="99"/>
    <w:rsid w:val="002778CB"/>
    <w:pPr>
      <w:numPr>
        <w:numId w:val="23"/>
      </w:numPr>
    </w:pPr>
  </w:style>
  <w:style w:type="paragraph" w:customStyle="1" w:styleId="Flietext">
    <w:name w:val="Fließtext"/>
    <w:basedOn w:val="Standard"/>
    <w:qFormat/>
    <w:rsid w:val="00BA0922"/>
    <w:pPr>
      <w:spacing w:after="320"/>
    </w:pPr>
  </w:style>
  <w:style w:type="paragraph" w:customStyle="1" w:styleId="FlietextEz">
    <w:name w:val="Fließtext Ez"/>
    <w:basedOn w:val="Flietext"/>
    <w:semiHidden/>
    <w:qFormat/>
    <w:rsid w:val="00863E54"/>
    <w:pPr>
      <w:spacing w:after="240"/>
      <w:ind w:firstLine="227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FF5E50"/>
    <w:rPr>
      <w:color w:val="808080"/>
    </w:rPr>
  </w:style>
  <w:style w:type="numbering" w:customStyle="1" w:styleId="BPAListegemischt">
    <w:name w:val="BPA Liste gemischt"/>
    <w:uiPriority w:val="99"/>
    <w:rsid w:val="00F67E90"/>
    <w:pPr>
      <w:numPr>
        <w:numId w:val="8"/>
      </w:numPr>
    </w:pPr>
  </w:style>
  <w:style w:type="character" w:customStyle="1" w:styleId="KeinLeerraumZchn">
    <w:name w:val="Kein Leerraum Zchn"/>
    <w:basedOn w:val="Absatz-Standardschriftart"/>
    <w:link w:val="KeinLeerraum"/>
    <w:uiPriority w:val="1"/>
    <w:rsid w:val="003C413F"/>
    <w:rPr>
      <w:sz w:val="24"/>
    </w:rPr>
  </w:style>
  <w:style w:type="character" w:customStyle="1" w:styleId="Infotext">
    <w:name w:val="Infotext"/>
    <w:basedOn w:val="Absatz-Standardschriftart"/>
    <w:uiPriority w:val="36"/>
    <w:qFormat/>
    <w:rsid w:val="00AD09C7"/>
    <w:rPr>
      <w:rFonts w:ascii="Arial Narrow" w:hAnsi="Arial Narrow"/>
      <w:vanish/>
      <w:color w:val="C00000"/>
    </w:rPr>
  </w:style>
  <w:style w:type="character" w:styleId="SchwacherVerweis">
    <w:name w:val="Subtle Reference"/>
    <w:basedOn w:val="Absatz-Standardschriftart"/>
    <w:uiPriority w:val="40"/>
    <w:semiHidden/>
    <w:qFormat/>
    <w:rsid w:val="00D210EA"/>
    <w:rPr>
      <w:caps w:val="0"/>
      <w:smallCaps w:val="0"/>
      <w:color w:val="5A5A5A" w:themeColor="text1" w:themeTint="A5"/>
    </w:rPr>
  </w:style>
  <w:style w:type="paragraph" w:customStyle="1" w:styleId="TDDatenzellen">
    <w:name w:val="TD Datenzellen"/>
    <w:basedOn w:val="HeaderBeide"/>
    <w:uiPriority w:val="25"/>
    <w:qFormat/>
    <w:rsid w:val="00A81442"/>
    <w:rPr>
      <w:sz w:val="20"/>
    </w:rPr>
  </w:style>
  <w:style w:type="table" w:styleId="TabellemithellemGitternetz">
    <w:name w:val="Grid Table Light"/>
    <w:basedOn w:val="NormaleTabelle"/>
    <w:uiPriority w:val="40"/>
    <w:rsid w:val="003C413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erschriftohneIHV">
    <w:name w:val="Überschrift ohne IHV"/>
    <w:next w:val="Standard"/>
    <w:uiPriority w:val="11"/>
    <w:qFormat/>
    <w:rsid w:val="000F2430"/>
    <w:rPr>
      <w:rFonts w:asciiTheme="majorHAnsi" w:eastAsia="Times New Roman" w:hAnsiTheme="majorHAnsi" w:cs="Arial"/>
      <w:b/>
      <w:bCs/>
      <w:kern w:val="32"/>
      <w:sz w:val="36"/>
      <w:szCs w:val="24"/>
      <w:lang w:eastAsia="de-DE"/>
    </w:rPr>
  </w:style>
  <w:style w:type="character" w:styleId="Hervorhebung">
    <w:name w:val="Emphasis"/>
    <w:basedOn w:val="Absatz-Standardschriftart"/>
    <w:uiPriority w:val="23"/>
    <w:qFormat/>
    <w:rsid w:val="00E77D0C"/>
    <w:rPr>
      <w:i/>
      <w:iCs/>
    </w:rPr>
  </w:style>
  <w:style w:type="character" w:styleId="Hashtag">
    <w:name w:val="Hashtag"/>
    <w:basedOn w:val="Absatz-Standardschriftart"/>
    <w:uiPriority w:val="99"/>
    <w:semiHidden/>
    <w:unhideWhenUsed/>
    <w:rsid w:val="007D17E8"/>
    <w:rPr>
      <w:color w:val="0077B6"/>
      <w:shd w:val="clear" w:color="auto" w:fill="E1DFDD"/>
    </w:rPr>
  </w:style>
  <w:style w:type="paragraph" w:styleId="Verzeichnis4">
    <w:name w:val="toc 4"/>
    <w:basedOn w:val="Standard"/>
    <w:next w:val="Standard"/>
    <w:autoRedefine/>
    <w:uiPriority w:val="39"/>
    <w:unhideWhenUsed/>
    <w:rsid w:val="002778CB"/>
    <w:pPr>
      <w:spacing w:after="100"/>
      <w:ind w:left="2325" w:hanging="794"/>
    </w:pPr>
    <w:rPr>
      <w:rFonts w:asciiTheme="majorHAnsi" w:hAnsiTheme="majorHAnsi"/>
    </w:rPr>
  </w:style>
  <w:style w:type="paragraph" w:styleId="Verzeichnis5">
    <w:name w:val="toc 5"/>
    <w:basedOn w:val="Standard"/>
    <w:next w:val="Standard"/>
    <w:autoRedefine/>
    <w:uiPriority w:val="69"/>
    <w:semiHidden/>
    <w:unhideWhenUsed/>
    <w:rsid w:val="002778CB"/>
    <w:pPr>
      <w:spacing w:after="100"/>
      <w:ind w:left="880"/>
    </w:pPr>
    <w:rPr>
      <w:rFonts w:asciiTheme="majorHAnsi" w:hAnsiTheme="majorHAnsi"/>
    </w:rPr>
  </w:style>
  <w:style w:type="paragraph" w:styleId="Verzeichnis6">
    <w:name w:val="toc 6"/>
    <w:basedOn w:val="Standard"/>
    <w:next w:val="Standard"/>
    <w:autoRedefine/>
    <w:uiPriority w:val="69"/>
    <w:semiHidden/>
    <w:unhideWhenUsed/>
    <w:rsid w:val="002778CB"/>
    <w:pPr>
      <w:spacing w:after="100"/>
      <w:ind w:left="1100"/>
    </w:pPr>
    <w:rPr>
      <w:rFonts w:asciiTheme="majorHAnsi" w:hAnsiTheme="majorHAnsi"/>
    </w:rPr>
  </w:style>
  <w:style w:type="paragraph" w:styleId="Verzeichnis7">
    <w:name w:val="toc 7"/>
    <w:basedOn w:val="Standard"/>
    <w:next w:val="Standard"/>
    <w:autoRedefine/>
    <w:uiPriority w:val="69"/>
    <w:semiHidden/>
    <w:unhideWhenUsed/>
    <w:rsid w:val="002778CB"/>
    <w:pPr>
      <w:spacing w:after="100"/>
      <w:ind w:left="1320"/>
    </w:pPr>
    <w:rPr>
      <w:rFonts w:asciiTheme="majorHAnsi" w:hAnsiTheme="majorHAnsi"/>
    </w:rPr>
  </w:style>
  <w:style w:type="paragraph" w:styleId="Verzeichnis8">
    <w:name w:val="toc 8"/>
    <w:basedOn w:val="Standard"/>
    <w:next w:val="Standard"/>
    <w:autoRedefine/>
    <w:uiPriority w:val="69"/>
    <w:semiHidden/>
    <w:unhideWhenUsed/>
    <w:rsid w:val="002778CB"/>
    <w:pPr>
      <w:spacing w:after="100"/>
      <w:ind w:left="1540"/>
    </w:pPr>
    <w:rPr>
      <w:rFonts w:asciiTheme="majorHAnsi" w:hAnsiTheme="majorHAnsi"/>
    </w:rPr>
  </w:style>
  <w:style w:type="paragraph" w:styleId="Verzeichnis9">
    <w:name w:val="toc 9"/>
    <w:basedOn w:val="Standard"/>
    <w:next w:val="Standard"/>
    <w:autoRedefine/>
    <w:uiPriority w:val="69"/>
    <w:semiHidden/>
    <w:unhideWhenUsed/>
    <w:rsid w:val="002778CB"/>
    <w:pPr>
      <w:spacing w:after="100"/>
      <w:ind w:left="1760"/>
    </w:pPr>
    <w:rPr>
      <w:rFonts w:asciiTheme="majorHAnsi" w:hAnsiTheme="majorHAnsi"/>
    </w:rPr>
  </w:style>
  <w:style w:type="paragraph" w:customStyle="1" w:styleId="StandardAbsatzGrafik">
    <w:name w:val="Standard Absatz Grafik"/>
    <w:basedOn w:val="Standard"/>
    <w:next w:val="Beschriftung"/>
    <w:qFormat/>
    <w:rsid w:val="003A388A"/>
    <w:pPr>
      <w:spacing w:before="320" w:after="16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odo001\daten\Vergabe\Grundsatz\Vorlagen\Formulare_Unterauftragnehmer_etc\Bietergemeinschaft_2024-02-2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CF046F35F19452CB1B110A0ACEFE0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5A8247-D0D2-418F-B004-5BAA0547D2D4}"/>
      </w:docPartPr>
      <w:docPartBody>
        <w:p w:rsidR="004F6FCE" w:rsidRDefault="004F6FCE">
          <w:pPr>
            <w:pStyle w:val="CCF046F35F19452CB1B110A0ACEFE081"/>
          </w:pPr>
          <w:r>
            <w:rPr>
              <w:b/>
              <w:color w:val="000000" w:themeColor="text1"/>
            </w:rPr>
            <w:t xml:space="preserve"> </w:t>
          </w:r>
        </w:p>
      </w:docPartBody>
    </w:docPart>
    <w:docPart>
      <w:docPartPr>
        <w:name w:val="60CB8C0A7E5B4541A56513C8726DB9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DEF916-2E2B-4DFA-B7D2-19483B7C51AE}"/>
      </w:docPartPr>
      <w:docPartBody>
        <w:p w:rsidR="004F6FCE" w:rsidRDefault="004F6FCE">
          <w:pPr>
            <w:pStyle w:val="60CB8C0A7E5B4541A56513C8726DB968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A07ED540C1C24273BE176FD787469E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869D31-FB3C-412B-B0A2-C748195110CA}"/>
      </w:docPartPr>
      <w:docPartBody>
        <w:p w:rsidR="004F6FCE" w:rsidRDefault="004F6FCE">
          <w:pPr>
            <w:pStyle w:val="A07ED540C1C24273BE176FD787469E40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70094C8747B84061860D5B34A9ADD7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7C842B-BCF8-4981-AD16-8132691C1D1C}"/>
      </w:docPartPr>
      <w:docPartBody>
        <w:p w:rsidR="004F6FCE" w:rsidRDefault="004F6FCE">
          <w:pPr>
            <w:pStyle w:val="70094C8747B84061860D5B34A9ADD7D8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99BBA811E12D462798565B1083D31B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F2E9B-E15B-4834-BA7B-504376F91C78}"/>
      </w:docPartPr>
      <w:docPartBody>
        <w:p w:rsidR="004F6FCE" w:rsidRDefault="004F6FCE">
          <w:pPr>
            <w:pStyle w:val="99BBA811E12D462798565B1083D31B63"/>
          </w:pPr>
          <w:r>
            <w:t>__________________________________</w:t>
          </w:r>
        </w:p>
      </w:docPartBody>
    </w:docPart>
    <w:docPart>
      <w:docPartPr>
        <w:name w:val="B6E7ACD8A37B41F1B3427887AE355C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2AC21F-9858-4913-9CF0-C170B4D4A899}"/>
      </w:docPartPr>
      <w:docPartBody>
        <w:p w:rsidR="004F6FCE" w:rsidRDefault="004F6FCE">
          <w:pPr>
            <w:pStyle w:val="B6E7ACD8A37B41F1B3427887AE355C03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574FB474238D47DBADF08C187F1F6D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24C4A6-2AAD-4AF0-8F4D-C4D53A25BE77}"/>
      </w:docPartPr>
      <w:docPartBody>
        <w:p w:rsidR="004F6FCE" w:rsidRDefault="004F6FCE">
          <w:pPr>
            <w:pStyle w:val="574FB474238D47DBADF08C187F1F6D44"/>
          </w:pPr>
          <w:r w:rsidRPr="008807C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201F3947FF4AA497E5BAEF68D387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A7F18C-44FD-43AF-A811-4388912D98F1}"/>
      </w:docPartPr>
      <w:docPartBody>
        <w:p w:rsidR="004F6FCE" w:rsidRDefault="004F6FCE">
          <w:pPr>
            <w:pStyle w:val="0B201F3947FF4AA497E5BAEF68D3871E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32FD8CCD4AB14C7887878C3A06C77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B2BB36-D6FE-408E-A37B-1370D45ECCA7}"/>
      </w:docPartPr>
      <w:docPartBody>
        <w:p w:rsidR="004F6FCE" w:rsidRDefault="004F6FCE">
          <w:pPr>
            <w:pStyle w:val="32FD8CCD4AB14C7887878C3A06C77232"/>
          </w:pPr>
          <w:r w:rsidRPr="008807C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DE2C637BEE4F3A945C1BD215CD15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408D15-F744-4DFC-950E-E83476AC7229}"/>
      </w:docPartPr>
      <w:docPartBody>
        <w:p w:rsidR="004F6FCE" w:rsidRDefault="004F6FCE">
          <w:pPr>
            <w:pStyle w:val="F0DE2C637BEE4F3A945C1BD215CD156B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F9221998BDAC4F859B341D5EFFA6BF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6AABA8-6D2F-4D48-A41D-7BDD0831F33D}"/>
      </w:docPartPr>
      <w:docPartBody>
        <w:p w:rsidR="004F6FCE" w:rsidRDefault="004F6FCE">
          <w:pPr>
            <w:pStyle w:val="F9221998BDAC4F859B341D5EFFA6BF48"/>
          </w:pPr>
          <w:r w:rsidRPr="008807C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A610C0A04E04048B1875945F525C6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D3DF2F-25A5-4787-AA6A-871CE7558B77}"/>
      </w:docPartPr>
      <w:docPartBody>
        <w:p w:rsidR="004F6FCE" w:rsidRDefault="004F6FCE">
          <w:pPr>
            <w:pStyle w:val="AA610C0A04E04048B1875945F525C643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849262B37A6C497BBC6FB4E6BB317B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E3507-34BC-430E-9407-97E8575D3AF9}"/>
      </w:docPartPr>
      <w:docPartBody>
        <w:p w:rsidR="004F6FCE" w:rsidRDefault="004F6FCE">
          <w:pPr>
            <w:pStyle w:val="849262B37A6C497BBC6FB4E6BB317BB6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FF9B200D9085442CAE2F7178134A2B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DF2513-58E4-4D1A-BF3C-5BDBD0547380}"/>
      </w:docPartPr>
      <w:docPartBody>
        <w:p w:rsidR="004F6FCE" w:rsidRDefault="004F6FCE">
          <w:pPr>
            <w:pStyle w:val="FF9B200D9085442CAE2F7178134A2B02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C6893CDDC1A643B8B88DC5EAFCF48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80B4E-B157-4823-8C92-3900A58BBB81}"/>
      </w:docPartPr>
      <w:docPartBody>
        <w:p w:rsidR="004F6FCE" w:rsidRDefault="004F6FCE">
          <w:pPr>
            <w:pStyle w:val="C6893CDDC1A643B8B88DC5EAFCF48703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0CE792A479D84AE99672EA9C34BAA4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CB6138-D4A6-45C7-9713-3096D306DF73}"/>
      </w:docPartPr>
      <w:docPartBody>
        <w:p w:rsidR="004F6FCE" w:rsidRDefault="004F6FCE">
          <w:pPr>
            <w:pStyle w:val="0CE792A479D84AE99672EA9C34BAA4E1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5CC9577CBCCB4A77B3FD4C5A240185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329A35-0607-4F4A-8511-887ECF14E35F}"/>
      </w:docPartPr>
      <w:docPartBody>
        <w:p w:rsidR="004F6FCE" w:rsidRDefault="004F6FCE">
          <w:pPr>
            <w:pStyle w:val="5CC9577CBCCB4A77B3FD4C5A240185A6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140B041066AD4C478014A34070535F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87D7E-5DC4-4714-9CBB-AAF00FB2818A}"/>
      </w:docPartPr>
      <w:docPartBody>
        <w:p w:rsidR="004F6FCE" w:rsidRDefault="004F6FCE">
          <w:pPr>
            <w:pStyle w:val="140B041066AD4C478014A34070535F9C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DC31482DBAF84563BBB0E82181CD46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A0D8F-B16C-4F9F-A868-D2D71F2486C6}"/>
      </w:docPartPr>
      <w:docPartBody>
        <w:p w:rsidR="004F6FCE" w:rsidRDefault="004F6FCE">
          <w:pPr>
            <w:pStyle w:val="DC31482DBAF84563BBB0E82181CD469F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7956AD84B2FF4D969D9657307D02A1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86146-12CF-494F-B108-7A04A44893A1}"/>
      </w:docPartPr>
      <w:docPartBody>
        <w:p w:rsidR="004F6FCE" w:rsidRDefault="004F6FCE">
          <w:pPr>
            <w:pStyle w:val="7956AD84B2FF4D969D9657307D02A1CB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A9ECE737A39E439A8073DABA5F32E9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B812C7-7994-4CD6-9BE3-58FA02AE1AF7}"/>
      </w:docPartPr>
      <w:docPartBody>
        <w:p w:rsidR="004F6FCE" w:rsidRDefault="004F6FCE">
          <w:pPr>
            <w:pStyle w:val="A9ECE737A39E439A8073DABA5F32E98E"/>
          </w:pPr>
          <w:r>
            <w:rPr>
              <w:rStyle w:val="Platzhaltertext"/>
              <w:bCs/>
            </w:rPr>
            <w:t xml:space="preserve"> </w:t>
          </w:r>
        </w:p>
      </w:docPartBody>
    </w:docPart>
    <w:docPart>
      <w:docPartPr>
        <w:name w:val="49A5F34B3B7E4DFD82AAE6ADD0E2B4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CBE769-186B-4C73-A986-805572E86EB1}"/>
      </w:docPartPr>
      <w:docPartBody>
        <w:p w:rsidR="00775ACB" w:rsidRDefault="00775ACB" w:rsidP="00775ACB">
          <w:pPr>
            <w:pStyle w:val="49A5F34B3B7E4DFD82AAE6ADD0E2B4EF"/>
          </w:pPr>
          <w: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erif Office">
    <w:panose1 w:val="02050502050301010203"/>
    <w:charset w:val="00"/>
    <w:family w:val="roman"/>
    <w:pitch w:val="variable"/>
    <w:sig w:usb0="E00002FF" w:usb1="5000206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altName w:val="Calibri"/>
    <w:charset w:val="00"/>
    <w:family w:val="roman"/>
    <w:pitch w:val="default"/>
  </w:font>
  <w:font w:name="Aptos Display"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CE"/>
    <w:rsid w:val="004F6FCE"/>
    <w:rsid w:val="00775ACB"/>
    <w:rsid w:val="008E0F99"/>
    <w:rsid w:val="009329D6"/>
    <w:rsid w:val="00D9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CF046F35F19452CB1B110A0ACEFE081">
    <w:name w:val="CCF046F35F19452CB1B110A0ACEFE081"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60CB8C0A7E5B4541A56513C8726DB968">
    <w:name w:val="60CB8C0A7E5B4541A56513C8726DB968"/>
  </w:style>
  <w:style w:type="paragraph" w:customStyle="1" w:styleId="A07ED540C1C24273BE176FD787469E40">
    <w:name w:val="A07ED540C1C24273BE176FD787469E40"/>
  </w:style>
  <w:style w:type="paragraph" w:customStyle="1" w:styleId="70094C8747B84061860D5B34A9ADD7D8">
    <w:name w:val="70094C8747B84061860D5B34A9ADD7D8"/>
  </w:style>
  <w:style w:type="paragraph" w:customStyle="1" w:styleId="F77B0993D850430F87B8F4D6AF1FE2A9">
    <w:name w:val="F77B0993D850430F87B8F4D6AF1FE2A9"/>
  </w:style>
  <w:style w:type="paragraph" w:customStyle="1" w:styleId="0F945C9B6ADE426086EE97D7FBD9FB13">
    <w:name w:val="0F945C9B6ADE426086EE97D7FBD9FB13"/>
  </w:style>
  <w:style w:type="paragraph" w:customStyle="1" w:styleId="F1E319F00A104932B305182504935B2F">
    <w:name w:val="F1E319F00A104932B305182504935B2F"/>
  </w:style>
  <w:style w:type="paragraph" w:customStyle="1" w:styleId="2932BF14AD7940FC8E46A803ABA194D1">
    <w:name w:val="2932BF14AD7940FC8E46A803ABA194D1"/>
  </w:style>
  <w:style w:type="paragraph" w:customStyle="1" w:styleId="907CEA60E12C4743AD52289584D7D371">
    <w:name w:val="907CEA60E12C4743AD52289584D7D371"/>
  </w:style>
  <w:style w:type="paragraph" w:customStyle="1" w:styleId="06EED2E9BED74ABEAFAA370594DD7F27">
    <w:name w:val="06EED2E9BED74ABEAFAA370594DD7F27"/>
  </w:style>
  <w:style w:type="paragraph" w:customStyle="1" w:styleId="E602789C8CEC448B8D1BFCE0947FBDEF">
    <w:name w:val="E602789C8CEC448B8D1BFCE0947FBDEF"/>
  </w:style>
  <w:style w:type="paragraph" w:customStyle="1" w:styleId="C5E13561774D4CF9B72F221040F5D7CC">
    <w:name w:val="C5E13561774D4CF9B72F221040F5D7CC"/>
  </w:style>
  <w:style w:type="paragraph" w:customStyle="1" w:styleId="2B75B16DBC2D40E18EAAFF8CBC1F4762">
    <w:name w:val="2B75B16DBC2D40E18EAAFF8CBC1F4762"/>
  </w:style>
  <w:style w:type="paragraph" w:customStyle="1" w:styleId="E2460D8ACF434BDC831AFB2F2956A72F">
    <w:name w:val="E2460D8ACF434BDC831AFB2F2956A72F"/>
  </w:style>
  <w:style w:type="paragraph" w:customStyle="1" w:styleId="97BED029C7114A7CBFEFF53095D54E72">
    <w:name w:val="97BED029C7114A7CBFEFF53095D54E72"/>
  </w:style>
  <w:style w:type="paragraph" w:customStyle="1" w:styleId="5081A1F3B08342D193684B4AE9A33D9A">
    <w:name w:val="5081A1F3B08342D193684B4AE9A33D9A"/>
  </w:style>
  <w:style w:type="paragraph" w:customStyle="1" w:styleId="99BBA811E12D462798565B1083D31B63">
    <w:name w:val="99BBA811E12D462798565B1083D31B63"/>
  </w:style>
  <w:style w:type="paragraph" w:customStyle="1" w:styleId="B6E7ACD8A37B41F1B3427887AE355C03">
    <w:name w:val="B6E7ACD8A37B41F1B3427887AE355C03"/>
  </w:style>
  <w:style w:type="paragraph" w:customStyle="1" w:styleId="574FB474238D47DBADF08C187F1F6D44">
    <w:name w:val="574FB474238D47DBADF08C187F1F6D44"/>
  </w:style>
  <w:style w:type="paragraph" w:customStyle="1" w:styleId="0B201F3947FF4AA497E5BAEF68D3871E">
    <w:name w:val="0B201F3947FF4AA497E5BAEF68D3871E"/>
  </w:style>
  <w:style w:type="paragraph" w:customStyle="1" w:styleId="32FD8CCD4AB14C7887878C3A06C77232">
    <w:name w:val="32FD8CCD4AB14C7887878C3A06C77232"/>
  </w:style>
  <w:style w:type="paragraph" w:customStyle="1" w:styleId="F0DE2C637BEE4F3A945C1BD215CD156B">
    <w:name w:val="F0DE2C637BEE4F3A945C1BD215CD156B"/>
  </w:style>
  <w:style w:type="paragraph" w:customStyle="1" w:styleId="F9221998BDAC4F859B341D5EFFA6BF48">
    <w:name w:val="F9221998BDAC4F859B341D5EFFA6BF48"/>
  </w:style>
  <w:style w:type="paragraph" w:customStyle="1" w:styleId="AA610C0A04E04048B1875945F525C643">
    <w:name w:val="AA610C0A04E04048B1875945F525C643"/>
  </w:style>
  <w:style w:type="paragraph" w:customStyle="1" w:styleId="849262B37A6C497BBC6FB4E6BB317BB6">
    <w:name w:val="849262B37A6C497BBC6FB4E6BB317BB6"/>
  </w:style>
  <w:style w:type="paragraph" w:customStyle="1" w:styleId="FF9B200D9085442CAE2F7178134A2B02">
    <w:name w:val="FF9B200D9085442CAE2F7178134A2B02"/>
  </w:style>
  <w:style w:type="paragraph" w:customStyle="1" w:styleId="C6893CDDC1A643B8B88DC5EAFCF48703">
    <w:name w:val="C6893CDDC1A643B8B88DC5EAFCF48703"/>
  </w:style>
  <w:style w:type="paragraph" w:customStyle="1" w:styleId="0CE792A479D84AE99672EA9C34BAA4E1">
    <w:name w:val="0CE792A479D84AE99672EA9C34BAA4E1"/>
  </w:style>
  <w:style w:type="paragraph" w:customStyle="1" w:styleId="5CC9577CBCCB4A77B3FD4C5A240185A6">
    <w:name w:val="5CC9577CBCCB4A77B3FD4C5A240185A6"/>
  </w:style>
  <w:style w:type="paragraph" w:customStyle="1" w:styleId="140B041066AD4C478014A34070535F9C">
    <w:name w:val="140B041066AD4C478014A34070535F9C"/>
  </w:style>
  <w:style w:type="paragraph" w:customStyle="1" w:styleId="DC31482DBAF84563BBB0E82181CD469F">
    <w:name w:val="DC31482DBAF84563BBB0E82181CD469F"/>
  </w:style>
  <w:style w:type="paragraph" w:customStyle="1" w:styleId="7956AD84B2FF4D969D9657307D02A1CB">
    <w:name w:val="7956AD84B2FF4D969D9657307D02A1CB"/>
  </w:style>
  <w:style w:type="paragraph" w:customStyle="1" w:styleId="A9ECE737A39E439A8073DABA5F32E98E">
    <w:name w:val="A9ECE737A39E439A8073DABA5F32E98E"/>
  </w:style>
  <w:style w:type="paragraph" w:customStyle="1" w:styleId="49A5F34B3B7E4DFD82AAE6ADD0E2B4EF">
    <w:name w:val="49A5F34B3B7E4DFD82AAE6ADD0E2B4EF"/>
    <w:rsid w:val="00775A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ganisch">
  <a:themeElements>
    <a:clrScheme name="BReg Color 1">
      <a:dk1>
        <a:sysClr val="windowText" lastClr="000000"/>
      </a:dk1>
      <a:lt1>
        <a:sysClr val="window" lastClr="FFFFFF"/>
      </a:lt1>
      <a:dk2>
        <a:srgbClr val="576164"/>
      </a:dk2>
      <a:lt2>
        <a:srgbClr val="BEC5C9"/>
      </a:lt2>
      <a:accent1>
        <a:srgbClr val="004B76"/>
      </a:accent1>
      <a:accent2>
        <a:srgbClr val="5F316E"/>
      </a:accent2>
      <a:accent3>
        <a:srgbClr val="C0003C"/>
      </a:accent3>
      <a:accent4>
        <a:srgbClr val="597C39"/>
      </a:accent4>
      <a:accent5>
        <a:srgbClr val="C1CA31"/>
      </a:accent5>
      <a:accent6>
        <a:srgbClr val="80CDEC"/>
      </a:accent6>
      <a:hlink>
        <a:srgbClr val="0077B6"/>
      </a:hlink>
      <a:folHlink>
        <a:srgbClr val="5F316E"/>
      </a:folHlink>
    </a:clrScheme>
    <a:fontScheme name="BReg Font Dok">
      <a:majorFont>
        <a:latin typeface="BundesSans Office"/>
        <a:ea typeface=""/>
        <a:cs typeface=""/>
      </a:majorFont>
      <a:minorFont>
        <a:latin typeface="BundesSerif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:configuration xmlns:c="http://ns.axespdf.com/word/configuration">
  <c:group id="Styles">
    <c:group id="Header ↓ Ebene 1">
      <c:property id="RoleID" type="string">ParagraphHeaderCellComplex</c:property>
    </c:group>
    <c:group id="Header → Ebene 2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__Quote">
      <c:property id="RoleID" type="string">ParagraphBlockQuote</c:property>
    </c:group>
    <c:group id="__IntenseQuote">
      <c:property id="RoleID" type="string">ParagraphBlockQuote</c:property>
    </c:group>
    <c:group id="Header → Ebene 1">
      <c:property id="RoleID" type="string">ParagraphHeaderCellComplex</c:property>
      <c:property id="Down" type="boolean">false</c:property>
      <c:property id="Right" type="boolean">true</c:property>
    </c:group>
    <c:group id="Header → Ebene 3">
      <c:property id="RoleID" type="string">ParagraphHeaderCellComplex</c:property>
      <c:property id="Level" type="integer">3</c:property>
      <c:property id="Down" type="boolean">false</c:property>
      <c:property id="Right" type="boolean">true</c:property>
    </c:group>
    <c:group id="Header → Ebene 4">
      <c:property id="RoleID" type="string">ParagraphHeaderCellComplex</c:property>
      <c:property id="Level" type="integer">4</c:property>
      <c:property id="Down" type="boolean">false</c:property>
      <c:property id="Right" type="boolean">true</c:property>
    </c:group>
    <c:group id="Header → Ebene 5">
      <c:property id="RoleID" type="string">ParagraphHeaderCellComplex</c:property>
      <c:property id="Level" type="integer">5</c:property>
      <c:property id="Down" type="boolean">false</c:property>
      <c:property id="Right" type="boolean">true</c:property>
    </c:group>
    <c:group id="Header ↓ Ebene 2">
      <c:property id="RoleID" type="string">ParagraphHeaderCellComplex</c:property>
      <c:property id="Level" type="integer">2</c:property>
    </c:group>
    <c:group id="Header ↓ Ebene 2 nur 1. Spalte">
      <c:property id="RoleID" type="string">ParagraphHeaderCellComplex</c:property>
      <c:property id="Level" type="integer">2</c:property>
      <c:property id="MergedHaeder" type="integer">1</c:property>
    </c:group>
    <c:group id="Header ↓ Ebene 3">
      <c:property id="RoleID" type="string">ParagraphHeaderCellComplex</c:property>
      <c:property id="Level" type="integer">3</c:property>
    </c:group>
    <c:group id="Header ↓ Ebene 4">
      <c:property id="RoleID" type="string">ParagraphHeaderCellComplex</c:property>
      <c:property id="Level" type="integer">4</c:property>
    </c:group>
    <c:group id="Header ↓ Ebene 5">
      <c:property id="RoleID" type="string">ParagraphHeaderCellComplex</c:property>
      <c:property id="Level" type="integer">5</c:property>
    </c:group>
    <c:group id="Header ↓ Ebene 3 nur 1. Spalte">
      <c:property id="RoleID" type="string">ParagraphHeaderCellComplex</c:property>
      <c:property id="Level" type="integer">3</c:property>
      <c:property id="MergedHaeder" type="integer">1</c:property>
    </c:group>
    <c:group id="__Caption">
      <c:property id="RoleID" type="string">ParagraphCaption</c:property>
    </c:group>
    <c:group id="__Heading1">
      <c:property id="RoleID" type="string">ParagraphHeading</c:property>
    </c:group>
    <c:group id="__Heading2">
      <c:property id="RoleID" type="string">ParagraphHeading</c:property>
      <c:property id="Level" type="integer">2</c:property>
    </c:group>
    <c:group id="__Heading3">
      <c:property id="RoleID" type="string">ParagraphHeading</c:property>
      <c:property id="Level" type="integer">3</c:property>
    </c:group>
    <c:group id="__Heading4">
      <c:property id="RoleID" type="string">ParagraphHeading</c:property>
      <c:property id="Level" type="integer">4</c:property>
    </c:group>
    <c:group id="__Heading5">
      <c:property id="RoleID" type="string">ParagraphHeading</c:property>
      <c:property id="Level" type="integer">5</c:property>
    </c:group>
    <c:group id="__Heading6">
      <c:property id="RoleID" type="string">ParagraphHeading</c:property>
      <c:property id="Level" type="integer">6</c:property>
    </c:group>
    <c:group id="__Heading7">
      <c:property id="RoleID" type="string">ParagraphHeading</c:property>
      <c:property id="Level" type="integer">7</c:property>
    </c:group>
    <c:group id="__Heading8">
      <c:property id="RoleID" type="string">ParagraphHeading</c:property>
      <c:property id="Level" type="integer">8</c:property>
    </c:group>
    <c:group id="__Heading9">
      <c:property id="RoleID" type="string">ParagraphHeading</c:property>
      <c:property id="Level" type="integer">9</c:property>
    </c:group>
    <c:group id="__wdStyleTocHeading">
      <c:property id="RoleID" type="string">ParagraphHeading</c:property>
    </c:group>
    <c:group id="__ListContinue">
      <c:property id="RoleID" type="string">ParagraphListContinue</c:property>
    </c:group>
    <c:group id="__ListContinue2">
      <c:property id="RoleID" type="string">ParagraphListContinue</c:property>
      <c:property id="Level" type="integer">2</c:property>
    </c:group>
    <c:group id="__ListContinue3">
      <c:property id="RoleID" type="string">ParagraphListContinue</c:property>
      <c:property id="Level" type="integer">3</c:property>
    </c:group>
    <c:group id="__ListContinue4">
      <c:property id="RoleID" type="string">ParagraphListContinue</c:property>
      <c:property id="Level" type="integer">4</c:property>
    </c:group>
    <c:group id="__ListContinue5">
      <c:property id="RoleID" type="string">ParagraphListContinue</c:property>
      <c:property id="Level" type="integer">5</c:property>
    </c:group>
    <c:group id="Header Beide">
      <c:property id="RoleID" type="string">ParagraphHeaderCell</c:property>
      <c:property id="Scope" type="integer">3</c:property>
    </c:group>
    <c:group id="Header Spalte">
      <c:property id="RoleID" type="string">ParagraphHeaderCell</c:property>
      <c:property id="Scope" type="integer">1</c:property>
    </c:group>
    <c:group id="Header Zeile">
      <c:property id="RoleID" type="string">ParagraphHeaderCell</c:property>
      <c:property id="Scope" type="integer">2</c:property>
    </c:group>
  </c:group>
  <c:group id="Content"/>
  <c:group id="InitialView">
    <c:property id="MagnificationFactor" type="float">100</c:property>
  </c:group>
</c:configuration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3C5BF3713E424D8CFA282C5D4909BC" ma:contentTypeVersion="2" ma:contentTypeDescription="Ein neues Dokument erstellen." ma:contentTypeScope="" ma:versionID="2002d169e60a5e50541915e6944ee2dd">
  <xsd:schema xmlns:xsd="http://www.w3.org/2001/XMLSchema" xmlns:xs="http://www.w3.org/2001/XMLSchema" xmlns:p="http://schemas.microsoft.com/office/2006/metadata/properties" xmlns:ns2="3f28e5e3-6644-4011-81d5-858ddb268340" targetNamespace="http://schemas.microsoft.com/office/2006/metadata/properties" ma:root="true" ma:fieldsID="fcfdaa595f978acb9c3c1841cdc634ef" ns2:_="">
    <xsd:import namespace="3f28e5e3-6644-4011-81d5-858ddb26834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e5e3-6644-4011-81d5-858ddb2683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B8607E-54E6-4D93-B119-A9045ABFF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DC1250C-42A9-4B1D-9315-C921819432FA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3f28e5e3-6644-4011-81d5-858ddb268340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52160FA-AB87-42B3-88BF-9C70FD2833A5}">
  <ds:schemaRefs>
    <ds:schemaRef ds:uri="http://ns.axespdf.com/word/configuration"/>
  </ds:schemaRefs>
</ds:datastoreItem>
</file>

<file path=customXml/itemProps4.xml><?xml version="1.0" encoding="utf-8"?>
<ds:datastoreItem xmlns:ds="http://schemas.openxmlformats.org/officeDocument/2006/customXml" ds:itemID="{2A621911-D493-4CB5-9539-E36F84005FC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0D380C2-EC67-4739-AEFA-522F188F91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e5e3-6644-4011-81d5-858ddb2683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Bietergemeinschaft_2024-02-20.dotx</Template>
  <TotalTime>0</TotalTime>
  <Pages>2</Pages>
  <Words>177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B_Anlage_8_Bietergemeinschaft_VP</vt:lpstr>
    </vt:vector>
  </TitlesOfParts>
  <Company>Presse- und Informationsamt der Bundesregierung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Beispieldokument</dc:subject>
  <dc:creator>Arndt Victoria</dc:creator>
  <cp:keywords/>
  <dc:description/>
  <cp:lastModifiedBy>Arndt Victoria</cp:lastModifiedBy>
  <cp:revision>3</cp:revision>
  <cp:lastPrinted>2021-10-02T13:18:00Z</cp:lastPrinted>
  <dcterms:created xsi:type="dcterms:W3CDTF">2026-03-12T11:19:00Z</dcterms:created>
  <dcterms:modified xsi:type="dcterms:W3CDTF">2026-07-22T11:55:00Z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192228370</vt:i4>
  </property>
  <property fmtid="{D5CDD505-2E9C-101B-9397-08002B2CF9AE}" pid="3" name="_NewReviewCycle">
    <vt:lpwstr/>
  </property>
  <property fmtid="{D5CDD505-2E9C-101B-9397-08002B2CF9AE}" pid="4" name="_EmailSubject">
    <vt:lpwstr>BPA-Word-Vorlage für Herrn Frölich</vt:lpwstr>
  </property>
  <property fmtid="{D5CDD505-2E9C-101B-9397-08002B2CF9AE}" pid="5" name="_AuthorEmail">
    <vt:lpwstr>Angelika.Handrick@bpa.bund.de</vt:lpwstr>
  </property>
  <property fmtid="{D5CDD505-2E9C-101B-9397-08002B2CF9AE}" pid="6" name="_AuthorEmailDisplayName">
    <vt:lpwstr>Handrick Angelika</vt:lpwstr>
  </property>
  <property fmtid="{D5CDD505-2E9C-101B-9397-08002B2CF9AE}" pid="7" name="_PreviousAdHocReviewCycleID">
    <vt:i4>1024089134</vt:i4>
  </property>
  <property fmtid="{D5CDD505-2E9C-101B-9397-08002B2CF9AE}" pid="8" name="_ReviewingToolsShownOnce">
    <vt:lpwstr/>
  </property>
  <property fmtid="{D5CDD505-2E9C-101B-9397-08002B2CF9AE}" pid="9" name="ContentTypeId">
    <vt:lpwstr>0x010100673C5BF3713E424D8CFA282C5D4909BC</vt:lpwstr>
  </property>
  <property fmtid="{D5CDD505-2E9C-101B-9397-08002B2CF9AE}" pid="10" name="Order">
    <vt:r8>30400</vt:r8>
  </property>
  <property fmtid="{D5CDD505-2E9C-101B-9397-08002B2CF9AE}" pid="11" name="URL">
    <vt:lpwstr/>
  </property>
  <property fmtid="{D5CDD505-2E9C-101B-9397-08002B2CF9AE}" pid="12" name="_CopySource">
    <vt:lpwstr>https://intra.bpa.bund.de/forms/Lists/Formulardokumente-Redaktion/BPA-Word-Vorlage-ohne_Deckblatt.docx</vt:lpwstr>
  </property>
  <property fmtid="{D5CDD505-2E9C-101B-9397-08002B2CF9AE}" pid="13" name="FI_SourceId">
    <vt:lpwstr>cf1ab8d9-b89a-48d4-9817-c6ea6fbb18b2</vt:lpwstr>
  </property>
</Properties>
</file>