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 xml:space="preserve">ZIB 14.03 - 99129/25/VV : </w:t>
          </w:r>
          <w:r w:rsidR="00295D2C">
            <w:t>4</w:t>
          </w:r>
          <w:bookmarkStart w:id="0" w:name="_GoBack"/>
          <w:bookmarkEnd w:id="0"/>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771099BFC3B54D42807A0CB45E19A709"/>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295D2C">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295D2C"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295D2C"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295D2C"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rsidR="007A171A" w:rsidRPr="001F42AA" w:rsidRDefault="00295D2C"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295D2C"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rsidR="00094F9C" w:rsidRPr="001F42AA" w:rsidRDefault="00295D2C"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295D2C"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295D2C"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295D2C"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295D2C"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295D2C"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295D2C"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295D2C"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9DF" w:rsidRDefault="00B669DF" w:rsidP="009E6B51">
      <w:pPr>
        <w:spacing w:before="0" w:after="0" w:line="240" w:lineRule="auto"/>
      </w:pPr>
      <w:r>
        <w:separator/>
      </w:r>
    </w:p>
  </w:endnote>
  <w:endnote w:type="continuationSeparator" w:id="0">
    <w:p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0F0BEC">
    <w:pPr>
      <w:pStyle w:val="Fuzeile"/>
    </w:pPr>
    <w:fldSimple w:instr=" STYLEREF  &quot;DB Version Stand&quot;  \* MERGEFORMAT ">
      <w:r w:rsidR="00295D2C">
        <w:rPr>
          <w:noProof/>
        </w:rPr>
        <w:t>Beschaffungsamt des BMI; Vorlagenstand: 04.06.2025; Vorlage BfDI, Version 2.1</w:t>
      </w:r>
    </w:fldSimple>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0F0BEC" w:rsidP="009C48A5">
    <w:pPr>
      <w:pStyle w:val="Fuzeile"/>
    </w:pPr>
    <w:fldSimple w:instr=" STYLEREF  &quot;DB Version Stand&quot;  \* MERGEFORMAT ">
      <w:r w:rsidR="00295D2C">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295D2C" w:rsidP="00DC49B5">
    <w:pPr>
      <w:pStyle w:val="Fuzeile"/>
    </w:pPr>
    <w:r>
      <w:fldChar w:fldCharType="begin"/>
    </w:r>
    <w:r>
      <w:instrText xml:space="preserve"> STYLEREF  "DB Version Stand"  \* MERGEFORMAT </w:instrText>
    </w:r>
    <w:r>
      <w:fldChar w:fldCharType="separate"/>
    </w:r>
    <w:r w:rsidR="00B669DF">
      <w:rPr>
        <w:noProof/>
      </w:rPr>
      <w:t>Beschaffungsamt des BMI; Vorlagenstand: 04.06.2025; Vorlage BfDI, Version 2.1</w:t>
    </w:r>
    <w:r>
      <w:rPr>
        <w:noProof/>
      </w:rPr>
      <w:fldChar w:fldCharType="end"/>
    </w:r>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9DF" w:rsidRDefault="00B669DF" w:rsidP="009E6B51">
      <w:pPr>
        <w:spacing w:before="0" w:after="0" w:line="240" w:lineRule="auto"/>
      </w:pPr>
      <w:r>
        <w:separator/>
      </w:r>
    </w:p>
  </w:footnote>
  <w:footnote w:type="continuationSeparator" w:id="0">
    <w:p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0F0BEC" w:rsidP="00C01392">
    <w:pPr>
      <w:pStyle w:val="Kopfzeile"/>
    </w:pPr>
    <w:fldSimple w:instr=" STYLEREF  &quot;DB Titel&quot;  \* MERGEFORMAT ">
      <w:r w:rsidR="00295D2C">
        <w:rPr>
          <w:noProof/>
        </w:rPr>
        <w:t>Vereinbarung zur Auftragsverarbeitung</w:t>
      </w:r>
    </w:fldSimple>
    <w:r w:rsidR="00DD3754" w:rsidRPr="00C01392">
      <w:t xml:space="preserve"> / </w:t>
    </w:r>
    <w:fldSimple w:instr=" STYLEREF  &quot;DB Aktenzeichen&quot;  \* MERGEFORMAT ">
      <w:r w:rsidR="00295D2C">
        <w:rPr>
          <w:noProof/>
        </w:rPr>
        <w:t>Az.: ZIB 14.03 - 99129/25/VV : 4</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0F0BEC" w:rsidP="00467A19">
    <w:pPr>
      <w:pStyle w:val="Kopfzeile"/>
      <w:tabs>
        <w:tab w:val="clear" w:pos="5103"/>
      </w:tabs>
    </w:pPr>
    <w:fldSimple w:instr=" STYLEREF  &quot;DB Titel&quot;  \* MERGEFORMAT ">
      <w:r w:rsidR="00295D2C">
        <w:rPr>
          <w:noProof/>
        </w:rPr>
        <w:t>Vereinbarung zur Auftragsverarbeitung</w:t>
      </w:r>
    </w:fldSimple>
    <w:r w:rsidR="00DD3754">
      <w:t xml:space="preserve"> / </w:t>
    </w:r>
    <w:fldSimple w:instr=" STYLEREF  &quot;DB Aktenzeichen&quot;  \* MERGEFORMAT ">
      <w:r w:rsidR="00295D2C">
        <w:rPr>
          <w:noProof/>
        </w:rPr>
        <w:t>Az.: ZIB 14.03 - 99129/25/VV : 4</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0F0BEC" w:rsidP="0089151B">
    <w:pPr>
      <w:pStyle w:val="Kopfzeile"/>
    </w:pPr>
    <w:fldSimple w:instr=" STYLEREF  &quot;DB Titel&quot;  \* MERGEFORMAT ">
      <w:r w:rsidR="00B669DF">
        <w:rPr>
          <w:noProof/>
        </w:rPr>
        <w:t>Vereinbarung zur Auftragsverarbeitung</w:t>
      </w:r>
    </w:fldSimple>
    <w:r w:rsidR="00DD3754">
      <w:t xml:space="preserve"> / </w:t>
    </w:r>
    <w:fldSimple w:instr=" STYLEREF  &quot;DB Aktenzeichen&quot;  \* MERGEFORMAT ">
      <w:r w:rsidR="00B669DF">
        <w:rPr>
          <w:noProof/>
        </w:rPr>
        <w:t>Az.: ZIB 14.03 - 99129/25/VV : 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31549"/>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95D2C"/>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35FB"/>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FDA4A"/>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000000" w:rsidRDefault="002C56E3">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000000" w:rsidRDefault="002C56E3">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000000" w:rsidRDefault="002C56E3">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000000" w:rsidRDefault="002C56E3">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000000" w:rsidRDefault="002C56E3">
          <w:pPr>
            <w:pStyle w:val="978273E3FC144DAE8CE63FD4AB756EA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000000" w:rsidRDefault="006727F5">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000000" w:rsidRDefault="002C56E3">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000000" w:rsidRDefault="002C56E3">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000000" w:rsidRDefault="002C56E3">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000000" w:rsidRDefault="002C56E3">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000000" w:rsidRDefault="002C56E3">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000000" w:rsidRDefault="002C56E3">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000000" w:rsidRDefault="002C56E3">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000000" w:rsidRDefault="002C56E3">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000000" w:rsidRDefault="002C56E3">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000000" w:rsidRDefault="002C56E3">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000000" w:rsidRDefault="002C56E3">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000000" w:rsidRDefault="002C56E3">
          <w:pPr>
            <w:pStyle w:val="AD6B17B0748B4D78ADD576F2CD06315B"/>
          </w:pPr>
          <w:r w:rsidRPr="00B85AE0">
            <w:rPr>
              <w:rStyle w:val="ZeichenformatIndividuell"/>
            </w:rPr>
            <w:t>Bezeichnung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000000" w:rsidRDefault="002C56E3">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000000" w:rsidRDefault="002C56E3">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000000" w:rsidRDefault="006727F5">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000000" w:rsidRDefault="009C35EB">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000000" w:rsidRDefault="002C56E3">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000000" w:rsidRDefault="006727F5">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000000" w:rsidRDefault="002C56E3">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000000" w:rsidRDefault="006727F5">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000000" w:rsidRDefault="002C56E3">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000000" w:rsidRDefault="006727F5">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000000" w:rsidRDefault="002C56E3">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000000" w:rsidRDefault="006727F5">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000000" w:rsidRDefault="002C56E3">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000000" w:rsidRDefault="006727F5">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000000" w:rsidRDefault="002C56E3">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000000" w:rsidRDefault="006727F5">
          <w:pPr>
            <w:pStyle w:val="8834DB1D9FC8484E97D8E7B8697D1946"/>
          </w:pPr>
          <w:r w:rsidRPr="00C26172">
            <w:rPr>
              <w:rStyle w:val="ZeichenformatIndividuell"/>
            </w:rPr>
            <w:t>Maßnahmen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000000" w:rsidRDefault="002C56E3">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000000" w:rsidRDefault="006727F5">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000000" w:rsidRDefault="002C56E3">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000000" w:rsidRDefault="006727F5">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000000" w:rsidRDefault="002C56E3">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000000" w:rsidRDefault="006727F5">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000000" w:rsidRDefault="002C56E3">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000000" w:rsidRDefault="006727F5">
          <w:pPr>
            <w:pStyle w:val="27CE452CCDB84FB4A3B298817299571D"/>
          </w:pPr>
          <w:r w:rsidRPr="00C26172">
            <w:rPr>
              <w:rStyle w:val="ZeichenformatIndividuell"/>
            </w:rPr>
            <w:t>Maßnahmen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000000" w:rsidRDefault="002C56E3">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000000" w:rsidRDefault="006727F5">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000000" w:rsidRDefault="002C56E3">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000000" w:rsidRDefault="006727F5">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000000" w:rsidRDefault="002C56E3">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000000" w:rsidRDefault="006727F5">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000000" w:rsidRDefault="002C56E3">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000000" w:rsidRDefault="006727F5">
          <w:pPr>
            <w:pStyle w:val="A6E31737B3FA4C11B7F0BBE3CD6EA62A"/>
          </w:pPr>
          <w:r w:rsidRPr="00C26172">
            <w:rPr>
              <w:rStyle w:val="ZeichenformatIndividuell"/>
            </w:rPr>
            <w:t>Maßnahmen 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000000" w:rsidRDefault="002C56E3">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000000" w:rsidRDefault="006727F5">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000000" w:rsidRDefault="002C56E3">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000000" w:rsidRDefault="006727F5">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000000" w:rsidRDefault="002C56E3">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55ECED9-DB7E-44DC-B606-8818FBEE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14</Pages>
  <Words>3836</Words>
  <Characters>24174</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Müller, Alina (BeschA BN, ZIB14)</cp:lastModifiedBy>
  <cp:revision>2</cp:revision>
  <cp:lastPrinted>2025-06-04T14:27:00Z</cp:lastPrinted>
  <dcterms:created xsi:type="dcterms:W3CDTF">2026-05-27T05:56:00Z</dcterms:created>
  <dcterms:modified xsi:type="dcterms:W3CDTF">2026-05-27T05:56:00Z</dcterms:modified>
</cp:coreProperties>
</file>