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VS"/>
        <w:tag w:val="VS"/>
        <w:id w:val="-1957088099"/>
        <w:placeholder>
          <w:docPart w:val="01ECE157186B47B8A7A6BA0626EE30C4"/>
        </w:placeholder>
        <w:dropDownList>
          <w:listItem w:displayText="   " w:value="   "/>
          <w:listItem w:displayText="VS – NUR FÜR DEN DIENSTGEBRAUCH" w:value="VS – NUR FÜR DEN DIENSTGEBRAUCH"/>
        </w:dropDownList>
      </w:sdtPr>
      <w:sdtEndPr/>
      <w:sdtContent>
        <w:p w14:paraId="320422F7" w14:textId="77777777" w:rsidR="001379F2" w:rsidRPr="001379F2" w:rsidRDefault="00DD7EF2" w:rsidP="001379F2">
          <w:pPr>
            <w:pStyle w:val="VSKennzeichnung"/>
            <w:framePr w:wrap="notBeside"/>
          </w:pPr>
          <w:r>
            <w:t xml:space="preserve">   </w:t>
          </w:r>
        </w:p>
      </w:sdtContent>
    </w:sdt>
    <w:tbl>
      <w:tblPr>
        <w:tblStyle w:val="Tabellenraster"/>
        <w:tblW w:w="10261" w:type="dxa"/>
        <w:tblLook w:val="04A0" w:firstRow="1" w:lastRow="0" w:firstColumn="1" w:lastColumn="0" w:noHBand="0" w:noVBand="1"/>
      </w:tblPr>
      <w:tblGrid>
        <w:gridCol w:w="7143"/>
        <w:gridCol w:w="3118"/>
      </w:tblGrid>
      <w:tr w:rsidR="00BE496E" w14:paraId="0F4B4CC2" w14:textId="77777777" w:rsidTr="00297E77">
        <w:trPr>
          <w:trHeight w:val="2835"/>
        </w:trPr>
        <w:tc>
          <w:tcPr>
            <w:tcW w:w="7143" w:type="dxa"/>
          </w:tcPr>
          <w:p w14:paraId="63BE3386" w14:textId="77777777" w:rsidR="009244F5" w:rsidRPr="009244F5" w:rsidRDefault="009244F5" w:rsidP="009244F5">
            <w:pPr>
              <w:pStyle w:val="AdresseAbsender"/>
            </w:pPr>
            <w:r w:rsidRPr="009244F5">
              <w:t>Beschaffungsamt des BMI, Brühler Straße 3, 53119 Bonn</w:t>
            </w:r>
          </w:p>
          <w:p w14:paraId="12CB74B3" w14:textId="77777777" w:rsidR="00E0569F" w:rsidRPr="006901F1" w:rsidRDefault="00874D4F" w:rsidP="001026E6">
            <w:pPr>
              <w:pStyle w:val="AdresseBlock"/>
            </w:pPr>
            <w:r w:rsidRPr="006901F1">
              <w:rPr>
                <w:rStyle w:val="ZeichenformatIndividuell"/>
                <w:color w:val="auto"/>
              </w:rPr>
              <w:t>An das interessierte Unternehmen</w:t>
            </w:r>
          </w:p>
          <w:p w14:paraId="2248A26A" w14:textId="77777777" w:rsidR="00E0569F" w:rsidRPr="00E0569F" w:rsidRDefault="00E0569F" w:rsidP="00E0569F"/>
          <w:p w14:paraId="578B7680" w14:textId="77777777" w:rsidR="00E0569F" w:rsidRPr="00E0569F" w:rsidRDefault="00E0569F" w:rsidP="00E0569F"/>
          <w:p w14:paraId="1C4DFCF8" w14:textId="77777777" w:rsidR="00E0569F" w:rsidRPr="00E0569F" w:rsidRDefault="00E0569F" w:rsidP="00E0569F"/>
          <w:p w14:paraId="76EE8238" w14:textId="77777777" w:rsidR="00874D4F" w:rsidRPr="00E0569F" w:rsidRDefault="00E0569F" w:rsidP="00E0569F">
            <w:pPr>
              <w:tabs>
                <w:tab w:val="left" w:pos="4657"/>
              </w:tabs>
            </w:pPr>
            <w:r>
              <w:tab/>
            </w:r>
          </w:p>
        </w:tc>
        <w:tc>
          <w:tcPr>
            <w:tcW w:w="3118" w:type="dxa"/>
          </w:tcPr>
          <w:p w14:paraId="37068D2A" w14:textId="66ABFCAA" w:rsidR="00602D68" w:rsidRPr="00602D68" w:rsidRDefault="00602D68" w:rsidP="00602D68">
            <w:pPr>
              <w:pStyle w:val="Absender"/>
            </w:pPr>
            <w:r w:rsidRPr="00602D68">
              <w:t>Bearbeitet von:</w:t>
            </w:r>
            <w:r w:rsidRPr="00602D68">
              <w:rPr>
                <w:rStyle w:val="ZeichenformatIndividuell"/>
              </w:rPr>
              <w:t xml:space="preserve"> </w:t>
            </w:r>
            <w:sdt>
              <w:sdtPr>
                <w:alias w:val="Name oder Kennung"/>
                <w:tag w:val="Name oder Kennung"/>
                <w:id w:val="-133948809"/>
                <w:placeholder>
                  <w:docPart w:val="F6752BC5AA9A45E28163DB30CCE056DF"/>
                </w:placeholder>
              </w:sdtPr>
              <w:sdtEndPr>
                <w:rPr>
                  <w:rStyle w:val="ZeichenformatIndividuell"/>
                  <w:color w:val="00854A"/>
                </w:rPr>
              </w:sdtEndPr>
              <w:sdtContent>
                <w:r w:rsidR="00B25091">
                  <w:t>Winn</w:t>
                </w:r>
              </w:sdtContent>
            </w:sdt>
          </w:p>
          <w:p w14:paraId="1162509D" w14:textId="77777777" w:rsidR="00BE496E" w:rsidRDefault="007B5D63" w:rsidP="00BE496E">
            <w:pPr>
              <w:pStyle w:val="AbsenderAbstand"/>
            </w:pPr>
            <w:r>
              <w:t>Hausanschrift</w:t>
            </w:r>
            <w:r>
              <w:br/>
            </w:r>
            <w:sdt>
              <w:sdtPr>
                <w:alias w:val="Strasse Hausnummer"/>
                <w:tag w:val="Strasse Hausnummer"/>
                <w:id w:val="-2146960754"/>
                <w:placeholder>
                  <w:docPart w:val="4BB74062A78640ABB51B973E97B6E625"/>
                </w:placeholder>
                <w:showingPlcHdr/>
              </w:sdtPr>
              <w:sdtEndPr/>
              <w:sdtContent>
                <w:r w:rsidR="009832FE" w:rsidRPr="000E7FAB">
                  <w:t>Brühler Straße 3</w:t>
                </w:r>
              </w:sdtContent>
            </w:sdt>
          </w:p>
          <w:p w14:paraId="03BB4E09" w14:textId="77777777" w:rsidR="00BE496E" w:rsidRDefault="003072A1" w:rsidP="00BE496E">
            <w:pPr>
              <w:pStyle w:val="Absender"/>
            </w:pPr>
            <w:sdt>
              <w:sdtPr>
                <w:alias w:val="PLZ"/>
                <w:tag w:val="PLZ"/>
                <w:id w:val="-1133700608"/>
                <w:placeholder>
                  <w:docPart w:val="521B44AD0C744B2FB2E24B0BB7A0B095"/>
                </w:placeholder>
              </w:sdtPr>
              <w:sdtEndPr/>
              <w:sdtContent>
                <w:r w:rsidR="000E7FAB" w:rsidRPr="000E7FAB">
                  <w:t>53119</w:t>
                </w:r>
              </w:sdtContent>
            </w:sdt>
            <w:r w:rsidR="00BE496E">
              <w:t xml:space="preserve"> </w:t>
            </w:r>
            <w:sdt>
              <w:sdtPr>
                <w:alias w:val="Ort"/>
                <w:tag w:val="Ort"/>
                <w:id w:val="552661330"/>
                <w:placeholder>
                  <w:docPart w:val="521B44AD0C744B2FB2E24B0BB7A0B095"/>
                </w:placeholder>
              </w:sdtPr>
              <w:sdtEndPr/>
              <w:sdtContent>
                <w:r w:rsidR="00BE496E">
                  <w:t>Bonn</w:t>
                </w:r>
              </w:sdtContent>
            </w:sdt>
          </w:p>
          <w:p w14:paraId="43AD6F2F" w14:textId="77777777" w:rsidR="00BE496E" w:rsidRDefault="00BE496E" w:rsidP="00BE496E">
            <w:pPr>
              <w:pStyle w:val="AbsenderAbstand"/>
            </w:pPr>
            <w:r>
              <w:t>Tel.</w:t>
            </w:r>
            <w:r>
              <w:tab/>
              <w:t xml:space="preserve">+49 </w:t>
            </w:r>
            <w:r w:rsidRPr="002044C4">
              <w:t>228</w:t>
            </w:r>
            <w:r w:rsidR="009B0194">
              <w:t xml:space="preserve"> </w:t>
            </w:r>
            <w:r w:rsidRPr="002044C4">
              <w:t>99610</w:t>
            </w:r>
            <w:r>
              <w:t>-</w:t>
            </w:r>
            <w:sdt>
              <w:sdtPr>
                <w:alias w:val="Tel"/>
                <w:tag w:val="Tel"/>
                <w:id w:val="-1584298172"/>
                <w:placeholder>
                  <w:docPart w:val="A0B1C39773404678A3F8336992FD73B0"/>
                </w:placeholder>
              </w:sdtPr>
              <w:sdtEndPr/>
              <w:sdtContent>
                <w:r w:rsidR="000033A4">
                  <w:t>3535</w:t>
                </w:r>
              </w:sdtContent>
            </w:sdt>
          </w:p>
          <w:p w14:paraId="6F8F3596" w14:textId="77777777" w:rsidR="00BE496E" w:rsidRPr="00901539" w:rsidRDefault="00BE496E" w:rsidP="00BE496E">
            <w:pPr>
              <w:pStyle w:val="Absender"/>
            </w:pPr>
            <w:r w:rsidRPr="00901539">
              <w:t>Fax</w:t>
            </w:r>
            <w:r w:rsidRPr="00901539">
              <w:tab/>
              <w:t>+</w:t>
            </w:r>
            <w:r w:rsidR="009244F5" w:rsidRPr="009244F5">
              <w:t>49 228 9961087-1000</w:t>
            </w:r>
          </w:p>
          <w:p w14:paraId="6407C1B0" w14:textId="77777777" w:rsidR="00FB462B" w:rsidRPr="00FB462B" w:rsidRDefault="000033A4" w:rsidP="00FB462B">
            <w:pPr>
              <w:pStyle w:val="AbsenderAbstand"/>
            </w:pPr>
            <w:r>
              <w:t>ZIB</w:t>
            </w:r>
            <w:r w:rsidR="00FB462B" w:rsidRPr="00FB462B">
              <w:t>@bescha.bund.de</w:t>
            </w:r>
          </w:p>
          <w:p w14:paraId="189E6311" w14:textId="77777777" w:rsidR="00BE496E" w:rsidRDefault="003072A1" w:rsidP="00A644A1">
            <w:pPr>
              <w:pStyle w:val="Absender"/>
            </w:pPr>
            <w:hyperlink r:id="rId7" w:history="1">
              <w:r w:rsidR="00C56142">
                <w:rPr>
                  <w:rStyle w:val="Hyperlink"/>
                </w:rPr>
                <w:t>www.beschaffungsamt.de</w:t>
              </w:r>
            </w:hyperlink>
          </w:p>
        </w:tc>
      </w:tr>
    </w:tbl>
    <w:p w14:paraId="56CC7030" w14:textId="77777777" w:rsidR="00C837AE" w:rsidRDefault="00C837AE" w:rsidP="00C837AE">
      <w:pPr>
        <w:pStyle w:val="DBVersionStand"/>
        <w:framePr w:wrap="around" w:hAnchor="page" w:x="1419" w:y="15968"/>
      </w:pPr>
      <w:r>
        <w:t>Beschaffungsamt des BMI, Vorlagenstand</w:t>
      </w:r>
      <w:r w:rsidR="00427A78">
        <w:t>:</w:t>
      </w:r>
      <w:r>
        <w:t xml:space="preserve"> </w:t>
      </w:r>
      <w:r w:rsidR="009244F5">
        <w:t>29.11</w:t>
      </w:r>
      <w:r>
        <w:t>.202</w:t>
      </w:r>
      <w:r w:rsidR="00055978">
        <w:t>4</w:t>
      </w:r>
    </w:p>
    <w:p w14:paraId="7BF8C6BD" w14:textId="77777777" w:rsidR="00C73133" w:rsidRPr="00530C08" w:rsidRDefault="00C73133" w:rsidP="00530C08">
      <w:pPr>
        <w:pStyle w:val="Betreff"/>
      </w:pPr>
      <w:r w:rsidRPr="00530C08">
        <w:t>Betreff:</w:t>
      </w:r>
      <w:r w:rsidR="008B16C8">
        <w:tab/>
      </w:r>
      <w:r w:rsidR="009B53B4">
        <w:t xml:space="preserve">Aufforderung zur Abgabe eines </w:t>
      </w:r>
      <w:sdt>
        <w:sdtPr>
          <w:alias w:val="Wählen Sie ein Element aus"/>
          <w:tag w:val="Wählen Sie ein Element aus"/>
          <w:id w:val="-757594055"/>
          <w:placeholder>
            <w:docPart w:val="70E85FE8F0684189B63688F72C72F3C1"/>
          </w:placeholder>
          <w:comboBox>
            <w:listItem w:value="Wählen Sie ein Element aus."/>
            <w:listItem w:displayText="Angebotes" w:value="Angebotes"/>
            <w:listItem w:displayText="Teilnahmeantrages" w:value="Teilnahmeantrages"/>
          </w:comboBox>
        </w:sdtPr>
        <w:sdtEndPr/>
        <w:sdtContent>
          <w:r w:rsidR="000033A4">
            <w:t>Angebotes</w:t>
          </w:r>
        </w:sdtContent>
      </w:sdt>
      <w:r w:rsidR="00F3000E">
        <w:t xml:space="preserve">  </w:t>
      </w:r>
    </w:p>
    <w:p w14:paraId="11ED30AE" w14:textId="1171CBB0" w:rsidR="00C73133" w:rsidRPr="00530C08" w:rsidRDefault="00C73133" w:rsidP="008B16C8">
      <w:pPr>
        <w:pStyle w:val="Bezug"/>
      </w:pPr>
      <w:r w:rsidRPr="00530C08">
        <w:t>Bezug:</w:t>
      </w:r>
      <w:r w:rsidR="008B16C8">
        <w:tab/>
      </w:r>
      <w:sdt>
        <w:sdtPr>
          <w:alias w:val="Verfahrensart"/>
          <w:tag w:val="Verfahrensart"/>
          <w:id w:val="-1048832602"/>
          <w:placeholder>
            <w:docPart w:val="60CFE59484A94F34A1FED305D9634E7C"/>
          </w:placeholder>
          <w:comboBox>
            <w:listItem w:value="Wählen Sie ein Element aus."/>
            <w:listItem w:displayText="Offenes Verfahren" w:value="Offenes Verfahren"/>
            <w:listItem w:displayText="Nicht offenes Verfahren mit TNW" w:value="Nicht offenes Verfahren mit TNW"/>
            <w:listItem w:displayText="Verhandlungsverfahren mit TNW" w:value="Verhandlungsverfahren mit TNW"/>
            <w:listItem w:displayText="Verhandlungsverfahren ohne TNW" w:value="Verhandlungsverfahren ohne TNW"/>
            <w:listItem w:displayText="Wettbewerblicher Dialog" w:value="Wettbewerblicher Dialog"/>
            <w:listItem w:displayText="Öffentliche Ausschreibung" w:value="Öffentliche Ausschreibung"/>
            <w:listItem w:displayText="Beschränkte Ausschreibung mit TNW" w:value="Beschränkte Ausschreibung mit TNW"/>
            <w:listItem w:displayText="Beschränkte Ausschreibung ohne TNW" w:value="Beschränkte Ausschreibung ohne TNW"/>
            <w:listItem w:displayText="Verhandlungsvergabe mit TNW" w:value="Verhandlungsvergabe mit TNW"/>
            <w:listItem w:displayText="Verhandlungsvergabe ohne TNW" w:value="Verhandlungsvergabe ohne TNW"/>
          </w:comboBox>
        </w:sdtPr>
        <w:sdtEndPr/>
        <w:sdtContent>
          <w:r w:rsidR="000033A4">
            <w:t>Offenes Verfahren</w:t>
          </w:r>
        </w:sdtContent>
      </w:sdt>
      <w:r w:rsidR="009D1573">
        <w:br/>
      </w:r>
      <w:sdt>
        <w:sdtPr>
          <w:alias w:val="Kurzbezeichnung/Titel"/>
          <w:tag w:val="Kurzbezeichnung/Titel"/>
          <w:id w:val="1087422462"/>
          <w:placeholder>
            <w:docPart w:val="027195BF82A54BB5904FBC562BB13548"/>
          </w:placeholder>
        </w:sdtPr>
        <w:sdtEndPr/>
        <w:sdtContent>
          <w:r w:rsidR="008E74E5" w:rsidRPr="008E74E5">
            <w:t>Leistungen zur Herstellung barrierefreier Dokumente</w:t>
          </w:r>
        </w:sdtContent>
      </w:sdt>
    </w:p>
    <w:p w14:paraId="53714BF7" w14:textId="4E285B47" w:rsidR="00C73133" w:rsidRDefault="006B7A90" w:rsidP="00530C08">
      <w:pPr>
        <w:pStyle w:val="Geschftszeichen"/>
      </w:pPr>
      <w:r>
        <w:t>Aktenzeichen</w:t>
      </w:r>
      <w:r w:rsidR="00EE0086">
        <w:t>:</w:t>
      </w:r>
      <w:r w:rsidR="00F3000E">
        <w:t xml:space="preserve"> </w:t>
      </w:r>
      <w:sdt>
        <w:sdtPr>
          <w:alias w:val="Az"/>
          <w:tag w:val="Az"/>
          <w:id w:val="1028450770"/>
          <w:placeholder>
            <w:docPart w:val="00FF7C9893A84CFABEC4E71C877F73DB"/>
          </w:placeholder>
        </w:sdtPr>
        <w:sdtEndPr/>
        <w:sdtContent>
          <w:r w:rsidR="000033A4" w:rsidRPr="000033A4">
            <w:t>ZIB 14.04 - 99</w:t>
          </w:r>
          <w:r w:rsidR="00B25091">
            <w:t>50</w:t>
          </w:r>
          <w:r w:rsidR="000033A4" w:rsidRPr="000033A4">
            <w:t>/25/VV : 1</w:t>
          </w:r>
          <w:r w:rsidR="003C59DF">
            <w:t>-2</w:t>
          </w:r>
        </w:sdtContent>
      </w:sdt>
    </w:p>
    <w:p w14:paraId="3C7C2AE2" w14:textId="0339AD4F" w:rsidR="00C73133" w:rsidRPr="00530C08" w:rsidRDefault="006B7A90" w:rsidP="00CC6CC2">
      <w:pPr>
        <w:pStyle w:val="Datum"/>
      </w:pPr>
      <w:r>
        <w:t>Datum:</w:t>
      </w:r>
      <w:r w:rsidR="00C73133" w:rsidRPr="00530C08">
        <w:t xml:space="preserve"> </w:t>
      </w:r>
      <w:sdt>
        <w:sdtPr>
          <w:alias w:val="Datum"/>
          <w:tag w:val="Datum"/>
          <w:id w:val="-494803293"/>
          <w:placeholder>
            <w:docPart w:val="AF4595027DD144ECA99D5E1387EFECFA"/>
          </w:placeholder>
          <w:date w:fullDate="2026-03-25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16B96">
            <w:t>25.03.2026</w:t>
          </w:r>
        </w:sdtContent>
      </w:sdt>
    </w:p>
    <w:p w14:paraId="0285E604" w14:textId="77777777" w:rsidR="00937D61" w:rsidRPr="00937D61" w:rsidRDefault="00937D61" w:rsidP="00937D61">
      <w:pPr>
        <w:pStyle w:val="BriefdatenAbstand"/>
      </w:pPr>
      <w:r w:rsidRPr="00937D61">
        <w:t xml:space="preserve">Seite </w:t>
      </w:r>
      <w:r w:rsidRPr="00937D61">
        <w:fldChar w:fldCharType="begin"/>
      </w:r>
      <w:r w:rsidRPr="00937D61">
        <w:instrText>PAGE  \* Arabic  \* MERGEFORMAT</w:instrText>
      </w:r>
      <w:r w:rsidRPr="00937D61">
        <w:fldChar w:fldCharType="separate"/>
      </w:r>
      <w:r w:rsidRPr="00937D61">
        <w:t>1</w:t>
      </w:r>
      <w:r w:rsidRPr="00937D61">
        <w:fldChar w:fldCharType="end"/>
      </w:r>
      <w:r w:rsidRPr="00937D61">
        <w:t xml:space="preserve"> von </w:t>
      </w:r>
      <w:r w:rsidR="003072A1">
        <w:fldChar w:fldCharType="begin"/>
      </w:r>
      <w:r w:rsidR="003072A1">
        <w:instrText>NUMPAGES  \* Arabic  \* MERGEFORMAT</w:instrText>
      </w:r>
      <w:r w:rsidR="003072A1">
        <w:fldChar w:fldCharType="separate"/>
      </w:r>
      <w:r w:rsidR="001F07A5">
        <w:rPr>
          <w:noProof/>
        </w:rPr>
        <w:t>1</w:t>
      </w:r>
      <w:r w:rsidR="003072A1">
        <w:rPr>
          <w:noProof/>
        </w:rPr>
        <w:fldChar w:fldCharType="end"/>
      </w:r>
      <w:bookmarkStart w:id="0" w:name="_GoBack"/>
      <w:bookmarkEnd w:id="0"/>
    </w:p>
    <w:p w14:paraId="65D5C69F" w14:textId="77777777" w:rsidR="006B7A90" w:rsidRPr="00530C08" w:rsidRDefault="006B7A90" w:rsidP="00BB601C">
      <w:pPr>
        <w:pStyle w:val="BriefdatenAbstand"/>
      </w:pPr>
      <w:r>
        <w:rPr>
          <w:noProof/>
        </w:rPr>
        <w:t xml:space="preserve">Anlagen: </w:t>
      </w:r>
      <w:sdt>
        <w:sdtPr>
          <w:rPr>
            <w:noProof/>
          </w:rPr>
          <w:alias w:val="Anlagen"/>
          <w:tag w:val="Anlage"/>
          <w:id w:val="739988766"/>
          <w:placeholder>
            <w:docPart w:val="C3B733EEECA74ACA8DB8E59424F0189F"/>
          </w:placeholder>
        </w:sdtPr>
        <w:sdtEndPr/>
        <w:sdtContent>
          <w:r w:rsidR="000033A4">
            <w:t>siehe Vergabeunterlagen</w:t>
          </w:r>
        </w:sdtContent>
      </w:sdt>
    </w:p>
    <w:p w14:paraId="5531B12E" w14:textId="77777777" w:rsidR="00387922" w:rsidRPr="0098443B" w:rsidRDefault="003072A1" w:rsidP="00530C08">
      <w:pPr>
        <w:pStyle w:val="Anrede"/>
        <w:sectPr w:rsidR="00387922" w:rsidRPr="0098443B" w:rsidSect="00EB7F78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3062" w:right="3402" w:bottom="1701" w:left="1418" w:header="720" w:footer="369" w:gutter="0"/>
          <w:cols w:space="708"/>
          <w:titlePg/>
          <w:docGrid w:linePitch="360"/>
        </w:sectPr>
      </w:pPr>
      <w:sdt>
        <w:sdtPr>
          <w:alias w:val="Anrede"/>
          <w:tag w:val="Anrede"/>
          <w:id w:val="-431364897"/>
          <w:placeholder>
            <w:docPart w:val="D9A61ED561DC445DB68191E242306BE5"/>
          </w:placeholder>
        </w:sdtPr>
        <w:sdtEndPr/>
        <w:sdtContent>
          <w:r w:rsidR="000033A4">
            <w:t>Sehr geehrte Damen und Herren</w:t>
          </w:r>
        </w:sdtContent>
      </w:sdt>
      <w:r w:rsidR="00723BD2" w:rsidRPr="0098443B">
        <w:t>,</w:t>
      </w:r>
      <w:r w:rsidR="00387922" w:rsidRPr="0098443B">
        <w:t xml:space="preserve"> </w:t>
      </w:r>
    </w:p>
    <w:p w14:paraId="6E67265F" w14:textId="77777777" w:rsidR="00964774" w:rsidRDefault="00964774" w:rsidP="00964774">
      <w:r>
        <w:t>vielen Dank für Ihr Interesse an dem oben genannten Vergabeverfahren. Es ist beabsichtigt, die in beiliegenden Unterlagen bezeichnete Leistung als öffentlichen Auftrag zu vergeben.</w:t>
      </w:r>
    </w:p>
    <w:p w14:paraId="0638039A" w14:textId="77777777" w:rsidR="00964774" w:rsidRDefault="00964774" w:rsidP="00964774">
      <w:r>
        <w:t>Den Inhalt und die Bedingungen entnehmen Sie bitte den beigefügten Vergabeunterlagen.</w:t>
      </w:r>
    </w:p>
    <w:p w14:paraId="2DEECC71" w14:textId="77777777" w:rsidR="00A91620" w:rsidRDefault="00964774" w:rsidP="00964774">
      <w:r>
        <w:t xml:space="preserve">Ihr </w:t>
      </w:r>
      <w:sdt>
        <w:sdtPr>
          <w:alias w:val="Wählen Sie ein Element aus"/>
          <w:tag w:val="Wählen Sie ein Element aus"/>
          <w:id w:val="1895317533"/>
          <w:placeholder>
            <w:docPart w:val="8E051D9C68604279B26CE5A3B3E37622"/>
          </w:placeholder>
          <w:comboBox>
            <w:listItem w:value="Wählen Sie ein Element aus."/>
            <w:listItem w:displayText="Angebot" w:value="Angebot"/>
            <w:listItem w:displayText="Teilnahmeantrag" w:value="Teilnahmeantrag"/>
          </w:comboBox>
        </w:sdtPr>
        <w:sdtEndPr/>
        <w:sdtContent>
          <w:r w:rsidR="000033A4">
            <w:t>Angebot</w:t>
          </w:r>
        </w:sdtContent>
      </w:sdt>
      <w:r>
        <w:t xml:space="preserve"> muss bis zum Ablauf der </w:t>
      </w:r>
      <w:sdt>
        <w:sdtPr>
          <w:alias w:val="Wählen Sie ein Element aus"/>
          <w:tag w:val="Wählen Sie ein Element aus"/>
          <w:id w:val="-384256262"/>
          <w:placeholder>
            <w:docPart w:val="8E051D9C68604279B26CE5A3B3E37622"/>
          </w:placeholder>
          <w:comboBox>
            <w:listItem w:value="Wählen Sie ein Element aus."/>
            <w:listItem w:displayText="im Angebotsformular genannten Frist" w:value="im Angebotsformular genannten Frist"/>
            <w:listItem w:displayText="im Teilnahmeantragsformular genannten Frist" w:value="im Teilnahmeantragsformular genannten Frist"/>
          </w:comboBox>
        </w:sdtPr>
        <w:sdtEndPr/>
        <w:sdtContent>
          <w:r w:rsidR="000033A4">
            <w:t>im Angebotsformular genannten Frist</w:t>
          </w:r>
        </w:sdtContent>
      </w:sdt>
      <w:r>
        <w:t xml:space="preserve"> eingehen und den in den Bewerbungsbedingungen genannten Anforderungen entsprechen.</w:t>
      </w:r>
    </w:p>
    <w:p w14:paraId="3D25C5F2" w14:textId="77777777" w:rsidR="008C1BC4" w:rsidRPr="0098443B" w:rsidRDefault="00723BD2" w:rsidP="00964774">
      <w:pPr>
        <w:pStyle w:val="Gruzeile"/>
      </w:pPr>
      <w:r w:rsidRPr="0098443B">
        <w:t>Mit freundlichen Grüßen</w:t>
      </w:r>
      <w:r w:rsidR="00C629D4">
        <w:br/>
      </w:r>
      <w:r w:rsidR="005F6ACA">
        <w:t>I</w:t>
      </w:r>
      <w:r w:rsidR="0098443B" w:rsidRPr="0098443B">
        <w:t>m Auftrag</w:t>
      </w:r>
    </w:p>
    <w:p w14:paraId="6D27A5E9" w14:textId="285715FA" w:rsidR="00034A6C" w:rsidRDefault="00B25091" w:rsidP="004E7363">
      <w:pPr>
        <w:pStyle w:val="Signatur"/>
      </w:pPr>
      <w:r>
        <w:t>Winn</w:t>
      </w:r>
    </w:p>
    <w:sectPr w:rsidR="00034A6C" w:rsidSect="00EB7F78">
      <w:headerReference w:type="default" r:id="rId12"/>
      <w:type w:val="continuous"/>
      <w:pgSz w:w="11906" w:h="16838" w:code="9"/>
      <w:pgMar w:top="3062" w:right="3402" w:bottom="1701" w:left="1418" w:header="2608" w:footer="36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456DD" w14:textId="77777777" w:rsidR="001F07A5" w:rsidRDefault="001F07A5" w:rsidP="008C1BC4">
      <w:pPr>
        <w:spacing w:before="0" w:after="0" w:line="240" w:lineRule="auto"/>
      </w:pPr>
      <w:r>
        <w:separator/>
      </w:r>
    </w:p>
  </w:endnote>
  <w:endnote w:type="continuationSeparator" w:id="0">
    <w:p w14:paraId="74BC779A" w14:textId="77777777" w:rsidR="001F07A5" w:rsidRDefault="001F07A5" w:rsidP="008C1B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Medium">
    <w:panose1 w:val="020B0002030500000203"/>
    <w:charset w:val="00"/>
    <w:family w:val="swiss"/>
    <w:notTrueType/>
    <w:pitch w:val="variable"/>
    <w:sig w:usb0="A000003F" w:usb1="5000206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undesSerif Office">
    <w:panose1 w:val="02050002050300000203"/>
    <w:charset w:val="00"/>
    <w:family w:val="roman"/>
    <w:pitch w:val="variable"/>
    <w:sig w:usb0="E00002FF" w:usb1="5000206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FuzeileTabelle"/>
      <w:tblW w:w="9404" w:type="dxa"/>
      <w:tblLook w:val="04A0" w:firstRow="1" w:lastRow="0" w:firstColumn="1" w:lastColumn="0" w:noHBand="0" w:noVBand="1"/>
    </w:tblPr>
    <w:tblGrid>
      <w:gridCol w:w="2867"/>
      <w:gridCol w:w="5561"/>
      <w:gridCol w:w="1024"/>
    </w:tblGrid>
    <w:tr w:rsidR="00915027" w14:paraId="4C02DD43" w14:textId="77777777" w:rsidTr="00915027">
      <w:tc>
        <w:tcPr>
          <w:tcW w:w="2851" w:type="dxa"/>
        </w:tcPr>
        <w:p w14:paraId="08DFF482" w14:textId="77777777" w:rsidR="00915027" w:rsidRPr="00F5358B" w:rsidRDefault="00915027" w:rsidP="00805074">
          <w:pPr>
            <w:pStyle w:val="Fuzeile"/>
          </w:pPr>
          <w:r w:rsidRPr="00F5358B">
            <w:t>VERMITTLUNG</w:t>
          </w:r>
          <w:r>
            <w:t>:</w:t>
          </w:r>
          <w:r w:rsidRPr="00F5358B">
            <w:tab/>
            <w:t>+49 228</w:t>
          </w:r>
          <w:r>
            <w:t xml:space="preserve"> </w:t>
          </w:r>
          <w:r w:rsidRPr="00F5358B">
            <w:t>99610</w:t>
          </w:r>
          <w:r w:rsidR="00805074">
            <w:t>-</w:t>
          </w:r>
          <w:r w:rsidRPr="00F5358B">
            <w:t>0</w:t>
          </w:r>
        </w:p>
        <w:p w14:paraId="12B3D388" w14:textId="77777777" w:rsidR="00915027" w:rsidRPr="00F5358B" w:rsidRDefault="00915027" w:rsidP="00805074">
          <w:pPr>
            <w:pStyle w:val="Fuzeile"/>
          </w:pPr>
          <w:r w:rsidRPr="00F5358B">
            <w:t>SERVICEZEITEN:</w:t>
          </w:r>
          <w:r>
            <w:t xml:space="preserve">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Do.:</w:t>
          </w:r>
          <w:r w:rsidRPr="00F5358B">
            <w:tab/>
            <w:t>9:00</w:t>
          </w:r>
          <w:r w:rsidR="00805074">
            <w:t>-</w:t>
          </w:r>
          <w:r w:rsidRPr="00F5358B">
            <w:t>16:00</w:t>
          </w:r>
          <w:r>
            <w:t xml:space="preserve"> Uhr</w:t>
          </w:r>
          <w:r>
            <w:br/>
          </w:r>
          <w:r w:rsidRPr="00F5358B">
            <w:t>Fr.:</w:t>
          </w:r>
          <w:r w:rsidRPr="00F5358B">
            <w:tab/>
            <w:t>8:00</w:t>
          </w:r>
          <w:r w:rsidR="00805074">
            <w:t>-</w:t>
          </w:r>
          <w:r w:rsidRPr="00F5358B">
            <w:t>15:00</w:t>
          </w:r>
          <w:r>
            <w:t xml:space="preserve"> Uhr</w:t>
          </w:r>
        </w:p>
        <w:p w14:paraId="17C6B3A5" w14:textId="77777777" w:rsidR="00915027" w:rsidRPr="00F5358B" w:rsidRDefault="00915027" w:rsidP="00805074">
          <w:pPr>
            <w:pStyle w:val="Fuzeile"/>
          </w:pPr>
          <w:r w:rsidRPr="00F5358B">
            <w:t xml:space="preserve">GESCHÄFTSZEITEN: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Fr.</w:t>
          </w:r>
          <w:r>
            <w:t>:</w:t>
          </w:r>
          <w:r w:rsidRPr="00F5358B">
            <w:t xml:space="preserve"> </w:t>
          </w:r>
          <w:r w:rsidRPr="00F5358B">
            <w:tab/>
            <w:t>6:00</w:t>
          </w:r>
          <w:r w:rsidR="00805074">
            <w:t>-</w:t>
          </w:r>
          <w:r w:rsidRPr="00F5358B">
            <w:t>20:00</w:t>
          </w:r>
          <w:r>
            <w:t xml:space="preserve"> Uhr</w:t>
          </w:r>
        </w:p>
      </w:tc>
      <w:tc>
        <w:tcPr>
          <w:tcW w:w="5545" w:type="dxa"/>
        </w:tcPr>
        <w:p w14:paraId="3CE66D00" w14:textId="77777777" w:rsidR="00915027" w:rsidRPr="005567D2" w:rsidRDefault="00915027" w:rsidP="00805074">
          <w:pPr>
            <w:pStyle w:val="Fuzeile"/>
          </w:pPr>
          <w:r w:rsidRPr="005567D2">
            <w:t>TELEFAX</w:t>
          </w:r>
          <w:r>
            <w:t>:</w:t>
          </w:r>
          <w:r w:rsidRPr="005567D2">
            <w:tab/>
          </w:r>
          <w:r w:rsidR="00034A6C" w:rsidRPr="005567D2">
            <w:t>+</w:t>
          </w:r>
          <w:r w:rsidR="00034A6C" w:rsidRPr="00034A6C">
            <w:t xml:space="preserve">49 228 9961087-1000 </w:t>
          </w:r>
        </w:p>
        <w:p w14:paraId="6EF06B58" w14:textId="77777777" w:rsidR="00915027" w:rsidRPr="005567D2" w:rsidRDefault="00915027" w:rsidP="00915027">
          <w:pPr>
            <w:pStyle w:val="Fuzeile"/>
          </w:pPr>
          <w:r w:rsidRPr="005567D2">
            <w:t xml:space="preserve">Innerhalb der Servicezeiten können Sie uns durchgehend </w:t>
          </w:r>
          <w:r w:rsidRPr="005567D2">
            <w:br/>
            <w:t xml:space="preserve">erreichen. Natürlich sind wir auch darüber hinaus für Sie da. </w:t>
          </w:r>
        </w:p>
        <w:p w14:paraId="185300B6" w14:textId="77777777" w:rsidR="00915027" w:rsidRPr="00F5358B" w:rsidRDefault="00915027" w:rsidP="00915027">
          <w:pPr>
            <w:pStyle w:val="Fuzeile"/>
          </w:pPr>
          <w:r w:rsidRPr="005567D2">
            <w:t xml:space="preserve">EMAS: Die Zertifizierung gilt für den Standort Bonn (Brühler Straße 3) </w:t>
          </w:r>
          <w:r w:rsidRPr="005567D2">
            <w:br/>
            <w:t>des Beschaffungsamtes des BMI.</w:t>
          </w:r>
        </w:p>
      </w:tc>
      <w:sdt>
        <w:sdtPr>
          <w:alias w:val="LogoFuss"/>
          <w:tag w:val="LogoFuss"/>
          <w:id w:val="-772007072"/>
          <w:docPartList>
            <w:docPartGallery w:val="Quick Parts"/>
            <w:docPartCategory w:val="Fusszeile"/>
          </w:docPartList>
        </w:sdtPr>
        <w:sdtEndPr/>
        <w:sdtContent>
          <w:tc>
            <w:tcPr>
              <w:tcW w:w="1008" w:type="dxa"/>
            </w:tcPr>
            <w:p w14:paraId="434F15C4" w14:textId="77777777" w:rsidR="00915027" w:rsidRDefault="00915027" w:rsidP="00915027">
              <w:pPr>
                <w:pStyle w:val="Fu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5DBA7781" wp14:editId="558770ED">
                    <wp:extent cx="487680" cy="841248"/>
                    <wp:effectExtent l="0" t="0" r="7620" b="0"/>
                    <wp:docPr id="1639719567" name="Grafik 163971956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7365510" name="Grafik 1057365510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7680" cy="841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4EF441C" w14:textId="77777777" w:rsidR="00106236" w:rsidRPr="00CD5482" w:rsidRDefault="00106236" w:rsidP="00CD5482">
    <w:pPr>
      <w:pStyle w:val="Abstand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FuzeileTabelle"/>
      <w:tblW w:w="9356" w:type="dxa"/>
      <w:tblLook w:val="04A0" w:firstRow="1" w:lastRow="0" w:firstColumn="1" w:lastColumn="0" w:noHBand="0" w:noVBand="1"/>
    </w:tblPr>
    <w:tblGrid>
      <w:gridCol w:w="2851"/>
      <w:gridCol w:w="5545"/>
      <w:gridCol w:w="1008"/>
    </w:tblGrid>
    <w:tr w:rsidR="00E15E53" w14:paraId="1ACF910F" w14:textId="77777777" w:rsidTr="00AB750E">
      <w:tc>
        <w:tcPr>
          <w:tcW w:w="2835" w:type="dxa"/>
        </w:tcPr>
        <w:p w14:paraId="5C9DAC7D" w14:textId="77777777" w:rsidR="00E15E53" w:rsidRPr="00F5358B" w:rsidRDefault="00E15E53" w:rsidP="00805074">
          <w:pPr>
            <w:pStyle w:val="Fuzeile"/>
          </w:pPr>
          <w:r w:rsidRPr="00F5358B">
            <w:t>VERMITTLUNG</w:t>
          </w:r>
          <w:r w:rsidR="000E24A9">
            <w:t>:</w:t>
          </w:r>
          <w:r w:rsidRPr="00F5358B">
            <w:tab/>
            <w:t>+49 228</w:t>
          </w:r>
          <w:r w:rsidR="009B0194">
            <w:t xml:space="preserve"> </w:t>
          </w:r>
          <w:r w:rsidRPr="00F5358B">
            <w:t>99610</w:t>
          </w:r>
          <w:r w:rsidR="00805074">
            <w:t>-</w:t>
          </w:r>
          <w:r w:rsidRPr="00F5358B">
            <w:t>0</w:t>
          </w:r>
        </w:p>
        <w:p w14:paraId="27EF1D9D" w14:textId="77777777" w:rsidR="00E15E53" w:rsidRPr="00F5358B" w:rsidRDefault="00E15E53" w:rsidP="00805074">
          <w:pPr>
            <w:pStyle w:val="Fuzeile"/>
          </w:pPr>
          <w:r w:rsidRPr="00F5358B">
            <w:t>SERVICEZEITEN:</w:t>
          </w:r>
          <w:r>
            <w:t xml:space="preserve">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Do.:</w:t>
          </w:r>
          <w:r w:rsidRPr="00F5358B">
            <w:tab/>
            <w:t>9:00</w:t>
          </w:r>
          <w:r w:rsidR="00805074">
            <w:t>-</w:t>
          </w:r>
          <w:r w:rsidRPr="00F5358B">
            <w:t>16:00</w:t>
          </w:r>
          <w:r>
            <w:t xml:space="preserve"> </w:t>
          </w:r>
          <w:r w:rsidR="005567D2">
            <w:t>Uhr</w:t>
          </w:r>
          <w:r>
            <w:br/>
          </w:r>
          <w:r w:rsidRPr="00F5358B">
            <w:t>Fr.:</w:t>
          </w:r>
          <w:r w:rsidRPr="00F5358B">
            <w:tab/>
            <w:t>8:00</w:t>
          </w:r>
          <w:r w:rsidR="00805074">
            <w:t>-</w:t>
          </w:r>
          <w:r w:rsidRPr="00F5358B">
            <w:t>15:00</w:t>
          </w:r>
          <w:r w:rsidR="005567D2">
            <w:t xml:space="preserve"> Uhr</w:t>
          </w:r>
        </w:p>
        <w:p w14:paraId="1B4FE096" w14:textId="77777777" w:rsidR="00E15E53" w:rsidRPr="00F5358B" w:rsidRDefault="00E15E53" w:rsidP="00805074">
          <w:pPr>
            <w:pStyle w:val="Fuzeile"/>
          </w:pPr>
          <w:r w:rsidRPr="00F5358B">
            <w:t xml:space="preserve">GESCHÄFTSZEITEN: </w:t>
          </w:r>
          <w:r>
            <w:br/>
          </w:r>
          <w:r w:rsidRPr="00F5358B">
            <w:t>Mo.</w:t>
          </w:r>
          <w:r w:rsidR="00805074">
            <w:t>-</w:t>
          </w:r>
          <w:r w:rsidRPr="00F5358B">
            <w:t>Fr.</w:t>
          </w:r>
          <w:r w:rsidR="000E24A9">
            <w:t>:</w:t>
          </w:r>
          <w:r w:rsidRPr="00F5358B">
            <w:t xml:space="preserve"> </w:t>
          </w:r>
          <w:r w:rsidRPr="00F5358B">
            <w:tab/>
            <w:t>6:00</w:t>
          </w:r>
          <w:r w:rsidR="00805074">
            <w:t>-</w:t>
          </w:r>
          <w:r w:rsidRPr="00F5358B">
            <w:t>20:00</w:t>
          </w:r>
          <w:r w:rsidR="005567D2">
            <w:t xml:space="preserve"> Uhr</w:t>
          </w:r>
        </w:p>
      </w:tc>
      <w:tc>
        <w:tcPr>
          <w:tcW w:w="5529" w:type="dxa"/>
        </w:tcPr>
        <w:p w14:paraId="62679815" w14:textId="77777777" w:rsidR="00E15E53" w:rsidRPr="005567D2" w:rsidRDefault="00E15E53" w:rsidP="00805074">
          <w:pPr>
            <w:pStyle w:val="Fuzeile"/>
          </w:pPr>
          <w:r w:rsidRPr="005567D2">
            <w:t>TELEFAX</w:t>
          </w:r>
          <w:r w:rsidR="000E24A9">
            <w:t>:</w:t>
          </w:r>
          <w:r w:rsidRPr="005567D2">
            <w:tab/>
            <w:t>+</w:t>
          </w:r>
          <w:r w:rsidR="009244F5" w:rsidRPr="009244F5">
            <w:t>49 228 9961087-1000</w:t>
          </w:r>
          <w:r w:rsidRPr="005567D2">
            <w:t xml:space="preserve"> </w:t>
          </w:r>
        </w:p>
        <w:p w14:paraId="3B42434F" w14:textId="77777777" w:rsidR="00E15E53" w:rsidRPr="005567D2" w:rsidRDefault="00E15E53" w:rsidP="005567D2">
          <w:pPr>
            <w:pStyle w:val="Fuzeile"/>
          </w:pPr>
          <w:r w:rsidRPr="005567D2">
            <w:t xml:space="preserve">Innerhalb der Servicezeiten können Sie uns durchgehend </w:t>
          </w:r>
          <w:r w:rsidRPr="005567D2">
            <w:br/>
            <w:t xml:space="preserve">erreichen. Natürlich sind wir auch darüber hinaus für Sie da. </w:t>
          </w:r>
        </w:p>
        <w:p w14:paraId="781CF3D4" w14:textId="77777777" w:rsidR="00E15E53" w:rsidRPr="005567D2" w:rsidRDefault="00E15E53" w:rsidP="005567D2">
          <w:pPr>
            <w:pStyle w:val="Fuzeile"/>
          </w:pPr>
          <w:r w:rsidRPr="005567D2">
            <w:t xml:space="preserve">EMAS: Die Zertifizierung gilt für den Standort Bonn (Brühler Straße 3) </w:t>
          </w:r>
          <w:r w:rsidRPr="005567D2">
            <w:br/>
            <w:t>des Beschaffungsamtes des BMI.</w:t>
          </w:r>
        </w:p>
      </w:tc>
      <w:sdt>
        <w:sdtPr>
          <w:alias w:val="LogoFuss"/>
          <w:tag w:val="LogoFuss"/>
          <w:id w:val="-518623701"/>
          <w:placeholder>
            <w:docPart w:val="70E85FE8F0684189B63688F72C72F3C1"/>
          </w:placeholder>
          <w:docPartList>
            <w:docPartGallery w:val="Quick Parts"/>
            <w:docPartCategory w:val="Fusszeile"/>
          </w:docPartList>
        </w:sdtPr>
        <w:sdtEndPr/>
        <w:sdtContent>
          <w:tc>
            <w:tcPr>
              <w:tcW w:w="992" w:type="dxa"/>
            </w:tcPr>
            <w:p w14:paraId="09C30CD2" w14:textId="77777777" w:rsidR="00E15E53" w:rsidRDefault="00767E5F" w:rsidP="00AB750E">
              <w:pPr>
                <w:pStyle w:val="Fu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6AD895A4" wp14:editId="11F1958A">
                    <wp:extent cx="487680" cy="841248"/>
                    <wp:effectExtent l="0" t="0" r="7620" b="0"/>
                    <wp:docPr id="1057365510" name="Grafik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7365510" name="Grafik 1057365510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7680" cy="841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7FCABD7" w14:textId="77777777" w:rsidR="00416192" w:rsidRPr="00441B0F" w:rsidRDefault="00416192" w:rsidP="007A1ABB">
    <w:pPr>
      <w:pStyle w:val="Abstand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B7050" w14:textId="77777777" w:rsidR="001F07A5" w:rsidRDefault="001F07A5" w:rsidP="008C1BC4">
      <w:pPr>
        <w:spacing w:before="0" w:after="0" w:line="240" w:lineRule="auto"/>
      </w:pPr>
      <w:r>
        <w:separator/>
      </w:r>
    </w:p>
  </w:footnote>
  <w:footnote w:type="continuationSeparator" w:id="0">
    <w:p w14:paraId="77865BB8" w14:textId="77777777" w:rsidR="001F07A5" w:rsidRDefault="001F07A5" w:rsidP="008C1BC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0778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3550"/>
      <w:gridCol w:w="3997"/>
      <w:gridCol w:w="3231"/>
    </w:tblGrid>
    <w:tr w:rsidR="000F3C4D" w14:paraId="310DEF83" w14:textId="77777777" w:rsidTr="000F3C4D">
      <w:trPr>
        <w:trHeight w:val="2211"/>
      </w:trPr>
      <w:tc>
        <w:tcPr>
          <w:tcW w:w="3550" w:type="dxa"/>
        </w:tcPr>
        <w:p w14:paraId="664ADE83" w14:textId="77777777" w:rsidR="000F3C4D" w:rsidRDefault="000F3C4D" w:rsidP="000F3C4D">
          <w:pPr>
            <w:pStyle w:val="Kopfzeile"/>
          </w:pPr>
          <w:r>
            <w:rPr>
              <w:noProof/>
            </w:rPr>
            <w:drawing>
              <wp:inline distT="0" distB="0" distL="0" distR="0" wp14:anchorId="1C21D1BB" wp14:editId="5877A7D5">
                <wp:extent cx="2091461" cy="1368000"/>
                <wp:effectExtent l="0" t="0" r="4445" b="3810"/>
                <wp:docPr id="911372913" name="Grafik 9113729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1461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97" w:type="dxa"/>
        </w:tcPr>
        <w:p w14:paraId="61474432" w14:textId="77777777" w:rsidR="000F3C4D" w:rsidRDefault="000F3C4D" w:rsidP="000F3C4D">
          <w:pPr>
            <w:pStyle w:val="KopfzeilereLogo"/>
            <w:framePr w:hSpace="0" w:vSpace="0" w:wrap="auto" w:vAnchor="margin" w:hAnchor="text" w:yAlign="inline"/>
            <w:suppressOverlap w:val="0"/>
            <w:rPr>
              <w:noProof/>
            </w:rPr>
          </w:pPr>
        </w:p>
      </w:tc>
      <w:tc>
        <w:tcPr>
          <w:tcW w:w="3231" w:type="dxa"/>
        </w:tcPr>
        <w:p w14:paraId="06100EA1" w14:textId="77777777" w:rsidR="000F3C4D" w:rsidRDefault="000F3C4D" w:rsidP="000F3C4D">
          <w:pPr>
            <w:pStyle w:val="KopfzeilereLogo"/>
            <w:framePr w:hSpace="0" w:vSpace="0"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016E795D" wp14:editId="0632963E">
                <wp:extent cx="1476000" cy="1043061"/>
                <wp:effectExtent l="0" t="0" r="0" b="5080"/>
                <wp:docPr id="425138894" name="Grafik 425138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2313916" name="Grafik 16223139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000" cy="1043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AA30D4" w14:textId="77777777" w:rsidR="00C73133" w:rsidRDefault="00C73133">
    <w:pPr>
      <w:pStyle w:val="Kopfzeile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1674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4111"/>
      <w:gridCol w:w="3994"/>
      <w:gridCol w:w="3569"/>
    </w:tblGrid>
    <w:tr w:rsidR="002E4B5A" w14:paraId="217689F7" w14:textId="77777777" w:rsidTr="001379F2">
      <w:trPr>
        <w:trHeight w:val="2098"/>
      </w:trPr>
      <w:sdt>
        <w:sdtPr>
          <w:alias w:val="LogoLI"/>
          <w:tag w:val="LogoLI"/>
          <w:id w:val="445738630"/>
          <w:placeholder>
            <w:docPart w:val="A0B1C39773404678A3F8336992FD73B0"/>
          </w:placeholder>
          <w:docPartList>
            <w:docPartGallery w:val="Quick Parts"/>
            <w:docPartCategory w:val="Kopfzeile_LI"/>
          </w:docPartList>
        </w:sdtPr>
        <w:sdtEndPr/>
        <w:sdtContent>
          <w:tc>
            <w:tcPr>
              <w:tcW w:w="4111" w:type="dxa"/>
            </w:tcPr>
            <w:p w14:paraId="55768E88" w14:textId="77777777" w:rsidR="004B6FDF" w:rsidRDefault="00767E5F" w:rsidP="001379F2">
              <w:pPr>
                <w:pStyle w:val="Kopfzeile"/>
              </w:pPr>
              <w:r>
                <w:rPr>
                  <w:noProof/>
                </w:rPr>
                <w:drawing>
                  <wp:inline distT="0" distB="0" distL="0" distR="0" wp14:anchorId="4804259D" wp14:editId="6223D8FE">
                    <wp:extent cx="2091461" cy="1368000"/>
                    <wp:effectExtent l="0" t="0" r="4445" b="3810"/>
                    <wp:docPr id="1566021662" name="Grafik 15660216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2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461" cy="136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994" w:type="dxa"/>
        </w:tcPr>
        <w:p w14:paraId="4046EB8C" w14:textId="77777777" w:rsidR="004B6FDF" w:rsidRDefault="004B6FDF" w:rsidP="001379F2">
          <w:pPr>
            <w:pStyle w:val="KopfzeilereLogo"/>
            <w:framePr w:hSpace="0" w:vSpace="0" w:wrap="auto" w:vAnchor="margin" w:hAnchor="text" w:yAlign="inline"/>
            <w:suppressOverlap w:val="0"/>
          </w:pPr>
        </w:p>
      </w:tc>
      <w:sdt>
        <w:sdtPr>
          <w:rPr>
            <w:rStyle w:val="Fett"/>
          </w:rPr>
          <w:alias w:val="LogoRE"/>
          <w:tag w:val="LogoRE"/>
          <w:id w:val="669753930"/>
          <w:placeholder>
            <w:docPart w:val="1D199E6236A54627812AE2E2B20E43DD"/>
          </w:placeholder>
          <w:docPartList>
            <w:docPartGallery w:val="Quick Parts"/>
            <w:docPartCategory w:val="Kopfzeile_re"/>
          </w:docPartList>
        </w:sdtPr>
        <w:sdtEndPr>
          <w:rPr>
            <w:rStyle w:val="Fett"/>
          </w:rPr>
        </w:sdtEndPr>
        <w:sdtContent>
          <w:tc>
            <w:tcPr>
              <w:tcW w:w="3569" w:type="dxa"/>
            </w:tcPr>
            <w:p w14:paraId="7BC72229" w14:textId="77777777" w:rsidR="004B6FDF" w:rsidRPr="00BF76D0" w:rsidRDefault="00767E5F" w:rsidP="001379F2">
              <w:pPr>
                <w:pStyle w:val="KopfzeilereLogo"/>
                <w:framePr w:hSpace="0" w:vSpace="0" w:wrap="auto" w:vAnchor="margin" w:hAnchor="text" w:yAlign="inline"/>
                <w:suppressOverlap w:val="0"/>
                <w:rPr>
                  <w:rStyle w:val="Fett"/>
                </w:rPr>
              </w:pPr>
              <w:r w:rsidRPr="00767E5F">
                <w:rPr>
                  <w:rStyle w:val="Fett"/>
                  <w:noProof/>
                </w:rPr>
                <w:drawing>
                  <wp:inline distT="0" distB="0" distL="0" distR="0" wp14:anchorId="144863C4" wp14:editId="3828015D">
                    <wp:extent cx="1476000" cy="1043061"/>
                    <wp:effectExtent l="0" t="0" r="0" b="5080"/>
                    <wp:docPr id="1680817917" name="Grafik 16808179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22313916" name="Grafik 1622313916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000" cy="10430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B978100" w14:textId="77777777" w:rsidR="005F2153" w:rsidRDefault="00416192" w:rsidP="00EB7F78">
    <w:pPr>
      <w:pStyle w:val="Abstand1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C9183C" wp14:editId="4AB3B2A1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108000" cy="1569600"/>
              <wp:effectExtent l="0" t="0" r="25400" b="12065"/>
              <wp:wrapNone/>
              <wp:docPr id="8" name="Gruppieren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00" cy="1569600"/>
                        <a:chOff x="0" y="0"/>
                        <a:chExt cx="108000" cy="1569720"/>
                      </a:xfrm>
                    </wpg:grpSpPr>
                    <wps:wsp>
                      <wps:cNvPr id="9" name="Gerader Verbinder 9"/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Gerader Verbinder 10"/>
                      <wps:cNvCnPr/>
                      <wps:spPr>
                        <a:xfrm>
                          <a:off x="0" y="1569720"/>
                          <a:ext cx="108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3CC740" id="Gruppieren 8" o:spid="_x0000_s1026" style="position:absolute;margin-left:11.35pt;margin-top:297.7pt;width:8.5pt;height:123.6pt;z-index:251659264;mso-position-horizontal-relative:page;mso-position-vertical-relative:page;mso-width-relative:margin;mso-height-relative:margin" coordsize="1080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">
              <v:line id="Gerader Verbinder 9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" strokecolor="black [3213]" strokeweight=".25pt"/>
              <v:line id="Gerader Verbinder 10" o:spid="_x0000_s1028" style="position:absolute;visibility:visible;mso-wrap-style:square" from="0,15697" to="1080,1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4xwQAAANs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hCL7/IAHrzCwAA//8DAFBLAQItABQABgAIAAAAIQDb4fbL7gAAAIUBAAATAAAAAAAAAAAAAAAA&#10;AAAAAABbQ29udGVudF9UeXBlc10ueG1sUEsBAi0AFAAGAAgAAAAhAFr0LFu/AAAAFQEAAAsAAAAA&#10;AAAAAAAAAAAAHwEAAF9yZWxzLy5yZWxzUEsBAi0AFAAGAAgAAAAhAMW7bjHBAAAA2wAAAA8AAAAA&#10;AAAAAAAAAAAABwIAAGRycy9kb3ducmV2LnhtbFBLBQYAAAAAAwADALcAAAD1AgAAAAA=&#10;" strokecolor="black [3213]" strokeweight=".2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Kopfzeile"/>
      <w:tblpPr w:leftFromText="142" w:rightFromText="142" w:topFromText="567" w:vertAnchor="page" w:horzAnchor="page" w:tblpYSpec="top"/>
      <w:tblOverlap w:val="never"/>
      <w:tblW w:w="10778" w:type="dxa"/>
      <w:tblInd w:w="0" w:type="dxa"/>
      <w:tblCellMar>
        <w:top w:w="340" w:type="dxa"/>
        <w:left w:w="142" w:type="dxa"/>
      </w:tblCellMar>
      <w:tblLook w:val="04A0" w:firstRow="1" w:lastRow="0" w:firstColumn="1" w:lastColumn="0" w:noHBand="0" w:noVBand="1"/>
    </w:tblPr>
    <w:tblGrid>
      <w:gridCol w:w="3550"/>
      <w:gridCol w:w="4530"/>
      <w:gridCol w:w="2698"/>
    </w:tblGrid>
    <w:tr w:rsidR="004A3B93" w14:paraId="3F479DB0" w14:textId="77777777" w:rsidTr="00312953">
      <w:trPr>
        <w:trHeight w:val="2211"/>
      </w:trPr>
      <w:sdt>
        <w:sdtPr>
          <w:alias w:val="LogoLI"/>
          <w:tag w:val="LogoLI"/>
          <w:id w:val="1818761930"/>
          <w:placeholder>
            <w:docPart w:val="0A34269EB1584C66804B769E8031BA15"/>
          </w:placeholder>
          <w:docPartList>
            <w:docPartGallery w:val="Quick Parts"/>
            <w:docPartCategory w:val="Kopfzeile_LI"/>
          </w:docPartList>
        </w:sdtPr>
        <w:sdtEndPr/>
        <w:sdtContent>
          <w:tc>
            <w:tcPr>
              <w:tcW w:w="3550" w:type="dxa"/>
            </w:tcPr>
            <w:p w14:paraId="2DCEDB93" w14:textId="77777777" w:rsidR="004A3B93" w:rsidRDefault="00EF5516" w:rsidP="000F3C4D">
              <w:pPr>
                <w:pStyle w:val="Kopfzeile"/>
              </w:pPr>
              <w:r>
                <w:rPr>
                  <w:noProof/>
                </w:rPr>
                <w:drawing>
                  <wp:inline distT="0" distB="0" distL="0" distR="0" wp14:anchorId="7C028467" wp14:editId="079E693E">
                    <wp:extent cx="2091461" cy="1368000"/>
                    <wp:effectExtent l="0" t="0" r="4445" b="3810"/>
                    <wp:docPr id="613704593" name="Grafik 6137045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2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461" cy="136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4530" w:type="dxa"/>
        </w:tcPr>
        <w:p w14:paraId="73CA5377" w14:textId="77777777" w:rsidR="004A3B93" w:rsidRDefault="00DD7EF2" w:rsidP="000F3C4D">
          <w:pPr>
            <w:pStyle w:val="KopfzeilereLogo"/>
            <w:framePr w:hSpace="0" w:vSpace="0" w:wrap="auto" w:vAnchor="margin" w:hAnchor="text" w:yAlign="inline"/>
            <w:suppressOverlap w:val="0"/>
            <w:rPr>
              <w:noProof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"VS Kennzeichnung"  \* MERGEFORMAT </w:instrText>
          </w:r>
          <w:r>
            <w:rPr>
              <w:noProof/>
            </w:rPr>
            <w:fldChar w:fldCharType="end"/>
          </w:r>
        </w:p>
      </w:tc>
      <w:sdt>
        <w:sdtPr>
          <w:rPr>
            <w:rStyle w:val="Fett"/>
          </w:rPr>
          <w:alias w:val="LogoRE"/>
          <w:tag w:val="LogoRE"/>
          <w:id w:val="53753308"/>
          <w:placeholder>
            <w:docPart w:val="54654E50381340D8A0C2C2DE80488F80"/>
          </w:placeholder>
          <w:docPartList>
            <w:docPartGallery w:val="Quick Parts"/>
            <w:docPartCategory w:val="Kopfzeile_re"/>
          </w:docPartList>
        </w:sdtPr>
        <w:sdtEndPr>
          <w:rPr>
            <w:rStyle w:val="Fett"/>
          </w:rPr>
        </w:sdtEndPr>
        <w:sdtContent>
          <w:tc>
            <w:tcPr>
              <w:tcW w:w="2698" w:type="dxa"/>
            </w:tcPr>
            <w:p w14:paraId="33F0FDDC" w14:textId="77777777" w:rsidR="004A3B93" w:rsidRDefault="00EF5516" w:rsidP="000F3C4D">
              <w:pPr>
                <w:pStyle w:val="KopfzeilereLogo"/>
                <w:framePr w:hSpace="0" w:vSpace="0" w:wrap="auto" w:vAnchor="margin" w:hAnchor="text" w:yAlign="inline"/>
                <w:suppressOverlap w:val="0"/>
              </w:pPr>
              <w:r w:rsidRPr="00EF5516">
                <w:rPr>
                  <w:rStyle w:val="Fett"/>
                  <w:noProof/>
                </w:rPr>
                <w:drawing>
                  <wp:inline distT="0" distB="0" distL="0" distR="0" wp14:anchorId="633832E2" wp14:editId="7E04ED40">
                    <wp:extent cx="1476000" cy="1043061"/>
                    <wp:effectExtent l="0" t="0" r="0" b="5080"/>
                    <wp:docPr id="250786207" name="Grafik 2507862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22313916" name="Grafik 1622313916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000" cy="10430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9794EB1" w14:textId="77777777" w:rsidR="004A3B93" w:rsidRPr="0071136D" w:rsidRDefault="004A3B93" w:rsidP="0071136D">
    <w:pPr>
      <w:pStyle w:val="Kopfzeile"/>
    </w:pPr>
    <w:r w:rsidRPr="0071136D">
      <w:t xml:space="preserve">Seite </w:t>
    </w:r>
    <w:r w:rsidRPr="0071136D">
      <w:fldChar w:fldCharType="begin"/>
    </w:r>
    <w:r w:rsidRPr="0071136D">
      <w:instrText>PAGE  \* Arabic  \* MERGEFORMAT</w:instrText>
    </w:r>
    <w:r w:rsidRPr="0071136D">
      <w:fldChar w:fldCharType="separate"/>
    </w:r>
    <w:r w:rsidRPr="0071136D">
      <w:t>1</w:t>
    </w:r>
    <w:r w:rsidRPr="0071136D">
      <w:fldChar w:fldCharType="end"/>
    </w:r>
    <w:r w:rsidRPr="0071136D">
      <w:t xml:space="preserve"> von </w:t>
    </w:r>
    <w:fldSimple w:instr="NUMPAGES  \* Arabic  \* MERGEFORMAT">
      <w:r w:rsidRPr="0071136D"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3D70"/>
    <w:multiLevelType w:val="multilevel"/>
    <w:tmpl w:val="4D82F91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" w15:restartNumberingAfterBreak="0">
    <w:nsid w:val="03FB5199"/>
    <w:multiLevelType w:val="hybridMultilevel"/>
    <w:tmpl w:val="7AB040DC"/>
    <w:lvl w:ilvl="0" w:tplc="AB9ADD00">
      <w:start w:val="1"/>
      <w:numFmt w:val="decimal"/>
      <w:lvlText w:val="%1."/>
      <w:lvlJc w:val="left"/>
      <w:pPr>
        <w:ind w:left="720" w:hanging="360"/>
      </w:pPr>
      <w:rPr>
        <w:rFonts w:hint="default"/>
        <w:u w:color="C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03974"/>
    <w:multiLevelType w:val="hybridMultilevel"/>
    <w:tmpl w:val="D4F2F53E"/>
    <w:lvl w:ilvl="0" w:tplc="E7FE9864">
      <w:start w:val="1"/>
      <w:numFmt w:val="decimal"/>
      <w:pStyle w:val="ListeN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12C62"/>
    <w:multiLevelType w:val="hybridMultilevel"/>
    <w:tmpl w:val="AF0A937C"/>
    <w:lvl w:ilvl="0" w:tplc="CD0E1D16">
      <w:start w:val="1"/>
      <w:numFmt w:val="bullet"/>
      <w:lvlText w:val="–"/>
      <w:lvlJc w:val="left"/>
      <w:pPr>
        <w:ind w:left="720" w:hanging="360"/>
      </w:pPr>
      <w:rPr>
        <w:rFonts w:ascii="BundesSans Medium" w:hAnsi="BundesSans Mediu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014BB"/>
    <w:multiLevelType w:val="multilevel"/>
    <w:tmpl w:val="B810B5A2"/>
    <w:lvl w:ilvl="0">
      <w:start w:val="1"/>
      <w:numFmt w:val="decimal"/>
      <w:pStyle w:val="berschrift1Nr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Nr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Nr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Nr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" w15:restartNumberingAfterBreak="0">
    <w:nsid w:val="3AA34ECA"/>
    <w:multiLevelType w:val="hybridMultilevel"/>
    <w:tmpl w:val="BA248E56"/>
    <w:lvl w:ilvl="0" w:tplc="857C7BDA">
      <w:start w:val="1"/>
      <w:numFmt w:val="lowerLetter"/>
      <w:pStyle w:val="Listeabc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164E2"/>
    <w:multiLevelType w:val="hybridMultilevel"/>
    <w:tmpl w:val="8836E17C"/>
    <w:lvl w:ilvl="0" w:tplc="67B2A628">
      <w:start w:val="1"/>
      <w:numFmt w:val="bullet"/>
      <w:pStyle w:val="Liste2"/>
      <w:lvlText w:val="►"/>
      <w:lvlJc w:val="left"/>
      <w:pPr>
        <w:ind w:left="360" w:hanging="360"/>
      </w:pPr>
      <w:rPr>
        <w:rFonts w:ascii="Arial" w:hAnsi="Aria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56385E29"/>
    <w:multiLevelType w:val="multilevel"/>
    <w:tmpl w:val="7E2E29E8"/>
    <w:lvl w:ilvl="0">
      <w:start w:val="1"/>
      <w:numFmt w:val="decimal"/>
      <w:pStyle w:val="Liste1Ebene1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bullet"/>
      <w:lvlText w:val="●"/>
      <w:lvlJc w:val="left"/>
      <w:pPr>
        <w:tabs>
          <w:tab w:val="num" w:pos="908"/>
        </w:tabs>
        <w:ind w:left="908" w:hanging="454"/>
      </w:pPr>
      <w:rPr>
        <w:rFonts w:ascii="Arial" w:hAnsi="Arial" w:hint="default"/>
      </w:rPr>
    </w:lvl>
    <w:lvl w:ilvl="2">
      <w:start w:val="1"/>
      <w:numFmt w:val="decimal"/>
      <w:pStyle w:val="Liste1Ebene2"/>
      <w:lvlText w:val="%3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3">
      <w:start w:val="1"/>
      <w:numFmt w:val="lowerLetter"/>
      <w:pStyle w:val="ListeabcEbene2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bullet"/>
      <w:pStyle w:val="Liste2Ebene2"/>
      <w:lvlText w:val="○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5">
      <w:start w:val="1"/>
      <w:numFmt w:val="lowerRoman"/>
      <w:lvlText w:val="%6.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abstractNum w:abstractNumId="8" w15:restartNumberingAfterBreak="0">
    <w:nsid w:val="56B51C86"/>
    <w:multiLevelType w:val="multilevel"/>
    <w:tmpl w:val="85AA5E54"/>
    <w:lvl w:ilvl="0">
      <w:start w:val="1"/>
      <w:numFmt w:val="bullet"/>
      <w:lvlText w:val="▪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>
      <w:start w:val="1"/>
      <w:numFmt w:val="decimal"/>
      <w:pStyle w:val="NrListe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bullet"/>
      <w:lvlText w:val="▫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3">
      <w:start w:val="1"/>
      <w:numFmt w:val="bullet"/>
      <w:lvlText w:val="−"/>
      <w:lvlJc w:val="left"/>
      <w:pPr>
        <w:tabs>
          <w:tab w:val="num" w:pos="1361"/>
        </w:tabs>
        <w:ind w:left="1361" w:hanging="45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2270"/>
        </w:tabs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724"/>
        </w:tabs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178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32"/>
        </w:tabs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086"/>
        </w:tabs>
        <w:ind w:left="4086" w:hanging="454"/>
      </w:pPr>
      <w:rPr>
        <w:rFonts w:ascii="Wingdings" w:hAnsi="Wingdings" w:hint="default"/>
      </w:rPr>
    </w:lvl>
  </w:abstractNum>
  <w:abstractNum w:abstractNumId="9" w15:restartNumberingAfterBreak="0">
    <w:nsid w:val="6389539D"/>
    <w:multiLevelType w:val="hybridMultilevel"/>
    <w:tmpl w:val="64E64B2A"/>
    <w:lvl w:ilvl="0" w:tplc="0DAE3FBA">
      <w:start w:val="1"/>
      <w:numFmt w:val="bullet"/>
      <w:pStyle w:val="Liste"/>
      <w:lvlText w:val="●"/>
      <w:lvlJc w:val="left"/>
      <w:pPr>
        <w:ind w:left="360" w:hanging="360"/>
      </w:pPr>
      <w:rPr>
        <w:rFonts w:ascii="Arial" w:hAnsi="Arial" w:hint="default"/>
        <w:u w:color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8"/>
  </w:num>
  <w:num w:numId="18">
    <w:abstractNumId w:val="9"/>
  </w:num>
  <w:num w:numId="19">
    <w:abstractNumId w:val="2"/>
  </w:num>
  <w:num w:numId="20">
    <w:abstractNumId w:val="9"/>
  </w:num>
  <w:num w:numId="21">
    <w:abstractNumId w:val="7"/>
  </w:num>
  <w:num w:numId="22">
    <w:abstractNumId w:val="7"/>
  </w:num>
  <w:num w:numId="23">
    <w:abstractNumId w:val="6"/>
  </w:num>
  <w:num w:numId="24">
    <w:abstractNumId w:val="7"/>
  </w:num>
  <w:num w:numId="25">
    <w:abstractNumId w:val="5"/>
  </w:num>
  <w:num w:numId="26">
    <w:abstractNumId w:val="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attachedTemplate r:id="rId1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ocumentProtection w:formatting="1" w:enforcement="0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A5"/>
    <w:rsid w:val="000033A4"/>
    <w:rsid w:val="00003953"/>
    <w:rsid w:val="000044BB"/>
    <w:rsid w:val="00004C58"/>
    <w:rsid w:val="00006872"/>
    <w:rsid w:val="000075EF"/>
    <w:rsid w:val="00010267"/>
    <w:rsid w:val="00010FB9"/>
    <w:rsid w:val="00012A88"/>
    <w:rsid w:val="0002427F"/>
    <w:rsid w:val="0003411C"/>
    <w:rsid w:val="000344A8"/>
    <w:rsid w:val="00034A6C"/>
    <w:rsid w:val="00045D27"/>
    <w:rsid w:val="00050457"/>
    <w:rsid w:val="000523B8"/>
    <w:rsid w:val="00055978"/>
    <w:rsid w:val="000575A4"/>
    <w:rsid w:val="00092F02"/>
    <w:rsid w:val="000931B6"/>
    <w:rsid w:val="000B2861"/>
    <w:rsid w:val="000B7F4B"/>
    <w:rsid w:val="000C3EC3"/>
    <w:rsid w:val="000C581C"/>
    <w:rsid w:val="000D2684"/>
    <w:rsid w:val="000E24A9"/>
    <w:rsid w:val="000E5C4F"/>
    <w:rsid w:val="000E74F4"/>
    <w:rsid w:val="000E7FAB"/>
    <w:rsid w:val="000F3C4D"/>
    <w:rsid w:val="000F4404"/>
    <w:rsid w:val="001008CF"/>
    <w:rsid w:val="001026E6"/>
    <w:rsid w:val="00106236"/>
    <w:rsid w:val="0011339C"/>
    <w:rsid w:val="001154BD"/>
    <w:rsid w:val="00116400"/>
    <w:rsid w:val="00116B96"/>
    <w:rsid w:val="00126BA7"/>
    <w:rsid w:val="001379F2"/>
    <w:rsid w:val="001403F8"/>
    <w:rsid w:val="001422AF"/>
    <w:rsid w:val="0014346A"/>
    <w:rsid w:val="001468A3"/>
    <w:rsid w:val="00180C4E"/>
    <w:rsid w:val="00181F98"/>
    <w:rsid w:val="001A3E22"/>
    <w:rsid w:val="001C0590"/>
    <w:rsid w:val="001C33A3"/>
    <w:rsid w:val="001D4525"/>
    <w:rsid w:val="001E74C6"/>
    <w:rsid w:val="001F07A5"/>
    <w:rsid w:val="001F18C2"/>
    <w:rsid w:val="001F2510"/>
    <w:rsid w:val="001F7C07"/>
    <w:rsid w:val="002044C4"/>
    <w:rsid w:val="0022127D"/>
    <w:rsid w:val="00221705"/>
    <w:rsid w:val="00224781"/>
    <w:rsid w:val="00230E87"/>
    <w:rsid w:val="00231723"/>
    <w:rsid w:val="00252CF8"/>
    <w:rsid w:val="00257AE4"/>
    <w:rsid w:val="002670EE"/>
    <w:rsid w:val="00272C4F"/>
    <w:rsid w:val="00282883"/>
    <w:rsid w:val="00284DD9"/>
    <w:rsid w:val="00294A36"/>
    <w:rsid w:val="00297E77"/>
    <w:rsid w:val="002A01EC"/>
    <w:rsid w:val="002A15C9"/>
    <w:rsid w:val="002C342C"/>
    <w:rsid w:val="002D71B2"/>
    <w:rsid w:val="002E352F"/>
    <w:rsid w:val="002E4B5A"/>
    <w:rsid w:val="002F2E5B"/>
    <w:rsid w:val="002F3BF9"/>
    <w:rsid w:val="00302566"/>
    <w:rsid w:val="003072A1"/>
    <w:rsid w:val="00311EC1"/>
    <w:rsid w:val="00312953"/>
    <w:rsid w:val="0031761B"/>
    <w:rsid w:val="00322ECE"/>
    <w:rsid w:val="0034638B"/>
    <w:rsid w:val="003514ED"/>
    <w:rsid w:val="0035790E"/>
    <w:rsid w:val="003606B7"/>
    <w:rsid w:val="00363A41"/>
    <w:rsid w:val="00364599"/>
    <w:rsid w:val="00365D34"/>
    <w:rsid w:val="00375A85"/>
    <w:rsid w:val="0038084C"/>
    <w:rsid w:val="003876BE"/>
    <w:rsid w:val="00387922"/>
    <w:rsid w:val="00390FA2"/>
    <w:rsid w:val="00396632"/>
    <w:rsid w:val="00397624"/>
    <w:rsid w:val="003A3B5F"/>
    <w:rsid w:val="003A728B"/>
    <w:rsid w:val="003B2719"/>
    <w:rsid w:val="003C1239"/>
    <w:rsid w:val="003C59DF"/>
    <w:rsid w:val="003D0D99"/>
    <w:rsid w:val="003F580C"/>
    <w:rsid w:val="00416192"/>
    <w:rsid w:val="00427A78"/>
    <w:rsid w:val="00441B0F"/>
    <w:rsid w:val="004475C0"/>
    <w:rsid w:val="00451DE0"/>
    <w:rsid w:val="00452197"/>
    <w:rsid w:val="00460886"/>
    <w:rsid w:val="0047082C"/>
    <w:rsid w:val="004827A6"/>
    <w:rsid w:val="00495B60"/>
    <w:rsid w:val="004964D4"/>
    <w:rsid w:val="00497131"/>
    <w:rsid w:val="004A20CA"/>
    <w:rsid w:val="004A3B93"/>
    <w:rsid w:val="004A58E1"/>
    <w:rsid w:val="004A67DB"/>
    <w:rsid w:val="004B20CE"/>
    <w:rsid w:val="004B24B0"/>
    <w:rsid w:val="004B464C"/>
    <w:rsid w:val="004B6FDF"/>
    <w:rsid w:val="004C22D4"/>
    <w:rsid w:val="004D1DBB"/>
    <w:rsid w:val="004E4B18"/>
    <w:rsid w:val="004E7363"/>
    <w:rsid w:val="00503B35"/>
    <w:rsid w:val="005042C6"/>
    <w:rsid w:val="00507C1A"/>
    <w:rsid w:val="00523224"/>
    <w:rsid w:val="00523496"/>
    <w:rsid w:val="00525102"/>
    <w:rsid w:val="00525A0F"/>
    <w:rsid w:val="00530C08"/>
    <w:rsid w:val="00531C5C"/>
    <w:rsid w:val="00541CF3"/>
    <w:rsid w:val="00542A91"/>
    <w:rsid w:val="00545301"/>
    <w:rsid w:val="005567D2"/>
    <w:rsid w:val="00560651"/>
    <w:rsid w:val="00566F3F"/>
    <w:rsid w:val="00572CE1"/>
    <w:rsid w:val="005776AC"/>
    <w:rsid w:val="0059238D"/>
    <w:rsid w:val="00593717"/>
    <w:rsid w:val="005A60B0"/>
    <w:rsid w:val="005B2032"/>
    <w:rsid w:val="005D247D"/>
    <w:rsid w:val="005D4171"/>
    <w:rsid w:val="005E5BE4"/>
    <w:rsid w:val="005F0B45"/>
    <w:rsid w:val="005F2153"/>
    <w:rsid w:val="005F6ACA"/>
    <w:rsid w:val="00602D68"/>
    <w:rsid w:val="0060457D"/>
    <w:rsid w:val="0061015A"/>
    <w:rsid w:val="00612775"/>
    <w:rsid w:val="00613F38"/>
    <w:rsid w:val="0061420A"/>
    <w:rsid w:val="006220AC"/>
    <w:rsid w:val="00626AE8"/>
    <w:rsid w:val="00644691"/>
    <w:rsid w:val="006531D1"/>
    <w:rsid w:val="00654BD1"/>
    <w:rsid w:val="00655DC5"/>
    <w:rsid w:val="006901F1"/>
    <w:rsid w:val="006936D5"/>
    <w:rsid w:val="00694C04"/>
    <w:rsid w:val="00695BE5"/>
    <w:rsid w:val="006A3793"/>
    <w:rsid w:val="006A3ED9"/>
    <w:rsid w:val="006A574D"/>
    <w:rsid w:val="006B0B0D"/>
    <w:rsid w:val="006B1609"/>
    <w:rsid w:val="006B370E"/>
    <w:rsid w:val="006B7A90"/>
    <w:rsid w:val="006E0248"/>
    <w:rsid w:val="006E5FFF"/>
    <w:rsid w:val="006F1D46"/>
    <w:rsid w:val="006F2540"/>
    <w:rsid w:val="006F746D"/>
    <w:rsid w:val="006F784D"/>
    <w:rsid w:val="0070484E"/>
    <w:rsid w:val="0071136D"/>
    <w:rsid w:val="00714D52"/>
    <w:rsid w:val="0071640E"/>
    <w:rsid w:val="007221BE"/>
    <w:rsid w:val="00723BD2"/>
    <w:rsid w:val="00737304"/>
    <w:rsid w:val="00740F46"/>
    <w:rsid w:val="00745DFC"/>
    <w:rsid w:val="00750C48"/>
    <w:rsid w:val="00756D26"/>
    <w:rsid w:val="00767E5F"/>
    <w:rsid w:val="00770D9D"/>
    <w:rsid w:val="007727EC"/>
    <w:rsid w:val="007829B4"/>
    <w:rsid w:val="0078760A"/>
    <w:rsid w:val="0079390D"/>
    <w:rsid w:val="0079553B"/>
    <w:rsid w:val="007963C1"/>
    <w:rsid w:val="007A1ABB"/>
    <w:rsid w:val="007A3968"/>
    <w:rsid w:val="007B5D63"/>
    <w:rsid w:val="007B7A5D"/>
    <w:rsid w:val="007D07D6"/>
    <w:rsid w:val="007D2B14"/>
    <w:rsid w:val="007E440C"/>
    <w:rsid w:val="007F572A"/>
    <w:rsid w:val="00800197"/>
    <w:rsid w:val="00805074"/>
    <w:rsid w:val="00841C5A"/>
    <w:rsid w:val="0084377A"/>
    <w:rsid w:val="00851523"/>
    <w:rsid w:val="00851703"/>
    <w:rsid w:val="0085209A"/>
    <w:rsid w:val="0085345F"/>
    <w:rsid w:val="00856704"/>
    <w:rsid w:val="00857E5A"/>
    <w:rsid w:val="0086007F"/>
    <w:rsid w:val="00874D4F"/>
    <w:rsid w:val="008819A2"/>
    <w:rsid w:val="0088770F"/>
    <w:rsid w:val="00895663"/>
    <w:rsid w:val="008B16C8"/>
    <w:rsid w:val="008B1984"/>
    <w:rsid w:val="008B38C5"/>
    <w:rsid w:val="008C1BC4"/>
    <w:rsid w:val="008E12B2"/>
    <w:rsid w:val="008E74E5"/>
    <w:rsid w:val="00901539"/>
    <w:rsid w:val="00915027"/>
    <w:rsid w:val="009244F5"/>
    <w:rsid w:val="009315BA"/>
    <w:rsid w:val="00937D61"/>
    <w:rsid w:val="00940D60"/>
    <w:rsid w:val="0094338A"/>
    <w:rsid w:val="009444F4"/>
    <w:rsid w:val="00950149"/>
    <w:rsid w:val="00951765"/>
    <w:rsid w:val="00963C78"/>
    <w:rsid w:val="00964774"/>
    <w:rsid w:val="00966E62"/>
    <w:rsid w:val="00976FE9"/>
    <w:rsid w:val="009832FE"/>
    <w:rsid w:val="0098443B"/>
    <w:rsid w:val="009944AA"/>
    <w:rsid w:val="0099794C"/>
    <w:rsid w:val="009B0194"/>
    <w:rsid w:val="009B53B4"/>
    <w:rsid w:val="009D1573"/>
    <w:rsid w:val="009E462B"/>
    <w:rsid w:val="009E676A"/>
    <w:rsid w:val="009F2147"/>
    <w:rsid w:val="009F4CE3"/>
    <w:rsid w:val="00A03B2D"/>
    <w:rsid w:val="00A16573"/>
    <w:rsid w:val="00A265A1"/>
    <w:rsid w:val="00A609A6"/>
    <w:rsid w:val="00A644A1"/>
    <w:rsid w:val="00A73D0F"/>
    <w:rsid w:val="00A75379"/>
    <w:rsid w:val="00A8777A"/>
    <w:rsid w:val="00A91620"/>
    <w:rsid w:val="00AA1A23"/>
    <w:rsid w:val="00AA1EBE"/>
    <w:rsid w:val="00AB3FE7"/>
    <w:rsid w:val="00AB750E"/>
    <w:rsid w:val="00AC78C2"/>
    <w:rsid w:val="00AD185A"/>
    <w:rsid w:val="00B051F3"/>
    <w:rsid w:val="00B070BE"/>
    <w:rsid w:val="00B10DA1"/>
    <w:rsid w:val="00B111F3"/>
    <w:rsid w:val="00B25091"/>
    <w:rsid w:val="00B338D2"/>
    <w:rsid w:val="00B353E3"/>
    <w:rsid w:val="00B40531"/>
    <w:rsid w:val="00B4472C"/>
    <w:rsid w:val="00B60AEC"/>
    <w:rsid w:val="00B70D3B"/>
    <w:rsid w:val="00B80696"/>
    <w:rsid w:val="00B85C11"/>
    <w:rsid w:val="00B93987"/>
    <w:rsid w:val="00B93EDD"/>
    <w:rsid w:val="00B94B57"/>
    <w:rsid w:val="00BB22B6"/>
    <w:rsid w:val="00BB601C"/>
    <w:rsid w:val="00BB6FDC"/>
    <w:rsid w:val="00BD50F3"/>
    <w:rsid w:val="00BD519D"/>
    <w:rsid w:val="00BE00FE"/>
    <w:rsid w:val="00BE496E"/>
    <w:rsid w:val="00BF6D95"/>
    <w:rsid w:val="00BF76D0"/>
    <w:rsid w:val="00C109F9"/>
    <w:rsid w:val="00C16234"/>
    <w:rsid w:val="00C202E5"/>
    <w:rsid w:val="00C56142"/>
    <w:rsid w:val="00C629D4"/>
    <w:rsid w:val="00C720CD"/>
    <w:rsid w:val="00C73133"/>
    <w:rsid w:val="00C82EE0"/>
    <w:rsid w:val="00C837AE"/>
    <w:rsid w:val="00C84E80"/>
    <w:rsid w:val="00C872AF"/>
    <w:rsid w:val="00CA799F"/>
    <w:rsid w:val="00CC311E"/>
    <w:rsid w:val="00CC6CC2"/>
    <w:rsid w:val="00CC72D9"/>
    <w:rsid w:val="00CD12E9"/>
    <w:rsid w:val="00CD27B8"/>
    <w:rsid w:val="00CD5482"/>
    <w:rsid w:val="00CE05E1"/>
    <w:rsid w:val="00CE602F"/>
    <w:rsid w:val="00CF356C"/>
    <w:rsid w:val="00CF686C"/>
    <w:rsid w:val="00D04A0F"/>
    <w:rsid w:val="00D065F5"/>
    <w:rsid w:val="00D16BC2"/>
    <w:rsid w:val="00D215BE"/>
    <w:rsid w:val="00D2498B"/>
    <w:rsid w:val="00D278C2"/>
    <w:rsid w:val="00D3122B"/>
    <w:rsid w:val="00D46E89"/>
    <w:rsid w:val="00D60B9F"/>
    <w:rsid w:val="00D62FBD"/>
    <w:rsid w:val="00D71BE9"/>
    <w:rsid w:val="00D80EE4"/>
    <w:rsid w:val="00DA7DF2"/>
    <w:rsid w:val="00DC422C"/>
    <w:rsid w:val="00DC7A1F"/>
    <w:rsid w:val="00DD1105"/>
    <w:rsid w:val="00DD41A3"/>
    <w:rsid w:val="00DD7EF2"/>
    <w:rsid w:val="00DE1FB3"/>
    <w:rsid w:val="00DE69B5"/>
    <w:rsid w:val="00DF745B"/>
    <w:rsid w:val="00DF7C32"/>
    <w:rsid w:val="00E0569F"/>
    <w:rsid w:val="00E07736"/>
    <w:rsid w:val="00E15E53"/>
    <w:rsid w:val="00E26408"/>
    <w:rsid w:val="00E32DF9"/>
    <w:rsid w:val="00E463C9"/>
    <w:rsid w:val="00E46BD7"/>
    <w:rsid w:val="00E47831"/>
    <w:rsid w:val="00E538EA"/>
    <w:rsid w:val="00E54B60"/>
    <w:rsid w:val="00E57EF1"/>
    <w:rsid w:val="00E7122C"/>
    <w:rsid w:val="00E74EA6"/>
    <w:rsid w:val="00E77FF9"/>
    <w:rsid w:val="00E8102E"/>
    <w:rsid w:val="00E83564"/>
    <w:rsid w:val="00E93012"/>
    <w:rsid w:val="00EA31D9"/>
    <w:rsid w:val="00EA48A3"/>
    <w:rsid w:val="00EA7273"/>
    <w:rsid w:val="00EB7F78"/>
    <w:rsid w:val="00ED678E"/>
    <w:rsid w:val="00ED7D2E"/>
    <w:rsid w:val="00EE0086"/>
    <w:rsid w:val="00EE3FD1"/>
    <w:rsid w:val="00EF5516"/>
    <w:rsid w:val="00F017E4"/>
    <w:rsid w:val="00F05C20"/>
    <w:rsid w:val="00F12A6D"/>
    <w:rsid w:val="00F3000E"/>
    <w:rsid w:val="00F4400F"/>
    <w:rsid w:val="00F5358B"/>
    <w:rsid w:val="00F55386"/>
    <w:rsid w:val="00F6449B"/>
    <w:rsid w:val="00F716A2"/>
    <w:rsid w:val="00F7798C"/>
    <w:rsid w:val="00F84EF0"/>
    <w:rsid w:val="00F966B1"/>
    <w:rsid w:val="00FA64C2"/>
    <w:rsid w:val="00FB462B"/>
    <w:rsid w:val="00FC1537"/>
    <w:rsid w:val="00FC27C6"/>
    <w:rsid w:val="00FC2848"/>
    <w:rsid w:val="00FC2E89"/>
    <w:rsid w:val="00FD19A6"/>
    <w:rsid w:val="00FD6092"/>
    <w:rsid w:val="00FD7237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5D055AA"/>
  <w15:chartTrackingRefBased/>
  <w15:docId w15:val="{00B812FF-3BD2-4F86-BDCD-3ACE161CD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nhideWhenUsed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</w:latentStyles>
  <w:style w:type="paragraph" w:default="1" w:styleId="Standard">
    <w:name w:val="Normal"/>
    <w:qFormat/>
    <w:rsid w:val="0085345F"/>
    <w:pPr>
      <w:spacing w:before="220" w:after="220" w:line="260" w:lineRule="exact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A64C2"/>
    <w:pPr>
      <w:keepNext/>
      <w:keepLines/>
      <w:spacing w:before="320" w:after="240" w:line="24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FA64C2"/>
    <w:pPr>
      <w:keepNext/>
      <w:tabs>
        <w:tab w:val="left" w:pos="1134"/>
      </w:tabs>
      <w:spacing w:before="280" w:after="240" w:line="240" w:lineRule="auto"/>
      <w:outlineLvl w:val="1"/>
    </w:pPr>
    <w:rPr>
      <w:rFonts w:eastAsia="Arial Unicode MS" w:cs="Arial Unicode MS"/>
      <w:b/>
      <w:bCs/>
      <w:sz w:val="28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A64C2"/>
    <w:pPr>
      <w:keepNext/>
      <w:keepLines/>
      <w:spacing w:before="240" w:after="24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856704"/>
    <w:pPr>
      <w:keepNext/>
      <w:keepLines/>
      <w:spacing w:after="120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0B7F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888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B7F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A5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B7F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A5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B7F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B7F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B16C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16C8"/>
    <w:rPr>
      <w:rFonts w:ascii="BundesSerif Office" w:hAnsi="BundesSerif Office"/>
    </w:rPr>
  </w:style>
  <w:style w:type="paragraph" w:styleId="Fuzeile">
    <w:name w:val="footer"/>
    <w:basedOn w:val="Standard"/>
    <w:link w:val="FuzeileZchn"/>
    <w:uiPriority w:val="99"/>
    <w:rsid w:val="00C837AE"/>
    <w:pPr>
      <w:tabs>
        <w:tab w:val="left" w:pos="1134"/>
      </w:tabs>
      <w:spacing w:before="0" w:after="130"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C837AE"/>
    <w:rPr>
      <w:rFonts w:ascii="Calibri" w:hAnsi="Calibri"/>
      <w:sz w:val="13"/>
    </w:rPr>
  </w:style>
  <w:style w:type="character" w:styleId="Fett">
    <w:name w:val="Strong"/>
    <w:basedOn w:val="Absatz-Standardschriftart"/>
    <w:uiPriority w:val="22"/>
    <w:qFormat/>
    <w:rsid w:val="008B16C8"/>
    <w:rPr>
      <w:b/>
      <w:bCs/>
    </w:rPr>
  </w:style>
  <w:style w:type="paragraph" w:styleId="Liste">
    <w:name w:val="List"/>
    <w:basedOn w:val="Standard"/>
    <w:uiPriority w:val="99"/>
    <w:rsid w:val="00F4400F"/>
    <w:pPr>
      <w:numPr>
        <w:numId w:val="20"/>
      </w:numPr>
      <w:tabs>
        <w:tab w:val="left" w:pos="454"/>
      </w:tabs>
      <w:contextualSpacing/>
    </w:pPr>
  </w:style>
  <w:style w:type="paragraph" w:customStyle="1" w:styleId="NummerierteListe">
    <w:name w:val="Nummerierte Liste"/>
    <w:basedOn w:val="Standard"/>
    <w:semiHidden/>
    <w:qFormat/>
    <w:rsid w:val="008B16C8"/>
    <w:pPr>
      <w:tabs>
        <w:tab w:val="left" w:pos="454"/>
      </w:tabs>
      <w:contextualSpacing/>
    </w:pPr>
  </w:style>
  <w:style w:type="table" w:customStyle="1" w:styleId="FuzeileTabelle">
    <w:name w:val="Fußzeile Tabelle"/>
    <w:basedOn w:val="NormaleTabelle"/>
    <w:uiPriority w:val="99"/>
    <w:rsid w:val="00963C78"/>
    <w:pPr>
      <w:spacing w:after="0" w:line="240" w:lineRule="auto"/>
    </w:pPr>
    <w:rPr>
      <w:rFonts w:ascii="Calibri" w:hAnsi="Calibri"/>
    </w:rPr>
    <w:tblPr/>
    <w:trPr>
      <w:cantSplit/>
    </w:trPr>
    <w:tcPr>
      <w:noWrap/>
      <w:tcMar>
        <w:left w:w="0" w:type="dxa"/>
        <w:right w:w="0" w:type="dxa"/>
      </w:tcMar>
    </w:tcPr>
  </w:style>
  <w:style w:type="character" w:customStyle="1" w:styleId="berschrift1Zchn">
    <w:name w:val="Überschrift 1 Zchn"/>
    <w:basedOn w:val="Absatz-Standardschriftart"/>
    <w:link w:val="berschrift1"/>
    <w:uiPriority w:val="9"/>
    <w:rsid w:val="00FA64C2"/>
    <w:rPr>
      <w:rFonts w:ascii="Calibri" w:eastAsiaTheme="majorEastAsia" w:hAnsi="Calibri" w:cstheme="majorBidi"/>
      <w:b/>
      <w:sz w:val="32"/>
      <w:szCs w:val="32"/>
    </w:rPr>
  </w:style>
  <w:style w:type="paragraph" w:customStyle="1" w:styleId="AbsenderLeitung">
    <w:name w:val="Absender Leitung"/>
    <w:basedOn w:val="Absender"/>
    <w:qFormat/>
    <w:rsid w:val="00542A91"/>
    <w:rPr>
      <w:b/>
      <w:sz w:val="21"/>
    </w:rPr>
  </w:style>
  <w:style w:type="character" w:customStyle="1" w:styleId="berschrift2Zchn">
    <w:name w:val="Überschrift 2 Zchn"/>
    <w:basedOn w:val="Absatz-Standardschriftart"/>
    <w:link w:val="berschrift2"/>
    <w:rsid w:val="00FA64C2"/>
    <w:rPr>
      <w:rFonts w:ascii="Calibri" w:eastAsia="Arial Unicode MS" w:hAnsi="Calibri" w:cs="Arial Unicode MS"/>
      <w:b/>
      <w:bCs/>
      <w:sz w:val="28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64C2"/>
    <w:rPr>
      <w:rFonts w:ascii="Calibri" w:eastAsiaTheme="majorEastAsia" w:hAnsi="Calibri" w:cstheme="majorBidi"/>
      <w:b/>
      <w:szCs w:val="24"/>
    </w:rPr>
  </w:style>
  <w:style w:type="table" w:styleId="Tabellenraster">
    <w:name w:val="Table Grid"/>
    <w:aliases w:val="Adressdaten"/>
    <w:basedOn w:val="NormaleTabelle"/>
    <w:uiPriority w:val="39"/>
    <w:rsid w:val="00963C78"/>
    <w:pPr>
      <w:spacing w:after="0" w:line="240" w:lineRule="auto"/>
    </w:pPr>
    <w:rPr>
      <w:rFonts w:ascii="Calibri" w:hAnsi="Calibri"/>
    </w:rPr>
    <w:tblPr>
      <w:tblCellMar>
        <w:left w:w="0" w:type="dxa"/>
        <w:right w:w="0" w:type="dxa"/>
      </w:tblCellMar>
    </w:tblPr>
  </w:style>
  <w:style w:type="paragraph" w:customStyle="1" w:styleId="Absender">
    <w:name w:val="Absender"/>
    <w:basedOn w:val="Standard"/>
    <w:qFormat/>
    <w:rsid w:val="0060457D"/>
    <w:pPr>
      <w:spacing w:before="0" w:after="0" w:line="240" w:lineRule="exact"/>
    </w:pPr>
    <w:rPr>
      <w:sz w:val="19"/>
    </w:rPr>
  </w:style>
  <w:style w:type="paragraph" w:customStyle="1" w:styleId="AbsenderAbstand">
    <w:name w:val="Absender Abstand"/>
    <w:basedOn w:val="Absender"/>
    <w:qFormat/>
    <w:rsid w:val="00CC6CC2"/>
    <w:pPr>
      <w:spacing w:before="120"/>
    </w:pPr>
  </w:style>
  <w:style w:type="paragraph" w:customStyle="1" w:styleId="AdresseBlock">
    <w:name w:val="Adresse Block"/>
    <w:basedOn w:val="Standard"/>
    <w:qFormat/>
    <w:rsid w:val="008B16C8"/>
    <w:pPr>
      <w:spacing w:before="0" w:after="0" w:line="280" w:lineRule="exact"/>
    </w:pPr>
  </w:style>
  <w:style w:type="character" w:styleId="Hyperlink">
    <w:name w:val="Hyperlink"/>
    <w:basedOn w:val="Absatz-Standardschriftart"/>
    <w:uiPriority w:val="99"/>
    <w:rsid w:val="008B16C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rsid w:val="008B16C8"/>
    <w:rPr>
      <w:color w:val="605E5C"/>
      <w:shd w:val="clear" w:color="auto" w:fill="E1DFDD"/>
    </w:rPr>
  </w:style>
  <w:style w:type="paragraph" w:customStyle="1" w:styleId="AdresseAbsender">
    <w:name w:val="Adresse Absender"/>
    <w:basedOn w:val="Standard"/>
    <w:qFormat/>
    <w:rsid w:val="007A1ABB"/>
    <w:pPr>
      <w:spacing w:before="40" w:after="0" w:line="240" w:lineRule="auto"/>
    </w:pPr>
    <w:rPr>
      <w:sz w:val="14"/>
    </w:rPr>
  </w:style>
  <w:style w:type="character" w:styleId="Platzhaltertext">
    <w:name w:val="Placeholder Text"/>
    <w:basedOn w:val="Absatz-Standardschriftart"/>
    <w:uiPriority w:val="99"/>
    <w:semiHidden/>
    <w:rsid w:val="008B16C8"/>
    <w:rPr>
      <w:color w:val="808080"/>
    </w:rPr>
  </w:style>
  <w:style w:type="paragraph" w:customStyle="1" w:styleId="Betreff">
    <w:name w:val="Betreff"/>
    <w:basedOn w:val="Standard"/>
    <w:qFormat/>
    <w:rsid w:val="00EB7F78"/>
    <w:pPr>
      <w:tabs>
        <w:tab w:val="left" w:pos="851"/>
      </w:tabs>
      <w:spacing w:before="160" w:after="120"/>
      <w:ind w:left="851" w:hanging="851"/>
      <w:outlineLvl w:val="0"/>
    </w:pPr>
    <w:rPr>
      <w:b/>
    </w:rPr>
  </w:style>
  <w:style w:type="paragraph" w:customStyle="1" w:styleId="Gruzeile">
    <w:name w:val="Grußzeile"/>
    <w:basedOn w:val="Standard"/>
    <w:qFormat/>
    <w:rsid w:val="001D4525"/>
    <w:pPr>
      <w:spacing w:before="0" w:after="440"/>
    </w:pPr>
  </w:style>
  <w:style w:type="paragraph" w:styleId="Anrede">
    <w:name w:val="Salutation"/>
    <w:basedOn w:val="Standard"/>
    <w:next w:val="Standard"/>
    <w:link w:val="AnredeZchn"/>
    <w:uiPriority w:val="99"/>
    <w:rsid w:val="008B16C8"/>
  </w:style>
  <w:style w:type="character" w:customStyle="1" w:styleId="AnredeZchn">
    <w:name w:val="Anrede Zchn"/>
    <w:basedOn w:val="Absatz-Standardschriftart"/>
    <w:link w:val="Anrede"/>
    <w:uiPriority w:val="99"/>
    <w:rsid w:val="008B16C8"/>
    <w:rPr>
      <w:rFonts w:ascii="BundesSerif Office" w:hAnsi="BundesSerif Office"/>
    </w:rPr>
  </w:style>
  <w:style w:type="paragraph" w:styleId="Datum">
    <w:name w:val="Date"/>
    <w:basedOn w:val="Standard"/>
    <w:next w:val="Standard"/>
    <w:link w:val="DatumZchn"/>
    <w:uiPriority w:val="99"/>
    <w:rsid w:val="00CC6CC2"/>
    <w:pPr>
      <w:spacing w:before="0" w:after="0" w:line="240" w:lineRule="auto"/>
      <w:ind w:right="-2552"/>
    </w:pPr>
  </w:style>
  <w:style w:type="character" w:customStyle="1" w:styleId="DatumZchn">
    <w:name w:val="Datum Zchn"/>
    <w:basedOn w:val="Absatz-Standardschriftart"/>
    <w:link w:val="Datum"/>
    <w:uiPriority w:val="99"/>
    <w:rsid w:val="00CC6CC2"/>
    <w:rPr>
      <w:rFonts w:ascii="Calibri" w:hAnsi="Calibri"/>
    </w:rPr>
  </w:style>
  <w:style w:type="table" w:customStyle="1" w:styleId="TabelleKopfzeile">
    <w:name w:val="TabelleKopfzeile"/>
    <w:basedOn w:val="NormaleTabelle"/>
    <w:uiPriority w:val="99"/>
    <w:rsid w:val="00963C78"/>
    <w:pPr>
      <w:spacing w:after="0" w:line="240" w:lineRule="auto"/>
    </w:pPr>
    <w:rPr>
      <w:rFonts w:ascii="Calibri" w:hAnsi="Calibri"/>
    </w:rPr>
    <w:tblPr>
      <w:tblInd w:w="-1418" w:type="dxa"/>
    </w:tblPr>
  </w:style>
  <w:style w:type="paragraph" w:customStyle="1" w:styleId="KopfzeilereLogo">
    <w:name w:val="Kopfzeile re Logo"/>
    <w:basedOn w:val="Kopfzeile"/>
    <w:qFormat/>
    <w:rsid w:val="002E4B5A"/>
    <w:pPr>
      <w:framePr w:hSpace="142" w:vSpace="567" w:wrap="notBeside" w:vAnchor="page" w:hAnchor="page" w:yAlign="top"/>
      <w:spacing w:before="240"/>
      <w:suppressOverlap/>
    </w:pPr>
  </w:style>
  <w:style w:type="paragraph" w:customStyle="1" w:styleId="SeitenzahlKopf">
    <w:name w:val="Seitenzahl Kopf"/>
    <w:basedOn w:val="Kopfzeile"/>
    <w:qFormat/>
    <w:rsid w:val="008B16C8"/>
    <w:pPr>
      <w:spacing w:before="240" w:after="440"/>
    </w:pPr>
  </w:style>
  <w:style w:type="paragraph" w:customStyle="1" w:styleId="Geschftszeichen">
    <w:name w:val="Geschäftszeichen"/>
    <w:basedOn w:val="Standard"/>
    <w:qFormat/>
    <w:rsid w:val="008B16C8"/>
    <w:pPr>
      <w:spacing w:before="0" w:after="0" w:line="240" w:lineRule="auto"/>
      <w:contextualSpacing/>
    </w:pPr>
  </w:style>
  <w:style w:type="paragraph" w:customStyle="1" w:styleId="Abschnittswechsel">
    <w:name w:val="Abschnittswechsel"/>
    <w:basedOn w:val="Standard"/>
    <w:qFormat/>
    <w:rsid w:val="008B16C8"/>
    <w:pPr>
      <w:spacing w:before="0" w:after="0" w:line="240" w:lineRule="auto"/>
    </w:pPr>
    <w:rPr>
      <w:sz w:val="12"/>
    </w:rPr>
  </w:style>
  <w:style w:type="paragraph" w:customStyle="1" w:styleId="Signatur">
    <w:name w:val="Signatur"/>
    <w:basedOn w:val="Gruzeile"/>
    <w:qFormat/>
    <w:rsid w:val="000E7FAB"/>
    <w:pPr>
      <w:spacing w:after="0"/>
    </w:pPr>
  </w:style>
  <w:style w:type="table" w:customStyle="1" w:styleId="Datentablle">
    <w:name w:val="Datentablle"/>
    <w:basedOn w:val="NormaleTabelle"/>
    <w:uiPriority w:val="99"/>
    <w:rsid w:val="008B16C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</w:rPr>
      <w:tblPr/>
      <w:trPr>
        <w:tblHeader/>
      </w:trPr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solid" w:color="BEC5C9" w:themeColor="background2" w:fill="D9D9D9" w:themeFill="background1" w:themeFillShade="D9"/>
      </w:tcPr>
    </w:tblStylePr>
  </w:style>
  <w:style w:type="paragraph" w:customStyle="1" w:styleId="StandardTabelle">
    <w:name w:val="Standard Tabelle"/>
    <w:basedOn w:val="Standard"/>
    <w:qFormat/>
    <w:rsid w:val="008B16C8"/>
    <w:pPr>
      <w:spacing w:before="0" w:after="60" w:line="240" w:lineRule="exact"/>
    </w:pPr>
  </w:style>
  <w:style w:type="paragraph" w:customStyle="1" w:styleId="Verfgungspunkte">
    <w:name w:val="Verfügungspunkte"/>
    <w:basedOn w:val="Standard"/>
    <w:semiHidden/>
    <w:qFormat/>
    <w:rsid w:val="008B16C8"/>
    <w:rPr>
      <w:vanish/>
    </w:rPr>
  </w:style>
  <w:style w:type="paragraph" w:customStyle="1" w:styleId="BriefdatenAbstand">
    <w:name w:val="Briefdaten Abstand"/>
    <w:basedOn w:val="Geschftszeichen"/>
    <w:rsid w:val="00272C4F"/>
    <w:pPr>
      <w:spacing w:after="320"/>
    </w:pPr>
    <w:rPr>
      <w:rFonts w:eastAsia="Times New Roman" w:cs="Times New Roman"/>
      <w:szCs w:val="20"/>
    </w:rPr>
  </w:style>
  <w:style w:type="paragraph" w:customStyle="1" w:styleId="GruzeileAbstand">
    <w:name w:val="Grußzeile Abstand"/>
    <w:basedOn w:val="Gruzeile"/>
    <w:rsid w:val="001D4525"/>
    <w:pPr>
      <w:spacing w:after="880"/>
    </w:pPr>
    <w:rPr>
      <w:rFonts w:eastAsia="Times New Roman" w:cs="Times New Roman"/>
      <w:szCs w:val="20"/>
    </w:rPr>
  </w:style>
  <w:style w:type="paragraph" w:customStyle="1" w:styleId="Bezug">
    <w:name w:val="Bezug"/>
    <w:basedOn w:val="Geschftszeichen"/>
    <w:qFormat/>
    <w:rsid w:val="008B16C8"/>
    <w:pPr>
      <w:tabs>
        <w:tab w:val="left" w:pos="851"/>
      </w:tabs>
      <w:ind w:left="851" w:hanging="851"/>
    </w:pPr>
  </w:style>
  <w:style w:type="paragraph" w:customStyle="1" w:styleId="StandardohneAbstand">
    <w:name w:val="Standard ohne Abstand"/>
    <w:basedOn w:val="Standard"/>
    <w:qFormat/>
    <w:rsid w:val="008B16C8"/>
    <w:pPr>
      <w:spacing w:after="0"/>
    </w:pPr>
  </w:style>
  <w:style w:type="paragraph" w:customStyle="1" w:styleId="Abstand1">
    <w:name w:val="Abstand1"/>
    <w:basedOn w:val="Fuzeile"/>
    <w:qFormat/>
    <w:rsid w:val="007A1ABB"/>
    <w:rPr>
      <w:sz w:val="2"/>
    </w:rPr>
  </w:style>
  <w:style w:type="paragraph" w:customStyle="1" w:styleId="berschrift1Nr">
    <w:name w:val="Überschrift 1 Nr"/>
    <w:basedOn w:val="berschrift1"/>
    <w:next w:val="Standard"/>
    <w:semiHidden/>
    <w:qFormat/>
    <w:rsid w:val="00856704"/>
    <w:pPr>
      <w:numPr>
        <w:numId w:val="16"/>
      </w:numPr>
    </w:pPr>
  </w:style>
  <w:style w:type="paragraph" w:customStyle="1" w:styleId="berschrift2Nr">
    <w:name w:val="Überschrift 2 Nr"/>
    <w:basedOn w:val="berschrift2"/>
    <w:next w:val="Standard"/>
    <w:semiHidden/>
    <w:qFormat/>
    <w:rsid w:val="00856704"/>
    <w:pPr>
      <w:numPr>
        <w:ilvl w:val="1"/>
        <w:numId w:val="16"/>
      </w:numPr>
    </w:pPr>
  </w:style>
  <w:style w:type="paragraph" w:customStyle="1" w:styleId="berschrift3Nr">
    <w:name w:val="Überschrift 3 Nr"/>
    <w:basedOn w:val="berschrift3"/>
    <w:next w:val="Standard"/>
    <w:semiHidden/>
    <w:qFormat/>
    <w:rsid w:val="00856704"/>
    <w:pPr>
      <w:numPr>
        <w:ilvl w:val="2"/>
        <w:numId w:val="16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14ED"/>
    <w:rPr>
      <w:rFonts w:ascii="Calibri" w:eastAsiaTheme="majorEastAsia" w:hAnsi="Calibri" w:cstheme="majorBidi"/>
      <w:b/>
      <w:iCs/>
    </w:rPr>
  </w:style>
  <w:style w:type="paragraph" w:customStyle="1" w:styleId="berschrift4Nr">
    <w:name w:val="Überschrift 4 Nr"/>
    <w:basedOn w:val="berschrift4"/>
    <w:next w:val="Standard"/>
    <w:semiHidden/>
    <w:qFormat/>
    <w:rsid w:val="00856704"/>
    <w:pPr>
      <w:numPr>
        <w:ilvl w:val="3"/>
        <w:numId w:val="16"/>
      </w:numPr>
    </w:pPr>
  </w:style>
  <w:style w:type="paragraph" w:customStyle="1" w:styleId="NrListe">
    <w:name w:val="Nr Liste"/>
    <w:basedOn w:val="Standard"/>
    <w:semiHidden/>
    <w:qFormat/>
    <w:rsid w:val="00DE69B5"/>
    <w:pPr>
      <w:keepNext/>
      <w:numPr>
        <w:ilvl w:val="1"/>
        <w:numId w:val="17"/>
      </w:numPr>
      <w:tabs>
        <w:tab w:val="left" w:pos="1134"/>
      </w:tabs>
      <w:spacing w:before="120" w:line="288" w:lineRule="auto"/>
    </w:pPr>
    <w:rPr>
      <w:rFonts w:ascii="Arial" w:eastAsia="Times New Roman" w:hAnsi="Arial"/>
      <w:b/>
      <w:szCs w:val="24"/>
    </w:rPr>
  </w:style>
  <w:style w:type="paragraph" w:customStyle="1" w:styleId="ListeNr">
    <w:name w:val="Liste Nr"/>
    <w:basedOn w:val="Standard"/>
    <w:qFormat/>
    <w:rsid w:val="00E74EA6"/>
    <w:pPr>
      <w:numPr>
        <w:numId w:val="19"/>
      </w:numPr>
      <w:tabs>
        <w:tab w:val="left" w:pos="454"/>
      </w:tabs>
      <w:ind w:left="454" w:hanging="454"/>
      <w:contextualSpacing/>
    </w:pPr>
  </w:style>
  <w:style w:type="paragraph" w:customStyle="1" w:styleId="Liste1Ebene1">
    <w:name w:val="Liste (1) Ebene 1"/>
    <w:basedOn w:val="Standard"/>
    <w:semiHidden/>
    <w:qFormat/>
    <w:rsid w:val="00F4400F"/>
    <w:pPr>
      <w:numPr>
        <w:numId w:val="26"/>
      </w:numPr>
    </w:pPr>
  </w:style>
  <w:style w:type="paragraph" w:customStyle="1" w:styleId="Liste1Ebene2">
    <w:name w:val="Liste 1) Ebene 2"/>
    <w:basedOn w:val="Liste1Ebene1"/>
    <w:semiHidden/>
    <w:qFormat/>
    <w:rsid w:val="00F4400F"/>
    <w:pPr>
      <w:numPr>
        <w:ilvl w:val="2"/>
      </w:numPr>
    </w:pPr>
  </w:style>
  <w:style w:type="paragraph" w:styleId="Liste2">
    <w:name w:val="List 2"/>
    <w:basedOn w:val="Standard"/>
    <w:uiPriority w:val="99"/>
    <w:rsid w:val="0085209A"/>
    <w:pPr>
      <w:numPr>
        <w:numId w:val="27"/>
      </w:numPr>
      <w:tabs>
        <w:tab w:val="left" w:pos="454"/>
      </w:tabs>
      <w:contextualSpacing/>
    </w:pPr>
  </w:style>
  <w:style w:type="paragraph" w:customStyle="1" w:styleId="Liste2Ebene2">
    <w:name w:val="Liste 2 Ebene 2"/>
    <w:basedOn w:val="Liste2"/>
    <w:semiHidden/>
    <w:qFormat/>
    <w:rsid w:val="00F4400F"/>
    <w:pPr>
      <w:numPr>
        <w:ilvl w:val="4"/>
        <w:numId w:val="26"/>
      </w:numPr>
      <w:tabs>
        <w:tab w:val="clear" w:pos="454"/>
      </w:tabs>
    </w:pPr>
  </w:style>
  <w:style w:type="paragraph" w:customStyle="1" w:styleId="Listeabc">
    <w:name w:val="Liste abc"/>
    <w:basedOn w:val="Liste"/>
    <w:semiHidden/>
    <w:qFormat/>
    <w:rsid w:val="00F4400F"/>
    <w:pPr>
      <w:numPr>
        <w:numId w:val="25"/>
      </w:numPr>
    </w:pPr>
  </w:style>
  <w:style w:type="paragraph" w:customStyle="1" w:styleId="ListeabcEbene2">
    <w:name w:val="Liste abc Ebene 2"/>
    <w:basedOn w:val="Liste"/>
    <w:semiHidden/>
    <w:qFormat/>
    <w:rsid w:val="00F4400F"/>
    <w:pPr>
      <w:numPr>
        <w:ilvl w:val="3"/>
        <w:numId w:val="26"/>
      </w:numPr>
      <w:tabs>
        <w:tab w:val="clear" w:pos="454"/>
        <w:tab w:val="left" w:pos="5387"/>
      </w:tabs>
      <w:contextualSpacing w:val="0"/>
    </w:pPr>
  </w:style>
  <w:style w:type="paragraph" w:customStyle="1" w:styleId="VSKennzeichnung">
    <w:name w:val="VS Kennzeichnung"/>
    <w:basedOn w:val="Standard"/>
    <w:qFormat/>
    <w:rsid w:val="001379F2"/>
    <w:pPr>
      <w:framePr w:wrap="notBeside" w:vAnchor="page" w:hAnchor="page" w:x="4537" w:y="2570"/>
      <w:spacing w:before="0" w:after="0" w:line="240" w:lineRule="auto"/>
    </w:pPr>
    <w:rPr>
      <w:b/>
      <w:sz w:val="24"/>
    </w:rPr>
  </w:style>
  <w:style w:type="character" w:customStyle="1" w:styleId="ZeichenformatIndividuell">
    <w:name w:val="_ Zeichenformat Individuell"/>
    <w:basedOn w:val="Absatz-Standardschriftart"/>
    <w:uiPriority w:val="1"/>
    <w:qFormat/>
    <w:rsid w:val="00DD7EF2"/>
    <w:rPr>
      <w:color w:val="00854A"/>
    </w:rPr>
  </w:style>
  <w:style w:type="paragraph" w:customStyle="1" w:styleId="DBVersionStand">
    <w:name w:val="DB Version Stand"/>
    <w:basedOn w:val="Standard"/>
    <w:qFormat/>
    <w:rsid w:val="00C837AE"/>
    <w:pPr>
      <w:framePr w:w="3969" w:wrap="around" w:vAnchor="page" w:hAnchor="margin" w:x="1" w:y="15594"/>
      <w:tabs>
        <w:tab w:val="left" w:pos="1701"/>
      </w:tabs>
      <w:spacing w:after="120"/>
      <w:ind w:left="1701" w:hanging="1701"/>
      <w:contextualSpacing/>
    </w:pPr>
    <w:rPr>
      <w:vanish/>
      <w:sz w:val="16"/>
    </w:rPr>
  </w:style>
  <w:style w:type="character" w:customStyle="1" w:styleId="final">
    <w:name w:val="_final"/>
    <w:basedOn w:val="ZeichenformatIndividuell"/>
    <w:uiPriority w:val="1"/>
    <w:qFormat/>
    <w:rsid w:val="00F716A2"/>
    <w:rPr>
      <w:color w:val="auto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7F4B"/>
    <w:rPr>
      <w:rFonts w:asciiTheme="majorHAnsi" w:eastAsiaTheme="majorEastAsia" w:hAnsiTheme="majorHAnsi" w:cstheme="majorBidi"/>
      <w:color w:val="005888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B7F4B"/>
    <w:rPr>
      <w:rFonts w:asciiTheme="majorHAnsi" w:eastAsiaTheme="majorEastAsia" w:hAnsiTheme="majorHAnsi" w:cstheme="majorBidi"/>
      <w:color w:val="003A5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B7F4B"/>
    <w:rPr>
      <w:rFonts w:asciiTheme="majorHAnsi" w:eastAsiaTheme="majorEastAsia" w:hAnsiTheme="majorHAnsi" w:cstheme="majorBidi"/>
      <w:i/>
      <w:iCs/>
      <w:color w:val="003A5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B7F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B7F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eschaffungsamt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orlagen_Arbeitshilfen\00_VORLAGEN\1_Beschaffung\1_3%20Vergabeunterlagen%20und%20Anlagen\Aufforderungsschreib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1ECE157186B47B8A7A6BA0626EE3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802BAB-64CA-4A77-ADE5-EF91B0378C90}"/>
      </w:docPartPr>
      <w:docPartBody>
        <w:p w:rsidR="00C349F3" w:rsidRDefault="00C349F3">
          <w:pPr>
            <w:pStyle w:val="01ECE157186B47B8A7A6BA0626EE30C4"/>
          </w:pPr>
          <w:r w:rsidRPr="00077A91">
            <w:rPr>
              <w:rStyle w:val="Platzhaltertext"/>
            </w:rPr>
            <w:t>Wählen Sie ein Element aus.</w:t>
          </w:r>
        </w:p>
      </w:docPartBody>
    </w:docPart>
    <w:docPart>
      <w:docPartPr>
        <w:name w:val="F6752BC5AA9A45E28163DB30CCE05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3FD05F-7680-48A6-85A2-88B2D3601CB8}"/>
      </w:docPartPr>
      <w:docPartBody>
        <w:p w:rsidR="00C349F3" w:rsidRDefault="00C349F3">
          <w:pPr>
            <w:pStyle w:val="F6752BC5AA9A45E28163DB30CCE056DF"/>
          </w:pPr>
          <w:r w:rsidRPr="00602D68">
            <w:rPr>
              <w:rStyle w:val="ZeichenformatIndividuell"/>
            </w:rPr>
            <w:t>Name oder Kennung</w:t>
          </w:r>
        </w:p>
      </w:docPartBody>
    </w:docPart>
    <w:docPart>
      <w:docPartPr>
        <w:name w:val="4BB74062A78640ABB51B973E97B6E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E6FD47-CF1E-4355-9DEC-EA1A09CF132F}"/>
      </w:docPartPr>
      <w:docPartBody>
        <w:p w:rsidR="00C349F3" w:rsidRDefault="00C349F3">
          <w:pPr>
            <w:pStyle w:val="4BB74062A78640ABB51B973E97B6E625"/>
          </w:pPr>
          <w:r w:rsidRPr="000E7FAB">
            <w:t>Brühler Straße 3</w:t>
          </w:r>
        </w:p>
      </w:docPartBody>
    </w:docPart>
    <w:docPart>
      <w:docPartPr>
        <w:name w:val="521B44AD0C744B2FB2E24B0BB7A0B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BCB1D-F738-433C-9B7A-D303C94BC737}"/>
      </w:docPartPr>
      <w:docPartBody>
        <w:p w:rsidR="00C349F3" w:rsidRDefault="00C349F3">
          <w:pPr>
            <w:pStyle w:val="521B44AD0C744B2FB2E24B0BB7A0B095"/>
          </w:pPr>
          <w:r w:rsidRPr="00D03BC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B1C39773404678A3F8336992FD73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C9BCF9-494C-4368-863A-C7E8841B60D1}"/>
      </w:docPartPr>
      <w:docPartBody>
        <w:p w:rsidR="00C349F3" w:rsidRDefault="00C349F3">
          <w:pPr>
            <w:pStyle w:val="A0B1C39773404678A3F8336992FD73B0"/>
          </w:pPr>
          <w:r w:rsidRPr="000E7FAB">
            <w:rPr>
              <w:rStyle w:val="ZeichenformatIndividuell"/>
            </w:rPr>
            <w:t>0000</w:t>
          </w:r>
        </w:p>
      </w:docPartBody>
    </w:docPart>
    <w:docPart>
      <w:docPartPr>
        <w:name w:val="1D199E6236A54627812AE2E2B20E43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61A541-52F2-4C5A-A2F7-394689ECB9CA}"/>
      </w:docPartPr>
      <w:docPartBody>
        <w:p w:rsidR="00C349F3" w:rsidRDefault="00C349F3">
          <w:pPr>
            <w:pStyle w:val="1D199E6236A54627812AE2E2B20E43DD"/>
          </w:pPr>
          <w:r w:rsidRPr="00914F8F">
            <w:rPr>
              <w:rStyle w:val="ZeichenformatIndividuell"/>
            </w:rPr>
            <w:t>Vorname.Name</w:t>
          </w:r>
        </w:p>
      </w:docPartBody>
    </w:docPart>
    <w:docPart>
      <w:docPartPr>
        <w:name w:val="70E85FE8F0684189B63688F72C72F3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EF4524-71A8-4AA3-8662-3987F9BF93F6}"/>
      </w:docPartPr>
      <w:docPartBody>
        <w:p w:rsidR="00C349F3" w:rsidRDefault="00C349F3">
          <w:pPr>
            <w:pStyle w:val="70E85FE8F0684189B63688F72C72F3C1"/>
          </w:pPr>
          <w:r w:rsidRPr="009B53B4">
            <w:rPr>
              <w:rStyle w:val="ZeichenformatIndividuell"/>
            </w:rPr>
            <w:t>Wählen Sie ein Element aus</w:t>
          </w:r>
        </w:p>
      </w:docPartBody>
    </w:docPart>
    <w:docPart>
      <w:docPartPr>
        <w:name w:val="60CFE59484A94F34A1FED305D9634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F002B0-DF23-4E36-97DC-45E591C01149}"/>
      </w:docPartPr>
      <w:docPartBody>
        <w:p w:rsidR="00C349F3" w:rsidRDefault="00C349F3">
          <w:pPr>
            <w:pStyle w:val="60CFE59484A94F34A1FED305D9634E7C"/>
          </w:pPr>
          <w:r w:rsidRPr="00026ECF">
            <w:rPr>
              <w:rStyle w:val="ZeichenformatIndividuell"/>
            </w:rPr>
            <w:t>Wählen Sie ein Element aus.</w:t>
          </w:r>
        </w:p>
      </w:docPartBody>
    </w:docPart>
    <w:docPart>
      <w:docPartPr>
        <w:name w:val="027195BF82A54BB5904FBC562BB135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7E004D-A37A-4414-AC12-F1C8C63B9013}"/>
      </w:docPartPr>
      <w:docPartBody>
        <w:p w:rsidR="00C349F3" w:rsidRDefault="00C349F3">
          <w:pPr>
            <w:pStyle w:val="027195BF82A54BB5904FBC562BB13548"/>
          </w:pPr>
          <w:r w:rsidRPr="009D1573">
            <w:rPr>
              <w:rStyle w:val="ZeichenformatIndividuell"/>
            </w:rPr>
            <w:t>Kurzbezeichnung eintragen.</w:t>
          </w:r>
        </w:p>
      </w:docPartBody>
    </w:docPart>
    <w:docPart>
      <w:docPartPr>
        <w:name w:val="00FF7C9893A84CFABEC4E71C877F73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54A014-6C64-470E-AA8E-815AF11D3268}"/>
      </w:docPartPr>
      <w:docPartBody>
        <w:p w:rsidR="00C349F3" w:rsidRDefault="00C349F3">
          <w:pPr>
            <w:pStyle w:val="00FF7C9893A84CFABEC4E71C877F73DB"/>
          </w:pPr>
          <w:r w:rsidRPr="00572CE1">
            <w:rPr>
              <w:rStyle w:val="ZeichenformatIndividuell"/>
            </w:rPr>
            <w:t>bitte eintragen</w:t>
          </w:r>
        </w:p>
      </w:docPartBody>
    </w:docPart>
    <w:docPart>
      <w:docPartPr>
        <w:name w:val="AF4595027DD144ECA99D5E1387EFEC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51A5CC-36E1-45AB-8028-2D3DA8C6BD86}"/>
      </w:docPartPr>
      <w:docPartBody>
        <w:p w:rsidR="00C349F3" w:rsidRDefault="00C349F3">
          <w:pPr>
            <w:pStyle w:val="AF4595027DD144ECA99D5E1387EFECFA"/>
          </w:pPr>
          <w:r w:rsidRPr="004C1BD8">
            <w:rPr>
              <w:rStyle w:val="ZeichenformatIndividuell"/>
            </w:rPr>
            <w:t>Klicken oder tippen Sie, um ein Datum einzugeben.</w:t>
          </w:r>
        </w:p>
      </w:docPartBody>
    </w:docPart>
    <w:docPart>
      <w:docPartPr>
        <w:name w:val="C3B733EEECA74ACA8DB8E59424F018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7E41CA-B6C1-4B57-801F-4D7FEE56E9F5}"/>
      </w:docPartPr>
      <w:docPartBody>
        <w:p w:rsidR="00C349F3" w:rsidRDefault="00C349F3">
          <w:pPr>
            <w:pStyle w:val="C3B733EEECA74ACA8DB8E59424F0189F"/>
          </w:pPr>
          <w:r w:rsidRPr="00964774">
            <w:rPr>
              <w:rStyle w:val="ZeichenformatIndividuell"/>
            </w:rPr>
            <w:t>Anlagen eintragen oder Zeile löschen</w:t>
          </w:r>
        </w:p>
      </w:docPartBody>
    </w:docPart>
    <w:docPart>
      <w:docPartPr>
        <w:name w:val="D9A61ED561DC445DB68191E242306B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0A9B9-62BB-4B08-8E3E-2B36ABCB9207}"/>
      </w:docPartPr>
      <w:docPartBody>
        <w:p w:rsidR="00C349F3" w:rsidRDefault="00C349F3">
          <w:pPr>
            <w:pStyle w:val="D9A61ED561DC445DB68191E242306BE5"/>
          </w:pPr>
          <w:r w:rsidRPr="00612775">
            <w:rPr>
              <w:rStyle w:val="ZeichenformatIndividuell"/>
            </w:rPr>
            <w:t>Sehr geehrte/r Anrede</w:t>
          </w:r>
        </w:p>
      </w:docPartBody>
    </w:docPart>
    <w:docPart>
      <w:docPartPr>
        <w:name w:val="8E051D9C68604279B26CE5A3B3E37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6C3892-5634-4EFE-9FE4-6BC8D7681144}"/>
      </w:docPartPr>
      <w:docPartBody>
        <w:p w:rsidR="00C349F3" w:rsidRDefault="00C349F3">
          <w:pPr>
            <w:pStyle w:val="8E051D9C68604279B26CE5A3B3E37622"/>
          </w:pPr>
          <w:r w:rsidRPr="00CD75ED">
            <w:rPr>
              <w:rStyle w:val="Platzhaltertext"/>
            </w:rPr>
            <w:t>Wählen Sie ein Element aus.</w:t>
          </w:r>
        </w:p>
      </w:docPartBody>
    </w:docPart>
    <w:docPart>
      <w:docPartPr>
        <w:name w:val="0A34269EB1584C66804B769E8031BA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47D654-9C99-4723-BAD9-9851C0ADB352}"/>
      </w:docPartPr>
      <w:docPartBody>
        <w:p w:rsidR="00C349F3" w:rsidRDefault="00C349F3">
          <w:pPr>
            <w:pStyle w:val="0A34269EB1584C66804B769E8031BA15"/>
          </w:pPr>
          <w:r>
            <w:t>…</w:t>
          </w:r>
        </w:p>
      </w:docPartBody>
    </w:docPart>
    <w:docPart>
      <w:docPartPr>
        <w:name w:val="54654E50381340D8A0C2C2DE80488F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AA26-8097-4829-A616-0117CC567820}"/>
      </w:docPartPr>
      <w:docPartBody>
        <w:p w:rsidR="00C349F3" w:rsidRDefault="00C349F3">
          <w:pPr>
            <w:pStyle w:val="54654E50381340D8A0C2C2DE80488F80"/>
          </w:pPr>
          <w:r>
            <w:rPr>
              <w:rStyle w:val="Fett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ans Medium">
    <w:panose1 w:val="020B0002030500000203"/>
    <w:charset w:val="00"/>
    <w:family w:val="swiss"/>
    <w:notTrueType/>
    <w:pitch w:val="variable"/>
    <w:sig w:usb0="A000003F" w:usb1="5000206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undesSerif Office">
    <w:panose1 w:val="02050002050300000203"/>
    <w:charset w:val="00"/>
    <w:family w:val="roman"/>
    <w:pitch w:val="variable"/>
    <w:sig w:usb0="E00002FF" w:usb1="5000206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F3"/>
    <w:rsid w:val="00025F18"/>
    <w:rsid w:val="00261FDA"/>
    <w:rsid w:val="00C3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1ECE157186B47B8A7A6BA0626EE30C4">
    <w:name w:val="01ECE157186B47B8A7A6BA0626EE30C4"/>
  </w:style>
  <w:style w:type="character" w:customStyle="1" w:styleId="ZeichenformatIndividuell">
    <w:name w:val="_ Zeichenformat Individuell"/>
    <w:basedOn w:val="Absatz-Standardschriftart"/>
    <w:uiPriority w:val="1"/>
    <w:qFormat/>
    <w:rsid w:val="00261FDA"/>
    <w:rPr>
      <w:color w:val="00854A"/>
    </w:rPr>
  </w:style>
  <w:style w:type="paragraph" w:customStyle="1" w:styleId="F6752BC5AA9A45E28163DB30CCE056DF">
    <w:name w:val="F6752BC5AA9A45E28163DB30CCE056DF"/>
  </w:style>
  <w:style w:type="paragraph" w:customStyle="1" w:styleId="4BB74062A78640ABB51B973E97B6E625">
    <w:name w:val="4BB74062A78640ABB51B973E97B6E625"/>
  </w:style>
  <w:style w:type="paragraph" w:customStyle="1" w:styleId="521B44AD0C744B2FB2E24B0BB7A0B095">
    <w:name w:val="521B44AD0C744B2FB2E24B0BB7A0B095"/>
  </w:style>
  <w:style w:type="paragraph" w:customStyle="1" w:styleId="A0B1C39773404678A3F8336992FD73B0">
    <w:name w:val="A0B1C39773404678A3F8336992FD73B0"/>
  </w:style>
  <w:style w:type="paragraph" w:customStyle="1" w:styleId="1D199E6236A54627812AE2E2B20E43DD">
    <w:name w:val="1D199E6236A54627812AE2E2B20E43DD"/>
  </w:style>
  <w:style w:type="paragraph" w:customStyle="1" w:styleId="70E85FE8F0684189B63688F72C72F3C1">
    <w:name w:val="70E85FE8F0684189B63688F72C72F3C1"/>
  </w:style>
  <w:style w:type="paragraph" w:customStyle="1" w:styleId="60CFE59484A94F34A1FED305D9634E7C">
    <w:name w:val="60CFE59484A94F34A1FED305D9634E7C"/>
  </w:style>
  <w:style w:type="paragraph" w:customStyle="1" w:styleId="027195BF82A54BB5904FBC562BB13548">
    <w:name w:val="027195BF82A54BB5904FBC562BB13548"/>
  </w:style>
  <w:style w:type="paragraph" w:customStyle="1" w:styleId="00FF7C9893A84CFABEC4E71C877F73DB">
    <w:name w:val="00FF7C9893A84CFABEC4E71C877F73DB"/>
  </w:style>
  <w:style w:type="paragraph" w:customStyle="1" w:styleId="AF4595027DD144ECA99D5E1387EFECFA">
    <w:name w:val="AF4595027DD144ECA99D5E1387EFECFA"/>
  </w:style>
  <w:style w:type="paragraph" w:customStyle="1" w:styleId="C3B733EEECA74ACA8DB8E59424F0189F">
    <w:name w:val="C3B733EEECA74ACA8DB8E59424F0189F"/>
  </w:style>
  <w:style w:type="paragraph" w:customStyle="1" w:styleId="D9A61ED561DC445DB68191E242306BE5">
    <w:name w:val="D9A61ED561DC445DB68191E242306BE5"/>
  </w:style>
  <w:style w:type="paragraph" w:customStyle="1" w:styleId="8E051D9C68604279B26CE5A3B3E37622">
    <w:name w:val="8E051D9C68604279B26CE5A3B3E37622"/>
  </w:style>
  <w:style w:type="paragraph" w:customStyle="1" w:styleId="DB9B5AF531DF467B8401E82AF675145B">
    <w:name w:val="DB9B5AF531DF467B8401E82AF675145B"/>
  </w:style>
  <w:style w:type="paragraph" w:customStyle="1" w:styleId="4C5000A1C0B04E1AA80BB2A170D08A5D">
    <w:name w:val="4C5000A1C0B04E1AA80BB2A170D08A5D"/>
  </w:style>
  <w:style w:type="paragraph" w:customStyle="1" w:styleId="0A34269EB1584C66804B769E8031BA15">
    <w:name w:val="0A34269EB1584C66804B769E8031BA15"/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customStyle="1" w:styleId="54654E50381340D8A0C2C2DE80488F80">
    <w:name w:val="54654E50381340D8A0C2C2DE80488F80"/>
  </w:style>
  <w:style w:type="paragraph" w:customStyle="1" w:styleId="A2DF393A322B443D980627BFF8F5AF4C">
    <w:name w:val="A2DF393A322B443D980627BFF8F5AF4C"/>
    <w:rsid w:val="00025F18"/>
  </w:style>
  <w:style w:type="paragraph" w:customStyle="1" w:styleId="AB7C46C43D3A4C7CB7EE9F44633A86A5">
    <w:name w:val="AB7C46C43D3A4C7CB7EE9F44633A86A5"/>
    <w:rsid w:val="00261F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eschA">
  <a:themeElements>
    <a:clrScheme name="Benutzerdefiniert 1">
      <a:dk1>
        <a:srgbClr val="000000"/>
      </a:dk1>
      <a:lt1>
        <a:sysClr val="window" lastClr="FFFFFF"/>
      </a:lt1>
      <a:dk2>
        <a:srgbClr val="576164"/>
      </a:dk2>
      <a:lt2>
        <a:srgbClr val="BEC5C9"/>
      </a:lt2>
      <a:accent1>
        <a:srgbClr val="0077B6"/>
      </a:accent1>
      <a:accent2>
        <a:srgbClr val="5F316E"/>
      </a:accent2>
      <a:accent3>
        <a:srgbClr val="C0003C"/>
      </a:accent3>
      <a:accent4>
        <a:srgbClr val="00854A"/>
      </a:accent4>
      <a:accent5>
        <a:srgbClr val="C1CA31"/>
      </a:accent5>
      <a:accent6>
        <a:srgbClr val="80CDEC"/>
      </a:accent6>
      <a:hlink>
        <a:srgbClr val="0000FF"/>
      </a:hlink>
      <a:folHlink>
        <a:srgbClr val="800080"/>
      </a:folHlink>
    </a:clrScheme>
    <a:fontScheme name="Benutzerdefiniert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Aufforderungsschreiben.dotx</Template>
  <TotalTime>0</TotalTime>
  <Pages>1</Pages>
  <Words>154</Words>
  <Characters>1027</Characters>
  <Application>Microsoft Office Word</Application>
  <DocSecurity>0</DocSecurity>
  <Lines>44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Aufforderungsschreiben</vt:lpstr>
    </vt:vector>
  </TitlesOfParts>
  <Company>Beschaffungsamt des BMI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Aufforderungsschreiben</dc:title>
  <dc:subject/>
  <dc:creator>Knopp, Tobias</dc:creator>
  <cp:keywords/>
  <dc:description/>
  <cp:lastModifiedBy>Winn, Thomas</cp:lastModifiedBy>
  <cp:revision>16</cp:revision>
  <cp:lastPrinted>2026-03-19T09:36:00Z</cp:lastPrinted>
  <dcterms:created xsi:type="dcterms:W3CDTF">2025-11-24T09:22:00Z</dcterms:created>
  <dcterms:modified xsi:type="dcterms:W3CDTF">2026-03-19T09:36:00Z</dcterms:modified>
</cp:coreProperties>
</file>