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6474F0" w14:textId="77777777" w:rsidR="00B678AD" w:rsidRPr="009D1835" w:rsidRDefault="00BD3CA6" w:rsidP="00EB711C">
      <w:pPr>
        <w:pStyle w:val="DBVersionStand"/>
        <w:framePr w:wrap="around"/>
      </w:pPr>
      <w:r>
        <w:t xml:space="preserve">Beschaffungsamt des BMI, </w:t>
      </w:r>
      <w:r w:rsidR="00B678AD">
        <w:t>V</w:t>
      </w:r>
      <w:r w:rsidR="00B678AD" w:rsidRPr="009D1835">
        <w:t xml:space="preserve">orlagenstand: </w:t>
      </w:r>
      <w:sdt>
        <w:sdtPr>
          <w:alias w:val="Vorlagenstand"/>
          <w:tag w:val="Vorlagenstand"/>
          <w:id w:val="1619416237"/>
          <w:placeholder>
            <w:docPart w:val="147D91E5E4D14884B416F8E2FF127E5D"/>
          </w:placeholder>
        </w:sdtPr>
        <w:sdtContent>
          <w:r w:rsidR="00713BD1">
            <w:t>25</w:t>
          </w:r>
          <w:r w:rsidR="0062400E">
            <w:t>.0</w:t>
          </w:r>
          <w:r w:rsidR="00713BD1">
            <w:t>7</w:t>
          </w:r>
          <w:r w:rsidR="0062400E">
            <w:t>.2024</w:t>
          </w:r>
        </w:sdtContent>
      </w:sdt>
      <w:r w:rsidR="00B678AD" w:rsidRPr="009D1835">
        <w:t xml:space="preserve"> </w:t>
      </w:r>
    </w:p>
    <w:sdt>
      <w:sdtPr>
        <w:alias w:val="VS"/>
        <w:tag w:val="VS"/>
        <w:id w:val="-1957088099"/>
        <w:placeholder>
          <w:docPart w:val="0E5C4809B8DA43EB9DACECF46872E0F8"/>
        </w:placeholder>
        <w:dropDownList>
          <w:listItem w:displayText="   " w:value="   "/>
          <w:listItem w:displayText="VS – NUR FÜR DEN DIENSTGEBRAUCH" w:value="VS – NUR FÜR DEN DIENSTGEBRAUCH"/>
        </w:dropDownList>
      </w:sdtPr>
      <w:sdtContent>
        <w:p w14:paraId="49E6DD59" w14:textId="77777777" w:rsidR="00B62DAE" w:rsidRPr="00B62DAE" w:rsidRDefault="00B67B25" w:rsidP="00B62DAE">
          <w:pPr>
            <w:pStyle w:val="VSKennzeichnung"/>
            <w:framePr w:wrap="notBeside"/>
          </w:pPr>
          <w:r>
            <w:t xml:space="preserve">   </w:t>
          </w:r>
        </w:p>
      </w:sdtContent>
    </w:sdt>
    <w:p w14:paraId="38C68815" w14:textId="77777777" w:rsidR="00CD22D3" w:rsidRPr="00CD22D3" w:rsidRDefault="00A41F1E" w:rsidP="00CD22D3">
      <w:pPr>
        <w:pStyle w:val="DBTitel"/>
      </w:pPr>
      <w:r>
        <w:t>Leistungsbeschreibung</w:t>
      </w:r>
    </w:p>
    <w:p w14:paraId="335F64EC" w14:textId="7A2651BD" w:rsidR="007B5F50" w:rsidRPr="00E52D45" w:rsidRDefault="00855713" w:rsidP="00E8509C">
      <w:pPr>
        <w:pStyle w:val="DBKurzbezeichnung"/>
        <w:rPr>
          <w:rStyle w:val="ZeichenformatIndividuell"/>
        </w:rPr>
      </w:pPr>
      <w:r w:rsidRPr="00272114">
        <w:rPr>
          <w:rStyle w:val="ZeichenformatIndividuell"/>
        </w:rPr>
        <w:t xml:space="preserve">Rahmenvereinbarung über die Lieferung von </w:t>
      </w:r>
      <w:proofErr w:type="spellStart"/>
      <w:r w:rsidR="00CD6581" w:rsidRPr="00272114">
        <w:rPr>
          <w:rStyle w:val="ZeichenformatIndividuell"/>
        </w:rPr>
        <w:t>aufstockbare</w:t>
      </w:r>
      <w:r w:rsidR="00933607" w:rsidRPr="00272114">
        <w:rPr>
          <w:rStyle w:val="ZeichenformatIndividuell"/>
        </w:rPr>
        <w:t>n</w:t>
      </w:r>
      <w:proofErr w:type="spellEnd"/>
      <w:r w:rsidRPr="00272114">
        <w:rPr>
          <w:rStyle w:val="ZeichenformatIndividuell"/>
        </w:rPr>
        <w:t xml:space="preserve"> Feldbetten mit Packtasche und von Ersatzteilen </w:t>
      </w:r>
      <w:r w:rsidR="006D4597" w:rsidRPr="00272114">
        <w:rPr>
          <w:rStyle w:val="ZeichenformatIndividuell"/>
        </w:rPr>
        <w:t>zur Ausstattung von Unterkünften für Bedienstete der Bundesverwaltung</w:t>
      </w:r>
      <w:r w:rsidR="006D4597">
        <w:t xml:space="preserve"> </w:t>
      </w:r>
      <w:r w:rsidR="00CD6581">
        <w:rPr>
          <w:rStyle w:val="ZeichenformatIndividuell"/>
        </w:rPr>
        <w:t>(Etagenbetten)</w:t>
      </w:r>
    </w:p>
    <w:p w14:paraId="6DAF7CA9" w14:textId="75D50E86" w:rsidR="007B5F50" w:rsidRPr="0046755D" w:rsidRDefault="007B5F50" w:rsidP="00E43367">
      <w:pPr>
        <w:pStyle w:val="DBAktenzeichen"/>
        <w:rPr>
          <w:rStyle w:val="ZeichenformatIndividuell"/>
        </w:rPr>
      </w:pPr>
      <w:r w:rsidRPr="0046755D">
        <w:rPr>
          <w:rStyle w:val="ZeichenformatIndividuell"/>
        </w:rPr>
        <w:t xml:space="preserve">Az. </w:t>
      </w:r>
      <w:r w:rsidR="00855713">
        <w:rPr>
          <w:rStyle w:val="ZeichenformatIndividuell"/>
        </w:rPr>
        <w:t>B</w:t>
      </w:r>
      <w:r w:rsidR="00BF6CF3">
        <w:rPr>
          <w:rStyle w:val="ZeichenformatIndividuell"/>
        </w:rPr>
        <w:t xml:space="preserve"> </w:t>
      </w:r>
      <w:r w:rsidR="00855713">
        <w:rPr>
          <w:rStyle w:val="ZeichenformatIndividuell"/>
        </w:rPr>
        <w:t xml:space="preserve">21.12 - </w:t>
      </w:r>
      <w:r w:rsidR="0073517A">
        <w:rPr>
          <w:rStyle w:val="ZeichenformatIndividuell"/>
        </w:rPr>
        <w:t>9987/25/</w:t>
      </w:r>
      <w:proofErr w:type="gramStart"/>
      <w:r w:rsidR="0073517A">
        <w:rPr>
          <w:rStyle w:val="ZeichenformatIndividuell"/>
        </w:rPr>
        <w:t>VV :</w:t>
      </w:r>
      <w:proofErr w:type="gramEnd"/>
      <w:r w:rsidR="0073517A">
        <w:rPr>
          <w:rStyle w:val="ZeichenformatIndividuell"/>
        </w:rPr>
        <w:t xml:space="preserve"> 1</w:t>
      </w:r>
    </w:p>
    <w:p w14:paraId="004E51D0" w14:textId="77777777" w:rsidR="000635D4" w:rsidRPr="009D1835" w:rsidRDefault="007B5F50" w:rsidP="002D54E9">
      <w:pPr>
        <w:pStyle w:val="berschrift3"/>
      </w:pPr>
      <w:r w:rsidRPr="009D1835">
        <w:t>Ihre Vergabestelle für das Vergabeverfahren</w:t>
      </w:r>
    </w:p>
    <w:p w14:paraId="57A55A20" w14:textId="77777777" w:rsidR="002D54E9" w:rsidRPr="009D1835" w:rsidRDefault="002D54E9" w:rsidP="002D54E9">
      <w:pPr>
        <w:pStyle w:val="berschrift3"/>
      </w:pPr>
      <w:r w:rsidRPr="009D1835">
        <w:t>Beschaffungsamt des BMI</w:t>
      </w:r>
    </w:p>
    <w:p w14:paraId="7D7F54FD" w14:textId="77777777" w:rsidR="00C92F39" w:rsidRDefault="002D54E9" w:rsidP="00C92F39">
      <w:pPr>
        <w:pStyle w:val="DBStandard"/>
      </w:pPr>
      <w:r w:rsidRPr="0075590A">
        <w:t>Referat</w:t>
      </w:r>
      <w:r w:rsidR="00C92F39">
        <w:t xml:space="preserve"> </w:t>
      </w:r>
      <w:sdt>
        <w:sdtPr>
          <w:alias w:val="Referat"/>
          <w:tag w:val="Referat"/>
          <w:id w:val="737133684"/>
          <w:placeholder>
            <w:docPart w:val="2B10EF7ED1F048EC83BF2CABEC3B785C"/>
          </w:placeholder>
        </w:sdtPr>
        <w:sdtContent>
          <w:r w:rsidR="00855713">
            <w:t>B21</w:t>
          </w:r>
        </w:sdtContent>
      </w:sdt>
    </w:p>
    <w:p w14:paraId="18EC748F" w14:textId="77777777" w:rsidR="002D54E9" w:rsidRPr="009D1835" w:rsidRDefault="002D54E9" w:rsidP="00C92F39">
      <w:pPr>
        <w:pStyle w:val="DBStandard"/>
      </w:pPr>
      <w:r w:rsidRPr="009D1835">
        <w:t>Anschrift</w:t>
      </w:r>
      <w:r w:rsidRPr="009D1835">
        <w:tab/>
        <w:t>Beschaffungsamt des BMI</w:t>
      </w:r>
    </w:p>
    <w:p w14:paraId="42405529" w14:textId="77777777" w:rsidR="002D54E9" w:rsidRPr="009D1835" w:rsidRDefault="002D54E9" w:rsidP="002D54E9">
      <w:pPr>
        <w:pStyle w:val="DBStandardEinzug2"/>
      </w:pPr>
      <w:r w:rsidRPr="009D1835">
        <w:t>Brühler Straße 3</w:t>
      </w:r>
    </w:p>
    <w:p w14:paraId="390FDD1D" w14:textId="77777777" w:rsidR="002D54E9" w:rsidRPr="009D1835" w:rsidRDefault="002D54E9" w:rsidP="002D54E9">
      <w:pPr>
        <w:pStyle w:val="DBStandardEinzug2"/>
      </w:pPr>
      <w:r w:rsidRPr="009D1835">
        <w:t>53119 Bonn</w:t>
      </w:r>
    </w:p>
    <w:p w14:paraId="30A2657F" w14:textId="22A91A08" w:rsidR="00442342" w:rsidRPr="00B66A24" w:rsidRDefault="00442342" w:rsidP="006A21A5">
      <w:pPr>
        <w:pStyle w:val="DBStandardEinzug"/>
      </w:pPr>
      <w:r w:rsidRPr="00B66A24">
        <w:t>Ausgabenummer</w:t>
      </w:r>
      <w:r w:rsidR="00D85AE1">
        <w:tab/>
      </w:r>
      <w:r w:rsidR="003019E5">
        <w:t>Version 1</w:t>
      </w:r>
    </w:p>
    <w:p w14:paraId="611C894F" w14:textId="7D2E778D" w:rsidR="00442342" w:rsidRPr="00B66A24" w:rsidRDefault="00442342" w:rsidP="006A21A5">
      <w:pPr>
        <w:pStyle w:val="DBStandardEinzug"/>
      </w:pPr>
      <w:r w:rsidRPr="00B66A24">
        <w:t>Ausgabedatum</w:t>
      </w:r>
      <w:r w:rsidR="006A21A5">
        <w:tab/>
      </w:r>
      <w:r w:rsidR="003019E5">
        <w:t>09</w:t>
      </w:r>
      <w:r w:rsidR="00840C49">
        <w:t>.</w:t>
      </w:r>
      <w:r w:rsidR="00837B27">
        <w:t>0</w:t>
      </w:r>
      <w:r w:rsidR="005B768A">
        <w:t>2</w:t>
      </w:r>
      <w:r w:rsidR="00840C49">
        <w:t>.202</w:t>
      </w:r>
      <w:r w:rsidR="005B768A">
        <w:t>6</w:t>
      </w:r>
    </w:p>
    <w:p w14:paraId="1ECC832D" w14:textId="77777777" w:rsidR="002D54E9" w:rsidRPr="009D1835" w:rsidRDefault="002D54E9" w:rsidP="002D54E9">
      <w:pPr>
        <w:pStyle w:val="Inhaltsverzeichnisberschrift"/>
      </w:pPr>
      <w:r w:rsidRPr="009D1835">
        <w:lastRenderedPageBreak/>
        <w:t>Inhaltsverzeichnis</w:t>
      </w:r>
    </w:p>
    <w:p w14:paraId="7C4AD45E" w14:textId="68403BB8" w:rsidR="007B6D0C" w:rsidRDefault="00A0672D">
      <w:pPr>
        <w:pStyle w:val="Verzeichnis1"/>
        <w:rPr>
          <w:rFonts w:asciiTheme="minorHAnsi" w:eastAsiaTheme="minorEastAsia" w:hAnsiTheme="minorHAnsi"/>
          <w:noProof/>
          <w:lang w:eastAsia="de-DE"/>
        </w:rPr>
      </w:pPr>
      <w:r w:rsidRPr="009D1835">
        <w:fldChar w:fldCharType="begin"/>
      </w:r>
      <w:r w:rsidRPr="009D1835">
        <w:instrText xml:space="preserve"> TOC \h \z \t "Überschrift 1 Nr;1;Überschrift 2 Nr;2;Überschrift 3 Nr;3" </w:instrText>
      </w:r>
      <w:r w:rsidRPr="009D1835">
        <w:fldChar w:fldCharType="separate"/>
      </w:r>
      <w:hyperlink w:anchor="_Toc221537839" w:history="1">
        <w:r w:rsidR="007B6D0C" w:rsidRPr="00221BD4">
          <w:rPr>
            <w:rStyle w:val="Hyperlink"/>
            <w:noProof/>
          </w:rPr>
          <w:t>1.</w:t>
        </w:r>
        <w:r w:rsidR="007B6D0C">
          <w:rPr>
            <w:rFonts w:asciiTheme="minorHAnsi" w:eastAsiaTheme="minorEastAsia" w:hAnsiTheme="minorHAnsi"/>
            <w:noProof/>
            <w:lang w:eastAsia="de-DE"/>
          </w:rPr>
          <w:tab/>
        </w:r>
        <w:r w:rsidR="007B6D0C" w:rsidRPr="00221BD4">
          <w:rPr>
            <w:rStyle w:val="Hyperlink"/>
            <w:noProof/>
          </w:rPr>
          <w:t>Allgemeines</w:t>
        </w:r>
        <w:r w:rsidR="007B6D0C">
          <w:rPr>
            <w:noProof/>
            <w:webHidden/>
          </w:rPr>
          <w:tab/>
        </w:r>
        <w:r w:rsidR="007B6D0C">
          <w:rPr>
            <w:noProof/>
            <w:webHidden/>
          </w:rPr>
          <w:fldChar w:fldCharType="begin"/>
        </w:r>
        <w:r w:rsidR="007B6D0C">
          <w:rPr>
            <w:noProof/>
            <w:webHidden/>
          </w:rPr>
          <w:instrText xml:space="preserve"> PAGEREF _Toc221537839 \h </w:instrText>
        </w:r>
        <w:r w:rsidR="007B6D0C">
          <w:rPr>
            <w:noProof/>
            <w:webHidden/>
          </w:rPr>
        </w:r>
        <w:r w:rsidR="007B6D0C">
          <w:rPr>
            <w:noProof/>
            <w:webHidden/>
          </w:rPr>
          <w:fldChar w:fldCharType="separate"/>
        </w:r>
        <w:r w:rsidR="007B6D0C">
          <w:rPr>
            <w:noProof/>
            <w:webHidden/>
          </w:rPr>
          <w:t>3</w:t>
        </w:r>
        <w:r w:rsidR="007B6D0C">
          <w:rPr>
            <w:noProof/>
            <w:webHidden/>
          </w:rPr>
          <w:fldChar w:fldCharType="end"/>
        </w:r>
      </w:hyperlink>
    </w:p>
    <w:p w14:paraId="5DC20B97" w14:textId="257066F4" w:rsidR="007B6D0C" w:rsidRDefault="007B6D0C">
      <w:pPr>
        <w:pStyle w:val="Verzeichnis2"/>
        <w:rPr>
          <w:rFonts w:asciiTheme="minorHAnsi" w:eastAsiaTheme="minorEastAsia" w:hAnsiTheme="minorHAnsi"/>
          <w:noProof/>
          <w:lang w:eastAsia="de-DE"/>
        </w:rPr>
      </w:pPr>
      <w:hyperlink w:anchor="_Toc221537840" w:history="1">
        <w:r w:rsidRPr="00221BD4">
          <w:rPr>
            <w:rStyle w:val="Hyperlink"/>
            <w:noProof/>
          </w:rPr>
          <w:t>1.1</w:t>
        </w:r>
        <w:r>
          <w:rPr>
            <w:rFonts w:asciiTheme="minorHAnsi" w:eastAsiaTheme="minorEastAsia" w:hAnsiTheme="minorHAnsi"/>
            <w:noProof/>
            <w:lang w:eastAsia="de-DE"/>
          </w:rPr>
          <w:tab/>
        </w:r>
        <w:r w:rsidRPr="00221BD4">
          <w:rPr>
            <w:rStyle w:val="Hyperlink"/>
            <w:noProof/>
          </w:rPr>
          <w:t>Dauer der Rahmenvereinbarung</w:t>
        </w:r>
        <w:r>
          <w:rPr>
            <w:noProof/>
            <w:webHidden/>
          </w:rPr>
          <w:tab/>
        </w:r>
        <w:r>
          <w:rPr>
            <w:noProof/>
            <w:webHidden/>
          </w:rPr>
          <w:fldChar w:fldCharType="begin"/>
        </w:r>
        <w:r>
          <w:rPr>
            <w:noProof/>
            <w:webHidden/>
          </w:rPr>
          <w:instrText xml:space="preserve"> PAGEREF _Toc221537840 \h </w:instrText>
        </w:r>
        <w:r>
          <w:rPr>
            <w:noProof/>
            <w:webHidden/>
          </w:rPr>
        </w:r>
        <w:r>
          <w:rPr>
            <w:noProof/>
            <w:webHidden/>
          </w:rPr>
          <w:fldChar w:fldCharType="separate"/>
        </w:r>
        <w:r>
          <w:rPr>
            <w:noProof/>
            <w:webHidden/>
          </w:rPr>
          <w:t>3</w:t>
        </w:r>
        <w:r>
          <w:rPr>
            <w:noProof/>
            <w:webHidden/>
          </w:rPr>
          <w:fldChar w:fldCharType="end"/>
        </w:r>
      </w:hyperlink>
    </w:p>
    <w:p w14:paraId="784379FE" w14:textId="2816FBE5" w:rsidR="007B6D0C" w:rsidRDefault="007B6D0C">
      <w:pPr>
        <w:pStyle w:val="Verzeichnis2"/>
        <w:rPr>
          <w:rFonts w:asciiTheme="minorHAnsi" w:eastAsiaTheme="minorEastAsia" w:hAnsiTheme="minorHAnsi"/>
          <w:noProof/>
          <w:lang w:eastAsia="de-DE"/>
        </w:rPr>
      </w:pPr>
      <w:hyperlink w:anchor="_Toc221537841" w:history="1">
        <w:r w:rsidRPr="00221BD4">
          <w:rPr>
            <w:rStyle w:val="Hyperlink"/>
            <w:noProof/>
          </w:rPr>
          <w:t>1.2</w:t>
        </w:r>
        <w:r>
          <w:rPr>
            <w:rFonts w:asciiTheme="minorHAnsi" w:eastAsiaTheme="minorEastAsia" w:hAnsiTheme="minorHAnsi"/>
            <w:noProof/>
            <w:lang w:eastAsia="de-DE"/>
          </w:rPr>
          <w:tab/>
        </w:r>
        <w:r w:rsidRPr="00221BD4">
          <w:rPr>
            <w:rStyle w:val="Hyperlink"/>
            <w:noProof/>
          </w:rPr>
          <w:t>Mengen der Rahmenvereinbarung</w:t>
        </w:r>
        <w:r>
          <w:rPr>
            <w:noProof/>
            <w:webHidden/>
          </w:rPr>
          <w:tab/>
        </w:r>
        <w:r>
          <w:rPr>
            <w:noProof/>
            <w:webHidden/>
          </w:rPr>
          <w:fldChar w:fldCharType="begin"/>
        </w:r>
        <w:r>
          <w:rPr>
            <w:noProof/>
            <w:webHidden/>
          </w:rPr>
          <w:instrText xml:space="preserve"> PAGEREF _Toc221537841 \h </w:instrText>
        </w:r>
        <w:r>
          <w:rPr>
            <w:noProof/>
            <w:webHidden/>
          </w:rPr>
        </w:r>
        <w:r>
          <w:rPr>
            <w:noProof/>
            <w:webHidden/>
          </w:rPr>
          <w:fldChar w:fldCharType="separate"/>
        </w:r>
        <w:r>
          <w:rPr>
            <w:noProof/>
            <w:webHidden/>
          </w:rPr>
          <w:t>3</w:t>
        </w:r>
        <w:r>
          <w:rPr>
            <w:noProof/>
            <w:webHidden/>
          </w:rPr>
          <w:fldChar w:fldCharType="end"/>
        </w:r>
      </w:hyperlink>
    </w:p>
    <w:p w14:paraId="4FABF2D1" w14:textId="6D381DED" w:rsidR="007B6D0C" w:rsidRDefault="007B6D0C">
      <w:pPr>
        <w:pStyle w:val="Verzeichnis1"/>
        <w:rPr>
          <w:rFonts w:asciiTheme="minorHAnsi" w:eastAsiaTheme="minorEastAsia" w:hAnsiTheme="minorHAnsi"/>
          <w:noProof/>
          <w:lang w:eastAsia="de-DE"/>
        </w:rPr>
      </w:pPr>
      <w:hyperlink w:anchor="_Toc221537842" w:history="1">
        <w:r w:rsidRPr="00221BD4">
          <w:rPr>
            <w:rStyle w:val="Hyperlink"/>
            <w:noProof/>
          </w:rPr>
          <w:t>2.</w:t>
        </w:r>
        <w:r>
          <w:rPr>
            <w:rFonts w:asciiTheme="minorHAnsi" w:eastAsiaTheme="minorEastAsia" w:hAnsiTheme="minorHAnsi"/>
            <w:noProof/>
            <w:lang w:eastAsia="de-DE"/>
          </w:rPr>
          <w:tab/>
        </w:r>
        <w:r w:rsidRPr="00221BD4">
          <w:rPr>
            <w:rStyle w:val="Hyperlink"/>
            <w:noProof/>
          </w:rPr>
          <w:t>Leistungsanforderungen</w:t>
        </w:r>
        <w:r>
          <w:rPr>
            <w:noProof/>
            <w:webHidden/>
          </w:rPr>
          <w:tab/>
        </w:r>
        <w:r>
          <w:rPr>
            <w:noProof/>
            <w:webHidden/>
          </w:rPr>
          <w:fldChar w:fldCharType="begin"/>
        </w:r>
        <w:r>
          <w:rPr>
            <w:noProof/>
            <w:webHidden/>
          </w:rPr>
          <w:instrText xml:space="preserve"> PAGEREF _Toc221537842 \h </w:instrText>
        </w:r>
        <w:r>
          <w:rPr>
            <w:noProof/>
            <w:webHidden/>
          </w:rPr>
        </w:r>
        <w:r>
          <w:rPr>
            <w:noProof/>
            <w:webHidden/>
          </w:rPr>
          <w:fldChar w:fldCharType="separate"/>
        </w:r>
        <w:r>
          <w:rPr>
            <w:noProof/>
            <w:webHidden/>
          </w:rPr>
          <w:t>3</w:t>
        </w:r>
        <w:r>
          <w:rPr>
            <w:noProof/>
            <w:webHidden/>
          </w:rPr>
          <w:fldChar w:fldCharType="end"/>
        </w:r>
      </w:hyperlink>
    </w:p>
    <w:p w14:paraId="128F2B59" w14:textId="12AFBE56" w:rsidR="007B6D0C" w:rsidRDefault="007B6D0C">
      <w:pPr>
        <w:pStyle w:val="Verzeichnis2"/>
        <w:rPr>
          <w:rFonts w:asciiTheme="minorHAnsi" w:eastAsiaTheme="minorEastAsia" w:hAnsiTheme="minorHAnsi"/>
          <w:noProof/>
          <w:lang w:eastAsia="de-DE"/>
        </w:rPr>
      </w:pPr>
      <w:hyperlink w:anchor="_Toc221537843" w:history="1">
        <w:r w:rsidRPr="00221BD4">
          <w:rPr>
            <w:rStyle w:val="Hyperlink"/>
            <w:noProof/>
          </w:rPr>
          <w:t>2.1</w:t>
        </w:r>
        <w:r>
          <w:rPr>
            <w:rFonts w:asciiTheme="minorHAnsi" w:eastAsiaTheme="minorEastAsia" w:hAnsiTheme="minorHAnsi"/>
            <w:noProof/>
            <w:lang w:eastAsia="de-DE"/>
          </w:rPr>
          <w:tab/>
        </w:r>
        <w:r w:rsidRPr="00221BD4">
          <w:rPr>
            <w:rStyle w:val="Hyperlink"/>
            <w:noProof/>
          </w:rPr>
          <w:t>Allgemeine Leistungsanforderungen</w:t>
        </w:r>
        <w:r>
          <w:rPr>
            <w:noProof/>
            <w:webHidden/>
          </w:rPr>
          <w:tab/>
        </w:r>
        <w:r>
          <w:rPr>
            <w:noProof/>
            <w:webHidden/>
          </w:rPr>
          <w:fldChar w:fldCharType="begin"/>
        </w:r>
        <w:r>
          <w:rPr>
            <w:noProof/>
            <w:webHidden/>
          </w:rPr>
          <w:instrText xml:space="preserve"> PAGEREF _Toc221537843 \h </w:instrText>
        </w:r>
        <w:r>
          <w:rPr>
            <w:noProof/>
            <w:webHidden/>
          </w:rPr>
        </w:r>
        <w:r>
          <w:rPr>
            <w:noProof/>
            <w:webHidden/>
          </w:rPr>
          <w:fldChar w:fldCharType="separate"/>
        </w:r>
        <w:r>
          <w:rPr>
            <w:noProof/>
            <w:webHidden/>
          </w:rPr>
          <w:t>4</w:t>
        </w:r>
        <w:r>
          <w:rPr>
            <w:noProof/>
            <w:webHidden/>
          </w:rPr>
          <w:fldChar w:fldCharType="end"/>
        </w:r>
      </w:hyperlink>
    </w:p>
    <w:p w14:paraId="197EACA2" w14:textId="00F0BDE7" w:rsidR="007B6D0C" w:rsidRDefault="007B6D0C">
      <w:pPr>
        <w:pStyle w:val="Verzeichnis2"/>
        <w:rPr>
          <w:rFonts w:asciiTheme="minorHAnsi" w:eastAsiaTheme="minorEastAsia" w:hAnsiTheme="minorHAnsi"/>
          <w:noProof/>
          <w:lang w:eastAsia="de-DE"/>
        </w:rPr>
      </w:pPr>
      <w:hyperlink w:anchor="_Toc221537844" w:history="1">
        <w:r w:rsidRPr="00221BD4">
          <w:rPr>
            <w:rStyle w:val="Hyperlink"/>
            <w:noProof/>
          </w:rPr>
          <w:t>2.2</w:t>
        </w:r>
        <w:r>
          <w:rPr>
            <w:rFonts w:asciiTheme="minorHAnsi" w:eastAsiaTheme="minorEastAsia" w:hAnsiTheme="minorHAnsi"/>
            <w:noProof/>
            <w:lang w:eastAsia="de-DE"/>
          </w:rPr>
          <w:tab/>
        </w:r>
        <w:r w:rsidRPr="00221BD4">
          <w:rPr>
            <w:rStyle w:val="Hyperlink"/>
            <w:noProof/>
          </w:rPr>
          <w:t>Allgemeine Leistungsanforderungen an das gesamte Feldbett</w:t>
        </w:r>
        <w:r>
          <w:rPr>
            <w:noProof/>
            <w:webHidden/>
          </w:rPr>
          <w:tab/>
        </w:r>
        <w:r>
          <w:rPr>
            <w:noProof/>
            <w:webHidden/>
          </w:rPr>
          <w:fldChar w:fldCharType="begin"/>
        </w:r>
        <w:r>
          <w:rPr>
            <w:noProof/>
            <w:webHidden/>
          </w:rPr>
          <w:instrText xml:space="preserve"> PAGEREF _Toc221537844 \h </w:instrText>
        </w:r>
        <w:r>
          <w:rPr>
            <w:noProof/>
            <w:webHidden/>
          </w:rPr>
        </w:r>
        <w:r>
          <w:rPr>
            <w:noProof/>
            <w:webHidden/>
          </w:rPr>
          <w:fldChar w:fldCharType="separate"/>
        </w:r>
        <w:r>
          <w:rPr>
            <w:noProof/>
            <w:webHidden/>
          </w:rPr>
          <w:t>5</w:t>
        </w:r>
        <w:r>
          <w:rPr>
            <w:noProof/>
            <w:webHidden/>
          </w:rPr>
          <w:fldChar w:fldCharType="end"/>
        </w:r>
      </w:hyperlink>
    </w:p>
    <w:p w14:paraId="2BB17847" w14:textId="67B9EEB0" w:rsidR="007B6D0C" w:rsidRDefault="007B6D0C">
      <w:pPr>
        <w:pStyle w:val="Verzeichnis2"/>
        <w:rPr>
          <w:rFonts w:asciiTheme="minorHAnsi" w:eastAsiaTheme="minorEastAsia" w:hAnsiTheme="minorHAnsi"/>
          <w:noProof/>
          <w:lang w:eastAsia="de-DE"/>
        </w:rPr>
      </w:pPr>
      <w:hyperlink w:anchor="_Toc221537845" w:history="1">
        <w:r w:rsidRPr="00221BD4">
          <w:rPr>
            <w:rStyle w:val="Hyperlink"/>
            <w:noProof/>
          </w:rPr>
          <w:t>2.3</w:t>
        </w:r>
        <w:r>
          <w:rPr>
            <w:rFonts w:asciiTheme="minorHAnsi" w:eastAsiaTheme="minorEastAsia" w:hAnsiTheme="minorHAnsi"/>
            <w:noProof/>
            <w:lang w:eastAsia="de-DE"/>
          </w:rPr>
          <w:tab/>
        </w:r>
        <w:r w:rsidRPr="00221BD4">
          <w:rPr>
            <w:rStyle w:val="Hyperlink"/>
            <w:noProof/>
          </w:rPr>
          <w:t>Leistungsanforderungen an die Abmessungen und die Belastbarkeit des Feldbettes</w:t>
        </w:r>
        <w:r>
          <w:rPr>
            <w:noProof/>
            <w:webHidden/>
          </w:rPr>
          <w:tab/>
        </w:r>
        <w:r>
          <w:rPr>
            <w:noProof/>
            <w:webHidden/>
          </w:rPr>
          <w:fldChar w:fldCharType="begin"/>
        </w:r>
        <w:r>
          <w:rPr>
            <w:noProof/>
            <w:webHidden/>
          </w:rPr>
          <w:instrText xml:space="preserve"> PAGEREF _Toc221537845 \h </w:instrText>
        </w:r>
        <w:r>
          <w:rPr>
            <w:noProof/>
            <w:webHidden/>
          </w:rPr>
        </w:r>
        <w:r>
          <w:rPr>
            <w:noProof/>
            <w:webHidden/>
          </w:rPr>
          <w:fldChar w:fldCharType="separate"/>
        </w:r>
        <w:r>
          <w:rPr>
            <w:noProof/>
            <w:webHidden/>
          </w:rPr>
          <w:t>10</w:t>
        </w:r>
        <w:r>
          <w:rPr>
            <w:noProof/>
            <w:webHidden/>
          </w:rPr>
          <w:fldChar w:fldCharType="end"/>
        </w:r>
      </w:hyperlink>
    </w:p>
    <w:p w14:paraId="526002D3" w14:textId="1BC388AA" w:rsidR="007B6D0C" w:rsidRDefault="007B6D0C">
      <w:pPr>
        <w:pStyle w:val="Verzeichnis2"/>
        <w:rPr>
          <w:rFonts w:asciiTheme="minorHAnsi" w:eastAsiaTheme="minorEastAsia" w:hAnsiTheme="minorHAnsi"/>
          <w:noProof/>
          <w:lang w:eastAsia="de-DE"/>
        </w:rPr>
      </w:pPr>
      <w:hyperlink w:anchor="_Toc221537846" w:history="1">
        <w:r w:rsidRPr="00221BD4">
          <w:rPr>
            <w:rStyle w:val="Hyperlink"/>
            <w:noProof/>
          </w:rPr>
          <w:t>2.4</w:t>
        </w:r>
        <w:r>
          <w:rPr>
            <w:rFonts w:asciiTheme="minorHAnsi" w:eastAsiaTheme="minorEastAsia" w:hAnsiTheme="minorHAnsi"/>
            <w:noProof/>
            <w:lang w:eastAsia="de-DE"/>
          </w:rPr>
          <w:tab/>
        </w:r>
        <w:r w:rsidRPr="00221BD4">
          <w:rPr>
            <w:rStyle w:val="Hyperlink"/>
            <w:noProof/>
          </w:rPr>
          <w:t>Leistungsanforderungen an das Gestell des Feldbettes</w:t>
        </w:r>
        <w:r>
          <w:rPr>
            <w:noProof/>
            <w:webHidden/>
          </w:rPr>
          <w:tab/>
        </w:r>
        <w:r>
          <w:rPr>
            <w:noProof/>
            <w:webHidden/>
          </w:rPr>
          <w:fldChar w:fldCharType="begin"/>
        </w:r>
        <w:r>
          <w:rPr>
            <w:noProof/>
            <w:webHidden/>
          </w:rPr>
          <w:instrText xml:space="preserve"> PAGEREF _Toc221537846 \h </w:instrText>
        </w:r>
        <w:r>
          <w:rPr>
            <w:noProof/>
            <w:webHidden/>
          </w:rPr>
        </w:r>
        <w:r>
          <w:rPr>
            <w:noProof/>
            <w:webHidden/>
          </w:rPr>
          <w:fldChar w:fldCharType="separate"/>
        </w:r>
        <w:r>
          <w:rPr>
            <w:noProof/>
            <w:webHidden/>
          </w:rPr>
          <w:t>18</w:t>
        </w:r>
        <w:r>
          <w:rPr>
            <w:noProof/>
            <w:webHidden/>
          </w:rPr>
          <w:fldChar w:fldCharType="end"/>
        </w:r>
      </w:hyperlink>
    </w:p>
    <w:p w14:paraId="485939FC" w14:textId="462B39B6" w:rsidR="007B6D0C" w:rsidRDefault="007B6D0C">
      <w:pPr>
        <w:pStyle w:val="Verzeichnis2"/>
        <w:rPr>
          <w:rFonts w:asciiTheme="minorHAnsi" w:eastAsiaTheme="minorEastAsia" w:hAnsiTheme="minorHAnsi"/>
          <w:noProof/>
          <w:lang w:eastAsia="de-DE"/>
        </w:rPr>
      </w:pPr>
      <w:hyperlink w:anchor="_Toc221537847" w:history="1">
        <w:r w:rsidRPr="00221BD4">
          <w:rPr>
            <w:rStyle w:val="Hyperlink"/>
            <w:noProof/>
          </w:rPr>
          <w:t>2.5</w:t>
        </w:r>
        <w:r>
          <w:rPr>
            <w:rFonts w:asciiTheme="minorHAnsi" w:eastAsiaTheme="minorEastAsia" w:hAnsiTheme="minorHAnsi"/>
            <w:noProof/>
            <w:lang w:eastAsia="de-DE"/>
          </w:rPr>
          <w:tab/>
        </w:r>
        <w:r w:rsidRPr="00221BD4">
          <w:rPr>
            <w:rStyle w:val="Hyperlink"/>
            <w:noProof/>
          </w:rPr>
          <w:t>Leistungsanforderungen an den Bezug des Feldbettes</w:t>
        </w:r>
        <w:r>
          <w:rPr>
            <w:noProof/>
            <w:webHidden/>
          </w:rPr>
          <w:tab/>
        </w:r>
        <w:r>
          <w:rPr>
            <w:noProof/>
            <w:webHidden/>
          </w:rPr>
          <w:fldChar w:fldCharType="begin"/>
        </w:r>
        <w:r>
          <w:rPr>
            <w:noProof/>
            <w:webHidden/>
          </w:rPr>
          <w:instrText xml:space="preserve"> PAGEREF _Toc221537847 \h </w:instrText>
        </w:r>
        <w:r>
          <w:rPr>
            <w:noProof/>
            <w:webHidden/>
          </w:rPr>
        </w:r>
        <w:r>
          <w:rPr>
            <w:noProof/>
            <w:webHidden/>
          </w:rPr>
          <w:fldChar w:fldCharType="separate"/>
        </w:r>
        <w:r>
          <w:rPr>
            <w:noProof/>
            <w:webHidden/>
          </w:rPr>
          <w:t>20</w:t>
        </w:r>
        <w:r>
          <w:rPr>
            <w:noProof/>
            <w:webHidden/>
          </w:rPr>
          <w:fldChar w:fldCharType="end"/>
        </w:r>
      </w:hyperlink>
    </w:p>
    <w:p w14:paraId="22125084" w14:textId="07902727" w:rsidR="007B6D0C" w:rsidRDefault="007B6D0C">
      <w:pPr>
        <w:pStyle w:val="Verzeichnis2"/>
        <w:rPr>
          <w:rFonts w:asciiTheme="minorHAnsi" w:eastAsiaTheme="minorEastAsia" w:hAnsiTheme="minorHAnsi"/>
          <w:noProof/>
          <w:lang w:eastAsia="de-DE"/>
        </w:rPr>
      </w:pPr>
      <w:hyperlink w:anchor="_Toc221537848" w:history="1">
        <w:r w:rsidRPr="00221BD4">
          <w:rPr>
            <w:rStyle w:val="Hyperlink"/>
            <w:noProof/>
          </w:rPr>
          <w:t>2.6</w:t>
        </w:r>
        <w:r>
          <w:rPr>
            <w:rFonts w:asciiTheme="minorHAnsi" w:eastAsiaTheme="minorEastAsia" w:hAnsiTheme="minorHAnsi"/>
            <w:noProof/>
            <w:lang w:eastAsia="de-DE"/>
          </w:rPr>
          <w:tab/>
        </w:r>
        <w:r w:rsidRPr="00221BD4">
          <w:rPr>
            <w:rStyle w:val="Hyperlink"/>
            <w:noProof/>
          </w:rPr>
          <w:t>Leistungsanforderungen an die Packtasche des Feldbettes</w:t>
        </w:r>
        <w:r>
          <w:rPr>
            <w:noProof/>
            <w:webHidden/>
          </w:rPr>
          <w:tab/>
        </w:r>
        <w:r>
          <w:rPr>
            <w:noProof/>
            <w:webHidden/>
          </w:rPr>
          <w:fldChar w:fldCharType="begin"/>
        </w:r>
        <w:r>
          <w:rPr>
            <w:noProof/>
            <w:webHidden/>
          </w:rPr>
          <w:instrText xml:space="preserve"> PAGEREF _Toc221537848 \h </w:instrText>
        </w:r>
        <w:r>
          <w:rPr>
            <w:noProof/>
            <w:webHidden/>
          </w:rPr>
        </w:r>
        <w:r>
          <w:rPr>
            <w:noProof/>
            <w:webHidden/>
          </w:rPr>
          <w:fldChar w:fldCharType="separate"/>
        </w:r>
        <w:r>
          <w:rPr>
            <w:noProof/>
            <w:webHidden/>
          </w:rPr>
          <w:t>23</w:t>
        </w:r>
        <w:r>
          <w:rPr>
            <w:noProof/>
            <w:webHidden/>
          </w:rPr>
          <w:fldChar w:fldCharType="end"/>
        </w:r>
      </w:hyperlink>
    </w:p>
    <w:p w14:paraId="33A794DF" w14:textId="2CFDF7C7" w:rsidR="007B6D0C" w:rsidRDefault="007B6D0C">
      <w:pPr>
        <w:pStyle w:val="Verzeichnis2"/>
        <w:rPr>
          <w:rFonts w:asciiTheme="minorHAnsi" w:eastAsiaTheme="minorEastAsia" w:hAnsiTheme="minorHAnsi"/>
          <w:noProof/>
          <w:lang w:eastAsia="de-DE"/>
        </w:rPr>
      </w:pPr>
      <w:hyperlink w:anchor="_Toc221537849" w:history="1">
        <w:r w:rsidRPr="00221BD4">
          <w:rPr>
            <w:rStyle w:val="Hyperlink"/>
            <w:noProof/>
          </w:rPr>
          <w:t>2.7</w:t>
        </w:r>
        <w:r>
          <w:rPr>
            <w:rFonts w:asciiTheme="minorHAnsi" w:eastAsiaTheme="minorEastAsia" w:hAnsiTheme="minorHAnsi"/>
            <w:noProof/>
            <w:lang w:eastAsia="de-DE"/>
          </w:rPr>
          <w:tab/>
        </w:r>
        <w:r w:rsidRPr="00221BD4">
          <w:rPr>
            <w:rStyle w:val="Hyperlink"/>
            <w:noProof/>
          </w:rPr>
          <w:t>Leistungsanforderungen, die im Rahmen der Bemusterung bewertet werden</w:t>
        </w:r>
        <w:r>
          <w:rPr>
            <w:noProof/>
            <w:webHidden/>
          </w:rPr>
          <w:tab/>
        </w:r>
        <w:r>
          <w:rPr>
            <w:noProof/>
            <w:webHidden/>
          </w:rPr>
          <w:fldChar w:fldCharType="begin"/>
        </w:r>
        <w:r>
          <w:rPr>
            <w:noProof/>
            <w:webHidden/>
          </w:rPr>
          <w:instrText xml:space="preserve"> PAGEREF _Toc221537849 \h </w:instrText>
        </w:r>
        <w:r>
          <w:rPr>
            <w:noProof/>
            <w:webHidden/>
          </w:rPr>
        </w:r>
        <w:r>
          <w:rPr>
            <w:noProof/>
            <w:webHidden/>
          </w:rPr>
          <w:fldChar w:fldCharType="separate"/>
        </w:r>
        <w:r>
          <w:rPr>
            <w:noProof/>
            <w:webHidden/>
          </w:rPr>
          <w:t>26</w:t>
        </w:r>
        <w:r>
          <w:rPr>
            <w:noProof/>
            <w:webHidden/>
          </w:rPr>
          <w:fldChar w:fldCharType="end"/>
        </w:r>
      </w:hyperlink>
    </w:p>
    <w:p w14:paraId="3F06FC57" w14:textId="4E7CA49E" w:rsidR="007B6D0C" w:rsidRDefault="007B6D0C">
      <w:pPr>
        <w:pStyle w:val="Verzeichnis1"/>
        <w:rPr>
          <w:rFonts w:asciiTheme="minorHAnsi" w:eastAsiaTheme="minorEastAsia" w:hAnsiTheme="minorHAnsi"/>
          <w:noProof/>
          <w:lang w:eastAsia="de-DE"/>
        </w:rPr>
      </w:pPr>
      <w:hyperlink w:anchor="_Toc221537850" w:history="1">
        <w:r w:rsidRPr="00221BD4">
          <w:rPr>
            <w:rStyle w:val="Hyperlink"/>
            <w:noProof/>
          </w:rPr>
          <w:t>3.</w:t>
        </w:r>
        <w:r>
          <w:rPr>
            <w:rFonts w:asciiTheme="minorHAnsi" w:eastAsiaTheme="minorEastAsia" w:hAnsiTheme="minorHAnsi"/>
            <w:noProof/>
            <w:lang w:eastAsia="de-DE"/>
          </w:rPr>
          <w:tab/>
        </w:r>
        <w:r w:rsidRPr="00221BD4">
          <w:rPr>
            <w:rStyle w:val="Hyperlink"/>
            <w:noProof/>
          </w:rPr>
          <w:t>Qualitätssicherung</w:t>
        </w:r>
        <w:r>
          <w:rPr>
            <w:noProof/>
            <w:webHidden/>
          </w:rPr>
          <w:tab/>
        </w:r>
        <w:r>
          <w:rPr>
            <w:noProof/>
            <w:webHidden/>
          </w:rPr>
          <w:fldChar w:fldCharType="begin"/>
        </w:r>
        <w:r>
          <w:rPr>
            <w:noProof/>
            <w:webHidden/>
          </w:rPr>
          <w:instrText xml:space="preserve"> PAGEREF _Toc221537850 \h </w:instrText>
        </w:r>
        <w:r>
          <w:rPr>
            <w:noProof/>
            <w:webHidden/>
          </w:rPr>
        </w:r>
        <w:r>
          <w:rPr>
            <w:noProof/>
            <w:webHidden/>
          </w:rPr>
          <w:fldChar w:fldCharType="separate"/>
        </w:r>
        <w:r>
          <w:rPr>
            <w:noProof/>
            <w:webHidden/>
          </w:rPr>
          <w:t>30</w:t>
        </w:r>
        <w:r>
          <w:rPr>
            <w:noProof/>
            <w:webHidden/>
          </w:rPr>
          <w:fldChar w:fldCharType="end"/>
        </w:r>
      </w:hyperlink>
    </w:p>
    <w:p w14:paraId="0A0B5A78" w14:textId="4B34B22E" w:rsidR="007B6D0C" w:rsidRDefault="007B6D0C">
      <w:pPr>
        <w:pStyle w:val="Verzeichnis1"/>
        <w:rPr>
          <w:rFonts w:asciiTheme="minorHAnsi" w:eastAsiaTheme="minorEastAsia" w:hAnsiTheme="minorHAnsi"/>
          <w:noProof/>
          <w:lang w:eastAsia="de-DE"/>
        </w:rPr>
      </w:pPr>
      <w:hyperlink w:anchor="_Toc221537851" w:history="1">
        <w:r w:rsidRPr="00221BD4">
          <w:rPr>
            <w:rStyle w:val="Hyperlink"/>
            <w:noProof/>
          </w:rPr>
          <w:t>4.</w:t>
        </w:r>
        <w:r>
          <w:rPr>
            <w:rFonts w:asciiTheme="minorHAnsi" w:eastAsiaTheme="minorEastAsia" w:hAnsiTheme="minorHAnsi"/>
            <w:noProof/>
            <w:lang w:eastAsia="de-DE"/>
          </w:rPr>
          <w:tab/>
        </w:r>
        <w:r w:rsidRPr="00221BD4">
          <w:rPr>
            <w:rStyle w:val="Hyperlink"/>
            <w:noProof/>
          </w:rPr>
          <w:t>Dokumentation</w:t>
        </w:r>
        <w:r>
          <w:rPr>
            <w:noProof/>
            <w:webHidden/>
          </w:rPr>
          <w:tab/>
        </w:r>
        <w:r>
          <w:rPr>
            <w:noProof/>
            <w:webHidden/>
          </w:rPr>
          <w:fldChar w:fldCharType="begin"/>
        </w:r>
        <w:r>
          <w:rPr>
            <w:noProof/>
            <w:webHidden/>
          </w:rPr>
          <w:instrText xml:space="preserve"> PAGEREF _Toc221537851 \h </w:instrText>
        </w:r>
        <w:r>
          <w:rPr>
            <w:noProof/>
            <w:webHidden/>
          </w:rPr>
        </w:r>
        <w:r>
          <w:rPr>
            <w:noProof/>
            <w:webHidden/>
          </w:rPr>
          <w:fldChar w:fldCharType="separate"/>
        </w:r>
        <w:r>
          <w:rPr>
            <w:noProof/>
            <w:webHidden/>
          </w:rPr>
          <w:t>30</w:t>
        </w:r>
        <w:r>
          <w:rPr>
            <w:noProof/>
            <w:webHidden/>
          </w:rPr>
          <w:fldChar w:fldCharType="end"/>
        </w:r>
      </w:hyperlink>
    </w:p>
    <w:p w14:paraId="709A5E4B" w14:textId="72C5CF3D" w:rsidR="007B6D0C" w:rsidRDefault="007B6D0C">
      <w:pPr>
        <w:pStyle w:val="Verzeichnis1"/>
        <w:rPr>
          <w:rFonts w:asciiTheme="minorHAnsi" w:eastAsiaTheme="minorEastAsia" w:hAnsiTheme="minorHAnsi"/>
          <w:noProof/>
          <w:lang w:eastAsia="de-DE"/>
        </w:rPr>
      </w:pPr>
      <w:hyperlink w:anchor="_Toc221537852" w:history="1">
        <w:r w:rsidRPr="00221BD4">
          <w:rPr>
            <w:rStyle w:val="Hyperlink"/>
            <w:noProof/>
          </w:rPr>
          <w:t>5.</w:t>
        </w:r>
        <w:r>
          <w:rPr>
            <w:rFonts w:asciiTheme="minorHAnsi" w:eastAsiaTheme="minorEastAsia" w:hAnsiTheme="minorHAnsi"/>
            <w:noProof/>
            <w:lang w:eastAsia="de-DE"/>
          </w:rPr>
          <w:tab/>
        </w:r>
        <w:r w:rsidRPr="00221BD4">
          <w:rPr>
            <w:rStyle w:val="Hyperlink"/>
            <w:noProof/>
          </w:rPr>
          <w:t>Lieferung/Transport</w:t>
        </w:r>
        <w:r>
          <w:rPr>
            <w:noProof/>
            <w:webHidden/>
          </w:rPr>
          <w:tab/>
        </w:r>
        <w:r>
          <w:rPr>
            <w:noProof/>
            <w:webHidden/>
          </w:rPr>
          <w:fldChar w:fldCharType="begin"/>
        </w:r>
        <w:r>
          <w:rPr>
            <w:noProof/>
            <w:webHidden/>
          </w:rPr>
          <w:instrText xml:space="preserve"> PAGEREF _Toc221537852 \h </w:instrText>
        </w:r>
        <w:r>
          <w:rPr>
            <w:noProof/>
            <w:webHidden/>
          </w:rPr>
        </w:r>
        <w:r>
          <w:rPr>
            <w:noProof/>
            <w:webHidden/>
          </w:rPr>
          <w:fldChar w:fldCharType="separate"/>
        </w:r>
        <w:r>
          <w:rPr>
            <w:noProof/>
            <w:webHidden/>
          </w:rPr>
          <w:t>30</w:t>
        </w:r>
        <w:r>
          <w:rPr>
            <w:noProof/>
            <w:webHidden/>
          </w:rPr>
          <w:fldChar w:fldCharType="end"/>
        </w:r>
      </w:hyperlink>
    </w:p>
    <w:p w14:paraId="6D2065FE" w14:textId="0F705C56" w:rsidR="007B6D0C" w:rsidRDefault="007B6D0C">
      <w:pPr>
        <w:pStyle w:val="Verzeichnis1"/>
        <w:rPr>
          <w:rFonts w:asciiTheme="minorHAnsi" w:eastAsiaTheme="minorEastAsia" w:hAnsiTheme="minorHAnsi"/>
          <w:noProof/>
          <w:lang w:eastAsia="de-DE"/>
        </w:rPr>
      </w:pPr>
      <w:hyperlink w:anchor="_Toc221537853" w:history="1">
        <w:r w:rsidRPr="00221BD4">
          <w:rPr>
            <w:rStyle w:val="Hyperlink"/>
            <w:noProof/>
          </w:rPr>
          <w:t>6.</w:t>
        </w:r>
        <w:r>
          <w:rPr>
            <w:rFonts w:asciiTheme="minorHAnsi" w:eastAsiaTheme="minorEastAsia" w:hAnsiTheme="minorHAnsi"/>
            <w:noProof/>
            <w:lang w:eastAsia="de-DE"/>
          </w:rPr>
          <w:tab/>
        </w:r>
        <w:r w:rsidRPr="00221BD4">
          <w:rPr>
            <w:rStyle w:val="Hyperlink"/>
            <w:noProof/>
          </w:rPr>
          <w:t>Service und Gewährleistung</w:t>
        </w:r>
        <w:r>
          <w:rPr>
            <w:noProof/>
            <w:webHidden/>
          </w:rPr>
          <w:tab/>
        </w:r>
        <w:r>
          <w:rPr>
            <w:noProof/>
            <w:webHidden/>
          </w:rPr>
          <w:fldChar w:fldCharType="begin"/>
        </w:r>
        <w:r>
          <w:rPr>
            <w:noProof/>
            <w:webHidden/>
          </w:rPr>
          <w:instrText xml:space="preserve"> PAGEREF _Toc221537853 \h </w:instrText>
        </w:r>
        <w:r>
          <w:rPr>
            <w:noProof/>
            <w:webHidden/>
          </w:rPr>
        </w:r>
        <w:r>
          <w:rPr>
            <w:noProof/>
            <w:webHidden/>
          </w:rPr>
          <w:fldChar w:fldCharType="separate"/>
        </w:r>
        <w:r>
          <w:rPr>
            <w:noProof/>
            <w:webHidden/>
          </w:rPr>
          <w:t>30</w:t>
        </w:r>
        <w:r>
          <w:rPr>
            <w:noProof/>
            <w:webHidden/>
          </w:rPr>
          <w:fldChar w:fldCharType="end"/>
        </w:r>
      </w:hyperlink>
    </w:p>
    <w:p w14:paraId="024020AF" w14:textId="44B55A02" w:rsidR="002404C2" w:rsidRPr="009D1835" w:rsidRDefault="00A0672D" w:rsidP="000F1F64">
      <w:r w:rsidRPr="009D1835">
        <w:fldChar w:fldCharType="end"/>
      </w:r>
      <w:r w:rsidR="000F1F64" w:rsidRPr="009D1835">
        <w:br w:type="page"/>
      </w:r>
    </w:p>
    <w:p w14:paraId="71327EE3" w14:textId="77777777" w:rsidR="0010303F" w:rsidRPr="00E96BDC" w:rsidRDefault="00A41F1E" w:rsidP="00E96BDC">
      <w:pPr>
        <w:pStyle w:val="berschrift1Nr"/>
      </w:pPr>
      <w:bookmarkStart w:id="0" w:name="_Toc221537839"/>
      <w:r w:rsidRPr="00E96BDC">
        <w:lastRenderedPageBreak/>
        <w:t>Allgemeines</w:t>
      </w:r>
      <w:bookmarkEnd w:id="0"/>
    </w:p>
    <w:p w14:paraId="393ACCD6" w14:textId="1B1A35B6" w:rsidR="00C352E0" w:rsidRPr="00C352E0" w:rsidRDefault="00C352E0" w:rsidP="00CD6581">
      <w:bookmarkStart w:id="1" w:name="_Hlk219107411"/>
      <w:r w:rsidRPr="00C352E0">
        <w:t xml:space="preserve">Es </w:t>
      </w:r>
      <w:r w:rsidR="00CD6581">
        <w:t xml:space="preserve">werden </w:t>
      </w:r>
      <w:proofErr w:type="spellStart"/>
      <w:r w:rsidR="00CD6581" w:rsidRPr="00CD6581">
        <w:t>aufstockbare</w:t>
      </w:r>
      <w:proofErr w:type="spellEnd"/>
      <w:r w:rsidR="00CD6581" w:rsidRPr="00CD6581">
        <w:t xml:space="preserve"> Feldbetten</w:t>
      </w:r>
      <w:r w:rsidR="00C947AE">
        <w:t xml:space="preserve"> zur Ausstattung von Unterkünften für Bedienstete der Bundesverwaltung benötigt.</w:t>
      </w:r>
      <w:r w:rsidRPr="00CD6581">
        <w:t xml:space="preserve"> </w:t>
      </w:r>
      <w:r w:rsidRPr="00C352E0">
        <w:t>Die Feldbetten dienen dort als Ruhe- und Schlafmöbel</w:t>
      </w:r>
      <w:r w:rsidR="00CC3BC0">
        <w:t xml:space="preserve"> und </w:t>
      </w:r>
      <w:r w:rsidRPr="00C352E0">
        <w:t xml:space="preserve">sind für eine langfristige Nutzung </w:t>
      </w:r>
      <w:r w:rsidR="00897F07">
        <w:t xml:space="preserve">durch die Bediensteten der Bundesverwaltung </w:t>
      </w:r>
      <w:r w:rsidRPr="00C352E0">
        <w:t>vorgesehen.</w:t>
      </w:r>
      <w:r w:rsidR="008A1DEC">
        <w:t xml:space="preserve"> </w:t>
      </w:r>
    </w:p>
    <w:p w14:paraId="1FD10230" w14:textId="207FF521" w:rsidR="003B435C" w:rsidRDefault="00C352E0" w:rsidP="00C352E0">
      <w:r w:rsidRPr="00C352E0">
        <w:t xml:space="preserve">Zur Deckung dieses Bedarfes wird in diesem Vergabeverfahren eine, für die </w:t>
      </w:r>
      <w:r w:rsidR="00CD6581">
        <w:t>Bundesverwaltung</w:t>
      </w:r>
      <w:r w:rsidRPr="00C352E0">
        <w:t xml:space="preserve"> flexibel nutzbare, Rahmenvereinbarung ausgeschrieben. Die Abrufe gehen der Auftragnehmerin über das Kaufhaus des Bundes zu. Es ist von einer Vielzahl an Bestellungen mit jeweils geringen Stückzahlen und einer Lieferung in das gesamte Gebiet der Bundesrepublik Deutschland auszugehen.</w:t>
      </w:r>
    </w:p>
    <w:p w14:paraId="2E778270" w14:textId="75B2BC7F" w:rsidR="008A1DEC" w:rsidRPr="00C352E0" w:rsidRDefault="008A1DEC" w:rsidP="008A1DEC">
      <w:r>
        <w:t>Die Nutzung der Feldbetten zur Ausstattung von Unterkünften zur Beherbergung dritter, außerhalb der Bundesverwaltung stehender Personen</w:t>
      </w:r>
      <w:r w:rsidR="004B5DBD">
        <w:t xml:space="preserve"> bzw. der Lageraufstockung </w:t>
      </w:r>
      <w:r w:rsidR="00DE117D">
        <w:t>zu diesem</w:t>
      </w:r>
      <w:r w:rsidR="004B5DBD">
        <w:t xml:space="preserve"> Zweck</w:t>
      </w:r>
      <w:r>
        <w:t xml:space="preserve"> ist nicht Gegenstand der hier ausgeschriebenen Leistung.</w:t>
      </w:r>
    </w:p>
    <w:bookmarkEnd w:id="1"/>
    <w:p w14:paraId="67EBAEB4" w14:textId="77777777" w:rsidR="008A1DEC" w:rsidRPr="00C352E0" w:rsidRDefault="008A1DEC" w:rsidP="00C352E0"/>
    <w:p w14:paraId="304DBA1D" w14:textId="77777777" w:rsidR="004605E9" w:rsidRDefault="004605E9" w:rsidP="00E96BDC">
      <w:pPr>
        <w:pStyle w:val="berschrift2Nr"/>
      </w:pPr>
      <w:bookmarkStart w:id="2" w:name="_Toc221537840"/>
      <w:r w:rsidRPr="00E96BDC">
        <w:t>Dauer der Rahmenvereinbarung</w:t>
      </w:r>
      <w:bookmarkEnd w:id="2"/>
    </w:p>
    <w:p w14:paraId="30E9B9BC" w14:textId="112806A5" w:rsidR="00C352E0" w:rsidRPr="00C352E0" w:rsidRDefault="00C352E0" w:rsidP="00C352E0">
      <w:r w:rsidRPr="00C352E0">
        <w:t xml:space="preserve">Die Laufzeit der Rahmenvereinbarung endet mit Ausschöpfung der Höchstmenge an </w:t>
      </w:r>
      <w:r>
        <w:t>Feldbetten</w:t>
      </w:r>
      <w:r w:rsidRPr="00C352E0">
        <w:t>, spätestens jedoch 4 Jahre nach Zuschlagserteilung</w:t>
      </w:r>
      <w:r w:rsidR="00275024">
        <w:t>.</w:t>
      </w:r>
    </w:p>
    <w:p w14:paraId="11873AEA" w14:textId="77777777" w:rsidR="004605E9" w:rsidRDefault="004605E9" w:rsidP="00E96BDC">
      <w:pPr>
        <w:pStyle w:val="berschrift2Nr"/>
      </w:pPr>
      <w:bookmarkStart w:id="3" w:name="_Toc221537841"/>
      <w:r w:rsidRPr="00E96BDC">
        <w:t>Mengen der Rahmenvereinbarun</w:t>
      </w:r>
      <w:r w:rsidR="006B0EF3" w:rsidRPr="00E96BDC">
        <w:t>g</w:t>
      </w:r>
      <w:bookmarkEnd w:id="3"/>
    </w:p>
    <w:p w14:paraId="0BEBDFC7" w14:textId="448AE2EE" w:rsidR="00C352E0" w:rsidRPr="00C352E0" w:rsidRDefault="00C352E0" w:rsidP="00CA70D6">
      <w:r w:rsidRPr="00C352E0">
        <w:t xml:space="preserve">Die Rahmenvereinbarung </w:t>
      </w:r>
      <w:bookmarkStart w:id="4" w:name="_Hlk219107519"/>
      <w:r w:rsidRPr="00C352E0">
        <w:t>wird mit einer geschätzten Bedarfsmenge (Höchstmenge</w:t>
      </w:r>
      <w:r w:rsidRPr="00CA70D6">
        <w:t xml:space="preserve">) von </w:t>
      </w:r>
      <w:r w:rsidR="000A21B9" w:rsidRPr="00CA70D6">
        <w:t>4</w:t>
      </w:r>
      <w:r w:rsidR="00CA70D6" w:rsidRPr="00CA70D6">
        <w:t>.</w:t>
      </w:r>
      <w:r w:rsidR="000A21B9" w:rsidRPr="00CA70D6">
        <w:t>600</w:t>
      </w:r>
      <w:r w:rsidRPr="00CA70D6">
        <w:t xml:space="preserve"> Stück Feldbetten</w:t>
      </w:r>
      <w:r w:rsidRPr="00C352E0">
        <w:t xml:space="preserve"> sowie über Ersatzteile mit einem </w:t>
      </w:r>
      <w:r w:rsidRPr="00CA70D6">
        <w:t xml:space="preserve">Höchstwert von </w:t>
      </w:r>
      <w:r w:rsidR="00352BFF" w:rsidRPr="00CA70D6">
        <w:t>100.000</w:t>
      </w:r>
      <w:r w:rsidRPr="00CA70D6">
        <w:t xml:space="preserve"> € netto</w:t>
      </w:r>
      <w:r w:rsidRPr="00C352E0">
        <w:t xml:space="preserve"> ausgeschrieben</w:t>
      </w:r>
      <w:bookmarkEnd w:id="4"/>
      <w:r w:rsidRPr="00C352E0">
        <w:t>. Eine Abnahmeverpflichtung besteht für die Auftraggeberin nicht.</w:t>
      </w:r>
    </w:p>
    <w:p w14:paraId="72F494AE" w14:textId="77777777" w:rsidR="0010303F" w:rsidRDefault="00D113E6" w:rsidP="00E96BDC">
      <w:pPr>
        <w:pStyle w:val="berschrift1Nr"/>
      </w:pPr>
      <w:bookmarkStart w:id="5" w:name="_Toc221537842"/>
      <w:r w:rsidRPr="00E96BDC">
        <w:t>Leistungsanforderungen</w:t>
      </w:r>
      <w:bookmarkEnd w:id="5"/>
    </w:p>
    <w:p w14:paraId="0284253E" w14:textId="77777777" w:rsidR="00701374" w:rsidRDefault="00F90EE2" w:rsidP="00F90EE2">
      <w:r w:rsidRPr="00F90EE2">
        <w:t xml:space="preserve">Die Leistungsanforderungen unterteilen sich in </w:t>
      </w:r>
      <w:r w:rsidRPr="008032E0">
        <w:rPr>
          <w:rStyle w:val="Fett"/>
        </w:rPr>
        <w:t>A-Kriterien (Ausschlusskriterien bzw. Mindestanforderungen, gekennzeichnet durch ein „A“)</w:t>
      </w:r>
      <w:r w:rsidRPr="00F90EE2">
        <w:t xml:space="preserve">, deren Nichterfüllung zum Ausschluss des Angebotes führt, und </w:t>
      </w:r>
      <w:r w:rsidRPr="008032E0">
        <w:rPr>
          <w:rStyle w:val="Fett"/>
        </w:rPr>
        <w:t>B-Kriterien (Bewertungskriterien, gekennzeichnet durch ein „B“)</w:t>
      </w:r>
      <w:r w:rsidRPr="00F90EE2">
        <w:t>, die zu einer besseren Bewertung des Angebotes führen, sofern diese erfüllt sind.</w:t>
      </w:r>
    </w:p>
    <w:p w14:paraId="22957F8F" w14:textId="4C8878B9" w:rsidR="00D8516D" w:rsidRDefault="00F90EE2" w:rsidP="00F90EE2">
      <w:r w:rsidRPr="00F90EE2">
        <w:t xml:space="preserve">Erläuternde Angaben zu A-Kriterien sowie etwaig erfüllten B-Kriterien tragen Sie </w:t>
      </w:r>
      <w:r w:rsidR="008B47A3">
        <w:t xml:space="preserve">bitte </w:t>
      </w:r>
      <w:r w:rsidRPr="00F90EE2">
        <w:t>in die Spalte „Frage der Vergabestelle und Erläuterung des Bieters“ ein (siehe farblich hinterlegte Felder)</w:t>
      </w:r>
      <w:r w:rsidR="00847D3C">
        <w:t>.</w:t>
      </w:r>
      <w:r w:rsidR="00701374">
        <w:t xml:space="preserve"> </w:t>
      </w:r>
      <w:r w:rsidRPr="00F90EE2">
        <w:t xml:space="preserve">Bitte tragen sie bezüglich der Bewertungskriterien ausschließlich Angaben ein, welche die entsprechende </w:t>
      </w:r>
      <w:r w:rsidRPr="00F90EE2">
        <w:lastRenderedPageBreak/>
        <w:t xml:space="preserve">Erfüllung der Bewertung betrifft, jedoch keine Bewertungspunkte (BP). Die Vergabe der Bewertungspunkte nimmt die Vergabestelle im Zuge der Auswertung der Angebote vor. </w:t>
      </w:r>
    </w:p>
    <w:p w14:paraId="0C0EE0D4" w14:textId="276BAD3E" w:rsidR="00F1623F" w:rsidRDefault="00F90EE2" w:rsidP="00F90EE2">
      <w:r w:rsidRPr="00F90EE2">
        <w:t xml:space="preserve">Erfüllt das angebotene Produkt ein Kriterium, ist in die Spalte "Wird die Anforderung erfüllt" ein </w:t>
      </w:r>
      <w:r w:rsidR="008B47A3">
        <w:t>"</w:t>
      </w:r>
      <w:r w:rsidRPr="00F90EE2">
        <w:t>Ja</w:t>
      </w:r>
      <w:r w:rsidR="008B47A3">
        <w:t>"</w:t>
      </w:r>
      <w:r w:rsidRPr="00F90EE2">
        <w:t xml:space="preserve"> einzutragen. Erfüllt das angebotene Produkt ein Kriterium nicht, ist in diese Spalte ein </w:t>
      </w:r>
      <w:r w:rsidR="008B47A3">
        <w:t>"</w:t>
      </w:r>
      <w:r w:rsidRPr="00F90EE2">
        <w:t>Nein</w:t>
      </w:r>
      <w:r w:rsidR="008B47A3">
        <w:t>"</w:t>
      </w:r>
      <w:r w:rsidRPr="00F90EE2">
        <w:t xml:space="preserve"> einzutragen. </w:t>
      </w:r>
      <w:r w:rsidR="00847D3C" w:rsidRPr="00847D3C">
        <w:t>Bitte beachten Sie, dass ein "Nein" als Antwort auf ein A-Kriterium (Ausschlusskriterium bzw. Mindestanforderung), den Ausschluss Ihres Angebotes zur Folge hat.</w:t>
      </w:r>
    </w:p>
    <w:p w14:paraId="53E534B6" w14:textId="7668DF35" w:rsidR="00D8516D" w:rsidRDefault="00D8516D" w:rsidP="00F90EE2">
      <w:r w:rsidRPr="00D8516D">
        <w:t>Die Leistungskriterien unter Punkt 2.</w:t>
      </w:r>
      <w:r w:rsidR="008B47A3">
        <w:t>7</w:t>
      </w:r>
      <w:r w:rsidRPr="00D8516D">
        <w:t xml:space="preserve"> werden im Rahmen der Bemusterung</w:t>
      </w:r>
      <w:r w:rsidR="008D4A27">
        <w:t xml:space="preserve"> </w:t>
      </w:r>
      <w:r w:rsidR="007D20C3" w:rsidRPr="007D20C3">
        <w:t>von mindestens fünf im Umgang mit Feldbetten erfahrenen Mitarbeitern der bestellberechtigten Behörden</w:t>
      </w:r>
      <w:r w:rsidRPr="00D8516D">
        <w:t xml:space="preserve"> bewertet. Unter diesem Punkt sind keine Eintrag</w:t>
      </w:r>
      <w:r>
        <w:t>ungen</w:t>
      </w:r>
      <w:r w:rsidRPr="00D8516D">
        <w:t xml:space="preserve"> ihrerseits notwendig.</w:t>
      </w:r>
    </w:p>
    <w:p w14:paraId="0EE2DFB7" w14:textId="225CDBE2" w:rsidR="008B47A3" w:rsidRDefault="008B47A3" w:rsidP="00F90EE2">
      <w:r w:rsidRPr="008B47A3">
        <w:t>Nachfolgend sind die Leistungsanforderungen beschrieben.</w:t>
      </w:r>
    </w:p>
    <w:p w14:paraId="1857B9A0" w14:textId="64B7395C" w:rsidR="003E70CD" w:rsidRDefault="008032E0" w:rsidP="00E96BDC">
      <w:pPr>
        <w:pStyle w:val="berschrift2Nr"/>
      </w:pPr>
      <w:bookmarkStart w:id="6" w:name="_Toc221537843"/>
      <w:r>
        <w:t>Allgemeine Leistungsanforderungen</w:t>
      </w:r>
      <w:bookmarkEnd w:id="6"/>
    </w:p>
    <w:p w14:paraId="64205EDA" w14:textId="38BDE001" w:rsidR="008032E0" w:rsidRDefault="008032E0" w:rsidP="008032E0">
      <w:r w:rsidRPr="008032E0">
        <w:t>Es sind Feldbetten gemäß den anerkannten Regeln der Technik in guter, fachlicher Ausführung zu liefern, die für die hohen Beanspruchungen bei der Nutzung durch eine Behörde geeignet sind.</w:t>
      </w:r>
    </w:p>
    <w:p w14:paraId="6747576F" w14:textId="55AA2842" w:rsidR="008032E0" w:rsidRPr="003019E5" w:rsidRDefault="008032E0" w:rsidP="008032E0">
      <w:pPr>
        <w:rPr>
          <w:rStyle w:val="Fett"/>
        </w:rPr>
      </w:pPr>
      <w:r w:rsidRPr="003019E5">
        <w:rPr>
          <w:rStyle w:val="Fett"/>
        </w:rPr>
        <w:t>Bitte tätigen Sie im Folgenden Ihre Eintragungen zu Ihrem Angebot:</w:t>
      </w:r>
    </w:p>
    <w:p w14:paraId="12483DAC" w14:textId="77777777" w:rsidR="005B768A" w:rsidRPr="005B768A" w:rsidRDefault="008032E0" w:rsidP="005B768A">
      <w:pPr>
        <w:pStyle w:val="Standardindividuell"/>
      </w:pPr>
      <w:r>
        <w:t xml:space="preserve">Bieter: </w:t>
      </w:r>
      <w:sdt>
        <w:sdtPr>
          <w:id w:val="-333690455"/>
          <w:placeholder>
            <w:docPart w:val="5E9CA1A85F354C97BC3669D88BD3BB3D"/>
          </w:placeholder>
          <w:showingPlcHdr/>
        </w:sdtPr>
        <w:sdtContent>
          <w:r w:rsidR="005B768A" w:rsidRPr="005B768A">
            <w:rPr>
              <w:rStyle w:val="Rotmarkiert"/>
            </w:rPr>
            <w:t>Klicken oder tippen Sie hier, um Text einzugeben.</w:t>
          </w:r>
        </w:sdtContent>
      </w:sdt>
    </w:p>
    <w:p w14:paraId="77647E6A" w14:textId="77777777" w:rsidR="008505BD" w:rsidRDefault="008505BD">
      <w:pPr>
        <w:spacing w:before="0" w:after="160" w:line="259" w:lineRule="auto"/>
        <w:rPr>
          <w:rFonts w:eastAsia="Arial Unicode MS" w:cs="Arial Unicode MS"/>
          <w:b/>
          <w:bCs/>
          <w:sz w:val="28"/>
          <w:szCs w:val="36"/>
        </w:rPr>
      </w:pPr>
      <w:r>
        <w:br w:type="page"/>
      </w:r>
    </w:p>
    <w:p w14:paraId="5347D6AE" w14:textId="270EA1DE" w:rsidR="003A271E" w:rsidRDefault="00F90EE2" w:rsidP="00E96BDC">
      <w:pPr>
        <w:pStyle w:val="berschrift2Nr"/>
      </w:pPr>
      <w:bookmarkStart w:id="7" w:name="_Toc221537844"/>
      <w:r>
        <w:lastRenderedPageBreak/>
        <w:t>Allgemeine Leistungsanforderu</w:t>
      </w:r>
      <w:r w:rsidR="00BB53EE">
        <w:t>n</w:t>
      </w:r>
      <w:r>
        <w:t>gen</w:t>
      </w:r>
      <w:r w:rsidR="00BB53EE">
        <w:t xml:space="preserve"> an das </w:t>
      </w:r>
      <w:r w:rsidR="008032E0">
        <w:t xml:space="preserve">gesamte </w:t>
      </w:r>
      <w:r w:rsidR="00BB53EE">
        <w:t>Feldbett</w:t>
      </w:r>
      <w:bookmarkEnd w:id="7"/>
    </w:p>
    <w:p w14:paraId="0603A895" w14:textId="69447A0F" w:rsidR="004044D7" w:rsidRDefault="004044D7" w:rsidP="004044D7">
      <w:pPr>
        <w:pStyle w:val="Beschriftung"/>
      </w:pPr>
      <w:bookmarkStart w:id="8" w:name="_Hlk213152831"/>
      <w:r w:rsidRPr="00E96BDC">
        <w:t xml:space="preserve">Tabelle </w:t>
      </w:r>
      <w:r w:rsidRPr="004044D7">
        <w:fldChar w:fldCharType="begin"/>
      </w:r>
      <w:r>
        <w:instrText xml:space="preserve"> SEQ Tabelle \* ARABIC </w:instrText>
      </w:r>
      <w:r w:rsidRPr="004044D7">
        <w:fldChar w:fldCharType="separate"/>
      </w:r>
      <w:r w:rsidR="008D13EF">
        <w:rPr>
          <w:noProof/>
        </w:rPr>
        <w:t>1</w:t>
      </w:r>
      <w:r w:rsidRPr="004044D7">
        <w:fldChar w:fldCharType="end"/>
      </w:r>
      <w:r w:rsidRPr="00E96BDC">
        <w:t xml:space="preserve"> </w:t>
      </w:r>
      <w:r w:rsidR="00107125">
        <w:t>Allgemeine</w:t>
      </w:r>
      <w:r w:rsidR="00FB54C5">
        <w:t xml:space="preserve"> </w:t>
      </w:r>
      <w:r>
        <w:t>Leistungsanforderungen an</w:t>
      </w:r>
      <w:r w:rsidR="00107125">
        <w:t xml:space="preserve"> das</w:t>
      </w:r>
      <w:r w:rsidR="000D09B6">
        <w:t xml:space="preserve"> gesamte</w:t>
      </w:r>
      <w:r w:rsidR="00107125">
        <w:t xml:space="preserve"> Feldbett</w:t>
      </w:r>
    </w:p>
    <w:tbl>
      <w:tblPr>
        <w:tblStyle w:val="EinfacheTabelle1"/>
        <w:tblW w:w="15446" w:type="dxa"/>
        <w:tblLook w:val="0420" w:firstRow="1" w:lastRow="0" w:firstColumn="0" w:lastColumn="0" w:noHBand="0" w:noVBand="1"/>
      </w:tblPr>
      <w:tblGrid>
        <w:gridCol w:w="560"/>
        <w:gridCol w:w="3671"/>
        <w:gridCol w:w="734"/>
        <w:gridCol w:w="1539"/>
        <w:gridCol w:w="8942"/>
      </w:tblGrid>
      <w:tr w:rsidR="004044D7" w:rsidRPr="0035772F" w14:paraId="5A13A81A" w14:textId="77777777" w:rsidTr="0043636F">
        <w:trPr>
          <w:cnfStyle w:val="100000000000" w:firstRow="1" w:lastRow="0" w:firstColumn="0" w:lastColumn="0" w:oddVBand="0" w:evenVBand="0" w:oddHBand="0" w:evenHBand="0" w:firstRowFirstColumn="0" w:firstRowLastColumn="0" w:lastRowFirstColumn="0" w:lastRowLastColumn="0"/>
          <w:trHeight w:val="567"/>
        </w:trPr>
        <w:tc>
          <w:tcPr>
            <w:tcW w:w="560" w:type="dxa"/>
          </w:tcPr>
          <w:p w14:paraId="6C9DCCB0" w14:textId="77777777" w:rsidR="004044D7" w:rsidRPr="004044D7" w:rsidRDefault="004044D7" w:rsidP="004044D7">
            <w:bookmarkStart w:id="9" w:name="_Hlk219787673"/>
            <w:r>
              <w:t>Lfd. Nr.</w:t>
            </w:r>
          </w:p>
        </w:tc>
        <w:tc>
          <w:tcPr>
            <w:tcW w:w="3671" w:type="dxa"/>
          </w:tcPr>
          <w:p w14:paraId="7CC26429" w14:textId="77777777" w:rsidR="004044D7" w:rsidRPr="004044D7" w:rsidRDefault="004044D7" w:rsidP="004044D7">
            <w:r>
              <w:t>Leistungsanforderungen</w:t>
            </w:r>
          </w:p>
        </w:tc>
        <w:tc>
          <w:tcPr>
            <w:tcW w:w="734" w:type="dxa"/>
          </w:tcPr>
          <w:p w14:paraId="48896C35" w14:textId="77777777" w:rsidR="004044D7" w:rsidRPr="004044D7" w:rsidRDefault="004044D7" w:rsidP="004044D7">
            <w:r>
              <w:t>Art des Krite</w:t>
            </w:r>
            <w:r w:rsidRPr="004044D7">
              <w:t xml:space="preserve">- riums </w:t>
            </w:r>
          </w:p>
        </w:tc>
        <w:tc>
          <w:tcPr>
            <w:tcW w:w="1539" w:type="dxa"/>
          </w:tcPr>
          <w:p w14:paraId="5B091C12" w14:textId="77777777" w:rsidR="004044D7" w:rsidRPr="004044D7" w:rsidRDefault="004044D7" w:rsidP="004044D7">
            <w:r>
              <w:t>Wird die Anforderung erfüllt (Ja/Nein)</w:t>
            </w:r>
          </w:p>
        </w:tc>
        <w:tc>
          <w:tcPr>
            <w:tcW w:w="8942" w:type="dxa"/>
          </w:tcPr>
          <w:p w14:paraId="0786D12F" w14:textId="77777777" w:rsidR="004044D7" w:rsidRPr="004044D7" w:rsidRDefault="004044D7" w:rsidP="004044D7">
            <w:bookmarkStart w:id="10" w:name="_Hlk202423815"/>
            <w:r>
              <w:t xml:space="preserve">Frage der Vergabestelle und </w:t>
            </w:r>
            <w:r w:rsidRPr="004044D7">
              <w:t>Erläuterung des Bieters</w:t>
            </w:r>
            <w:bookmarkEnd w:id="10"/>
          </w:p>
        </w:tc>
      </w:tr>
      <w:bookmarkEnd w:id="9"/>
      <w:tr w:rsidR="004044D7" w:rsidRPr="0035772F" w14:paraId="51A7D1E9" w14:textId="77777777" w:rsidTr="0043636F">
        <w:trPr>
          <w:cnfStyle w:val="000000100000" w:firstRow="0" w:lastRow="0" w:firstColumn="0" w:lastColumn="0" w:oddVBand="0" w:evenVBand="0" w:oddHBand="1" w:evenHBand="0" w:firstRowFirstColumn="0" w:firstRowLastColumn="0" w:lastRowFirstColumn="0" w:lastRowLastColumn="0"/>
          <w:trHeight w:val="1670"/>
        </w:trPr>
        <w:tc>
          <w:tcPr>
            <w:tcW w:w="560" w:type="dxa"/>
          </w:tcPr>
          <w:p w14:paraId="3F24D7D8" w14:textId="3CA0F6C6" w:rsidR="004044D7" w:rsidRPr="004044D7" w:rsidRDefault="00F16A81" w:rsidP="004044D7">
            <w:r>
              <w:fldChar w:fldCharType="begin"/>
            </w:r>
            <w:r>
              <w:instrText xml:space="preserve"> AUTONUM  \* Arabic </w:instrText>
            </w:r>
            <w:r>
              <w:fldChar w:fldCharType="end"/>
            </w:r>
          </w:p>
        </w:tc>
        <w:tc>
          <w:tcPr>
            <w:tcW w:w="3671" w:type="dxa"/>
          </w:tcPr>
          <w:p w14:paraId="0379509D" w14:textId="4F173355" w:rsidR="004044D7" w:rsidRPr="004044D7" w:rsidRDefault="00107125" w:rsidP="00107125">
            <w:r w:rsidRPr="00107125">
              <w:t>D</w:t>
            </w:r>
            <w:r>
              <w:t>as</w:t>
            </w:r>
            <w:r w:rsidRPr="00107125">
              <w:t xml:space="preserve"> Feldbett m</w:t>
            </w:r>
            <w:r>
              <w:t>uss</w:t>
            </w:r>
            <w:r w:rsidRPr="00107125">
              <w:t xml:space="preserve"> aus einem zerlegbaren oder zusammenfaltbaren Gestell und einer im Gestell eingespannten Stoffbahn als Liegefläche </w:t>
            </w:r>
            <w:r w:rsidR="00FD0025">
              <w:t xml:space="preserve">(Bezug) </w:t>
            </w:r>
            <w:r w:rsidRPr="00107125">
              <w:t>bestehen.</w:t>
            </w:r>
            <w:r w:rsidR="001D6290">
              <w:t xml:space="preserve"> </w:t>
            </w:r>
          </w:p>
        </w:tc>
        <w:tc>
          <w:tcPr>
            <w:tcW w:w="734" w:type="dxa"/>
          </w:tcPr>
          <w:p w14:paraId="60165406" w14:textId="77777777" w:rsidR="004044D7" w:rsidRPr="004044D7" w:rsidRDefault="004044D7" w:rsidP="004044D7">
            <w:r>
              <w:t>A</w:t>
            </w:r>
          </w:p>
        </w:tc>
        <w:sdt>
          <w:sdtPr>
            <w:id w:val="849909304"/>
            <w:placeholder>
              <w:docPart w:val="A8169EB9C8704EDE9D3E7A2B07755DA6"/>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53A264D6" w14:textId="38ECDC0D" w:rsidR="004044D7" w:rsidRPr="00E96BDC" w:rsidRDefault="00A9676A" w:rsidP="004044D7">
                <w:r w:rsidRPr="00A9676A">
                  <w:rPr>
                    <w:rStyle w:val="Rotmarkiert"/>
                  </w:rPr>
                  <w:t>Wählen Sie ein Element aus.</w:t>
                </w:r>
              </w:p>
            </w:tc>
          </w:sdtContent>
        </w:sdt>
        <w:tc>
          <w:tcPr>
            <w:tcW w:w="8942" w:type="dxa"/>
          </w:tcPr>
          <w:bookmarkStart w:id="11" w:name="_Hlk219791190" w:displacedByCustomXml="next"/>
          <w:sdt>
            <w:sdtPr>
              <w:id w:val="957065001"/>
              <w:placeholder>
                <w:docPart w:val="859A6BC87BAA4E77A9305C1B50E763CB"/>
              </w:placeholder>
              <w:showingPlcHdr/>
            </w:sdtPr>
            <w:sdtContent>
              <w:p w14:paraId="5C7E720A" w14:textId="77777777" w:rsidR="00875E33" w:rsidRPr="00875E33" w:rsidRDefault="00875E33" w:rsidP="00875E33">
                <w:pPr>
                  <w:pStyle w:val="Standardindividuell"/>
                </w:pPr>
                <w:r w:rsidRPr="00875E33">
                  <w:rPr>
                    <w:rStyle w:val="Rotmarkiert"/>
                  </w:rPr>
                  <w:t>Klicken oder tippen Sie hier, um Text einzugeben.</w:t>
                </w:r>
              </w:p>
            </w:sdtContent>
          </w:sdt>
          <w:bookmarkEnd w:id="11" w:displacedByCustomXml="prev"/>
          <w:p w14:paraId="18034CD9" w14:textId="7D8B17FA" w:rsidR="004044D7" w:rsidRPr="004044D7" w:rsidRDefault="004044D7" w:rsidP="004044D7"/>
        </w:tc>
      </w:tr>
      <w:bookmarkEnd w:id="8"/>
      <w:tr w:rsidR="001D6290" w:rsidRPr="0035772F" w14:paraId="2181F63A" w14:textId="77777777" w:rsidTr="0043636F">
        <w:trPr>
          <w:trHeight w:val="567"/>
        </w:trPr>
        <w:tc>
          <w:tcPr>
            <w:tcW w:w="560" w:type="dxa"/>
          </w:tcPr>
          <w:p w14:paraId="249D160F" w14:textId="3AC3F704" w:rsidR="001D6290" w:rsidRPr="001D6290" w:rsidRDefault="001D6290" w:rsidP="001D6290">
            <w:r w:rsidRPr="001D6290">
              <w:fldChar w:fldCharType="begin"/>
            </w:r>
            <w:r w:rsidRPr="001D6290">
              <w:instrText xml:space="preserve"> AUTONUM  \* Arabic </w:instrText>
            </w:r>
            <w:r w:rsidRPr="001D6290">
              <w:fldChar w:fldCharType="end"/>
            </w:r>
          </w:p>
        </w:tc>
        <w:tc>
          <w:tcPr>
            <w:tcW w:w="3671" w:type="dxa"/>
          </w:tcPr>
          <w:p w14:paraId="3963FCEA" w14:textId="6CD80F57" w:rsidR="001D6290" w:rsidRPr="001D6290" w:rsidRDefault="001D6290" w:rsidP="001D6290">
            <w:r w:rsidRPr="00107125">
              <w:t>D</w:t>
            </w:r>
            <w:r w:rsidRPr="001D6290">
              <w:t>as Feldbett muss</w:t>
            </w:r>
            <w:r>
              <w:t xml:space="preserve"> in eine</w:t>
            </w:r>
            <w:r w:rsidR="005F249B">
              <w:t>r</w:t>
            </w:r>
            <w:r>
              <w:t xml:space="preserve"> Packtasche geliefert werden</w:t>
            </w:r>
            <w:r w:rsidRPr="001D6290">
              <w:t xml:space="preserve">. </w:t>
            </w:r>
          </w:p>
        </w:tc>
        <w:tc>
          <w:tcPr>
            <w:tcW w:w="734" w:type="dxa"/>
          </w:tcPr>
          <w:p w14:paraId="4BEA7114" w14:textId="04B86DCA" w:rsidR="001D6290" w:rsidRPr="001D6290" w:rsidRDefault="001D6290" w:rsidP="001D6290">
            <w:r>
              <w:t>A</w:t>
            </w:r>
          </w:p>
        </w:tc>
        <w:sdt>
          <w:sdtPr>
            <w:id w:val="1409805283"/>
            <w:placeholder>
              <w:docPart w:val="9F4AD076FD66446F8031B43EB98C62B9"/>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7C00DE75" w14:textId="32588F50" w:rsidR="001D6290" w:rsidRPr="001D6290" w:rsidRDefault="001D6290" w:rsidP="001D6290">
                <w:r w:rsidRPr="001D6290">
                  <w:rPr>
                    <w:rStyle w:val="Rotmarkiert"/>
                  </w:rPr>
                  <w:t>Wählen Sie ein Element aus.</w:t>
                </w:r>
              </w:p>
            </w:tc>
          </w:sdtContent>
        </w:sdt>
        <w:tc>
          <w:tcPr>
            <w:tcW w:w="8942" w:type="dxa"/>
          </w:tcPr>
          <w:sdt>
            <w:sdtPr>
              <w:id w:val="-852492842"/>
              <w:placeholder>
                <w:docPart w:val="9863276436D241ED8D5771D843ABC5D9"/>
              </w:placeholder>
              <w:showingPlcHdr/>
            </w:sdtPr>
            <w:sdtContent>
              <w:p w14:paraId="4B86817A" w14:textId="77777777" w:rsidR="001D6290" w:rsidRPr="001D6290" w:rsidRDefault="001D6290" w:rsidP="001D6290">
                <w:pPr>
                  <w:pStyle w:val="Standardindividuell"/>
                </w:pPr>
                <w:r w:rsidRPr="001D6290">
                  <w:rPr>
                    <w:rStyle w:val="Rotmarkiert"/>
                  </w:rPr>
                  <w:t>Klicken oder tippen Sie hier, um Text einzugeben.</w:t>
                </w:r>
              </w:p>
            </w:sdtContent>
          </w:sdt>
          <w:p w14:paraId="486338AC" w14:textId="77777777" w:rsidR="001D6290" w:rsidRDefault="001D6290" w:rsidP="001D6290">
            <w:pPr>
              <w:pStyle w:val="Standardindividuell"/>
            </w:pPr>
          </w:p>
        </w:tc>
      </w:tr>
      <w:tr w:rsidR="00AD1DC3" w:rsidRPr="004044D7" w14:paraId="69176F5D" w14:textId="77777777" w:rsidTr="00AD1DC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0" w:type="dxa"/>
          </w:tcPr>
          <w:p w14:paraId="63BB6103" w14:textId="77777777" w:rsidR="00AD1DC3" w:rsidRPr="00AD1DC3" w:rsidRDefault="00AD1DC3" w:rsidP="00AD1DC3">
            <w:r w:rsidRPr="001D6290">
              <w:fldChar w:fldCharType="begin"/>
            </w:r>
            <w:r w:rsidRPr="00AD1DC3">
              <w:instrText xml:space="preserve"> AUTONUM  \* Arabic </w:instrText>
            </w:r>
            <w:r w:rsidRPr="00AD1DC3">
              <w:fldChar w:fldCharType="end"/>
            </w:r>
          </w:p>
        </w:tc>
        <w:tc>
          <w:tcPr>
            <w:tcW w:w="3671" w:type="dxa"/>
          </w:tcPr>
          <w:p w14:paraId="26858DD4" w14:textId="77777777" w:rsidR="00AD1DC3" w:rsidRPr="00AD1DC3" w:rsidRDefault="00AD1DC3" w:rsidP="00AD1DC3">
            <w:pPr>
              <w:cnfStyle w:val="000000100000" w:firstRow="0" w:lastRow="0" w:firstColumn="0" w:lastColumn="0" w:oddVBand="0" w:evenVBand="0" w:oddHBand="1" w:evenHBand="0" w:firstRowFirstColumn="0" w:firstRowLastColumn="0" w:lastRowFirstColumn="0" w:lastRowLastColumn="0"/>
            </w:pPr>
            <w:r w:rsidRPr="004F6D4B">
              <w:t>D</w:t>
            </w:r>
            <w:r w:rsidRPr="00AD1DC3">
              <w:t>as Feldbett ist so auszuführen, dass weder beim Auf- und Abbau noch in der Nutzung Klemm- oder Quetschgefahren für den Nutzer bestehen.</w:t>
            </w:r>
          </w:p>
        </w:tc>
        <w:tc>
          <w:tcPr>
            <w:tcW w:w="734" w:type="dxa"/>
          </w:tcPr>
          <w:p w14:paraId="6C9EBA68" w14:textId="77777777" w:rsidR="00AD1DC3" w:rsidRPr="00AD1DC3" w:rsidRDefault="00AD1DC3" w:rsidP="00AD1DC3">
            <w:pPr>
              <w:cnfStyle w:val="000000100000" w:firstRow="0" w:lastRow="0" w:firstColumn="0" w:lastColumn="0" w:oddVBand="0" w:evenVBand="0" w:oddHBand="1" w:evenHBand="0" w:firstRowFirstColumn="0" w:firstRowLastColumn="0" w:lastRowFirstColumn="0" w:lastRowLastColumn="0"/>
            </w:pPr>
            <w:r>
              <w:t>A</w:t>
            </w:r>
          </w:p>
        </w:tc>
        <w:sdt>
          <w:sdtPr>
            <w:id w:val="-1057007191"/>
            <w:placeholder>
              <w:docPart w:val="4170E0F2E7444379B55E8DE323F66AD7"/>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2062110F" w14:textId="77777777" w:rsidR="00AD1DC3" w:rsidRPr="00AD1DC3" w:rsidRDefault="00AD1DC3" w:rsidP="00AD1DC3">
                <w:pPr>
                  <w:cnfStyle w:val="000000100000" w:firstRow="0" w:lastRow="0" w:firstColumn="0" w:lastColumn="0" w:oddVBand="0" w:evenVBand="0" w:oddHBand="1" w:evenHBand="0" w:firstRowFirstColumn="0" w:firstRowLastColumn="0" w:lastRowFirstColumn="0" w:lastRowLastColumn="0"/>
                </w:pPr>
                <w:r w:rsidRPr="00AD1DC3">
                  <w:rPr>
                    <w:rStyle w:val="Rotmarkiert"/>
                  </w:rPr>
                  <w:t>Wählen Sie ein Element aus.</w:t>
                </w:r>
              </w:p>
            </w:tc>
          </w:sdtContent>
        </w:sdt>
        <w:tc>
          <w:tcPr>
            <w:tcW w:w="8942" w:type="dxa"/>
          </w:tcPr>
          <w:sdt>
            <w:sdtPr>
              <w:id w:val="377828506"/>
              <w:placeholder>
                <w:docPart w:val="5E1C97FB9FCB4306B19D20EE33995C4E"/>
              </w:placeholder>
              <w:showingPlcHdr/>
            </w:sdtPr>
            <w:sdtEndPr/>
            <w:sdtContent>
              <w:p w14:paraId="6D3527DD" w14:textId="77777777" w:rsidR="00AD1DC3" w:rsidRPr="00AD1DC3" w:rsidRDefault="00AD1DC3" w:rsidP="00AD1DC3">
                <w:pPr>
                  <w:pStyle w:val="Standardindividuell"/>
                  <w:cnfStyle w:val="000000100000" w:firstRow="0" w:lastRow="0" w:firstColumn="0" w:lastColumn="0" w:oddVBand="0" w:evenVBand="0" w:oddHBand="1" w:evenHBand="0" w:firstRowFirstColumn="0" w:firstRowLastColumn="0" w:lastRowFirstColumn="0" w:lastRowLastColumn="0"/>
                </w:pPr>
                <w:r w:rsidRPr="00AD1DC3">
                  <w:rPr>
                    <w:rStyle w:val="Rotmarkiert"/>
                  </w:rPr>
                  <w:t>Klicken oder tippen Sie hier, um Text einzugeben.</w:t>
                </w:r>
              </w:p>
            </w:sdtContent>
          </w:sdt>
          <w:p w14:paraId="2B474B10" w14:textId="77777777" w:rsidR="00AD1DC3" w:rsidRPr="004044D7" w:rsidRDefault="00AD1DC3" w:rsidP="00AD1DC3">
            <w:pPr>
              <w:cnfStyle w:val="000000100000" w:firstRow="0" w:lastRow="0" w:firstColumn="0" w:lastColumn="0" w:oddVBand="0" w:evenVBand="0" w:oddHBand="1" w:evenHBand="0" w:firstRowFirstColumn="0" w:firstRowLastColumn="0" w:lastRowFirstColumn="0" w:lastRowLastColumn="0"/>
            </w:pPr>
          </w:p>
        </w:tc>
      </w:tr>
    </w:tbl>
    <w:p w14:paraId="7BE1A38A" w14:textId="0C67485B" w:rsidR="001D6290" w:rsidRDefault="001D6290"/>
    <w:tbl>
      <w:tblPr>
        <w:tblStyle w:val="EinfacheTabelle1"/>
        <w:tblW w:w="15446" w:type="dxa"/>
        <w:tblLook w:val="04A0" w:firstRow="1" w:lastRow="0" w:firstColumn="1" w:lastColumn="0" w:noHBand="0" w:noVBand="1"/>
      </w:tblPr>
      <w:tblGrid>
        <w:gridCol w:w="560"/>
        <w:gridCol w:w="3671"/>
        <w:gridCol w:w="734"/>
        <w:gridCol w:w="1539"/>
        <w:gridCol w:w="8942"/>
      </w:tblGrid>
      <w:tr w:rsidR="001D6290" w:rsidRPr="001D6290" w14:paraId="0B1AEB69" w14:textId="77777777" w:rsidTr="001D6290">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0" w:type="dxa"/>
          </w:tcPr>
          <w:p w14:paraId="65F6F04A" w14:textId="77777777" w:rsidR="001D6290" w:rsidRPr="001D6290" w:rsidRDefault="001D6290" w:rsidP="001D6290">
            <w:r>
              <w:lastRenderedPageBreak/>
              <w:t>Lfd. Nr.</w:t>
            </w:r>
          </w:p>
        </w:tc>
        <w:tc>
          <w:tcPr>
            <w:tcW w:w="3671" w:type="dxa"/>
          </w:tcPr>
          <w:p w14:paraId="4D6D296A" w14:textId="77777777" w:rsidR="001D6290" w:rsidRPr="005F249B" w:rsidRDefault="001D6290" w:rsidP="001D6290">
            <w:pPr>
              <w:pStyle w:val="Standardfett"/>
              <w:cnfStyle w:val="100000000000" w:firstRow="1" w:lastRow="0" w:firstColumn="0" w:lastColumn="0" w:oddVBand="0" w:evenVBand="0" w:oddHBand="0" w:evenHBand="0" w:firstRowFirstColumn="0" w:firstRowLastColumn="0" w:lastRowFirstColumn="0" w:lastRowLastColumn="0"/>
              <w:rPr>
                <w:rStyle w:val="Fett"/>
              </w:rPr>
            </w:pPr>
            <w:r w:rsidRPr="005F249B">
              <w:rPr>
                <w:rStyle w:val="Fett"/>
              </w:rPr>
              <w:t>Leistungsanforderungen</w:t>
            </w:r>
          </w:p>
        </w:tc>
        <w:tc>
          <w:tcPr>
            <w:tcW w:w="734" w:type="dxa"/>
          </w:tcPr>
          <w:p w14:paraId="6FDA9BE0" w14:textId="77777777" w:rsidR="001D6290" w:rsidRPr="005F249B" w:rsidRDefault="001D6290" w:rsidP="001D6290">
            <w:pPr>
              <w:pStyle w:val="Standardfett"/>
              <w:cnfStyle w:val="100000000000" w:firstRow="1" w:lastRow="0" w:firstColumn="0" w:lastColumn="0" w:oddVBand="0" w:evenVBand="0" w:oddHBand="0" w:evenHBand="0" w:firstRowFirstColumn="0" w:firstRowLastColumn="0" w:lastRowFirstColumn="0" w:lastRowLastColumn="0"/>
              <w:rPr>
                <w:rStyle w:val="Fett"/>
              </w:rPr>
            </w:pPr>
            <w:r w:rsidRPr="005F249B">
              <w:rPr>
                <w:rStyle w:val="Fett"/>
              </w:rPr>
              <w:t xml:space="preserve">Art des Krite- riums </w:t>
            </w:r>
          </w:p>
        </w:tc>
        <w:tc>
          <w:tcPr>
            <w:tcW w:w="1539" w:type="dxa"/>
          </w:tcPr>
          <w:p w14:paraId="309ACE72" w14:textId="77777777" w:rsidR="001D6290" w:rsidRPr="005F249B" w:rsidRDefault="001D6290" w:rsidP="001D6290">
            <w:pPr>
              <w:pStyle w:val="Standardfett"/>
              <w:cnfStyle w:val="100000000000" w:firstRow="1" w:lastRow="0" w:firstColumn="0" w:lastColumn="0" w:oddVBand="0" w:evenVBand="0" w:oddHBand="0" w:evenHBand="0" w:firstRowFirstColumn="0" w:firstRowLastColumn="0" w:lastRowFirstColumn="0" w:lastRowLastColumn="0"/>
              <w:rPr>
                <w:rStyle w:val="Fett"/>
              </w:rPr>
            </w:pPr>
            <w:r w:rsidRPr="005F249B">
              <w:rPr>
                <w:rStyle w:val="Fett"/>
              </w:rPr>
              <w:t>Wird die Anforderung erfüllt (Ja/Nein)</w:t>
            </w:r>
          </w:p>
        </w:tc>
        <w:tc>
          <w:tcPr>
            <w:tcW w:w="8942" w:type="dxa"/>
          </w:tcPr>
          <w:p w14:paraId="3DEEBECF" w14:textId="77777777" w:rsidR="001D6290" w:rsidRPr="005F249B" w:rsidRDefault="001D6290" w:rsidP="001D6290">
            <w:pPr>
              <w:pStyle w:val="Standardfett"/>
              <w:cnfStyle w:val="100000000000" w:firstRow="1" w:lastRow="0" w:firstColumn="0" w:lastColumn="0" w:oddVBand="0" w:evenVBand="0" w:oddHBand="0" w:evenHBand="0" w:firstRowFirstColumn="0" w:firstRowLastColumn="0" w:lastRowFirstColumn="0" w:lastRowLastColumn="0"/>
              <w:rPr>
                <w:rStyle w:val="Fett"/>
              </w:rPr>
            </w:pPr>
            <w:r w:rsidRPr="005F249B">
              <w:rPr>
                <w:rStyle w:val="Fett"/>
              </w:rPr>
              <w:t>Frage der Vergabestelle und Erläuterung des Bieters</w:t>
            </w:r>
          </w:p>
        </w:tc>
      </w:tr>
      <w:tr w:rsidR="00AD1DC3" w:rsidRPr="004044D7" w14:paraId="179468CB" w14:textId="77777777" w:rsidTr="00AD1DC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0" w:type="dxa"/>
          </w:tcPr>
          <w:p w14:paraId="5BD8D353" w14:textId="77777777" w:rsidR="00AD1DC3" w:rsidRPr="00AD1DC3" w:rsidRDefault="00AD1DC3" w:rsidP="00AD1DC3">
            <w:r w:rsidRPr="001D6290">
              <w:fldChar w:fldCharType="begin"/>
            </w:r>
            <w:r w:rsidRPr="00AD1DC3">
              <w:instrText xml:space="preserve"> AUTONUM  \* Arabic </w:instrText>
            </w:r>
            <w:r w:rsidRPr="00AD1DC3">
              <w:fldChar w:fldCharType="end"/>
            </w:r>
          </w:p>
        </w:tc>
        <w:tc>
          <w:tcPr>
            <w:tcW w:w="3671" w:type="dxa"/>
          </w:tcPr>
          <w:p w14:paraId="28300A2B" w14:textId="77777777" w:rsidR="00AD1DC3" w:rsidRPr="00AD1DC3" w:rsidRDefault="00AD1DC3" w:rsidP="00AD1DC3">
            <w:pPr>
              <w:cnfStyle w:val="000000100000" w:firstRow="0" w:lastRow="0" w:firstColumn="0" w:lastColumn="0" w:oddVBand="0" w:evenVBand="0" w:oddHBand="1" w:evenHBand="0" w:firstRowFirstColumn="0" w:firstRowLastColumn="0" w:lastRowFirstColumn="0" w:lastRowLastColumn="0"/>
            </w:pPr>
            <w:r w:rsidRPr="004F6D4B">
              <w:t>Das Feldbett muss sowohl einzeln als auch als eines von 2 Betten in 2 Etagen aufgestockt</w:t>
            </w:r>
            <w:r w:rsidRPr="00AD1DC3">
              <w:t xml:space="preserve"> aufgebaut werden können. Hierbei müssen beide Betten baugleich sein. Das bedeutet</w:t>
            </w:r>
            <w:r w:rsidRPr="00AD1DC3">
              <w:rPr>
                <w:rStyle w:val="Kommentarzeichen"/>
              </w:rPr>
              <w:t>,</w:t>
            </w:r>
            <w:r w:rsidRPr="00AD1DC3">
              <w:t xml:space="preserve"> dass etwaige Bauteile, die nur für die Aufstockung benötigt werden, jedem Bett beigefügt werden müssen.</w:t>
            </w:r>
          </w:p>
        </w:tc>
        <w:tc>
          <w:tcPr>
            <w:tcW w:w="734" w:type="dxa"/>
          </w:tcPr>
          <w:p w14:paraId="5602E67E" w14:textId="77777777" w:rsidR="00AD1DC3" w:rsidRDefault="00AD1DC3" w:rsidP="00AD1DC3">
            <w:pPr>
              <w:cnfStyle w:val="000000100000" w:firstRow="0" w:lastRow="0" w:firstColumn="0" w:lastColumn="0" w:oddVBand="0" w:evenVBand="0" w:oddHBand="1" w:evenHBand="0" w:firstRowFirstColumn="0" w:firstRowLastColumn="0" w:lastRowFirstColumn="0" w:lastRowLastColumn="0"/>
            </w:pPr>
            <w:r>
              <w:t>A</w:t>
            </w:r>
          </w:p>
        </w:tc>
        <w:sdt>
          <w:sdtPr>
            <w:id w:val="1378272066"/>
            <w:placeholder>
              <w:docPart w:val="14529F50309E417FA8F5567CB4636B75"/>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48514591" w14:textId="77777777" w:rsidR="00AD1DC3" w:rsidRPr="00AD1DC3" w:rsidRDefault="00AD1DC3" w:rsidP="00AD1DC3">
                <w:pPr>
                  <w:cnfStyle w:val="000000100000" w:firstRow="0" w:lastRow="0" w:firstColumn="0" w:lastColumn="0" w:oddVBand="0" w:evenVBand="0" w:oddHBand="1" w:evenHBand="0" w:firstRowFirstColumn="0" w:firstRowLastColumn="0" w:lastRowFirstColumn="0" w:lastRowLastColumn="0"/>
                </w:pPr>
                <w:r w:rsidRPr="00AD1DC3">
                  <w:rPr>
                    <w:rStyle w:val="Rotmarkiert"/>
                  </w:rPr>
                  <w:t>Wählen Sie ein Element aus.</w:t>
                </w:r>
              </w:p>
            </w:tc>
          </w:sdtContent>
        </w:sdt>
        <w:tc>
          <w:tcPr>
            <w:tcW w:w="8942" w:type="dxa"/>
          </w:tcPr>
          <w:sdt>
            <w:sdtPr>
              <w:id w:val="-2003579231"/>
              <w:placeholder>
                <w:docPart w:val="69F10BB221B84B0A9C3A60308E6C0E98"/>
              </w:placeholder>
              <w:showingPlcHdr/>
            </w:sdtPr>
            <w:sdtEndPr/>
            <w:sdtContent>
              <w:p w14:paraId="70E6A4B0" w14:textId="77777777" w:rsidR="00AD1DC3" w:rsidRPr="00AD1DC3" w:rsidRDefault="00AD1DC3" w:rsidP="00AD1DC3">
                <w:pPr>
                  <w:pStyle w:val="Standardindividuell"/>
                  <w:cnfStyle w:val="000000100000" w:firstRow="0" w:lastRow="0" w:firstColumn="0" w:lastColumn="0" w:oddVBand="0" w:evenVBand="0" w:oddHBand="1" w:evenHBand="0" w:firstRowFirstColumn="0" w:firstRowLastColumn="0" w:lastRowFirstColumn="0" w:lastRowLastColumn="0"/>
                </w:pPr>
                <w:r w:rsidRPr="00AD1DC3">
                  <w:rPr>
                    <w:rStyle w:val="Rotmarkiert"/>
                  </w:rPr>
                  <w:t>Klicken oder tippen Sie hier, um Text einzugeben.</w:t>
                </w:r>
              </w:p>
            </w:sdtContent>
          </w:sdt>
          <w:p w14:paraId="5B48EC0C" w14:textId="77777777" w:rsidR="00AD1DC3" w:rsidRPr="004044D7" w:rsidRDefault="00AD1DC3" w:rsidP="00AD1DC3">
            <w:pPr>
              <w:cnfStyle w:val="000000100000" w:firstRow="0" w:lastRow="0" w:firstColumn="0" w:lastColumn="0" w:oddVBand="0" w:evenVBand="0" w:oddHBand="1" w:evenHBand="0" w:firstRowFirstColumn="0" w:firstRowLastColumn="0" w:lastRowFirstColumn="0" w:lastRowLastColumn="0"/>
            </w:pPr>
          </w:p>
        </w:tc>
      </w:tr>
      <w:tr w:rsidR="00AD1DC3" w:rsidRPr="004044D7" w14:paraId="67AE8FFA" w14:textId="77777777" w:rsidTr="00AD1DC3">
        <w:trPr>
          <w:trHeight w:val="567"/>
        </w:trPr>
        <w:tc>
          <w:tcPr>
            <w:cnfStyle w:val="001000000000" w:firstRow="0" w:lastRow="0" w:firstColumn="1" w:lastColumn="0" w:oddVBand="0" w:evenVBand="0" w:oddHBand="0" w:evenHBand="0" w:firstRowFirstColumn="0" w:firstRowLastColumn="0" w:lastRowFirstColumn="0" w:lastRowLastColumn="0"/>
            <w:tcW w:w="560" w:type="dxa"/>
          </w:tcPr>
          <w:p w14:paraId="38C61F0F" w14:textId="77777777" w:rsidR="00AD1DC3" w:rsidRPr="00AD1DC3" w:rsidRDefault="00AD1DC3" w:rsidP="00AD1DC3">
            <w:r w:rsidRPr="001D6290">
              <w:fldChar w:fldCharType="begin"/>
            </w:r>
            <w:r w:rsidRPr="00AD1DC3">
              <w:instrText xml:space="preserve"> AUTONUM  \* Arabic </w:instrText>
            </w:r>
            <w:r w:rsidRPr="00AD1DC3">
              <w:fldChar w:fldCharType="end"/>
            </w:r>
          </w:p>
        </w:tc>
        <w:tc>
          <w:tcPr>
            <w:tcW w:w="3671" w:type="dxa"/>
          </w:tcPr>
          <w:p w14:paraId="23A24EF4" w14:textId="77777777" w:rsidR="00AD1DC3" w:rsidRPr="00AD1DC3" w:rsidRDefault="00AD1DC3" w:rsidP="00AD1DC3">
            <w:pPr>
              <w:cnfStyle w:val="000000000000" w:firstRow="0" w:lastRow="0" w:firstColumn="0" w:lastColumn="0" w:oddVBand="0" w:evenVBand="0" w:oddHBand="0" w:evenHBand="0" w:firstRowFirstColumn="0" w:firstRowLastColumn="0" w:lastRowFirstColumn="0" w:lastRowLastColumn="0"/>
            </w:pPr>
            <w:r w:rsidRPr="00384F87">
              <w:t>Beim Aufbau als Etagenbett müssen sich beide Betten miteinander verbinden</w:t>
            </w:r>
            <w:r w:rsidRPr="00AD1DC3">
              <w:t xml:space="preserve"> lassen und das obere Bett muss gegen Herabstürzen gesichert sein.</w:t>
            </w:r>
          </w:p>
        </w:tc>
        <w:tc>
          <w:tcPr>
            <w:tcW w:w="734" w:type="dxa"/>
          </w:tcPr>
          <w:p w14:paraId="24BBAB94" w14:textId="77777777" w:rsidR="00AD1DC3" w:rsidRPr="00AD1DC3" w:rsidRDefault="00AD1DC3" w:rsidP="00AD1DC3">
            <w:pPr>
              <w:cnfStyle w:val="000000000000" w:firstRow="0" w:lastRow="0" w:firstColumn="0" w:lastColumn="0" w:oddVBand="0" w:evenVBand="0" w:oddHBand="0" w:evenHBand="0" w:firstRowFirstColumn="0" w:firstRowLastColumn="0" w:lastRowFirstColumn="0" w:lastRowLastColumn="0"/>
            </w:pPr>
            <w:r>
              <w:t>A</w:t>
            </w:r>
          </w:p>
        </w:tc>
        <w:sdt>
          <w:sdtPr>
            <w:id w:val="-1901362377"/>
            <w:placeholder>
              <w:docPart w:val="88E331E9C36347B0B9C5C428D99945DB"/>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4EB20470" w14:textId="77777777" w:rsidR="00AD1DC3" w:rsidRPr="00AD1DC3" w:rsidRDefault="00AD1DC3" w:rsidP="00AD1DC3">
                <w:pPr>
                  <w:cnfStyle w:val="000000000000" w:firstRow="0" w:lastRow="0" w:firstColumn="0" w:lastColumn="0" w:oddVBand="0" w:evenVBand="0" w:oddHBand="0" w:evenHBand="0" w:firstRowFirstColumn="0" w:firstRowLastColumn="0" w:lastRowFirstColumn="0" w:lastRowLastColumn="0"/>
                </w:pPr>
                <w:r w:rsidRPr="00AD1DC3">
                  <w:rPr>
                    <w:rStyle w:val="Rotmarkiert"/>
                  </w:rPr>
                  <w:t>Wählen Sie ein Element aus.</w:t>
                </w:r>
              </w:p>
            </w:tc>
          </w:sdtContent>
        </w:sdt>
        <w:tc>
          <w:tcPr>
            <w:tcW w:w="8942" w:type="dxa"/>
          </w:tcPr>
          <w:p w14:paraId="1E6114F5" w14:textId="77777777" w:rsidR="00AD1DC3" w:rsidRPr="00AD1DC3" w:rsidRDefault="00AD1DC3" w:rsidP="00AD1DC3">
            <w:pPr>
              <w:cnfStyle w:val="000000000000" w:firstRow="0" w:lastRow="0" w:firstColumn="0" w:lastColumn="0" w:oddVBand="0" w:evenVBand="0" w:oddHBand="0" w:evenHBand="0" w:firstRowFirstColumn="0" w:firstRowLastColumn="0" w:lastRowFirstColumn="0" w:lastRowLastColumn="0"/>
            </w:pPr>
            <w:r>
              <w:t>Wie erfolgt die Verbind</w:t>
            </w:r>
            <w:r w:rsidRPr="00AD1DC3">
              <w:t>ung der beiden Betten beim Aufbau als Etagenbett?</w:t>
            </w:r>
          </w:p>
          <w:sdt>
            <w:sdtPr>
              <w:id w:val="-352731633"/>
              <w:placeholder>
                <w:docPart w:val="108A45A4BA334F8193467FFC2F055F57"/>
              </w:placeholder>
              <w:showingPlcHdr/>
            </w:sdtPr>
            <w:sdtEndPr/>
            <w:sdtContent>
              <w:p w14:paraId="0D6DAD6F" w14:textId="77777777" w:rsidR="00AD1DC3" w:rsidRPr="00AD1DC3" w:rsidRDefault="00AD1DC3" w:rsidP="00AD1DC3">
                <w:pPr>
                  <w:pStyle w:val="Standardindividuell"/>
                  <w:cnfStyle w:val="000000000000" w:firstRow="0" w:lastRow="0" w:firstColumn="0" w:lastColumn="0" w:oddVBand="0" w:evenVBand="0" w:oddHBand="0" w:evenHBand="0" w:firstRowFirstColumn="0" w:firstRowLastColumn="0" w:lastRowFirstColumn="0" w:lastRowLastColumn="0"/>
                </w:pPr>
                <w:r w:rsidRPr="00AD1DC3">
                  <w:rPr>
                    <w:rStyle w:val="Rotmarkiert"/>
                  </w:rPr>
                  <w:t>Klicken oder tippen Sie hier, um Text einzugeben.</w:t>
                </w:r>
              </w:p>
            </w:sdtContent>
          </w:sdt>
          <w:p w14:paraId="43A3382B" w14:textId="77777777" w:rsidR="00AD1DC3" w:rsidRPr="004044D7" w:rsidRDefault="00AD1DC3" w:rsidP="00AD1DC3">
            <w:pPr>
              <w:cnfStyle w:val="000000000000" w:firstRow="0" w:lastRow="0" w:firstColumn="0" w:lastColumn="0" w:oddVBand="0" w:evenVBand="0" w:oddHBand="0" w:evenHBand="0" w:firstRowFirstColumn="0" w:firstRowLastColumn="0" w:lastRowFirstColumn="0" w:lastRowLastColumn="0"/>
            </w:pPr>
          </w:p>
        </w:tc>
      </w:tr>
      <w:tr w:rsidR="00AD1DC3" w:rsidRPr="004044D7" w14:paraId="74838347" w14:textId="77777777" w:rsidTr="00AD1DC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0" w:type="dxa"/>
          </w:tcPr>
          <w:p w14:paraId="3135F5F0" w14:textId="77777777" w:rsidR="00AD1DC3" w:rsidRPr="00AD1DC3" w:rsidRDefault="00AD1DC3" w:rsidP="00AD1DC3">
            <w:r w:rsidRPr="001D6290">
              <w:fldChar w:fldCharType="begin"/>
            </w:r>
            <w:r w:rsidRPr="00AD1DC3">
              <w:instrText xml:space="preserve"> AUTONUM  \* Arabic </w:instrText>
            </w:r>
            <w:r w:rsidRPr="00AD1DC3">
              <w:fldChar w:fldCharType="end"/>
            </w:r>
          </w:p>
        </w:tc>
        <w:tc>
          <w:tcPr>
            <w:tcW w:w="3671" w:type="dxa"/>
          </w:tcPr>
          <w:p w14:paraId="7E28CD9A" w14:textId="77777777" w:rsidR="00AD1DC3" w:rsidRPr="00AD1DC3" w:rsidRDefault="00AD1DC3" w:rsidP="00AD1DC3">
            <w:pPr>
              <w:cnfStyle w:val="000000100000" w:firstRow="0" w:lastRow="0" w:firstColumn="0" w:lastColumn="0" w:oddVBand="0" w:evenVBand="0" w:oddHBand="1" w:evenHBand="0" w:firstRowFirstColumn="0" w:firstRowLastColumn="0" w:lastRowFirstColumn="0" w:lastRowLastColumn="0"/>
            </w:pPr>
            <w:r w:rsidRPr="0043636F">
              <w:t>Sofern für die Montage</w:t>
            </w:r>
            <w:r w:rsidRPr="00AD1DC3">
              <w:t xml:space="preserve"> und Demontage des Feldbettes Werkzeug benötigt wird, ist dieses jedem Feldbett beizufügen.</w:t>
            </w:r>
          </w:p>
        </w:tc>
        <w:tc>
          <w:tcPr>
            <w:tcW w:w="734" w:type="dxa"/>
          </w:tcPr>
          <w:p w14:paraId="7E648FD7" w14:textId="77777777" w:rsidR="00AD1DC3" w:rsidRDefault="00AD1DC3" w:rsidP="00AD1DC3">
            <w:pPr>
              <w:cnfStyle w:val="000000100000" w:firstRow="0" w:lastRow="0" w:firstColumn="0" w:lastColumn="0" w:oddVBand="0" w:evenVBand="0" w:oddHBand="1" w:evenHBand="0" w:firstRowFirstColumn="0" w:firstRowLastColumn="0" w:lastRowFirstColumn="0" w:lastRowLastColumn="0"/>
            </w:pPr>
            <w:r>
              <w:t>A</w:t>
            </w:r>
          </w:p>
        </w:tc>
        <w:sdt>
          <w:sdtPr>
            <w:id w:val="-1979456646"/>
            <w:placeholder>
              <w:docPart w:val="3B75FB29B86B4E35A3DC02A8790C8ACF"/>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72EF37E5" w14:textId="77777777" w:rsidR="00AD1DC3" w:rsidRPr="00AD1DC3" w:rsidRDefault="00AD1DC3" w:rsidP="00AD1DC3">
                <w:pPr>
                  <w:cnfStyle w:val="000000100000" w:firstRow="0" w:lastRow="0" w:firstColumn="0" w:lastColumn="0" w:oddVBand="0" w:evenVBand="0" w:oddHBand="1" w:evenHBand="0" w:firstRowFirstColumn="0" w:firstRowLastColumn="0" w:lastRowFirstColumn="0" w:lastRowLastColumn="0"/>
                </w:pPr>
                <w:r w:rsidRPr="00AD1DC3">
                  <w:rPr>
                    <w:rStyle w:val="Rotmarkiert"/>
                  </w:rPr>
                  <w:t>Wählen Sie ein Element aus.</w:t>
                </w:r>
              </w:p>
            </w:tc>
          </w:sdtContent>
        </w:sdt>
        <w:tc>
          <w:tcPr>
            <w:tcW w:w="8942" w:type="dxa"/>
          </w:tcPr>
          <w:p w14:paraId="5E4031B8" w14:textId="77777777" w:rsidR="00AD1DC3" w:rsidRPr="00AD1DC3" w:rsidRDefault="00AD1DC3" w:rsidP="00AD1DC3">
            <w:pPr>
              <w:cnfStyle w:val="000000100000" w:firstRow="0" w:lastRow="0" w:firstColumn="0" w:lastColumn="0" w:oddVBand="0" w:evenVBand="0" w:oddHBand="1" w:evenHBand="0" w:firstRowFirstColumn="0" w:firstRowLastColumn="0" w:lastRowFirstColumn="0" w:lastRowLastColumn="0"/>
            </w:pPr>
            <w:r>
              <w:t xml:space="preserve">Sofern für die Montage Werkzeug notwendig ist, welches Werkzeug </w:t>
            </w:r>
            <w:r w:rsidRPr="00AD1DC3">
              <w:t>wird benötigt?</w:t>
            </w:r>
          </w:p>
          <w:sdt>
            <w:sdtPr>
              <w:id w:val="-32050747"/>
              <w:placeholder>
                <w:docPart w:val="5221CB9CFC6D47449A2C6A6C7BD2A70B"/>
              </w:placeholder>
              <w:showingPlcHdr/>
            </w:sdtPr>
            <w:sdtEndPr/>
            <w:sdtContent>
              <w:p w14:paraId="5FC03E7A" w14:textId="77777777" w:rsidR="00AD1DC3" w:rsidRPr="00AD1DC3" w:rsidRDefault="00AD1DC3" w:rsidP="00AD1DC3">
                <w:pPr>
                  <w:pStyle w:val="Standardindividuell"/>
                  <w:cnfStyle w:val="000000100000" w:firstRow="0" w:lastRow="0" w:firstColumn="0" w:lastColumn="0" w:oddVBand="0" w:evenVBand="0" w:oddHBand="1" w:evenHBand="0" w:firstRowFirstColumn="0" w:firstRowLastColumn="0" w:lastRowFirstColumn="0" w:lastRowLastColumn="0"/>
                </w:pPr>
                <w:r w:rsidRPr="00AD1DC3">
                  <w:rPr>
                    <w:rStyle w:val="Rotmarkiert"/>
                  </w:rPr>
                  <w:t>Klicken oder tippen Sie hier, um Text einzugeben.</w:t>
                </w:r>
              </w:p>
            </w:sdtContent>
          </w:sdt>
          <w:p w14:paraId="6D29B7F7" w14:textId="77777777" w:rsidR="00AD1DC3" w:rsidRPr="004044D7" w:rsidRDefault="00AD1DC3" w:rsidP="00AD1DC3">
            <w:pPr>
              <w:cnfStyle w:val="000000100000" w:firstRow="0" w:lastRow="0" w:firstColumn="0" w:lastColumn="0" w:oddVBand="0" w:evenVBand="0" w:oddHBand="1" w:evenHBand="0" w:firstRowFirstColumn="0" w:firstRowLastColumn="0" w:lastRowFirstColumn="0" w:lastRowLastColumn="0"/>
            </w:pPr>
          </w:p>
        </w:tc>
      </w:tr>
    </w:tbl>
    <w:p w14:paraId="450CC4C4" w14:textId="77777777" w:rsidR="005F249B" w:rsidRDefault="005F249B">
      <w:bookmarkStart w:id="12" w:name="_Hlk219787766"/>
      <w:r>
        <w:rPr>
          <w:b/>
          <w:bCs/>
        </w:rPr>
        <w:br w:type="page"/>
      </w:r>
    </w:p>
    <w:tbl>
      <w:tblPr>
        <w:tblStyle w:val="EinfacheTabelle1"/>
        <w:tblW w:w="15446" w:type="dxa"/>
        <w:tblLook w:val="04A0" w:firstRow="1" w:lastRow="0" w:firstColumn="1" w:lastColumn="0" w:noHBand="0" w:noVBand="1"/>
      </w:tblPr>
      <w:tblGrid>
        <w:gridCol w:w="560"/>
        <w:gridCol w:w="3671"/>
        <w:gridCol w:w="734"/>
        <w:gridCol w:w="1539"/>
        <w:gridCol w:w="8942"/>
      </w:tblGrid>
      <w:tr w:rsidR="005F249B" w:rsidRPr="004044D7" w14:paraId="5DA116E6" w14:textId="77777777" w:rsidTr="004C673D">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0" w:type="dxa"/>
          </w:tcPr>
          <w:p w14:paraId="1686372E" w14:textId="3A114EE7" w:rsidR="001D6290" w:rsidRPr="001D6290" w:rsidRDefault="001D6290" w:rsidP="001D6290">
            <w:r>
              <w:lastRenderedPageBreak/>
              <w:t>Lfd. Nr.</w:t>
            </w:r>
          </w:p>
        </w:tc>
        <w:tc>
          <w:tcPr>
            <w:tcW w:w="3671" w:type="dxa"/>
          </w:tcPr>
          <w:p w14:paraId="35FFA29F" w14:textId="77777777" w:rsidR="001D6290" w:rsidRPr="005F249B" w:rsidRDefault="001D6290" w:rsidP="005F249B">
            <w:pPr>
              <w:pStyle w:val="Standardfett"/>
              <w:cnfStyle w:val="100000000000" w:firstRow="1" w:lastRow="0" w:firstColumn="0" w:lastColumn="0" w:oddVBand="0" w:evenVBand="0" w:oddHBand="0" w:evenHBand="0" w:firstRowFirstColumn="0" w:firstRowLastColumn="0" w:lastRowFirstColumn="0" w:lastRowLastColumn="0"/>
              <w:rPr>
                <w:rStyle w:val="Fett"/>
              </w:rPr>
            </w:pPr>
            <w:r w:rsidRPr="005F249B">
              <w:rPr>
                <w:rStyle w:val="Fett"/>
              </w:rPr>
              <w:t>Leistungsanforderungen</w:t>
            </w:r>
          </w:p>
        </w:tc>
        <w:tc>
          <w:tcPr>
            <w:tcW w:w="734" w:type="dxa"/>
          </w:tcPr>
          <w:p w14:paraId="2B0E8F78" w14:textId="77777777" w:rsidR="001D6290" w:rsidRPr="005F249B" w:rsidRDefault="001D6290" w:rsidP="005F249B">
            <w:pPr>
              <w:pStyle w:val="Standardfett"/>
              <w:cnfStyle w:val="100000000000" w:firstRow="1" w:lastRow="0" w:firstColumn="0" w:lastColumn="0" w:oddVBand="0" w:evenVBand="0" w:oddHBand="0" w:evenHBand="0" w:firstRowFirstColumn="0" w:firstRowLastColumn="0" w:lastRowFirstColumn="0" w:lastRowLastColumn="0"/>
              <w:rPr>
                <w:rStyle w:val="Fett"/>
              </w:rPr>
            </w:pPr>
            <w:r w:rsidRPr="005F249B">
              <w:rPr>
                <w:rStyle w:val="Fett"/>
              </w:rPr>
              <w:t xml:space="preserve">Art des Krite- riums </w:t>
            </w:r>
          </w:p>
        </w:tc>
        <w:tc>
          <w:tcPr>
            <w:tcW w:w="1539" w:type="dxa"/>
          </w:tcPr>
          <w:p w14:paraId="68A2C309" w14:textId="77777777" w:rsidR="001D6290" w:rsidRPr="005F249B" w:rsidRDefault="001D6290" w:rsidP="005F249B">
            <w:pPr>
              <w:pStyle w:val="Standardfett"/>
              <w:cnfStyle w:val="100000000000" w:firstRow="1" w:lastRow="0" w:firstColumn="0" w:lastColumn="0" w:oddVBand="0" w:evenVBand="0" w:oddHBand="0" w:evenHBand="0" w:firstRowFirstColumn="0" w:firstRowLastColumn="0" w:lastRowFirstColumn="0" w:lastRowLastColumn="0"/>
              <w:rPr>
                <w:rStyle w:val="Fett"/>
              </w:rPr>
            </w:pPr>
            <w:r w:rsidRPr="005F249B">
              <w:rPr>
                <w:rStyle w:val="Fett"/>
              </w:rPr>
              <w:t>Wird die Anforderung erfüllt (Ja/Nein)</w:t>
            </w:r>
          </w:p>
        </w:tc>
        <w:tc>
          <w:tcPr>
            <w:tcW w:w="8942" w:type="dxa"/>
          </w:tcPr>
          <w:p w14:paraId="4721254F" w14:textId="77777777" w:rsidR="001D6290" w:rsidRPr="005F249B" w:rsidRDefault="001D6290" w:rsidP="005F249B">
            <w:pPr>
              <w:pStyle w:val="Standardfett"/>
              <w:cnfStyle w:val="100000000000" w:firstRow="1" w:lastRow="0" w:firstColumn="0" w:lastColumn="0" w:oddVBand="0" w:evenVBand="0" w:oddHBand="0" w:evenHBand="0" w:firstRowFirstColumn="0" w:firstRowLastColumn="0" w:lastRowFirstColumn="0" w:lastRowLastColumn="0"/>
              <w:rPr>
                <w:rStyle w:val="Fett"/>
              </w:rPr>
            </w:pPr>
            <w:r w:rsidRPr="005F249B">
              <w:rPr>
                <w:rStyle w:val="Fett"/>
              </w:rPr>
              <w:t>Frage der Vergabestelle und Erläuterung des Bieters</w:t>
            </w:r>
          </w:p>
        </w:tc>
      </w:tr>
      <w:tr w:rsidR="00AD1DC3" w:rsidRPr="004044D7" w14:paraId="27578A66" w14:textId="77777777" w:rsidTr="00AD1DC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0" w:type="dxa"/>
          </w:tcPr>
          <w:p w14:paraId="400D0ED0" w14:textId="77777777" w:rsidR="00AD1DC3" w:rsidRPr="00AD1DC3" w:rsidRDefault="00AD1DC3" w:rsidP="00AD1DC3">
            <w:r w:rsidRPr="001D6290">
              <w:fldChar w:fldCharType="begin"/>
            </w:r>
            <w:r w:rsidRPr="00AD1DC3">
              <w:instrText xml:space="preserve"> AUTONUM  \* Arabic </w:instrText>
            </w:r>
            <w:r w:rsidRPr="00AD1DC3">
              <w:fldChar w:fldCharType="end"/>
            </w:r>
          </w:p>
        </w:tc>
        <w:tc>
          <w:tcPr>
            <w:tcW w:w="3671" w:type="dxa"/>
          </w:tcPr>
          <w:p w14:paraId="4FFE170E" w14:textId="77777777" w:rsidR="00AD1DC3" w:rsidRPr="00AD1DC3" w:rsidRDefault="00AD1DC3" w:rsidP="00AD1DC3">
            <w:pPr>
              <w:cnfStyle w:val="000000100000" w:firstRow="0" w:lastRow="0" w:firstColumn="0" w:lastColumn="0" w:oddVBand="0" w:evenVBand="0" w:oddHBand="1" w:evenHBand="0" w:firstRowFirstColumn="0" w:firstRowLastColumn="0" w:lastRowFirstColumn="0" w:lastRowLastColumn="0"/>
            </w:pPr>
            <w:r>
              <w:t>Feldbetten, die sich ohne Werkzeug montieren und demontieren lassen, werden bevorzugt.</w:t>
            </w:r>
          </w:p>
          <w:p w14:paraId="61C75797" w14:textId="77777777" w:rsidR="00AD1DC3" w:rsidRPr="00AD1DC3" w:rsidRDefault="00AD1DC3" w:rsidP="00AD1DC3">
            <w:pPr>
              <w:cnfStyle w:val="000000100000" w:firstRow="0" w:lastRow="0" w:firstColumn="0" w:lastColumn="0" w:oddVBand="0" w:evenVBand="0" w:oddHBand="1" w:evenHBand="0" w:firstRowFirstColumn="0" w:firstRowLastColumn="0" w:lastRowFirstColumn="0" w:lastRowLastColumn="0"/>
              <w:rPr>
                <w:rStyle w:val="kursiv"/>
              </w:rPr>
            </w:pPr>
            <w:r w:rsidRPr="00E973AA">
              <w:rPr>
                <w:rStyle w:val="kursiv"/>
              </w:rPr>
              <w:t xml:space="preserve">Dieses Kriterium wird mit dem Faktor </w:t>
            </w:r>
            <w:r w:rsidRPr="00AD1DC3">
              <w:rPr>
                <w:rStyle w:val="kursiv"/>
              </w:rPr>
              <w:t>1 gewichtet und wie folgt bewertet:</w:t>
            </w:r>
          </w:p>
          <w:p w14:paraId="37781E16" w14:textId="77777777" w:rsidR="00AD1DC3" w:rsidRPr="00AD1DC3" w:rsidRDefault="00AD1DC3" w:rsidP="00AD1DC3">
            <w:pPr>
              <w:pStyle w:val="ListePktEbene1"/>
              <w:cnfStyle w:val="000000100000" w:firstRow="0" w:lastRow="0" w:firstColumn="0" w:lastColumn="0" w:oddVBand="0" w:evenVBand="0" w:oddHBand="1" w:evenHBand="0" w:firstRowFirstColumn="0" w:firstRowLastColumn="0" w:lastRowFirstColumn="0" w:lastRowLastColumn="0"/>
              <w:rPr>
                <w:rStyle w:val="kursiv"/>
              </w:rPr>
            </w:pPr>
            <w:r w:rsidRPr="00E973AA">
              <w:rPr>
                <w:rStyle w:val="kursiv"/>
              </w:rPr>
              <w:t xml:space="preserve">nein </w:t>
            </w:r>
            <w:r w:rsidRPr="00AD1DC3">
              <w:rPr>
                <w:rStyle w:val="kursiv"/>
              </w:rPr>
              <w:t>= 0 Punkte</w:t>
            </w:r>
          </w:p>
          <w:p w14:paraId="162710DB" w14:textId="77777777" w:rsidR="00AD1DC3" w:rsidRPr="00AD1DC3" w:rsidRDefault="00AD1DC3" w:rsidP="00AD1DC3">
            <w:pPr>
              <w:pStyle w:val="ListePktEbene1"/>
              <w:cnfStyle w:val="000000100000" w:firstRow="0" w:lastRow="0" w:firstColumn="0" w:lastColumn="0" w:oddVBand="0" w:evenVBand="0" w:oddHBand="1" w:evenHBand="0" w:firstRowFirstColumn="0" w:firstRowLastColumn="0" w:lastRowFirstColumn="0" w:lastRowLastColumn="0"/>
            </w:pPr>
            <w:r w:rsidRPr="00E973AA">
              <w:rPr>
                <w:rStyle w:val="kursiv"/>
              </w:rPr>
              <w:t>ja = 10 Punkte</w:t>
            </w:r>
          </w:p>
        </w:tc>
        <w:tc>
          <w:tcPr>
            <w:tcW w:w="734" w:type="dxa"/>
          </w:tcPr>
          <w:p w14:paraId="73BE5362" w14:textId="77777777" w:rsidR="00AD1DC3" w:rsidRDefault="00AD1DC3" w:rsidP="00AD1DC3">
            <w:pPr>
              <w:cnfStyle w:val="000000100000" w:firstRow="0" w:lastRow="0" w:firstColumn="0" w:lastColumn="0" w:oddVBand="0" w:evenVBand="0" w:oddHBand="1" w:evenHBand="0" w:firstRowFirstColumn="0" w:firstRowLastColumn="0" w:lastRowFirstColumn="0" w:lastRowLastColumn="0"/>
            </w:pPr>
            <w:r>
              <w:t>B</w:t>
            </w:r>
          </w:p>
        </w:tc>
        <w:tc>
          <w:tcPr>
            <w:tcW w:w="1539" w:type="dxa"/>
          </w:tcPr>
          <w:p w14:paraId="6791CEC9" w14:textId="77777777" w:rsidR="00AD1DC3" w:rsidRPr="00AD1DC3" w:rsidRDefault="00AD1DC3" w:rsidP="00AD1DC3">
            <w:pPr>
              <w:cnfStyle w:val="000000100000" w:firstRow="0" w:lastRow="0" w:firstColumn="0" w:lastColumn="0" w:oddVBand="0" w:evenVBand="0" w:oddHBand="1" w:evenHBand="0" w:firstRowFirstColumn="0" w:firstRowLastColumn="0" w:lastRowFirstColumn="0" w:lastRowLastColumn="0"/>
            </w:pPr>
            <w:r>
              <w:t>Dieses Feld muss nicht befüllt werden!</w:t>
            </w:r>
          </w:p>
        </w:tc>
        <w:tc>
          <w:tcPr>
            <w:tcW w:w="8942" w:type="dxa"/>
          </w:tcPr>
          <w:p w14:paraId="5FB6DC58" w14:textId="77777777" w:rsidR="00AD1DC3" w:rsidRPr="00AD1DC3" w:rsidRDefault="00AD1DC3" w:rsidP="00AD1DC3">
            <w:pPr>
              <w:cnfStyle w:val="000000100000" w:firstRow="0" w:lastRow="0" w:firstColumn="0" w:lastColumn="0" w:oddVBand="0" w:evenVBand="0" w:oddHBand="1" w:evenHBand="0" w:firstRowFirstColumn="0" w:firstRowLastColumn="0" w:lastRowFirstColumn="0" w:lastRowLastColumn="0"/>
            </w:pPr>
            <w:r w:rsidRPr="00E973AA">
              <w:t xml:space="preserve">Lässt sich das Feldbett ohne Werkzeug </w:t>
            </w:r>
            <w:r w:rsidRPr="00AD1DC3">
              <w:t>montieren und demontieren?</w:t>
            </w:r>
          </w:p>
          <w:sdt>
            <w:sdtPr>
              <w:id w:val="1386690175"/>
              <w:placeholder>
                <w:docPart w:val="1F5CC21109474858B16A674AF522A533"/>
              </w:placeholder>
              <w:showingPlcHdr/>
            </w:sdtPr>
            <w:sdtEndPr/>
            <w:sdtContent>
              <w:p w14:paraId="05300852" w14:textId="77777777" w:rsidR="00AD1DC3" w:rsidRPr="00AD1DC3" w:rsidRDefault="00AD1DC3" w:rsidP="00AD1DC3">
                <w:pPr>
                  <w:pStyle w:val="Standardindividuell"/>
                  <w:cnfStyle w:val="000000100000" w:firstRow="0" w:lastRow="0" w:firstColumn="0" w:lastColumn="0" w:oddVBand="0" w:evenVBand="0" w:oddHBand="1" w:evenHBand="0" w:firstRowFirstColumn="0" w:firstRowLastColumn="0" w:lastRowFirstColumn="0" w:lastRowLastColumn="0"/>
                </w:pPr>
                <w:r w:rsidRPr="00AD1DC3">
                  <w:rPr>
                    <w:rStyle w:val="Rotmarkiert"/>
                  </w:rPr>
                  <w:t>Klicken oder tippen Sie hier, um Text einzugeben.</w:t>
                </w:r>
              </w:p>
            </w:sdtContent>
          </w:sdt>
          <w:p w14:paraId="1EBBD7EE" w14:textId="77777777" w:rsidR="00AD1DC3" w:rsidRPr="004044D7" w:rsidRDefault="00AD1DC3" w:rsidP="00AD1DC3">
            <w:pPr>
              <w:cnfStyle w:val="000000100000" w:firstRow="0" w:lastRow="0" w:firstColumn="0" w:lastColumn="0" w:oddVBand="0" w:evenVBand="0" w:oddHBand="1" w:evenHBand="0" w:firstRowFirstColumn="0" w:firstRowLastColumn="0" w:lastRowFirstColumn="0" w:lastRowLastColumn="0"/>
            </w:pPr>
          </w:p>
        </w:tc>
      </w:tr>
      <w:tr w:rsidR="00AD1DC3" w:rsidRPr="004044D7" w14:paraId="56BC6323" w14:textId="77777777" w:rsidTr="00AD1DC3">
        <w:trPr>
          <w:trHeight w:val="567"/>
        </w:trPr>
        <w:tc>
          <w:tcPr>
            <w:cnfStyle w:val="001000000000" w:firstRow="0" w:lastRow="0" w:firstColumn="1" w:lastColumn="0" w:oddVBand="0" w:evenVBand="0" w:oddHBand="0" w:evenHBand="0" w:firstRowFirstColumn="0" w:firstRowLastColumn="0" w:lastRowFirstColumn="0" w:lastRowLastColumn="0"/>
            <w:tcW w:w="560" w:type="dxa"/>
          </w:tcPr>
          <w:p w14:paraId="7A00DAC1" w14:textId="77777777" w:rsidR="00AD1DC3" w:rsidRPr="00AD1DC3" w:rsidRDefault="00AD1DC3" w:rsidP="00AD1DC3">
            <w:r w:rsidRPr="004C673D">
              <w:fldChar w:fldCharType="begin"/>
            </w:r>
            <w:r w:rsidRPr="00AD1DC3">
              <w:instrText xml:space="preserve"> AUTONUM  \* Arabic </w:instrText>
            </w:r>
            <w:r w:rsidRPr="00AD1DC3">
              <w:fldChar w:fldCharType="end"/>
            </w:r>
          </w:p>
        </w:tc>
        <w:tc>
          <w:tcPr>
            <w:tcW w:w="3671" w:type="dxa"/>
          </w:tcPr>
          <w:p w14:paraId="0DD5096A" w14:textId="77777777" w:rsidR="00AD1DC3" w:rsidRPr="00AD1DC3" w:rsidRDefault="00AD1DC3" w:rsidP="00AD1DC3">
            <w:pPr>
              <w:cnfStyle w:val="000000000000" w:firstRow="0" w:lastRow="0" w:firstColumn="0" w:lastColumn="0" w:oddVBand="0" w:evenVBand="0" w:oddHBand="0" w:evenHBand="0" w:firstRowFirstColumn="0" w:firstRowLastColumn="0" w:lastRowFirstColumn="0" w:lastRowLastColumn="0"/>
            </w:pPr>
            <w:r w:rsidRPr="00F31CE9">
              <w:t>Das Feldbett ist am Gestell mit dem Eigentumskennzeichen „BUND“ nach VG95055 in Großschreibung der Schriftart DIN 1451 Teil 4 dauerhaft</w:t>
            </w:r>
            <w:r w:rsidRPr="00AD1DC3">
              <w:t xml:space="preserve"> (z.B. Gravur oder nicht ablösbarer Aufkleber) an einer geeigneten Stelle zu kennzeichnen. Die Kennzeichnung muss im aufgebauten Zustand sichtbar sein. Die Schrifthöhe ist an den Beschriftungsgegenstand anzupassen.</w:t>
            </w:r>
          </w:p>
        </w:tc>
        <w:tc>
          <w:tcPr>
            <w:tcW w:w="734" w:type="dxa"/>
          </w:tcPr>
          <w:p w14:paraId="40D6DF2E" w14:textId="77777777" w:rsidR="00AD1DC3" w:rsidRPr="00AD1DC3" w:rsidRDefault="00AD1DC3" w:rsidP="00AD1DC3">
            <w:pPr>
              <w:cnfStyle w:val="000000000000" w:firstRow="0" w:lastRow="0" w:firstColumn="0" w:lastColumn="0" w:oddVBand="0" w:evenVBand="0" w:oddHBand="0" w:evenHBand="0" w:firstRowFirstColumn="0" w:firstRowLastColumn="0" w:lastRowFirstColumn="0" w:lastRowLastColumn="0"/>
            </w:pPr>
            <w:r>
              <w:t>A</w:t>
            </w:r>
          </w:p>
        </w:tc>
        <w:sdt>
          <w:sdtPr>
            <w:id w:val="1818608495"/>
            <w:placeholder>
              <w:docPart w:val="30C4A115B91445CC8DE16FFDF756612C"/>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0E3CBFFB" w14:textId="77777777" w:rsidR="00AD1DC3" w:rsidRPr="00AD1DC3" w:rsidRDefault="00AD1DC3" w:rsidP="00AD1DC3">
                <w:pPr>
                  <w:cnfStyle w:val="000000000000" w:firstRow="0" w:lastRow="0" w:firstColumn="0" w:lastColumn="0" w:oddVBand="0" w:evenVBand="0" w:oddHBand="0" w:evenHBand="0" w:firstRowFirstColumn="0" w:firstRowLastColumn="0" w:lastRowFirstColumn="0" w:lastRowLastColumn="0"/>
                </w:pPr>
                <w:r w:rsidRPr="00AD1DC3">
                  <w:rPr>
                    <w:rStyle w:val="Rotmarkiert"/>
                  </w:rPr>
                  <w:t>Wählen Sie ein Element aus.</w:t>
                </w:r>
              </w:p>
            </w:tc>
          </w:sdtContent>
        </w:sdt>
        <w:tc>
          <w:tcPr>
            <w:tcW w:w="8942" w:type="dxa"/>
          </w:tcPr>
          <w:p w14:paraId="4B9DB29C" w14:textId="77777777" w:rsidR="00AD1DC3" w:rsidRPr="00AD1DC3" w:rsidRDefault="00AD1DC3" w:rsidP="00AD1DC3">
            <w:pPr>
              <w:cnfStyle w:val="000000000000" w:firstRow="0" w:lastRow="0" w:firstColumn="0" w:lastColumn="0" w:oddVBand="0" w:evenVBand="0" w:oddHBand="0" w:evenHBand="0" w:firstRowFirstColumn="0" w:firstRowLastColumn="0" w:lastRowFirstColumn="0" w:lastRowLastColumn="0"/>
            </w:pPr>
            <w:r>
              <w:t>Mit welcher Technologie wird die Kennzeichnung ausgeführt?</w:t>
            </w:r>
          </w:p>
          <w:sdt>
            <w:sdtPr>
              <w:id w:val="1220321726"/>
              <w:placeholder>
                <w:docPart w:val="7948BDF79C6A49AC98E9FFF3F43AB087"/>
              </w:placeholder>
              <w:showingPlcHdr/>
            </w:sdtPr>
            <w:sdtEndPr/>
            <w:sdtContent>
              <w:bookmarkStart w:id="13" w:name="_GoBack" w:displacedByCustomXml="prev"/>
              <w:p w14:paraId="7BD9EDE0" w14:textId="77777777" w:rsidR="00AD1DC3" w:rsidRPr="00AD1DC3" w:rsidRDefault="00AD1DC3" w:rsidP="00AD1DC3">
                <w:pPr>
                  <w:pStyle w:val="Standardindividuell"/>
                  <w:cnfStyle w:val="000000000000" w:firstRow="0" w:lastRow="0" w:firstColumn="0" w:lastColumn="0" w:oddVBand="0" w:evenVBand="0" w:oddHBand="0" w:evenHBand="0" w:firstRowFirstColumn="0" w:firstRowLastColumn="0" w:lastRowFirstColumn="0" w:lastRowLastColumn="0"/>
                </w:pPr>
                <w:r w:rsidRPr="00AD1DC3">
                  <w:rPr>
                    <w:rStyle w:val="Rotmarkiert"/>
                  </w:rPr>
                  <w:t>Klicken oder tippen Sie hier, um Text einzugeben.</w:t>
                </w:r>
              </w:p>
              <w:bookmarkEnd w:id="13" w:displacedByCustomXml="next"/>
            </w:sdtContent>
          </w:sdt>
          <w:p w14:paraId="72879718" w14:textId="77777777" w:rsidR="00AD1DC3" w:rsidRPr="004044D7" w:rsidRDefault="00AD1DC3" w:rsidP="00AD1DC3">
            <w:pPr>
              <w:cnfStyle w:val="000000000000" w:firstRow="0" w:lastRow="0" w:firstColumn="0" w:lastColumn="0" w:oddVBand="0" w:evenVBand="0" w:oddHBand="0" w:evenHBand="0" w:firstRowFirstColumn="0" w:firstRowLastColumn="0" w:lastRowFirstColumn="0" w:lastRowLastColumn="0"/>
            </w:pPr>
          </w:p>
        </w:tc>
      </w:tr>
      <w:bookmarkEnd w:id="12"/>
    </w:tbl>
    <w:p w14:paraId="7576D07B" w14:textId="77777777" w:rsidR="004C673D" w:rsidRDefault="004C673D">
      <w:r>
        <w:br w:type="page"/>
      </w:r>
    </w:p>
    <w:tbl>
      <w:tblPr>
        <w:tblStyle w:val="EinfacheTabelle1"/>
        <w:tblW w:w="15446" w:type="dxa"/>
        <w:tblLook w:val="0420" w:firstRow="1" w:lastRow="0" w:firstColumn="0" w:lastColumn="0" w:noHBand="0" w:noVBand="1"/>
      </w:tblPr>
      <w:tblGrid>
        <w:gridCol w:w="560"/>
        <w:gridCol w:w="3671"/>
        <w:gridCol w:w="734"/>
        <w:gridCol w:w="1539"/>
        <w:gridCol w:w="8942"/>
      </w:tblGrid>
      <w:tr w:rsidR="004C673D" w:rsidRPr="0035772F" w14:paraId="5659C299" w14:textId="77777777" w:rsidTr="0043636F">
        <w:trPr>
          <w:cnfStyle w:val="100000000000" w:firstRow="1" w:lastRow="0" w:firstColumn="0" w:lastColumn="0" w:oddVBand="0" w:evenVBand="0" w:oddHBand="0" w:evenHBand="0" w:firstRowFirstColumn="0" w:firstRowLastColumn="0" w:lastRowFirstColumn="0" w:lastRowLastColumn="0"/>
          <w:trHeight w:val="567"/>
        </w:trPr>
        <w:tc>
          <w:tcPr>
            <w:tcW w:w="560" w:type="dxa"/>
          </w:tcPr>
          <w:p w14:paraId="412971B6" w14:textId="164CE74B" w:rsidR="004C673D" w:rsidRPr="004C673D" w:rsidRDefault="004C673D" w:rsidP="004C673D">
            <w:bookmarkStart w:id="14" w:name="_Hlk219787823"/>
            <w:r>
              <w:lastRenderedPageBreak/>
              <w:t>Lfd. Nr.</w:t>
            </w:r>
          </w:p>
        </w:tc>
        <w:tc>
          <w:tcPr>
            <w:tcW w:w="3671" w:type="dxa"/>
          </w:tcPr>
          <w:p w14:paraId="6DFC1E91" w14:textId="1F51DEA5" w:rsidR="004C673D" w:rsidRPr="004C673D" w:rsidRDefault="004C673D" w:rsidP="004C673D">
            <w:r>
              <w:t>Leistungsanforderungen</w:t>
            </w:r>
          </w:p>
        </w:tc>
        <w:tc>
          <w:tcPr>
            <w:tcW w:w="734" w:type="dxa"/>
          </w:tcPr>
          <w:p w14:paraId="7C2D9D81" w14:textId="22D734D6" w:rsidR="004C673D" w:rsidRPr="004C673D" w:rsidRDefault="004C673D" w:rsidP="004C673D">
            <w:r>
              <w:t>Art des Krite</w:t>
            </w:r>
            <w:r w:rsidRPr="004C673D">
              <w:t xml:space="preserve">- riums </w:t>
            </w:r>
          </w:p>
        </w:tc>
        <w:tc>
          <w:tcPr>
            <w:tcW w:w="1539" w:type="dxa"/>
          </w:tcPr>
          <w:p w14:paraId="7D004F60" w14:textId="3512C7DD" w:rsidR="004C673D" w:rsidRPr="004C673D" w:rsidRDefault="004C673D" w:rsidP="004C673D">
            <w:r>
              <w:t>Wird die Anforderung erfüllt (Ja/Nein)</w:t>
            </w:r>
          </w:p>
        </w:tc>
        <w:tc>
          <w:tcPr>
            <w:tcW w:w="8942" w:type="dxa"/>
          </w:tcPr>
          <w:p w14:paraId="0FF21D46" w14:textId="2C8A461F" w:rsidR="004C673D" w:rsidRPr="004C673D" w:rsidRDefault="004C673D" w:rsidP="004C673D">
            <w:r>
              <w:t xml:space="preserve">Frage der Vergabestelle und </w:t>
            </w:r>
            <w:r w:rsidRPr="004C673D">
              <w:t>Erläuterung des Bieters</w:t>
            </w:r>
          </w:p>
        </w:tc>
      </w:tr>
      <w:bookmarkEnd w:id="14"/>
      <w:tr w:rsidR="004C673D" w:rsidRPr="0035772F" w14:paraId="44B2370A" w14:textId="77777777" w:rsidTr="0043636F">
        <w:trPr>
          <w:cnfStyle w:val="000000100000" w:firstRow="0" w:lastRow="0" w:firstColumn="0" w:lastColumn="0" w:oddVBand="0" w:evenVBand="0" w:oddHBand="1" w:evenHBand="0" w:firstRowFirstColumn="0" w:firstRowLastColumn="0" w:lastRowFirstColumn="0" w:lastRowLastColumn="0"/>
          <w:trHeight w:val="567"/>
        </w:trPr>
        <w:tc>
          <w:tcPr>
            <w:tcW w:w="560" w:type="dxa"/>
          </w:tcPr>
          <w:p w14:paraId="208E050B" w14:textId="6D520AD0" w:rsidR="004C673D" w:rsidRPr="004C673D" w:rsidRDefault="004C673D" w:rsidP="004C673D">
            <w:r w:rsidRPr="004C673D">
              <w:fldChar w:fldCharType="begin"/>
            </w:r>
            <w:r w:rsidRPr="004C673D">
              <w:instrText xml:space="preserve"> AUTONUM  \* Arabic </w:instrText>
            </w:r>
            <w:r w:rsidRPr="004C673D">
              <w:fldChar w:fldCharType="end"/>
            </w:r>
          </w:p>
        </w:tc>
        <w:tc>
          <w:tcPr>
            <w:tcW w:w="3671" w:type="dxa"/>
          </w:tcPr>
          <w:p w14:paraId="03644560" w14:textId="2A9D496F" w:rsidR="004C673D" w:rsidRPr="004C673D" w:rsidRDefault="00B54203" w:rsidP="004C673D">
            <w:r>
              <w:t>Feldbetten</w:t>
            </w:r>
            <w:r w:rsidR="00E6389E">
              <w:t>,</w:t>
            </w:r>
            <w:r>
              <w:t xml:space="preserve"> bei denen </w:t>
            </w:r>
            <w:r w:rsidR="004C673D" w:rsidRPr="004C673D">
              <w:t>neben dem Gestell auch der Bezug und</w:t>
            </w:r>
            <w:r w:rsidR="00A663D0">
              <w:t>/oder</w:t>
            </w:r>
            <w:r w:rsidR="004C673D" w:rsidRPr="004C673D">
              <w:t xml:space="preserve"> die Packtasche mit dem Eigentumskennzeichen "BUND" versehen</w:t>
            </w:r>
            <w:r>
              <w:t xml:space="preserve"> sind</w:t>
            </w:r>
            <w:r w:rsidR="003C7EE6">
              <w:t>,</w:t>
            </w:r>
            <w:r>
              <w:t xml:space="preserve"> werden bevorzugt.</w:t>
            </w:r>
          </w:p>
          <w:p w14:paraId="38C62734" w14:textId="29FBAB4A" w:rsidR="004C673D" w:rsidRPr="004C673D" w:rsidRDefault="004C673D" w:rsidP="004C673D">
            <w:pPr>
              <w:rPr>
                <w:rStyle w:val="kursiv"/>
              </w:rPr>
            </w:pPr>
            <w:r w:rsidRPr="00FE63D1">
              <w:rPr>
                <w:rStyle w:val="kursiv"/>
              </w:rPr>
              <w:t xml:space="preserve">Dieses Kriterium wird mit dem Faktor </w:t>
            </w:r>
            <w:r w:rsidRPr="004C673D">
              <w:rPr>
                <w:rStyle w:val="kursiv"/>
              </w:rPr>
              <w:t>1 gewichtet und wie folgt bewertet:</w:t>
            </w:r>
          </w:p>
          <w:p w14:paraId="24DAB9A1" w14:textId="54E791B5" w:rsidR="004C673D" w:rsidRPr="00FE63D1" w:rsidRDefault="004C673D" w:rsidP="004C673D">
            <w:pPr>
              <w:pStyle w:val="ListePktEbene1"/>
              <w:rPr>
                <w:rStyle w:val="kursiv"/>
              </w:rPr>
            </w:pPr>
            <w:r w:rsidRPr="00FE63D1">
              <w:rPr>
                <w:rStyle w:val="kursiv"/>
              </w:rPr>
              <w:t xml:space="preserve">nur das Gestell = 0 Punkte </w:t>
            </w:r>
          </w:p>
          <w:p w14:paraId="761010C1" w14:textId="749C8CD8" w:rsidR="004C673D" w:rsidRPr="00FE63D1" w:rsidRDefault="00B54203" w:rsidP="004C673D">
            <w:pPr>
              <w:pStyle w:val="ListePktEbene1"/>
              <w:rPr>
                <w:rStyle w:val="kursiv"/>
              </w:rPr>
            </w:pPr>
            <w:r>
              <w:rPr>
                <w:rStyle w:val="kursiv"/>
              </w:rPr>
              <w:t xml:space="preserve">neben dem Gestell </w:t>
            </w:r>
            <w:r w:rsidR="004C673D" w:rsidRPr="00FE63D1">
              <w:rPr>
                <w:rStyle w:val="kursiv"/>
              </w:rPr>
              <w:t xml:space="preserve">nur der Bezug = 5 Punkte </w:t>
            </w:r>
          </w:p>
          <w:p w14:paraId="615FAFF3" w14:textId="5BFE81C8" w:rsidR="004C673D" w:rsidRPr="00FE63D1" w:rsidRDefault="00B54203" w:rsidP="004C673D">
            <w:pPr>
              <w:pStyle w:val="ListePktEbene1"/>
              <w:rPr>
                <w:rStyle w:val="kursiv"/>
              </w:rPr>
            </w:pPr>
            <w:r>
              <w:rPr>
                <w:rStyle w:val="kursiv"/>
              </w:rPr>
              <w:t xml:space="preserve">neben dem Gestell </w:t>
            </w:r>
            <w:r w:rsidR="004C673D" w:rsidRPr="00FE63D1">
              <w:rPr>
                <w:rStyle w:val="kursiv"/>
              </w:rPr>
              <w:t xml:space="preserve">nur die Packtasche = 5 Punkte </w:t>
            </w:r>
          </w:p>
          <w:p w14:paraId="2EEDF696" w14:textId="274263C2" w:rsidR="004C673D" w:rsidRPr="004C673D" w:rsidRDefault="00B54203" w:rsidP="004C673D">
            <w:pPr>
              <w:pStyle w:val="ListePktEbene1"/>
            </w:pPr>
            <w:r>
              <w:rPr>
                <w:rStyle w:val="kursiv"/>
              </w:rPr>
              <w:t xml:space="preserve">Gestell, </w:t>
            </w:r>
            <w:r w:rsidR="004C673D" w:rsidRPr="00FE63D1">
              <w:rPr>
                <w:rStyle w:val="kursiv"/>
              </w:rPr>
              <w:t>Bezug und Packtasche = 10 Punkte</w:t>
            </w:r>
          </w:p>
        </w:tc>
        <w:tc>
          <w:tcPr>
            <w:tcW w:w="734" w:type="dxa"/>
          </w:tcPr>
          <w:p w14:paraId="7A19B540" w14:textId="77777777" w:rsidR="004C673D" w:rsidRPr="004C673D" w:rsidRDefault="004C673D" w:rsidP="004C673D">
            <w:r>
              <w:t>B</w:t>
            </w:r>
          </w:p>
        </w:tc>
        <w:tc>
          <w:tcPr>
            <w:tcW w:w="1539" w:type="dxa"/>
          </w:tcPr>
          <w:p w14:paraId="474B5382" w14:textId="69F2F6C7" w:rsidR="004C673D" w:rsidRPr="004C673D" w:rsidRDefault="00B54203" w:rsidP="004C673D">
            <w:r>
              <w:t>Dieses Feld</w:t>
            </w:r>
            <w:r w:rsidRPr="00B54203">
              <w:t xml:space="preserve"> muss nicht befüllt</w:t>
            </w:r>
            <w:r w:rsidR="00A93356">
              <w:t xml:space="preserve"> </w:t>
            </w:r>
            <w:r w:rsidRPr="00B54203">
              <w:t>werden!</w:t>
            </w:r>
          </w:p>
        </w:tc>
        <w:tc>
          <w:tcPr>
            <w:tcW w:w="8942" w:type="dxa"/>
          </w:tcPr>
          <w:p w14:paraId="6A04B944" w14:textId="2843F240" w:rsidR="004C673D" w:rsidRPr="004C673D" w:rsidRDefault="004C673D" w:rsidP="004C673D">
            <w:r>
              <w:t>Welche Bestandteile des Feldbettes</w:t>
            </w:r>
            <w:r w:rsidR="00B54203">
              <w:t>,</w:t>
            </w:r>
            <w:r>
              <w:t xml:space="preserve"> </w:t>
            </w:r>
            <w:r w:rsidR="00B54203">
              <w:t xml:space="preserve">neben dem Gestell, </w:t>
            </w:r>
            <w:r>
              <w:t>sind mit de</w:t>
            </w:r>
            <w:r w:rsidRPr="004C673D">
              <w:t>m Eigentumskennzeichen "BUND" gekennzeichnet?</w:t>
            </w:r>
          </w:p>
          <w:p w14:paraId="3E135D09" w14:textId="0E6EA726" w:rsidR="004C673D" w:rsidRPr="004C673D" w:rsidRDefault="00864323" w:rsidP="004C673D">
            <w:pPr>
              <w:pStyle w:val="Standardindividuell"/>
            </w:pPr>
            <w:r>
              <w:t xml:space="preserve">Gestell: </w:t>
            </w:r>
            <w:sdt>
              <w:sdtPr>
                <w:id w:val="1026215606"/>
                <w:placeholder>
                  <w:docPart w:val="D77DC2E3BD94437F846FB79402A9DEED"/>
                </w:placeholder>
                <w:showingPlcHdr/>
              </w:sdtPr>
              <w:sdtContent>
                <w:r w:rsidR="004C673D" w:rsidRPr="004C673D">
                  <w:rPr>
                    <w:rStyle w:val="Rotmarkiert"/>
                  </w:rPr>
                  <w:t>Klicken oder tippen Sie hier, um Text einzugeben.</w:t>
                </w:r>
              </w:sdtContent>
            </w:sdt>
          </w:p>
          <w:p w14:paraId="25B2605A" w14:textId="72F5A5A7" w:rsidR="00864323" w:rsidRPr="00864323" w:rsidRDefault="00864323" w:rsidP="00864323">
            <w:pPr>
              <w:pStyle w:val="Standardindividuell"/>
            </w:pPr>
            <w:r>
              <w:t>Bezug</w:t>
            </w:r>
            <w:r w:rsidRPr="00864323">
              <w:t xml:space="preserve">: </w:t>
            </w:r>
            <w:sdt>
              <w:sdtPr>
                <w:id w:val="1272283593"/>
                <w:placeholder>
                  <w:docPart w:val="4798146B9D9E4C26AB6609A211FEF42F"/>
                </w:placeholder>
                <w:showingPlcHdr/>
              </w:sdtPr>
              <w:sdtContent>
                <w:r w:rsidRPr="00864323">
                  <w:rPr>
                    <w:rStyle w:val="Rotmarkiert"/>
                  </w:rPr>
                  <w:t>Klicken oder tippen Sie hier, um Text einzugeben.</w:t>
                </w:r>
              </w:sdtContent>
            </w:sdt>
          </w:p>
          <w:p w14:paraId="2FCF746D" w14:textId="7B9A9076" w:rsidR="004C673D" w:rsidRPr="004044D7" w:rsidRDefault="00864323" w:rsidP="00864323">
            <w:pPr>
              <w:pStyle w:val="Standardindividuell"/>
            </w:pPr>
            <w:r>
              <w:t>Packtasche</w:t>
            </w:r>
            <w:r w:rsidRPr="00864323">
              <w:t xml:space="preserve">: </w:t>
            </w:r>
            <w:sdt>
              <w:sdtPr>
                <w:id w:val="541564588"/>
                <w:placeholder>
                  <w:docPart w:val="45DE504B4F4946C19152AB70670AC27E"/>
                </w:placeholder>
                <w:showingPlcHdr/>
              </w:sdtPr>
              <w:sdtContent>
                <w:r w:rsidRPr="00864323">
                  <w:rPr>
                    <w:rStyle w:val="Rotmarkiert"/>
                  </w:rPr>
                  <w:t>Klicken oder tippen Sie hier, um Text einzugeben.</w:t>
                </w:r>
              </w:sdtContent>
            </w:sdt>
          </w:p>
        </w:tc>
      </w:tr>
    </w:tbl>
    <w:p w14:paraId="70B203C7" w14:textId="77777777" w:rsidR="00AD1DC3" w:rsidRDefault="00AD1DC3">
      <w:r>
        <w:rPr>
          <w:b/>
        </w:rPr>
        <w:br w:type="page"/>
      </w:r>
    </w:p>
    <w:tbl>
      <w:tblPr>
        <w:tblStyle w:val="EinfacheTabelle1"/>
        <w:tblW w:w="15446" w:type="dxa"/>
        <w:tblLook w:val="0420" w:firstRow="1" w:lastRow="0" w:firstColumn="0" w:lastColumn="0" w:noHBand="0" w:noVBand="1"/>
      </w:tblPr>
      <w:tblGrid>
        <w:gridCol w:w="560"/>
        <w:gridCol w:w="3671"/>
        <w:gridCol w:w="734"/>
        <w:gridCol w:w="1539"/>
        <w:gridCol w:w="8942"/>
      </w:tblGrid>
      <w:tr w:rsidR="004C673D" w:rsidRPr="00AD1DC3" w14:paraId="2512D4B8" w14:textId="77777777" w:rsidTr="0043636F">
        <w:trPr>
          <w:cnfStyle w:val="100000000000" w:firstRow="1" w:lastRow="0" w:firstColumn="0" w:lastColumn="0" w:oddVBand="0" w:evenVBand="0" w:oddHBand="0" w:evenHBand="0" w:firstRowFirstColumn="0" w:firstRowLastColumn="0" w:lastRowFirstColumn="0" w:lastRowLastColumn="0"/>
          <w:trHeight w:val="567"/>
        </w:trPr>
        <w:tc>
          <w:tcPr>
            <w:tcW w:w="560" w:type="dxa"/>
          </w:tcPr>
          <w:p w14:paraId="24EA8B39" w14:textId="35509D5F" w:rsidR="004C673D" w:rsidRPr="00AD1DC3" w:rsidRDefault="004C673D" w:rsidP="004C673D">
            <w:pPr>
              <w:pStyle w:val="Standardfett"/>
              <w:rPr>
                <w:rStyle w:val="Fett"/>
              </w:rPr>
            </w:pPr>
            <w:r w:rsidRPr="00AD1DC3">
              <w:rPr>
                <w:rStyle w:val="Fett"/>
              </w:rPr>
              <w:lastRenderedPageBreak/>
              <w:t>Lfd. Nr.</w:t>
            </w:r>
          </w:p>
        </w:tc>
        <w:tc>
          <w:tcPr>
            <w:tcW w:w="3671" w:type="dxa"/>
          </w:tcPr>
          <w:p w14:paraId="54EBC952" w14:textId="02CED16A" w:rsidR="004C673D" w:rsidRPr="00AD1DC3" w:rsidRDefault="004C673D" w:rsidP="004C673D">
            <w:pPr>
              <w:pStyle w:val="Standardfett"/>
              <w:rPr>
                <w:rStyle w:val="Fett"/>
              </w:rPr>
            </w:pPr>
            <w:r w:rsidRPr="00AD1DC3">
              <w:rPr>
                <w:rStyle w:val="Fett"/>
              </w:rPr>
              <w:t>Leistungsanforderungen</w:t>
            </w:r>
          </w:p>
        </w:tc>
        <w:tc>
          <w:tcPr>
            <w:tcW w:w="734" w:type="dxa"/>
          </w:tcPr>
          <w:p w14:paraId="749730CB" w14:textId="534490D8" w:rsidR="004C673D" w:rsidRPr="00AD1DC3" w:rsidRDefault="004C673D" w:rsidP="004C673D">
            <w:pPr>
              <w:pStyle w:val="Standardfett"/>
              <w:rPr>
                <w:rStyle w:val="Fett"/>
              </w:rPr>
            </w:pPr>
            <w:r w:rsidRPr="00AD1DC3">
              <w:rPr>
                <w:rStyle w:val="Fett"/>
              </w:rPr>
              <w:t xml:space="preserve">Art des Krite- riums </w:t>
            </w:r>
          </w:p>
        </w:tc>
        <w:tc>
          <w:tcPr>
            <w:tcW w:w="1539" w:type="dxa"/>
          </w:tcPr>
          <w:p w14:paraId="6737CC10" w14:textId="0875974D" w:rsidR="004C673D" w:rsidRPr="00AD1DC3" w:rsidRDefault="004C673D" w:rsidP="004C673D">
            <w:pPr>
              <w:pStyle w:val="Standardfett"/>
              <w:rPr>
                <w:rStyle w:val="Fett"/>
              </w:rPr>
            </w:pPr>
            <w:r w:rsidRPr="00AD1DC3">
              <w:rPr>
                <w:rStyle w:val="Fett"/>
              </w:rPr>
              <w:t>Wird die Anforderung erfüllt (Ja/Nein)</w:t>
            </w:r>
          </w:p>
        </w:tc>
        <w:tc>
          <w:tcPr>
            <w:tcW w:w="8942" w:type="dxa"/>
          </w:tcPr>
          <w:p w14:paraId="629C6670" w14:textId="223A0D83" w:rsidR="004C673D" w:rsidRPr="00AD1DC3" w:rsidRDefault="004C673D" w:rsidP="004C673D">
            <w:pPr>
              <w:pStyle w:val="Standardfett"/>
              <w:rPr>
                <w:rStyle w:val="Fett"/>
              </w:rPr>
            </w:pPr>
            <w:r w:rsidRPr="00AD1DC3">
              <w:rPr>
                <w:rStyle w:val="Fett"/>
              </w:rPr>
              <w:t>Frage der Vergabestelle und Erläuterung des Bieters</w:t>
            </w:r>
          </w:p>
        </w:tc>
      </w:tr>
      <w:tr w:rsidR="004C673D" w:rsidRPr="0035772F" w14:paraId="267FB3A5" w14:textId="77777777" w:rsidTr="0043636F">
        <w:trPr>
          <w:cnfStyle w:val="000000100000" w:firstRow="0" w:lastRow="0" w:firstColumn="0" w:lastColumn="0" w:oddVBand="0" w:evenVBand="0" w:oddHBand="1" w:evenHBand="0" w:firstRowFirstColumn="0" w:firstRowLastColumn="0" w:lastRowFirstColumn="0" w:lastRowLastColumn="0"/>
          <w:trHeight w:val="567"/>
        </w:trPr>
        <w:tc>
          <w:tcPr>
            <w:tcW w:w="560" w:type="dxa"/>
          </w:tcPr>
          <w:p w14:paraId="03F65261" w14:textId="7F75BDF4" w:rsidR="004C673D" w:rsidRPr="004C673D" w:rsidRDefault="004C673D" w:rsidP="004C673D">
            <w:r w:rsidRPr="004C673D">
              <w:fldChar w:fldCharType="begin"/>
            </w:r>
            <w:r w:rsidRPr="004C673D">
              <w:instrText xml:space="preserve"> AUTONUM  \* Arabic </w:instrText>
            </w:r>
            <w:r w:rsidRPr="004C673D">
              <w:fldChar w:fldCharType="end"/>
            </w:r>
          </w:p>
        </w:tc>
        <w:tc>
          <w:tcPr>
            <w:tcW w:w="3671" w:type="dxa"/>
          </w:tcPr>
          <w:p w14:paraId="1BC2FB41" w14:textId="113195FC" w:rsidR="004C673D" w:rsidRPr="004C673D" w:rsidRDefault="004C673D" w:rsidP="004C673D">
            <w:r w:rsidRPr="00351731">
              <w:t xml:space="preserve">Jedem Feldbett ist eine Pflege- und Aufbauanleitung in deutscher Sprache auf folienkaschiertem Papier (oder gleichwertig ausgeführt) beizufügen. </w:t>
            </w:r>
            <w:r w:rsidR="00687738">
              <w:t>In der Anleitung müssen alle Informationen enthalten sein, die für Aufbau und Pflege der Feldbetten erforderlich sind.</w:t>
            </w:r>
          </w:p>
        </w:tc>
        <w:tc>
          <w:tcPr>
            <w:tcW w:w="734" w:type="dxa"/>
          </w:tcPr>
          <w:p w14:paraId="222D9FF1" w14:textId="77777777" w:rsidR="004C673D" w:rsidRDefault="004C673D" w:rsidP="004C673D">
            <w:r>
              <w:t>A</w:t>
            </w:r>
          </w:p>
        </w:tc>
        <w:sdt>
          <w:sdtPr>
            <w:id w:val="-1537185705"/>
            <w:placeholder>
              <w:docPart w:val="4602E7C7F08040C1A4C36D849136EE5A"/>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4B5DA449" w14:textId="14A681BE" w:rsidR="004C673D" w:rsidRPr="004C673D" w:rsidRDefault="004C673D" w:rsidP="004C673D">
                <w:r w:rsidRPr="004C673D">
                  <w:rPr>
                    <w:rStyle w:val="Rotmarkiert"/>
                  </w:rPr>
                  <w:t>Wählen Sie ein Element aus.</w:t>
                </w:r>
              </w:p>
            </w:tc>
          </w:sdtContent>
        </w:sdt>
        <w:tc>
          <w:tcPr>
            <w:tcW w:w="8942" w:type="dxa"/>
          </w:tcPr>
          <w:p w14:paraId="1AD32C54" w14:textId="77777777" w:rsidR="004C673D" w:rsidRPr="004C673D" w:rsidRDefault="004C673D" w:rsidP="004C673D">
            <w:r>
              <w:t>Mit welchem Material ist die Pflege- und Aufbauanleitung ausgeführt?</w:t>
            </w:r>
          </w:p>
          <w:sdt>
            <w:sdtPr>
              <w:id w:val="871726667"/>
              <w:placeholder>
                <w:docPart w:val="9788BD07F9BD4E3EB0D77BB4D6A46DA0"/>
              </w:placeholder>
              <w:showingPlcHdr/>
            </w:sdtPr>
            <w:sdtContent>
              <w:p w14:paraId="390EA356" w14:textId="77777777" w:rsidR="004C673D" w:rsidRPr="004C673D" w:rsidRDefault="004C673D" w:rsidP="004C673D">
                <w:pPr>
                  <w:pStyle w:val="Standardindividuell"/>
                </w:pPr>
                <w:r w:rsidRPr="004C673D">
                  <w:rPr>
                    <w:rStyle w:val="Rotmarkiert"/>
                  </w:rPr>
                  <w:t>Klicken oder tippen Sie hier, um Text einzugeben.</w:t>
                </w:r>
              </w:p>
            </w:sdtContent>
          </w:sdt>
          <w:p w14:paraId="62746626" w14:textId="6FFEBE30" w:rsidR="004C673D" w:rsidRPr="004044D7" w:rsidRDefault="004C673D" w:rsidP="004C673D"/>
        </w:tc>
      </w:tr>
      <w:tr w:rsidR="004C673D" w:rsidRPr="0035772F" w14:paraId="3EF88EF5" w14:textId="77777777" w:rsidTr="0043636F">
        <w:trPr>
          <w:trHeight w:val="567"/>
        </w:trPr>
        <w:tc>
          <w:tcPr>
            <w:tcW w:w="560" w:type="dxa"/>
          </w:tcPr>
          <w:p w14:paraId="0C1B93BE" w14:textId="63052529" w:rsidR="004C673D" w:rsidRPr="004C673D" w:rsidRDefault="004C673D" w:rsidP="004C673D">
            <w:r w:rsidRPr="004C673D">
              <w:fldChar w:fldCharType="begin"/>
            </w:r>
            <w:r w:rsidRPr="004C673D">
              <w:instrText xml:space="preserve"> AUTONUM  \* Arabic </w:instrText>
            </w:r>
            <w:r w:rsidRPr="004C673D">
              <w:fldChar w:fldCharType="end"/>
            </w:r>
          </w:p>
        </w:tc>
        <w:tc>
          <w:tcPr>
            <w:tcW w:w="3671" w:type="dxa"/>
          </w:tcPr>
          <w:p w14:paraId="18FF887D" w14:textId="64461CA3" w:rsidR="004C673D" w:rsidRPr="004876B6" w:rsidRDefault="004C673D" w:rsidP="004C673D">
            <w:r w:rsidRPr="004876B6">
              <w:t>Über die Laufzeit der Rahmenvereinbarung müssen mind. der Bezug und die Packtasche als Ersatzteile einzeln bestellbar angeboten werden</w:t>
            </w:r>
            <w:r w:rsidR="00D04C2E">
              <w:t xml:space="preserve"> (siehe Anlage "04 Preisliste Lfd. Nr. 5 und 6)</w:t>
            </w:r>
            <w:r w:rsidRPr="004876B6">
              <w:t>.</w:t>
            </w:r>
          </w:p>
        </w:tc>
        <w:tc>
          <w:tcPr>
            <w:tcW w:w="734" w:type="dxa"/>
          </w:tcPr>
          <w:p w14:paraId="1E23DA2F" w14:textId="77777777" w:rsidR="004C673D" w:rsidRPr="004876B6" w:rsidRDefault="004C673D" w:rsidP="004C673D">
            <w:r w:rsidRPr="004876B6">
              <w:t>A</w:t>
            </w:r>
          </w:p>
        </w:tc>
        <w:sdt>
          <w:sdtPr>
            <w:id w:val="281162467"/>
            <w:placeholder>
              <w:docPart w:val="0A2DFB45D4C74136BD4C27D416D18755"/>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60760E72" w14:textId="3B3B6BCB" w:rsidR="004C673D" w:rsidRPr="004C673D" w:rsidRDefault="004C673D" w:rsidP="004C673D">
                <w:r w:rsidRPr="004C673D">
                  <w:rPr>
                    <w:rStyle w:val="Rotmarkiert"/>
                  </w:rPr>
                  <w:t>Wählen Sie ein Element aus.</w:t>
                </w:r>
              </w:p>
            </w:tc>
          </w:sdtContent>
        </w:sdt>
        <w:tc>
          <w:tcPr>
            <w:tcW w:w="8942" w:type="dxa"/>
          </w:tcPr>
          <w:sdt>
            <w:sdtPr>
              <w:id w:val="518436359"/>
              <w:placeholder>
                <w:docPart w:val="0FDA58E986BB4323AF60C98276785B3E"/>
              </w:placeholder>
              <w:showingPlcHdr/>
            </w:sdtPr>
            <w:sdtContent>
              <w:p w14:paraId="41CC6F6C" w14:textId="77777777" w:rsidR="004C673D" w:rsidRPr="004C673D" w:rsidRDefault="004C673D" w:rsidP="004C673D">
                <w:pPr>
                  <w:pStyle w:val="Standardindividuell"/>
                </w:pPr>
                <w:r w:rsidRPr="004C673D">
                  <w:rPr>
                    <w:rStyle w:val="Rotmarkiert"/>
                  </w:rPr>
                  <w:t>Klicken oder tippen Sie hier, um Text einzugeben.</w:t>
                </w:r>
              </w:p>
            </w:sdtContent>
          </w:sdt>
          <w:p w14:paraId="2C150F4C" w14:textId="77777777" w:rsidR="004C673D" w:rsidRPr="004044D7" w:rsidRDefault="004C673D" w:rsidP="004C673D"/>
        </w:tc>
      </w:tr>
    </w:tbl>
    <w:p w14:paraId="60911742" w14:textId="60FC3232" w:rsidR="004C673D" w:rsidRDefault="004C673D" w:rsidP="00F90EE2"/>
    <w:p w14:paraId="461E83CD" w14:textId="77777777" w:rsidR="004C673D" w:rsidRDefault="004C673D">
      <w:pPr>
        <w:spacing w:before="0" w:after="160" w:line="259" w:lineRule="auto"/>
      </w:pPr>
      <w:r>
        <w:br w:type="page"/>
      </w:r>
    </w:p>
    <w:p w14:paraId="3936190B" w14:textId="77777777" w:rsidR="00500388" w:rsidRPr="00E96BDC" w:rsidRDefault="00FB54C5" w:rsidP="00E96BDC">
      <w:pPr>
        <w:pStyle w:val="berschrift2Nr"/>
      </w:pPr>
      <w:bookmarkStart w:id="15" w:name="_Hlk213152866"/>
      <w:bookmarkStart w:id="16" w:name="_Toc221537845"/>
      <w:r>
        <w:lastRenderedPageBreak/>
        <w:t>Leistungsanforderungen an die Abmessungen und die Belastbarkeit des Feldbettes</w:t>
      </w:r>
      <w:bookmarkEnd w:id="15"/>
      <w:bookmarkEnd w:id="16"/>
    </w:p>
    <w:p w14:paraId="6B6B7B35" w14:textId="10BD2822" w:rsidR="00FB54C5" w:rsidRDefault="00FB54C5" w:rsidP="00FB54C5">
      <w:pPr>
        <w:pStyle w:val="Beschriftung"/>
      </w:pPr>
      <w:r w:rsidRPr="00E96BDC">
        <w:t xml:space="preserve">Tabelle </w:t>
      </w:r>
      <w:r w:rsidRPr="004044D7">
        <w:fldChar w:fldCharType="begin"/>
      </w:r>
      <w:r>
        <w:instrText xml:space="preserve"> SEQ Tabelle \* ARABIC </w:instrText>
      </w:r>
      <w:r w:rsidRPr="004044D7">
        <w:fldChar w:fldCharType="separate"/>
      </w:r>
      <w:r w:rsidR="008D13EF">
        <w:rPr>
          <w:noProof/>
        </w:rPr>
        <w:t>2</w:t>
      </w:r>
      <w:r w:rsidRPr="004044D7">
        <w:fldChar w:fldCharType="end"/>
      </w:r>
      <w:r w:rsidRPr="00E96BDC">
        <w:t xml:space="preserve"> </w:t>
      </w:r>
      <w:r>
        <w:t>Leistungsanforderungen an die Abmessungen und die Belastbarkeit des Feldbettes</w:t>
      </w:r>
    </w:p>
    <w:tbl>
      <w:tblPr>
        <w:tblStyle w:val="EinfacheTabelle1"/>
        <w:tblW w:w="15446" w:type="dxa"/>
        <w:tblLook w:val="0420" w:firstRow="1" w:lastRow="0" w:firstColumn="0" w:lastColumn="0" w:noHBand="0" w:noVBand="1"/>
      </w:tblPr>
      <w:tblGrid>
        <w:gridCol w:w="560"/>
        <w:gridCol w:w="3671"/>
        <w:gridCol w:w="734"/>
        <w:gridCol w:w="1539"/>
        <w:gridCol w:w="8942"/>
      </w:tblGrid>
      <w:tr w:rsidR="00FB54C5" w:rsidRPr="0035772F" w14:paraId="053165B2" w14:textId="77777777" w:rsidTr="00C80B3C">
        <w:trPr>
          <w:cnfStyle w:val="100000000000" w:firstRow="1" w:lastRow="0" w:firstColumn="0" w:lastColumn="0" w:oddVBand="0" w:evenVBand="0" w:oddHBand="0" w:evenHBand="0" w:firstRowFirstColumn="0" w:firstRowLastColumn="0" w:lastRowFirstColumn="0" w:lastRowLastColumn="0"/>
          <w:trHeight w:val="567"/>
        </w:trPr>
        <w:tc>
          <w:tcPr>
            <w:tcW w:w="560" w:type="dxa"/>
          </w:tcPr>
          <w:p w14:paraId="01C6F04B" w14:textId="77777777" w:rsidR="00FB54C5" w:rsidRPr="00FB54C5" w:rsidRDefault="00FB54C5" w:rsidP="00FB54C5">
            <w:r>
              <w:t>Lfd. Nr.</w:t>
            </w:r>
          </w:p>
        </w:tc>
        <w:tc>
          <w:tcPr>
            <w:tcW w:w="3671" w:type="dxa"/>
          </w:tcPr>
          <w:p w14:paraId="47FD2E6F" w14:textId="77777777" w:rsidR="00FB54C5" w:rsidRPr="00FB54C5" w:rsidRDefault="00FB54C5" w:rsidP="00FB54C5">
            <w:r>
              <w:t>Leistungsanforderungen</w:t>
            </w:r>
          </w:p>
        </w:tc>
        <w:tc>
          <w:tcPr>
            <w:tcW w:w="734" w:type="dxa"/>
          </w:tcPr>
          <w:p w14:paraId="56EB3337" w14:textId="77777777" w:rsidR="00FB54C5" w:rsidRPr="00FB54C5" w:rsidRDefault="00FB54C5" w:rsidP="00FB54C5">
            <w:r>
              <w:t>Art des Krite</w:t>
            </w:r>
            <w:r w:rsidRPr="00FB54C5">
              <w:t xml:space="preserve">- riums </w:t>
            </w:r>
          </w:p>
        </w:tc>
        <w:tc>
          <w:tcPr>
            <w:tcW w:w="1539" w:type="dxa"/>
          </w:tcPr>
          <w:p w14:paraId="18189C20" w14:textId="77777777" w:rsidR="00FB54C5" w:rsidRPr="00FB54C5" w:rsidRDefault="00FB54C5" w:rsidP="00FB54C5">
            <w:r>
              <w:t>Wird die Anforderung erfüllt (Ja/Nein)</w:t>
            </w:r>
          </w:p>
        </w:tc>
        <w:tc>
          <w:tcPr>
            <w:tcW w:w="8942" w:type="dxa"/>
          </w:tcPr>
          <w:p w14:paraId="032A349F" w14:textId="77777777" w:rsidR="00FB54C5" w:rsidRPr="00FB54C5" w:rsidRDefault="00FB54C5" w:rsidP="00FB54C5">
            <w:r>
              <w:t xml:space="preserve">Frage der Vergabestelle und </w:t>
            </w:r>
            <w:r w:rsidRPr="00FB54C5">
              <w:t>Erläuterung des Bieters</w:t>
            </w:r>
          </w:p>
        </w:tc>
      </w:tr>
      <w:tr w:rsidR="00FB54C5" w:rsidRPr="0035772F" w14:paraId="344B130F" w14:textId="77777777" w:rsidTr="00C80B3C">
        <w:trPr>
          <w:cnfStyle w:val="000000100000" w:firstRow="0" w:lastRow="0" w:firstColumn="0" w:lastColumn="0" w:oddVBand="0" w:evenVBand="0" w:oddHBand="1" w:evenHBand="0" w:firstRowFirstColumn="0" w:firstRowLastColumn="0" w:lastRowFirstColumn="0" w:lastRowLastColumn="0"/>
          <w:trHeight w:val="1670"/>
        </w:trPr>
        <w:tc>
          <w:tcPr>
            <w:tcW w:w="560" w:type="dxa"/>
          </w:tcPr>
          <w:p w14:paraId="53171E67" w14:textId="65C7A423" w:rsidR="00FB54C5" w:rsidRPr="00FB54C5" w:rsidRDefault="00F16A81" w:rsidP="00FB54C5">
            <w:r w:rsidRPr="00F16A81">
              <w:fldChar w:fldCharType="begin"/>
            </w:r>
            <w:r w:rsidRPr="00F16A81">
              <w:instrText xml:space="preserve"> AUTONUM  \* Arabic </w:instrText>
            </w:r>
            <w:r w:rsidRPr="00F16A81">
              <w:fldChar w:fldCharType="end"/>
            </w:r>
          </w:p>
        </w:tc>
        <w:tc>
          <w:tcPr>
            <w:tcW w:w="3671" w:type="dxa"/>
          </w:tcPr>
          <w:p w14:paraId="38F643DB" w14:textId="6E2DD0A5" w:rsidR="00FB54C5" w:rsidRPr="00FB54C5" w:rsidRDefault="00FB54C5" w:rsidP="00196B0B">
            <w:r w:rsidRPr="00FB54C5">
              <w:t>Die Länge der Liegefläche (lichtes Maß zwischen den Querholmen) muss mind. 2</w:t>
            </w:r>
            <w:r w:rsidR="00061FEE">
              <w:t>1</w:t>
            </w:r>
            <w:r w:rsidRPr="00FB54C5">
              <w:t>0 cm</w:t>
            </w:r>
            <w:r>
              <w:t xml:space="preserve"> betragen.</w:t>
            </w:r>
          </w:p>
        </w:tc>
        <w:tc>
          <w:tcPr>
            <w:tcW w:w="734" w:type="dxa"/>
          </w:tcPr>
          <w:p w14:paraId="5A95E912" w14:textId="77777777" w:rsidR="00FB54C5" w:rsidRPr="00FB54C5" w:rsidRDefault="00FB54C5" w:rsidP="00FB54C5">
            <w:r>
              <w:t>A</w:t>
            </w:r>
          </w:p>
        </w:tc>
        <w:sdt>
          <w:sdtPr>
            <w:id w:val="1088117658"/>
            <w:placeholder>
              <w:docPart w:val="9127FEA2A51C41748E98B088B8269955"/>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441B4070" w14:textId="3F2D4BAE" w:rsidR="00FB54C5" w:rsidRPr="00E96BDC" w:rsidRDefault="00547DCF" w:rsidP="00FB54C5">
                <w:r w:rsidRPr="00547DCF">
                  <w:rPr>
                    <w:rStyle w:val="Rotmarkiert"/>
                  </w:rPr>
                  <w:t>Wählen Sie ein Element aus.</w:t>
                </w:r>
              </w:p>
            </w:tc>
          </w:sdtContent>
        </w:sdt>
        <w:tc>
          <w:tcPr>
            <w:tcW w:w="8942" w:type="dxa"/>
          </w:tcPr>
          <w:sdt>
            <w:sdtPr>
              <w:id w:val="-986936311"/>
              <w:placeholder>
                <w:docPart w:val="B1485A3ACC8A42F9B3CD3A4F8BC5F44D"/>
              </w:placeholder>
              <w:showingPlcHdr/>
            </w:sdtPr>
            <w:sdtContent>
              <w:p w14:paraId="4A432C4F" w14:textId="77777777" w:rsidR="00241079" w:rsidRPr="00241079" w:rsidRDefault="00241079" w:rsidP="00241079">
                <w:pPr>
                  <w:pStyle w:val="Standardindividuell"/>
                </w:pPr>
                <w:r w:rsidRPr="00241079">
                  <w:rPr>
                    <w:rStyle w:val="Rotmarkiert"/>
                  </w:rPr>
                  <w:t>Klicken oder tippen Sie hier, um Text einzugeben.</w:t>
                </w:r>
              </w:p>
            </w:sdtContent>
          </w:sdt>
          <w:p w14:paraId="6483EDEA" w14:textId="77777777" w:rsidR="00FB54C5" w:rsidRPr="004044D7" w:rsidRDefault="00FB54C5" w:rsidP="00FB54C5"/>
        </w:tc>
      </w:tr>
      <w:tr w:rsidR="00FB54C5" w:rsidRPr="0035772F" w14:paraId="499D9047" w14:textId="77777777" w:rsidTr="00C80B3C">
        <w:trPr>
          <w:trHeight w:val="567"/>
        </w:trPr>
        <w:tc>
          <w:tcPr>
            <w:tcW w:w="560" w:type="dxa"/>
          </w:tcPr>
          <w:p w14:paraId="3F26F340" w14:textId="05EFFFC6" w:rsidR="00FB54C5" w:rsidRPr="00FB54C5" w:rsidRDefault="00F16A81" w:rsidP="00FB54C5">
            <w:r w:rsidRPr="00F16A81">
              <w:fldChar w:fldCharType="begin"/>
            </w:r>
            <w:r w:rsidRPr="00F16A81">
              <w:instrText xml:space="preserve"> AUTONUM  \* Arabic </w:instrText>
            </w:r>
            <w:r w:rsidRPr="00F16A81">
              <w:fldChar w:fldCharType="end"/>
            </w:r>
          </w:p>
        </w:tc>
        <w:tc>
          <w:tcPr>
            <w:tcW w:w="3671" w:type="dxa"/>
          </w:tcPr>
          <w:p w14:paraId="544EBF0E" w14:textId="14404462" w:rsidR="00FB54C5" w:rsidRDefault="00687738" w:rsidP="00FB54C5">
            <w:r>
              <w:t>Feldbetten</w:t>
            </w:r>
            <w:r w:rsidR="00E6389E">
              <w:t>,</w:t>
            </w:r>
            <w:r>
              <w:t xml:space="preserve"> bei denen </w:t>
            </w:r>
            <w:r w:rsidR="009D202A">
              <w:t xml:space="preserve">die </w:t>
            </w:r>
            <w:r w:rsidR="00FB54C5" w:rsidRPr="00FB54C5">
              <w:t xml:space="preserve">Liegefläche </w:t>
            </w:r>
            <w:r w:rsidR="009D202A">
              <w:t>länger als 2</w:t>
            </w:r>
            <w:r w:rsidR="00061FEE">
              <w:t>1</w:t>
            </w:r>
            <w:r w:rsidR="009D202A">
              <w:t>0</w:t>
            </w:r>
            <w:r w:rsidR="001266CA">
              <w:t xml:space="preserve"> </w:t>
            </w:r>
            <w:r w:rsidR="009D202A">
              <w:t>cm</w:t>
            </w:r>
            <w:r w:rsidR="00016FA0">
              <w:t xml:space="preserve"> (</w:t>
            </w:r>
            <w:r w:rsidR="00016FA0" w:rsidRPr="00016FA0">
              <w:t>lichtes Maß zwischen den Querholmen)</w:t>
            </w:r>
            <w:r w:rsidR="00EA1A76">
              <w:t xml:space="preserve"> ist</w:t>
            </w:r>
            <w:r w:rsidR="003C7EE6">
              <w:t>,</w:t>
            </w:r>
            <w:r w:rsidR="00EA1A76">
              <w:t xml:space="preserve"> werden bevorzugt.</w:t>
            </w:r>
          </w:p>
          <w:p w14:paraId="6C046FFF" w14:textId="02E610BC" w:rsidR="00FB54C5" w:rsidRPr="0043636F" w:rsidRDefault="00FB54C5" w:rsidP="00FB54C5">
            <w:pPr>
              <w:rPr>
                <w:rStyle w:val="kursiv"/>
              </w:rPr>
            </w:pPr>
            <w:r w:rsidRPr="0043636F">
              <w:rPr>
                <w:rStyle w:val="kursiv"/>
              </w:rPr>
              <w:t xml:space="preserve">Dieses Kriterium wird mit dem Faktor </w:t>
            </w:r>
            <w:r w:rsidR="00F53F52">
              <w:rPr>
                <w:rStyle w:val="kursiv"/>
              </w:rPr>
              <w:t>2</w:t>
            </w:r>
            <w:r w:rsidRPr="0043636F">
              <w:rPr>
                <w:rStyle w:val="kursiv"/>
              </w:rPr>
              <w:t xml:space="preserve"> gewichtet und wie folgt bewertet:</w:t>
            </w:r>
          </w:p>
          <w:p w14:paraId="014989C5" w14:textId="656035AF" w:rsidR="00FE63D1" w:rsidRDefault="00FE63D1" w:rsidP="00FE63D1">
            <w:pPr>
              <w:pStyle w:val="ListePktEbene1"/>
              <w:rPr>
                <w:rStyle w:val="kursiv"/>
              </w:rPr>
            </w:pPr>
            <w:r w:rsidRPr="00FE63D1">
              <w:rPr>
                <w:rStyle w:val="kursiv"/>
              </w:rPr>
              <w:t>2</w:t>
            </w:r>
            <w:r w:rsidR="00442680">
              <w:rPr>
                <w:rStyle w:val="kursiv"/>
              </w:rPr>
              <w:t>1</w:t>
            </w:r>
            <w:r w:rsidRPr="00FE63D1">
              <w:rPr>
                <w:rStyle w:val="kursiv"/>
              </w:rPr>
              <w:t xml:space="preserve">0 cm Länge = 0 Punkte </w:t>
            </w:r>
          </w:p>
          <w:p w14:paraId="3F7DD789" w14:textId="0F97EA43" w:rsidR="00FE63D1" w:rsidRDefault="00FE63D1" w:rsidP="00FE63D1">
            <w:pPr>
              <w:pStyle w:val="ListePktEbene1"/>
              <w:rPr>
                <w:rStyle w:val="kursiv"/>
              </w:rPr>
            </w:pPr>
            <w:r w:rsidRPr="00FE63D1">
              <w:rPr>
                <w:rStyle w:val="kursiv"/>
              </w:rPr>
              <w:t>&gt;2</w:t>
            </w:r>
            <w:r w:rsidR="00061FEE">
              <w:rPr>
                <w:rStyle w:val="kursiv"/>
              </w:rPr>
              <w:t>1</w:t>
            </w:r>
            <w:r w:rsidRPr="00FE63D1">
              <w:rPr>
                <w:rStyle w:val="kursiv"/>
              </w:rPr>
              <w:t>0 cm bis 220 cm Länge</w:t>
            </w:r>
            <w:r w:rsidR="001266CA">
              <w:rPr>
                <w:rStyle w:val="kursiv"/>
              </w:rPr>
              <w:t>:</w:t>
            </w:r>
            <w:r w:rsidR="00AE6D48">
              <w:rPr>
                <w:rStyle w:val="kursiv"/>
              </w:rPr>
              <w:t xml:space="preserve"> </w:t>
            </w:r>
          </w:p>
          <w:p w14:paraId="59C273EA" w14:textId="7F27DDAA" w:rsidR="00FE63D1" w:rsidRDefault="001266CA" w:rsidP="00FE63D1">
            <w:pPr>
              <w:pStyle w:val="StandardFormel"/>
              <w:rPr>
                <w:rStyle w:val="kursiv"/>
              </w:rPr>
            </w:pPr>
            <m:oMathPara>
              <m:oMath>
                <m:r>
                  <m:rPr>
                    <m:sty m:val="p"/>
                  </m:rPr>
                  <w:rPr>
                    <w:rStyle w:val="kursiv"/>
                  </w:rPr>
                  <m:t>P</m:t>
                </m:r>
                <m:r>
                  <m:rPr>
                    <m:sty m:val="p"/>
                  </m:rPr>
                  <w:rPr>
                    <w:rStyle w:val="kursiv"/>
                  </w:rPr>
                  <m:t>unkte</m:t>
                </m:r>
                <m:r>
                  <m:rPr>
                    <m:sty m:val="p"/>
                  </m:rPr>
                  <w:rPr>
                    <w:rStyle w:val="kursiv"/>
                  </w:rPr>
                  <m:t>=</m:t>
                </m:r>
                <m:r>
                  <m:rPr>
                    <m:sty m:val="p"/>
                  </m:rPr>
                  <w:rPr>
                    <w:rStyle w:val="kursiv"/>
                  </w:rPr>
                  <m:t>10</m:t>
                </m:r>
                <m:r>
                  <m:rPr>
                    <m:sty m:val="p"/>
                  </m:rPr>
                  <w:rPr>
                    <w:rStyle w:val="kursiv"/>
                  </w:rPr>
                  <m:t xml:space="preserve"> </m:t>
                </m:r>
                <m:r>
                  <m:rPr>
                    <m:sty m:val="p"/>
                  </m:rPr>
                  <w:rPr>
                    <w:rStyle w:val="kursiv"/>
                  </w:rPr>
                  <m:t>×</m:t>
                </m:r>
                <m:f>
                  <m:fPr>
                    <m:ctrlPr>
                      <w:rPr>
                        <w:rStyle w:val="kursiv"/>
                        <w:i w:val="0"/>
                      </w:rPr>
                    </m:ctrlPr>
                  </m:fPr>
                  <m:num>
                    <m:d>
                      <m:dPr>
                        <m:ctrlPr>
                          <w:rPr>
                            <w:rStyle w:val="kursiv"/>
                            <w:i w:val="0"/>
                          </w:rPr>
                        </m:ctrlPr>
                      </m:dPr>
                      <m:e>
                        <m:r>
                          <m:rPr>
                            <m:sty m:val="p"/>
                          </m:rPr>
                          <w:rPr>
                            <w:rStyle w:val="kursiv"/>
                          </w:rPr>
                          <m:t>Länge-210</m:t>
                        </m:r>
                        <m:r>
                          <m:rPr>
                            <m:sty m:val="p"/>
                          </m:rPr>
                          <w:rPr>
                            <w:rStyle w:val="kursiv"/>
                          </w:rPr>
                          <m:t xml:space="preserve"> cm</m:t>
                        </m:r>
                      </m:e>
                    </m:d>
                  </m:num>
                  <m:den>
                    <m:r>
                      <m:rPr>
                        <m:sty m:val="p"/>
                      </m:rPr>
                      <w:rPr>
                        <w:rStyle w:val="kursiv"/>
                      </w:rPr>
                      <m:t xml:space="preserve">10 </m:t>
                    </m:r>
                    <m:r>
                      <m:rPr>
                        <m:sty m:val="p"/>
                      </m:rPr>
                      <w:rPr>
                        <w:rStyle w:val="kursiv"/>
                      </w:rPr>
                      <m:t>cm</m:t>
                    </m:r>
                  </m:den>
                </m:f>
                <m:r>
                  <m:rPr>
                    <m:sty m:val="p"/>
                  </m:rPr>
                  <w:rPr>
                    <w:rStyle w:val="kursiv"/>
                  </w:rPr>
                  <m:t xml:space="preserve"> </m:t>
                </m:r>
              </m:oMath>
            </m:oMathPara>
          </w:p>
          <w:p w14:paraId="13E5CD59" w14:textId="77777777" w:rsidR="00FB54C5" w:rsidRPr="00FB54C5" w:rsidRDefault="00FE63D1" w:rsidP="00FE63D1">
            <w:pPr>
              <w:pStyle w:val="ListePktEbene1"/>
            </w:pPr>
            <w:r w:rsidRPr="00FE63D1">
              <w:rPr>
                <w:rStyle w:val="kursiv"/>
              </w:rPr>
              <w:t>≥220 cm Länge</w:t>
            </w:r>
            <w:r w:rsidR="00AE6D48">
              <w:rPr>
                <w:rStyle w:val="kursiv"/>
              </w:rPr>
              <w:t xml:space="preserve"> =</w:t>
            </w:r>
            <w:r w:rsidRPr="00FE63D1">
              <w:rPr>
                <w:rStyle w:val="kursiv"/>
              </w:rPr>
              <w:t xml:space="preserve"> 10 Punkte</w:t>
            </w:r>
          </w:p>
        </w:tc>
        <w:tc>
          <w:tcPr>
            <w:tcW w:w="734" w:type="dxa"/>
          </w:tcPr>
          <w:p w14:paraId="7203940A" w14:textId="77777777" w:rsidR="00FB54C5" w:rsidRPr="00FB54C5" w:rsidRDefault="00FB54C5" w:rsidP="00FB54C5">
            <w:r>
              <w:t>B</w:t>
            </w:r>
          </w:p>
        </w:tc>
        <w:tc>
          <w:tcPr>
            <w:tcW w:w="1539" w:type="dxa"/>
          </w:tcPr>
          <w:p w14:paraId="0E533321" w14:textId="04E2E709" w:rsidR="00FB54C5" w:rsidRPr="00E96BDC" w:rsidRDefault="00EA1A76" w:rsidP="00FB54C5">
            <w:r>
              <w:t>Dieses Feld</w:t>
            </w:r>
            <w:r w:rsidRPr="00EA1A76">
              <w:t xml:space="preserve"> muss nicht befüllt werden!</w:t>
            </w:r>
          </w:p>
        </w:tc>
        <w:tc>
          <w:tcPr>
            <w:tcW w:w="8942" w:type="dxa"/>
          </w:tcPr>
          <w:p w14:paraId="13FE8EEA" w14:textId="77777777" w:rsidR="00FB54C5" w:rsidRDefault="009D202A" w:rsidP="00FE63D1">
            <w:r w:rsidRPr="009D202A">
              <w:t>Wie lang ist die Liegefläche (lichtes Maß zwischen den Querholmen)</w:t>
            </w:r>
            <w:r>
              <w:t xml:space="preserve"> des Feldbettes</w:t>
            </w:r>
            <w:r w:rsidRPr="009D202A">
              <w:t>?</w:t>
            </w:r>
          </w:p>
          <w:sdt>
            <w:sdtPr>
              <w:id w:val="1826394772"/>
              <w:placeholder>
                <w:docPart w:val="981E3132E4F94AFCB3F8555B90469C27"/>
              </w:placeholder>
              <w:showingPlcHdr/>
            </w:sdtPr>
            <w:sdtContent>
              <w:p w14:paraId="516F8764" w14:textId="77777777" w:rsidR="00241079" w:rsidRPr="00241079" w:rsidRDefault="00241079" w:rsidP="00241079">
                <w:pPr>
                  <w:pStyle w:val="Standardindividuell"/>
                </w:pPr>
                <w:r w:rsidRPr="00241079">
                  <w:rPr>
                    <w:rStyle w:val="Rotmarkiert"/>
                  </w:rPr>
                  <w:t>Klicken oder tippen Sie hier, um Text einzugeben.</w:t>
                </w:r>
              </w:p>
            </w:sdtContent>
          </w:sdt>
          <w:p w14:paraId="28DD3741" w14:textId="48B2F219" w:rsidR="00241079" w:rsidRPr="004044D7" w:rsidRDefault="00241079" w:rsidP="00FE63D1"/>
        </w:tc>
      </w:tr>
      <w:tr w:rsidR="002779BC" w:rsidRPr="0035772F" w14:paraId="644615D0" w14:textId="77777777" w:rsidTr="00C80B3C">
        <w:trPr>
          <w:cnfStyle w:val="000000100000" w:firstRow="0" w:lastRow="0" w:firstColumn="0" w:lastColumn="0" w:oddVBand="0" w:evenVBand="0" w:oddHBand="1" w:evenHBand="0" w:firstRowFirstColumn="0" w:firstRowLastColumn="0" w:lastRowFirstColumn="0" w:lastRowLastColumn="0"/>
          <w:trHeight w:val="567"/>
        </w:trPr>
        <w:tc>
          <w:tcPr>
            <w:tcW w:w="560" w:type="dxa"/>
          </w:tcPr>
          <w:p w14:paraId="27207D75" w14:textId="404C7AEC" w:rsidR="002779BC" w:rsidRPr="002779BC" w:rsidRDefault="002779BC" w:rsidP="002779BC">
            <w:pPr>
              <w:pStyle w:val="Standardfett"/>
            </w:pPr>
            <w:bookmarkStart w:id="17" w:name="_Hlk219787936"/>
            <w:r>
              <w:lastRenderedPageBreak/>
              <w:t>Lfd. Nr.</w:t>
            </w:r>
          </w:p>
        </w:tc>
        <w:tc>
          <w:tcPr>
            <w:tcW w:w="3671" w:type="dxa"/>
          </w:tcPr>
          <w:p w14:paraId="2479AD60" w14:textId="51148527" w:rsidR="002779BC" w:rsidRPr="002779BC" w:rsidRDefault="002779BC" w:rsidP="002779BC">
            <w:pPr>
              <w:pStyle w:val="Standardfett"/>
            </w:pPr>
            <w:r>
              <w:t>Leistungsanforderungen</w:t>
            </w:r>
          </w:p>
        </w:tc>
        <w:tc>
          <w:tcPr>
            <w:tcW w:w="734" w:type="dxa"/>
          </w:tcPr>
          <w:p w14:paraId="6AFCF45E" w14:textId="1B4505B5" w:rsidR="002779BC" w:rsidRPr="002779BC" w:rsidRDefault="002779BC" w:rsidP="002779BC">
            <w:pPr>
              <w:pStyle w:val="Standardfett"/>
            </w:pPr>
            <w:r>
              <w:t>Art des Krite</w:t>
            </w:r>
            <w:r w:rsidRPr="002779BC">
              <w:t xml:space="preserve">- riums </w:t>
            </w:r>
          </w:p>
        </w:tc>
        <w:tc>
          <w:tcPr>
            <w:tcW w:w="1539" w:type="dxa"/>
          </w:tcPr>
          <w:p w14:paraId="0537B8B5" w14:textId="41F8B0BE" w:rsidR="002779BC" w:rsidRPr="002779BC" w:rsidRDefault="002779BC" w:rsidP="002779BC">
            <w:pPr>
              <w:pStyle w:val="Standardfett"/>
            </w:pPr>
            <w:r>
              <w:t>Wird die Anforderung erfüllt (Ja/Nein)</w:t>
            </w:r>
          </w:p>
        </w:tc>
        <w:tc>
          <w:tcPr>
            <w:tcW w:w="8942" w:type="dxa"/>
          </w:tcPr>
          <w:p w14:paraId="45B5A34A" w14:textId="7CA14781" w:rsidR="002779BC" w:rsidRPr="002779BC" w:rsidRDefault="002779BC" w:rsidP="002779BC">
            <w:pPr>
              <w:pStyle w:val="Standardfett"/>
            </w:pPr>
            <w:r w:rsidRPr="002779BC">
              <w:t>Frage der Vergabestelle und Erläuterung des Bieters</w:t>
            </w:r>
          </w:p>
        </w:tc>
      </w:tr>
      <w:bookmarkEnd w:id="17"/>
      <w:tr w:rsidR="002779BC" w:rsidRPr="0035772F" w14:paraId="7B914963" w14:textId="77777777" w:rsidTr="00C80B3C">
        <w:trPr>
          <w:trHeight w:val="567"/>
        </w:trPr>
        <w:tc>
          <w:tcPr>
            <w:tcW w:w="560" w:type="dxa"/>
          </w:tcPr>
          <w:p w14:paraId="3CB4E190" w14:textId="13089C56" w:rsidR="002779BC" w:rsidRPr="002779BC" w:rsidRDefault="002779BC" w:rsidP="002779BC">
            <w:r w:rsidRPr="002779BC">
              <w:fldChar w:fldCharType="begin"/>
            </w:r>
            <w:r w:rsidRPr="002779BC">
              <w:instrText xml:space="preserve"> AUTONUM  \* Arabic </w:instrText>
            </w:r>
            <w:r w:rsidRPr="002779BC">
              <w:fldChar w:fldCharType="end"/>
            </w:r>
          </w:p>
        </w:tc>
        <w:tc>
          <w:tcPr>
            <w:tcW w:w="3671" w:type="dxa"/>
          </w:tcPr>
          <w:p w14:paraId="023E2F20" w14:textId="283105EC" w:rsidR="002779BC" w:rsidRPr="002779BC" w:rsidRDefault="002779BC" w:rsidP="002779BC">
            <w:r w:rsidRPr="009846F8">
              <w:t xml:space="preserve">Die Breite der </w:t>
            </w:r>
            <w:r w:rsidRPr="002779BC">
              <w:t xml:space="preserve">Liegefläche (lichtes Maß zwischen den Längsholmen) muss mind. </w:t>
            </w:r>
            <w:r w:rsidR="00061FEE">
              <w:t>8</w:t>
            </w:r>
            <w:r w:rsidRPr="002779BC">
              <w:t>0 cm betragen.</w:t>
            </w:r>
          </w:p>
        </w:tc>
        <w:tc>
          <w:tcPr>
            <w:tcW w:w="734" w:type="dxa"/>
          </w:tcPr>
          <w:p w14:paraId="26A2A1FD" w14:textId="77777777" w:rsidR="002779BC" w:rsidRPr="002779BC" w:rsidRDefault="002779BC" w:rsidP="002779BC">
            <w:r>
              <w:t>A</w:t>
            </w:r>
          </w:p>
        </w:tc>
        <w:sdt>
          <w:sdtPr>
            <w:id w:val="-344939045"/>
            <w:placeholder>
              <w:docPart w:val="FB2176FB36D9459E8C84C98C50B03875"/>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482D25B4" w14:textId="0F5C1032" w:rsidR="002779BC" w:rsidRPr="002779BC" w:rsidRDefault="002779BC" w:rsidP="002779BC">
                <w:r w:rsidRPr="002779BC">
                  <w:rPr>
                    <w:rStyle w:val="Rotmarkiert"/>
                  </w:rPr>
                  <w:t>Wählen Sie ein Element aus.</w:t>
                </w:r>
              </w:p>
            </w:tc>
          </w:sdtContent>
        </w:sdt>
        <w:tc>
          <w:tcPr>
            <w:tcW w:w="8942" w:type="dxa"/>
          </w:tcPr>
          <w:sdt>
            <w:sdtPr>
              <w:id w:val="1887753655"/>
              <w:placeholder>
                <w:docPart w:val="E8E906771501424DB3E4367AED8A1EEE"/>
              </w:placeholder>
              <w:showingPlcHdr/>
            </w:sdtPr>
            <w:sdtContent>
              <w:p w14:paraId="1F0D67FD" w14:textId="77777777" w:rsidR="002779BC" w:rsidRPr="002779BC" w:rsidRDefault="002779BC" w:rsidP="002779BC">
                <w:pPr>
                  <w:pStyle w:val="Standardindividuell"/>
                </w:pPr>
                <w:r w:rsidRPr="002779BC">
                  <w:rPr>
                    <w:rStyle w:val="Rotmarkiert"/>
                  </w:rPr>
                  <w:t>Klicken oder tippen Sie hier, um Text einzugeben.</w:t>
                </w:r>
              </w:p>
            </w:sdtContent>
          </w:sdt>
          <w:p w14:paraId="070C3D1E" w14:textId="77777777" w:rsidR="002779BC" w:rsidRPr="004044D7" w:rsidRDefault="002779BC" w:rsidP="002779BC"/>
        </w:tc>
      </w:tr>
      <w:tr w:rsidR="002779BC" w:rsidRPr="0035772F" w14:paraId="3C9414BA" w14:textId="77777777" w:rsidTr="00C80B3C">
        <w:trPr>
          <w:cnfStyle w:val="000000100000" w:firstRow="0" w:lastRow="0" w:firstColumn="0" w:lastColumn="0" w:oddVBand="0" w:evenVBand="0" w:oddHBand="1" w:evenHBand="0" w:firstRowFirstColumn="0" w:firstRowLastColumn="0" w:lastRowFirstColumn="0" w:lastRowLastColumn="0"/>
          <w:trHeight w:val="567"/>
        </w:trPr>
        <w:tc>
          <w:tcPr>
            <w:tcW w:w="560" w:type="dxa"/>
          </w:tcPr>
          <w:p w14:paraId="0FB96297" w14:textId="4C623B86" w:rsidR="002779BC" w:rsidRPr="002779BC" w:rsidRDefault="002779BC" w:rsidP="002779BC">
            <w:r w:rsidRPr="002779BC">
              <w:fldChar w:fldCharType="begin"/>
            </w:r>
            <w:r w:rsidRPr="002779BC">
              <w:instrText xml:space="preserve"> AUTONUM  \* Arabic </w:instrText>
            </w:r>
            <w:r w:rsidRPr="002779BC">
              <w:fldChar w:fldCharType="end"/>
            </w:r>
          </w:p>
        </w:tc>
        <w:tc>
          <w:tcPr>
            <w:tcW w:w="3671" w:type="dxa"/>
          </w:tcPr>
          <w:p w14:paraId="5607E5A3" w14:textId="0A2860FB" w:rsidR="002779BC" w:rsidRPr="002779BC" w:rsidRDefault="00B95329" w:rsidP="002779BC">
            <w:r>
              <w:t>Feldbetten</w:t>
            </w:r>
            <w:r w:rsidR="00E6389E">
              <w:t>,</w:t>
            </w:r>
            <w:r>
              <w:t xml:space="preserve"> bei denen </w:t>
            </w:r>
            <w:r w:rsidR="002779BC" w:rsidRPr="00016FA0">
              <w:t xml:space="preserve">die Liegefläche </w:t>
            </w:r>
            <w:r w:rsidR="002779BC" w:rsidRPr="002779BC">
              <w:t xml:space="preserve">breiter als </w:t>
            </w:r>
            <w:r w:rsidR="00061FEE">
              <w:t>8</w:t>
            </w:r>
            <w:r w:rsidR="002779BC" w:rsidRPr="002779BC">
              <w:t>0</w:t>
            </w:r>
            <w:r w:rsidR="00797772">
              <w:t xml:space="preserve"> </w:t>
            </w:r>
            <w:r w:rsidR="002779BC" w:rsidRPr="002779BC">
              <w:t>cm (lichtes Maß zwischen den Längsholmen)</w:t>
            </w:r>
            <w:r>
              <w:t xml:space="preserve"> ist</w:t>
            </w:r>
            <w:r w:rsidR="00797772">
              <w:t>,</w:t>
            </w:r>
            <w:r>
              <w:t xml:space="preserve"> werden bevorzugt.</w:t>
            </w:r>
          </w:p>
          <w:p w14:paraId="0801938E" w14:textId="44994529" w:rsidR="002779BC" w:rsidRPr="002779BC" w:rsidRDefault="002779BC" w:rsidP="002779BC">
            <w:pPr>
              <w:rPr>
                <w:rStyle w:val="kursiv"/>
              </w:rPr>
            </w:pPr>
            <w:r w:rsidRPr="0043636F">
              <w:rPr>
                <w:rStyle w:val="kursiv"/>
              </w:rPr>
              <w:t xml:space="preserve">Dieses Kriterium wird mit dem Faktor </w:t>
            </w:r>
            <w:r w:rsidRPr="002779BC">
              <w:rPr>
                <w:rStyle w:val="kursiv"/>
              </w:rPr>
              <w:t>2 gewichtet und wie folgt bewertet:</w:t>
            </w:r>
          </w:p>
          <w:p w14:paraId="3F86734C" w14:textId="7FB9602E" w:rsidR="002779BC" w:rsidRPr="002779BC" w:rsidRDefault="00061FEE" w:rsidP="002779BC">
            <w:pPr>
              <w:pStyle w:val="ListePktEbene1"/>
              <w:rPr>
                <w:rStyle w:val="kursiv"/>
              </w:rPr>
            </w:pPr>
            <w:r>
              <w:rPr>
                <w:rStyle w:val="kursiv"/>
              </w:rPr>
              <w:t>8</w:t>
            </w:r>
            <w:r w:rsidR="002779BC">
              <w:rPr>
                <w:rStyle w:val="kursiv"/>
              </w:rPr>
              <w:t>0</w:t>
            </w:r>
            <w:r w:rsidR="002779BC" w:rsidRPr="002779BC">
              <w:rPr>
                <w:rStyle w:val="kursiv"/>
              </w:rPr>
              <w:t xml:space="preserve"> cm Breite = 0 Punkte </w:t>
            </w:r>
          </w:p>
          <w:p w14:paraId="79F07E49" w14:textId="061AC4F6" w:rsidR="002779BC" w:rsidRPr="002779BC" w:rsidRDefault="002779BC" w:rsidP="002779BC">
            <w:pPr>
              <w:pStyle w:val="ListePktEbene1"/>
              <w:rPr>
                <w:rStyle w:val="kursiv"/>
              </w:rPr>
            </w:pPr>
            <w:r w:rsidRPr="00FE63D1">
              <w:rPr>
                <w:rStyle w:val="kursiv"/>
              </w:rPr>
              <w:t>&gt;</w:t>
            </w:r>
            <w:r w:rsidR="00061FEE">
              <w:rPr>
                <w:rStyle w:val="kursiv"/>
              </w:rPr>
              <w:t>8</w:t>
            </w:r>
            <w:r w:rsidRPr="002779BC">
              <w:rPr>
                <w:rStyle w:val="kursiv"/>
              </w:rPr>
              <w:t xml:space="preserve">0 cm bis </w:t>
            </w:r>
            <w:r w:rsidR="00061FEE">
              <w:rPr>
                <w:rStyle w:val="kursiv"/>
              </w:rPr>
              <w:t>9</w:t>
            </w:r>
            <w:r w:rsidRPr="002779BC">
              <w:rPr>
                <w:rStyle w:val="kursiv"/>
              </w:rPr>
              <w:t>0 cm Breite</w:t>
            </w:r>
            <w:r w:rsidR="00797772">
              <w:rPr>
                <w:rStyle w:val="kursiv"/>
              </w:rPr>
              <w:t>:</w:t>
            </w:r>
            <w:r w:rsidRPr="002779BC">
              <w:rPr>
                <w:rStyle w:val="kursiv"/>
              </w:rPr>
              <w:t xml:space="preserve"> </w:t>
            </w:r>
          </w:p>
          <w:p w14:paraId="1A29B48D" w14:textId="6014C632" w:rsidR="002779BC" w:rsidRPr="002779BC" w:rsidRDefault="00797772" w:rsidP="002779BC">
            <w:pPr>
              <w:pStyle w:val="StandardFormel"/>
              <w:rPr>
                <w:rStyle w:val="kursiv"/>
              </w:rPr>
            </w:pPr>
            <m:oMathPara>
              <m:oMath>
                <m:r>
                  <m:rPr>
                    <m:sty m:val="p"/>
                  </m:rPr>
                  <w:rPr>
                    <w:rStyle w:val="kursiv"/>
                  </w:rPr>
                  <m:t xml:space="preserve">Punkte= </m:t>
                </m:r>
                <m:r>
                  <m:rPr>
                    <m:sty m:val="p"/>
                  </m:rPr>
                  <w:rPr>
                    <w:rStyle w:val="kursiv"/>
                  </w:rPr>
                  <m:t>10×</m:t>
                </m:r>
                <m:f>
                  <m:fPr>
                    <m:ctrlPr>
                      <w:rPr>
                        <w:rStyle w:val="kursiv"/>
                        <w:i w:val="0"/>
                      </w:rPr>
                    </m:ctrlPr>
                  </m:fPr>
                  <m:num>
                    <m:d>
                      <m:dPr>
                        <m:ctrlPr>
                          <w:rPr>
                            <w:rStyle w:val="kursiv"/>
                            <w:i w:val="0"/>
                          </w:rPr>
                        </m:ctrlPr>
                      </m:dPr>
                      <m:e>
                        <m:r>
                          <m:rPr>
                            <m:sty m:val="p"/>
                          </m:rPr>
                          <w:rPr>
                            <w:rStyle w:val="kursiv"/>
                          </w:rPr>
                          <m:t>Breite-80</m:t>
                        </m:r>
                        <m:r>
                          <m:rPr>
                            <m:sty m:val="p"/>
                          </m:rPr>
                          <w:rPr>
                            <w:rStyle w:val="kursiv"/>
                          </w:rPr>
                          <m:t xml:space="preserve"> cm</m:t>
                        </m:r>
                      </m:e>
                    </m:d>
                  </m:num>
                  <m:den>
                    <m:r>
                      <m:rPr>
                        <m:sty m:val="p"/>
                      </m:rPr>
                      <w:rPr>
                        <w:rStyle w:val="kursiv"/>
                      </w:rPr>
                      <m:t>10</m:t>
                    </m:r>
                    <m:r>
                      <m:rPr>
                        <m:sty m:val="p"/>
                      </m:rPr>
                      <w:rPr>
                        <w:rStyle w:val="kursiv"/>
                      </w:rPr>
                      <m:t xml:space="preserve"> cm</m:t>
                    </m:r>
                    <m:r>
                      <m:rPr>
                        <m:sty m:val="p"/>
                      </m:rPr>
                      <w:rPr>
                        <w:rStyle w:val="kursiv"/>
                      </w:rPr>
                      <m:t xml:space="preserve"> </m:t>
                    </m:r>
                  </m:den>
                </m:f>
                <m:r>
                  <m:rPr>
                    <m:sty m:val="p"/>
                  </m:rPr>
                  <w:rPr>
                    <w:rStyle w:val="kursiv"/>
                  </w:rPr>
                  <m:t xml:space="preserve"> </m:t>
                </m:r>
              </m:oMath>
            </m:oMathPara>
          </w:p>
          <w:p w14:paraId="4D004CC7" w14:textId="281DEB81" w:rsidR="002779BC" w:rsidRPr="002779BC" w:rsidRDefault="002779BC" w:rsidP="002779BC">
            <w:pPr>
              <w:pStyle w:val="ListePktEbene1"/>
            </w:pPr>
            <w:r w:rsidRPr="00FE63D1">
              <w:rPr>
                <w:rStyle w:val="kursiv"/>
              </w:rPr>
              <w:t>≥</w:t>
            </w:r>
            <w:r w:rsidR="00061FEE">
              <w:rPr>
                <w:rStyle w:val="kursiv"/>
              </w:rPr>
              <w:t>9</w:t>
            </w:r>
            <w:r w:rsidRPr="002779BC">
              <w:rPr>
                <w:rStyle w:val="kursiv"/>
              </w:rPr>
              <w:t>0 cm Breite = 10 Punkte</w:t>
            </w:r>
          </w:p>
        </w:tc>
        <w:tc>
          <w:tcPr>
            <w:tcW w:w="734" w:type="dxa"/>
          </w:tcPr>
          <w:p w14:paraId="1F8E5A0B" w14:textId="77777777" w:rsidR="002779BC" w:rsidRPr="002779BC" w:rsidRDefault="002779BC" w:rsidP="002779BC">
            <w:r>
              <w:t>B</w:t>
            </w:r>
          </w:p>
        </w:tc>
        <w:tc>
          <w:tcPr>
            <w:tcW w:w="1539" w:type="dxa"/>
          </w:tcPr>
          <w:p w14:paraId="3321131E" w14:textId="0B3C2905" w:rsidR="002779BC" w:rsidRPr="002779BC" w:rsidRDefault="00B95329" w:rsidP="002779BC">
            <w:r>
              <w:t>Dieses Feld</w:t>
            </w:r>
            <w:r w:rsidRPr="00B95329">
              <w:t xml:space="preserve"> muss nicht befüllt werden!</w:t>
            </w:r>
          </w:p>
        </w:tc>
        <w:tc>
          <w:tcPr>
            <w:tcW w:w="8942" w:type="dxa"/>
          </w:tcPr>
          <w:p w14:paraId="0076A066" w14:textId="77777777" w:rsidR="002779BC" w:rsidRPr="002779BC" w:rsidRDefault="002779BC" w:rsidP="002779BC">
            <w:r w:rsidRPr="00016FA0">
              <w:t xml:space="preserve">Wie </w:t>
            </w:r>
            <w:r w:rsidRPr="002779BC">
              <w:t>breit ist die Liegefläche (lichtes Maß zwischen den Querholmen) des Feldbettes?</w:t>
            </w:r>
          </w:p>
          <w:sdt>
            <w:sdtPr>
              <w:id w:val="477805134"/>
              <w:placeholder>
                <w:docPart w:val="32411CA547E74BBCA6DEBBF3D9E97922"/>
              </w:placeholder>
              <w:showingPlcHdr/>
            </w:sdtPr>
            <w:sdtContent>
              <w:p w14:paraId="4AB4833F" w14:textId="77777777" w:rsidR="002779BC" w:rsidRPr="002779BC" w:rsidRDefault="002779BC" w:rsidP="002779BC">
                <w:pPr>
                  <w:pStyle w:val="Standardindividuell"/>
                </w:pPr>
                <w:r w:rsidRPr="002779BC">
                  <w:rPr>
                    <w:rStyle w:val="Rotmarkiert"/>
                  </w:rPr>
                  <w:t>Klicken oder tippen Sie hier, um Text einzugeben.</w:t>
                </w:r>
              </w:p>
            </w:sdtContent>
          </w:sdt>
          <w:p w14:paraId="16E72571" w14:textId="159140FB" w:rsidR="002779BC" w:rsidRPr="004044D7" w:rsidRDefault="002779BC" w:rsidP="002779BC"/>
        </w:tc>
      </w:tr>
      <w:tr w:rsidR="002779BC" w:rsidRPr="0035772F" w14:paraId="5095A30D" w14:textId="77777777" w:rsidTr="00C80B3C">
        <w:trPr>
          <w:trHeight w:val="567"/>
        </w:trPr>
        <w:tc>
          <w:tcPr>
            <w:tcW w:w="560" w:type="dxa"/>
          </w:tcPr>
          <w:p w14:paraId="17EBF1A6" w14:textId="6F926AEE" w:rsidR="002779BC" w:rsidRPr="002779BC" w:rsidRDefault="002779BC" w:rsidP="002779BC">
            <w:r w:rsidRPr="002779BC">
              <w:fldChar w:fldCharType="begin"/>
            </w:r>
            <w:r w:rsidRPr="002779BC">
              <w:instrText xml:space="preserve"> AUTONUM  \* Arabic </w:instrText>
            </w:r>
            <w:r w:rsidRPr="002779BC">
              <w:fldChar w:fldCharType="end"/>
            </w:r>
          </w:p>
        </w:tc>
        <w:tc>
          <w:tcPr>
            <w:tcW w:w="3671" w:type="dxa"/>
          </w:tcPr>
          <w:p w14:paraId="51A22B1F" w14:textId="604D4C29" w:rsidR="002779BC" w:rsidRPr="002779BC" w:rsidRDefault="002779BC" w:rsidP="002779BC">
            <w:r w:rsidRPr="009846F8">
              <w:t xml:space="preserve">Die Liegehöhe </w:t>
            </w:r>
            <w:r w:rsidRPr="002779BC">
              <w:t>(Abstand zwischen Fußboden und Oberkante Längsholm) muss mind. 4</w:t>
            </w:r>
            <w:r w:rsidR="003A7BF5">
              <w:t>5</w:t>
            </w:r>
            <w:r w:rsidRPr="002779BC">
              <w:t xml:space="preserve"> cm betragen.</w:t>
            </w:r>
          </w:p>
        </w:tc>
        <w:tc>
          <w:tcPr>
            <w:tcW w:w="734" w:type="dxa"/>
          </w:tcPr>
          <w:p w14:paraId="555D187B" w14:textId="77777777" w:rsidR="002779BC" w:rsidRPr="002779BC" w:rsidRDefault="002779BC" w:rsidP="002779BC">
            <w:r>
              <w:t>A</w:t>
            </w:r>
          </w:p>
        </w:tc>
        <w:sdt>
          <w:sdtPr>
            <w:id w:val="-361742320"/>
            <w:placeholder>
              <w:docPart w:val="7A99D4BFEDDE45FC8EDC2E5F86BE966A"/>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6F8106D0" w14:textId="0423678D" w:rsidR="002779BC" w:rsidRPr="002779BC" w:rsidRDefault="002779BC" w:rsidP="002779BC">
                <w:r w:rsidRPr="002779BC">
                  <w:rPr>
                    <w:rStyle w:val="Rotmarkiert"/>
                  </w:rPr>
                  <w:t>Wählen Sie ein Element aus.</w:t>
                </w:r>
              </w:p>
            </w:tc>
          </w:sdtContent>
        </w:sdt>
        <w:tc>
          <w:tcPr>
            <w:tcW w:w="8942" w:type="dxa"/>
          </w:tcPr>
          <w:sdt>
            <w:sdtPr>
              <w:id w:val="682641338"/>
              <w:placeholder>
                <w:docPart w:val="F82A351D04A04F1BAB5E47C3923A752B"/>
              </w:placeholder>
              <w:showingPlcHdr/>
            </w:sdtPr>
            <w:sdtContent>
              <w:p w14:paraId="7912EF0B" w14:textId="77777777" w:rsidR="002779BC" w:rsidRPr="002779BC" w:rsidRDefault="002779BC" w:rsidP="002779BC">
                <w:pPr>
                  <w:pStyle w:val="Standardindividuell"/>
                </w:pPr>
                <w:r w:rsidRPr="002779BC">
                  <w:rPr>
                    <w:rStyle w:val="Rotmarkiert"/>
                  </w:rPr>
                  <w:t>Klicken oder tippen Sie hier, um Text einzugeben.</w:t>
                </w:r>
              </w:p>
            </w:sdtContent>
          </w:sdt>
          <w:p w14:paraId="43EF5B7D" w14:textId="77777777" w:rsidR="002779BC" w:rsidRPr="004044D7" w:rsidRDefault="002779BC" w:rsidP="002779BC"/>
        </w:tc>
      </w:tr>
      <w:tr w:rsidR="002779BC" w:rsidRPr="002779BC" w14:paraId="0559BEBE" w14:textId="77777777" w:rsidTr="00D37FD3">
        <w:trPr>
          <w:cnfStyle w:val="000000100000" w:firstRow="0" w:lastRow="0" w:firstColumn="0" w:lastColumn="0" w:oddVBand="0" w:evenVBand="0" w:oddHBand="1" w:evenHBand="0" w:firstRowFirstColumn="0" w:firstRowLastColumn="0" w:lastRowFirstColumn="0" w:lastRowLastColumn="0"/>
          <w:trHeight w:val="567"/>
        </w:trPr>
        <w:tc>
          <w:tcPr>
            <w:tcW w:w="560" w:type="dxa"/>
          </w:tcPr>
          <w:p w14:paraId="637E33DA" w14:textId="77777777" w:rsidR="002779BC" w:rsidRPr="002779BC" w:rsidRDefault="002779BC" w:rsidP="002779BC">
            <w:pPr>
              <w:pStyle w:val="Standardfett"/>
            </w:pPr>
            <w:r>
              <w:lastRenderedPageBreak/>
              <w:t>Lfd. Nr.</w:t>
            </w:r>
          </w:p>
        </w:tc>
        <w:tc>
          <w:tcPr>
            <w:tcW w:w="3671" w:type="dxa"/>
          </w:tcPr>
          <w:p w14:paraId="7B982907" w14:textId="77777777" w:rsidR="002779BC" w:rsidRPr="002779BC" w:rsidRDefault="002779BC" w:rsidP="002779BC">
            <w:pPr>
              <w:pStyle w:val="Standardfett"/>
            </w:pPr>
            <w:r>
              <w:t>Leistungsanforderungen</w:t>
            </w:r>
          </w:p>
        </w:tc>
        <w:tc>
          <w:tcPr>
            <w:tcW w:w="734" w:type="dxa"/>
          </w:tcPr>
          <w:p w14:paraId="176AF4E5" w14:textId="77777777" w:rsidR="002779BC" w:rsidRPr="002779BC" w:rsidRDefault="002779BC" w:rsidP="002779BC">
            <w:pPr>
              <w:pStyle w:val="Standardfett"/>
            </w:pPr>
            <w:r>
              <w:t>Art des Krite</w:t>
            </w:r>
            <w:r w:rsidRPr="002779BC">
              <w:t xml:space="preserve">- riums </w:t>
            </w:r>
          </w:p>
        </w:tc>
        <w:tc>
          <w:tcPr>
            <w:tcW w:w="1539" w:type="dxa"/>
          </w:tcPr>
          <w:p w14:paraId="7D41B8B3" w14:textId="77777777" w:rsidR="002779BC" w:rsidRPr="002779BC" w:rsidRDefault="002779BC" w:rsidP="002779BC">
            <w:pPr>
              <w:pStyle w:val="Standardfett"/>
            </w:pPr>
            <w:r>
              <w:t>Wird die Anforderung erfüllt (Ja/Nein)</w:t>
            </w:r>
          </w:p>
        </w:tc>
        <w:tc>
          <w:tcPr>
            <w:tcW w:w="8942" w:type="dxa"/>
          </w:tcPr>
          <w:p w14:paraId="5D579E1E" w14:textId="77777777" w:rsidR="002779BC" w:rsidRPr="002779BC" w:rsidRDefault="002779BC" w:rsidP="002779BC">
            <w:pPr>
              <w:pStyle w:val="Standardfett"/>
            </w:pPr>
            <w:r w:rsidRPr="002779BC">
              <w:t>Frage der Vergabestelle und Erläuterung des Bieters</w:t>
            </w:r>
          </w:p>
        </w:tc>
      </w:tr>
      <w:tr w:rsidR="002779BC" w:rsidRPr="0035772F" w14:paraId="449B13BC" w14:textId="77777777" w:rsidTr="00C80B3C">
        <w:trPr>
          <w:trHeight w:val="567"/>
        </w:trPr>
        <w:tc>
          <w:tcPr>
            <w:tcW w:w="560" w:type="dxa"/>
          </w:tcPr>
          <w:p w14:paraId="179CFEFE" w14:textId="5F1D11D6" w:rsidR="002779BC" w:rsidRPr="002779BC" w:rsidRDefault="002779BC" w:rsidP="002779BC">
            <w:r w:rsidRPr="002779BC">
              <w:fldChar w:fldCharType="begin"/>
            </w:r>
            <w:r w:rsidRPr="002779BC">
              <w:instrText xml:space="preserve"> AUTONUM  \* Arabic </w:instrText>
            </w:r>
            <w:r w:rsidRPr="002779BC">
              <w:fldChar w:fldCharType="end"/>
            </w:r>
          </w:p>
        </w:tc>
        <w:tc>
          <w:tcPr>
            <w:tcW w:w="3671" w:type="dxa"/>
          </w:tcPr>
          <w:p w14:paraId="7CEF24DF" w14:textId="378AA43A" w:rsidR="002779BC" w:rsidRPr="002779BC" w:rsidRDefault="00E6389E" w:rsidP="002779BC">
            <w:r>
              <w:t xml:space="preserve">Feldbetten, bei denen </w:t>
            </w:r>
            <w:r w:rsidR="002779BC">
              <w:t>die Liegehöhe</w:t>
            </w:r>
            <w:r w:rsidR="002779BC" w:rsidRPr="002779BC">
              <w:t xml:space="preserve"> größer als 4</w:t>
            </w:r>
            <w:r w:rsidR="003A7BF5">
              <w:t>5</w:t>
            </w:r>
            <w:r w:rsidR="002779BC" w:rsidRPr="002779BC">
              <w:t xml:space="preserve"> cm (Abstand zwischen Fußboden und Oberkante Längsholm)</w:t>
            </w:r>
            <w:r>
              <w:t xml:space="preserve"> ist</w:t>
            </w:r>
            <w:r w:rsidR="00797772">
              <w:t>,</w:t>
            </w:r>
            <w:r>
              <w:t xml:space="preserve"> werden bevorzugt.</w:t>
            </w:r>
          </w:p>
          <w:p w14:paraId="7D666D9A" w14:textId="2AB9BD31" w:rsidR="002779BC" w:rsidRPr="002779BC" w:rsidRDefault="002779BC" w:rsidP="002779BC">
            <w:pPr>
              <w:rPr>
                <w:rStyle w:val="kursiv"/>
              </w:rPr>
            </w:pPr>
            <w:r w:rsidRPr="0043636F">
              <w:rPr>
                <w:rStyle w:val="kursiv"/>
              </w:rPr>
              <w:t xml:space="preserve">Dieses Kriterium wird mit dem Faktor </w:t>
            </w:r>
            <w:r w:rsidRPr="002779BC">
              <w:rPr>
                <w:rStyle w:val="kursiv"/>
              </w:rPr>
              <w:t>1 gewichtet und wie folgt bewertet:</w:t>
            </w:r>
          </w:p>
          <w:p w14:paraId="399FD5D4" w14:textId="1DFF5E2B" w:rsidR="002779BC" w:rsidRDefault="002779BC" w:rsidP="002779BC">
            <w:pPr>
              <w:pStyle w:val="ListePktEbene1"/>
              <w:rPr>
                <w:rStyle w:val="kursiv"/>
              </w:rPr>
            </w:pPr>
            <w:r>
              <w:rPr>
                <w:rStyle w:val="kursiv"/>
              </w:rPr>
              <w:t>4</w:t>
            </w:r>
            <w:r w:rsidR="003A7BF5">
              <w:rPr>
                <w:rStyle w:val="kursiv"/>
              </w:rPr>
              <w:t>5</w:t>
            </w:r>
            <w:r w:rsidRPr="002779BC">
              <w:rPr>
                <w:rStyle w:val="kursiv"/>
              </w:rPr>
              <w:t xml:space="preserve"> cm Höhe = 0 Punkte </w:t>
            </w:r>
          </w:p>
          <w:p w14:paraId="43DAEFE5" w14:textId="5806BA0D" w:rsidR="002779BC" w:rsidRPr="002779BC" w:rsidRDefault="002779BC" w:rsidP="002779BC">
            <w:pPr>
              <w:pStyle w:val="ListePktEbene1"/>
              <w:rPr>
                <w:rStyle w:val="kursiv"/>
              </w:rPr>
            </w:pPr>
            <w:r w:rsidRPr="00FE63D1">
              <w:rPr>
                <w:rStyle w:val="kursiv"/>
              </w:rPr>
              <w:t>&gt;</w:t>
            </w:r>
            <w:r w:rsidRPr="002779BC">
              <w:rPr>
                <w:rStyle w:val="kursiv"/>
              </w:rPr>
              <w:t>4</w:t>
            </w:r>
            <w:r w:rsidR="003A7BF5">
              <w:rPr>
                <w:rStyle w:val="kursiv"/>
              </w:rPr>
              <w:t>5</w:t>
            </w:r>
            <w:r w:rsidRPr="002779BC">
              <w:rPr>
                <w:rStyle w:val="kursiv"/>
              </w:rPr>
              <w:t xml:space="preserve"> cm bis 50 cm Höhe</w:t>
            </w:r>
            <w:r w:rsidR="00797772">
              <w:rPr>
                <w:rStyle w:val="kursiv"/>
              </w:rPr>
              <w:t>:</w:t>
            </w:r>
            <w:r w:rsidRPr="002779BC">
              <w:rPr>
                <w:rStyle w:val="kursiv"/>
              </w:rPr>
              <w:t xml:space="preserve"> </w:t>
            </w:r>
          </w:p>
          <w:p w14:paraId="413201C7" w14:textId="063EAA2B" w:rsidR="002779BC" w:rsidRPr="002779BC" w:rsidRDefault="00797772" w:rsidP="002779BC">
            <w:pPr>
              <w:pStyle w:val="StandardFormel"/>
              <w:rPr>
                <w:rStyle w:val="kursiv"/>
              </w:rPr>
            </w:pPr>
            <m:oMathPara>
              <m:oMath>
                <m:r>
                  <m:rPr>
                    <m:sty m:val="p"/>
                  </m:rPr>
                  <w:rPr>
                    <w:rStyle w:val="kursiv"/>
                  </w:rPr>
                  <m:t xml:space="preserve">Punkte= </m:t>
                </m:r>
                <m:r>
                  <m:rPr>
                    <m:sty m:val="p"/>
                  </m:rPr>
                  <w:rPr>
                    <w:rStyle w:val="kursiv"/>
                  </w:rPr>
                  <m:t>10×</m:t>
                </m:r>
                <m:f>
                  <m:fPr>
                    <m:ctrlPr>
                      <w:rPr>
                        <w:rStyle w:val="kursiv"/>
                        <w:i w:val="0"/>
                      </w:rPr>
                    </m:ctrlPr>
                  </m:fPr>
                  <m:num>
                    <m:d>
                      <m:dPr>
                        <m:ctrlPr>
                          <w:rPr>
                            <w:rStyle w:val="kursiv"/>
                            <w:i w:val="0"/>
                          </w:rPr>
                        </m:ctrlPr>
                      </m:dPr>
                      <m:e>
                        <m:r>
                          <m:rPr>
                            <m:sty m:val="p"/>
                          </m:rPr>
                          <w:rPr>
                            <w:rStyle w:val="kursiv"/>
                          </w:rPr>
                          <m:t>Höhe-45</m:t>
                        </m:r>
                        <m:r>
                          <m:rPr>
                            <m:sty m:val="p"/>
                          </m:rPr>
                          <w:rPr>
                            <w:rStyle w:val="kursiv"/>
                          </w:rPr>
                          <m:t xml:space="preserve"> cm</m:t>
                        </m:r>
                      </m:e>
                    </m:d>
                  </m:num>
                  <m:den>
                    <m:r>
                      <m:rPr>
                        <m:sty m:val="p"/>
                      </m:rPr>
                      <w:rPr>
                        <w:rStyle w:val="kursiv"/>
                      </w:rPr>
                      <m:t>5</m:t>
                    </m:r>
                    <m:r>
                      <m:rPr>
                        <m:sty m:val="p"/>
                      </m:rPr>
                      <w:rPr>
                        <w:rStyle w:val="kursiv"/>
                      </w:rPr>
                      <m:t xml:space="preserve"> cm</m:t>
                    </m:r>
                  </m:den>
                </m:f>
                <m:r>
                  <m:rPr>
                    <m:sty m:val="p"/>
                  </m:rPr>
                  <w:rPr>
                    <w:rStyle w:val="kursiv"/>
                  </w:rPr>
                  <m:t xml:space="preserve"> </m:t>
                </m:r>
              </m:oMath>
            </m:oMathPara>
          </w:p>
          <w:p w14:paraId="367B041D" w14:textId="77777777" w:rsidR="002779BC" w:rsidRPr="002779BC" w:rsidRDefault="002779BC" w:rsidP="002779BC">
            <w:pPr>
              <w:pStyle w:val="ListePktEbene1"/>
            </w:pPr>
            <w:r w:rsidRPr="00FE63D1">
              <w:rPr>
                <w:rStyle w:val="kursiv"/>
              </w:rPr>
              <w:t>≥</w:t>
            </w:r>
            <w:r w:rsidRPr="002779BC">
              <w:rPr>
                <w:rStyle w:val="kursiv"/>
              </w:rPr>
              <w:t>50 cm Breite = 10 Punkte</w:t>
            </w:r>
          </w:p>
        </w:tc>
        <w:tc>
          <w:tcPr>
            <w:tcW w:w="734" w:type="dxa"/>
          </w:tcPr>
          <w:p w14:paraId="285997B1" w14:textId="77777777" w:rsidR="002779BC" w:rsidRPr="002779BC" w:rsidRDefault="002779BC" w:rsidP="002779BC">
            <w:r>
              <w:t>B</w:t>
            </w:r>
          </w:p>
        </w:tc>
        <w:tc>
          <w:tcPr>
            <w:tcW w:w="1539" w:type="dxa"/>
          </w:tcPr>
          <w:p w14:paraId="101D1BE6" w14:textId="18F6FD7B" w:rsidR="002779BC" w:rsidRPr="002779BC" w:rsidRDefault="00E6389E" w:rsidP="002779BC">
            <w:r>
              <w:t>Dieses Feld</w:t>
            </w:r>
            <w:r w:rsidRPr="00E6389E">
              <w:t xml:space="preserve"> muss nicht befüllt werden!</w:t>
            </w:r>
          </w:p>
        </w:tc>
        <w:tc>
          <w:tcPr>
            <w:tcW w:w="8942" w:type="dxa"/>
          </w:tcPr>
          <w:p w14:paraId="2E842EEA" w14:textId="77777777" w:rsidR="002779BC" w:rsidRPr="002779BC" w:rsidRDefault="002779BC" w:rsidP="002779BC">
            <w:r w:rsidRPr="00016FA0">
              <w:t xml:space="preserve">Wie </w:t>
            </w:r>
            <w:r w:rsidRPr="002779BC">
              <w:t>groß ist die Liegehöhe (Abstand zwischen Fußboden und Oberkante Längsholm) des Feldbettes?</w:t>
            </w:r>
          </w:p>
          <w:sdt>
            <w:sdtPr>
              <w:id w:val="-1544366042"/>
              <w:placeholder>
                <w:docPart w:val="2B78FD68D0174BB3A73C6801AB905F8C"/>
              </w:placeholder>
              <w:showingPlcHdr/>
            </w:sdtPr>
            <w:sdtContent>
              <w:p w14:paraId="4BF6779A" w14:textId="77777777" w:rsidR="002779BC" w:rsidRPr="002779BC" w:rsidRDefault="002779BC" w:rsidP="002779BC">
                <w:pPr>
                  <w:pStyle w:val="Standardindividuell"/>
                </w:pPr>
                <w:r w:rsidRPr="002779BC">
                  <w:rPr>
                    <w:rStyle w:val="Rotmarkiert"/>
                  </w:rPr>
                  <w:t>Klicken oder tippen Sie hier, um Text einzugeben.</w:t>
                </w:r>
              </w:p>
            </w:sdtContent>
          </w:sdt>
          <w:p w14:paraId="47C3FBAE" w14:textId="5540B59D" w:rsidR="002779BC" w:rsidRPr="004044D7" w:rsidRDefault="002779BC" w:rsidP="002779BC"/>
        </w:tc>
      </w:tr>
      <w:tr w:rsidR="00020441" w:rsidRPr="0035772F" w14:paraId="76850471" w14:textId="77777777" w:rsidTr="00C80B3C">
        <w:trPr>
          <w:cnfStyle w:val="000000100000" w:firstRow="0" w:lastRow="0" w:firstColumn="0" w:lastColumn="0" w:oddVBand="0" w:evenVBand="0" w:oddHBand="1" w:evenHBand="0" w:firstRowFirstColumn="0" w:firstRowLastColumn="0" w:lastRowFirstColumn="0" w:lastRowLastColumn="0"/>
          <w:trHeight w:val="567"/>
        </w:trPr>
        <w:tc>
          <w:tcPr>
            <w:tcW w:w="560" w:type="dxa"/>
          </w:tcPr>
          <w:p w14:paraId="0C50DEC1" w14:textId="1A3A06C0" w:rsidR="002779BC" w:rsidRPr="002779BC" w:rsidRDefault="002779BC" w:rsidP="002779BC">
            <w:r w:rsidRPr="002779BC">
              <w:fldChar w:fldCharType="begin"/>
            </w:r>
            <w:r w:rsidRPr="002779BC">
              <w:instrText xml:space="preserve"> AUTONUM  \* Arabic </w:instrText>
            </w:r>
            <w:r w:rsidRPr="002779BC">
              <w:fldChar w:fldCharType="end"/>
            </w:r>
          </w:p>
        </w:tc>
        <w:tc>
          <w:tcPr>
            <w:tcW w:w="3671" w:type="dxa"/>
          </w:tcPr>
          <w:p w14:paraId="157E4238" w14:textId="77777777" w:rsidR="002779BC" w:rsidRPr="002779BC" w:rsidRDefault="002779BC" w:rsidP="002779BC">
            <w:r w:rsidRPr="009846F8">
              <w:t>Die li</w:t>
            </w:r>
            <w:r w:rsidRPr="002779BC">
              <w:t>chte Höhe (Kopffreiheit) zwischen der unteren und der oberen Liegefläche (gemessen zwischen den Längsholmen) muss mind. 60 cm betragen.</w:t>
            </w:r>
          </w:p>
        </w:tc>
        <w:tc>
          <w:tcPr>
            <w:tcW w:w="734" w:type="dxa"/>
          </w:tcPr>
          <w:p w14:paraId="27BF2959" w14:textId="77777777" w:rsidR="002779BC" w:rsidRPr="002779BC" w:rsidRDefault="002779BC" w:rsidP="002779BC">
            <w:r>
              <w:t>A</w:t>
            </w:r>
          </w:p>
        </w:tc>
        <w:sdt>
          <w:sdtPr>
            <w:id w:val="16208549"/>
            <w:placeholder>
              <w:docPart w:val="572FF45DBDF94833A138E5D7DC686D52"/>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6BA20E5A" w14:textId="747FEBA4" w:rsidR="002779BC" w:rsidRPr="002779BC" w:rsidRDefault="002779BC" w:rsidP="002779BC">
                <w:r w:rsidRPr="002779BC">
                  <w:rPr>
                    <w:rStyle w:val="Rotmarkiert"/>
                  </w:rPr>
                  <w:t>Wählen Sie ein Element aus.</w:t>
                </w:r>
              </w:p>
            </w:tc>
          </w:sdtContent>
        </w:sdt>
        <w:tc>
          <w:tcPr>
            <w:tcW w:w="8942" w:type="dxa"/>
          </w:tcPr>
          <w:sdt>
            <w:sdtPr>
              <w:id w:val="-1358113382"/>
              <w:placeholder>
                <w:docPart w:val="96FE41B9CBFF444AB7C48820CD656BF4"/>
              </w:placeholder>
              <w:showingPlcHdr/>
            </w:sdtPr>
            <w:sdtContent>
              <w:p w14:paraId="6FF120B5" w14:textId="77777777" w:rsidR="002779BC" w:rsidRPr="002779BC" w:rsidRDefault="002779BC" w:rsidP="002779BC">
                <w:pPr>
                  <w:pStyle w:val="Standardindividuell"/>
                </w:pPr>
                <w:r w:rsidRPr="002779BC">
                  <w:rPr>
                    <w:rStyle w:val="Rotmarkiert"/>
                  </w:rPr>
                  <w:t>Klicken oder tippen Sie hier, um Text einzugeben.</w:t>
                </w:r>
              </w:p>
            </w:sdtContent>
          </w:sdt>
          <w:p w14:paraId="430D766D" w14:textId="77777777" w:rsidR="002779BC" w:rsidRPr="004044D7" w:rsidRDefault="002779BC" w:rsidP="002779BC"/>
        </w:tc>
      </w:tr>
    </w:tbl>
    <w:p w14:paraId="03275BF8" w14:textId="77777777" w:rsidR="00020441" w:rsidRDefault="00020441">
      <w:r>
        <w:br w:type="page"/>
      </w:r>
    </w:p>
    <w:tbl>
      <w:tblPr>
        <w:tblStyle w:val="EinfacheTabelle1"/>
        <w:tblW w:w="15446" w:type="dxa"/>
        <w:tblLook w:val="0420" w:firstRow="1" w:lastRow="0" w:firstColumn="0" w:lastColumn="0" w:noHBand="0" w:noVBand="1"/>
      </w:tblPr>
      <w:tblGrid>
        <w:gridCol w:w="560"/>
        <w:gridCol w:w="3671"/>
        <w:gridCol w:w="734"/>
        <w:gridCol w:w="1539"/>
        <w:gridCol w:w="8942"/>
      </w:tblGrid>
      <w:tr w:rsidR="00020441" w:rsidRPr="0035772F" w14:paraId="44C87D3E" w14:textId="77777777" w:rsidTr="00C80B3C">
        <w:trPr>
          <w:cnfStyle w:val="100000000000" w:firstRow="1" w:lastRow="0" w:firstColumn="0" w:lastColumn="0" w:oddVBand="0" w:evenVBand="0" w:oddHBand="0" w:evenHBand="0" w:firstRowFirstColumn="0" w:firstRowLastColumn="0" w:lastRowFirstColumn="0" w:lastRowLastColumn="0"/>
          <w:trHeight w:val="567"/>
        </w:trPr>
        <w:tc>
          <w:tcPr>
            <w:tcW w:w="560" w:type="dxa"/>
          </w:tcPr>
          <w:p w14:paraId="3B7C4B45" w14:textId="651BEA1B" w:rsidR="00020441" w:rsidRPr="00020441" w:rsidRDefault="00020441" w:rsidP="00020441">
            <w:bookmarkStart w:id="18" w:name="_Hlk219788193"/>
            <w:r>
              <w:lastRenderedPageBreak/>
              <w:t>Lfd. Nr.</w:t>
            </w:r>
          </w:p>
        </w:tc>
        <w:tc>
          <w:tcPr>
            <w:tcW w:w="3671" w:type="dxa"/>
          </w:tcPr>
          <w:p w14:paraId="2A607467" w14:textId="7AF0F129" w:rsidR="00020441" w:rsidRPr="00020441" w:rsidRDefault="00020441" w:rsidP="00020441">
            <w:r>
              <w:t>Leistungsanforderungen</w:t>
            </w:r>
          </w:p>
        </w:tc>
        <w:tc>
          <w:tcPr>
            <w:tcW w:w="734" w:type="dxa"/>
          </w:tcPr>
          <w:p w14:paraId="515E6131" w14:textId="0860AC8E" w:rsidR="00020441" w:rsidRPr="00020441" w:rsidRDefault="00020441" w:rsidP="00020441">
            <w:r>
              <w:t>Art des Krite</w:t>
            </w:r>
            <w:r w:rsidRPr="00020441">
              <w:t xml:space="preserve">- riums </w:t>
            </w:r>
          </w:p>
        </w:tc>
        <w:tc>
          <w:tcPr>
            <w:tcW w:w="1539" w:type="dxa"/>
          </w:tcPr>
          <w:p w14:paraId="2CC38379" w14:textId="7FC88465" w:rsidR="00020441" w:rsidRPr="00020441" w:rsidRDefault="00020441" w:rsidP="00020441">
            <w:r>
              <w:t>Wird die Anforderung erfüllt (Ja/Nein)</w:t>
            </w:r>
          </w:p>
        </w:tc>
        <w:tc>
          <w:tcPr>
            <w:tcW w:w="8942" w:type="dxa"/>
          </w:tcPr>
          <w:p w14:paraId="6397774C" w14:textId="4A8C1B77" w:rsidR="00020441" w:rsidRPr="00020441" w:rsidRDefault="00020441" w:rsidP="00020441">
            <w:r w:rsidRPr="002779BC">
              <w:t xml:space="preserve">Frage der Vergabestelle und </w:t>
            </w:r>
            <w:r w:rsidRPr="00020441">
              <w:t>Erläuterung des Bieters</w:t>
            </w:r>
          </w:p>
        </w:tc>
      </w:tr>
      <w:bookmarkEnd w:id="18"/>
      <w:tr w:rsidR="00020441" w:rsidRPr="0035772F" w14:paraId="7186C273" w14:textId="77777777" w:rsidTr="00C80B3C">
        <w:trPr>
          <w:cnfStyle w:val="000000100000" w:firstRow="0" w:lastRow="0" w:firstColumn="0" w:lastColumn="0" w:oddVBand="0" w:evenVBand="0" w:oddHBand="1" w:evenHBand="0" w:firstRowFirstColumn="0" w:firstRowLastColumn="0" w:lastRowFirstColumn="0" w:lastRowLastColumn="0"/>
          <w:trHeight w:val="567"/>
        </w:trPr>
        <w:tc>
          <w:tcPr>
            <w:tcW w:w="560" w:type="dxa"/>
          </w:tcPr>
          <w:p w14:paraId="680862E0" w14:textId="3F21A594" w:rsidR="00020441" w:rsidRPr="00020441" w:rsidRDefault="00020441" w:rsidP="00020441">
            <w:r w:rsidRPr="00020441">
              <w:fldChar w:fldCharType="begin"/>
            </w:r>
            <w:r w:rsidRPr="00020441">
              <w:instrText xml:space="preserve"> AUTONUM  \* Arabic </w:instrText>
            </w:r>
            <w:r w:rsidRPr="00020441">
              <w:fldChar w:fldCharType="end"/>
            </w:r>
          </w:p>
        </w:tc>
        <w:tc>
          <w:tcPr>
            <w:tcW w:w="3671" w:type="dxa"/>
          </w:tcPr>
          <w:p w14:paraId="24C62715" w14:textId="7E1C1151" w:rsidR="00020441" w:rsidRPr="00020441" w:rsidRDefault="00E6389E" w:rsidP="00020441">
            <w:r>
              <w:t xml:space="preserve">Feldbetten, bei denen </w:t>
            </w:r>
            <w:r w:rsidR="00020441" w:rsidRPr="00DF63CE">
              <w:t xml:space="preserve">die lichte Höhe (Kopffreiheit) zwischen der unteren und der oberen Liegefläche (gemessen zwischen den Längsholmen) </w:t>
            </w:r>
            <w:r w:rsidR="00020441" w:rsidRPr="00020441">
              <w:t>größer als 60 cm</w:t>
            </w:r>
            <w:r>
              <w:t xml:space="preserve"> ist</w:t>
            </w:r>
            <w:r w:rsidR="00797772">
              <w:t>,</w:t>
            </w:r>
            <w:r>
              <w:t xml:space="preserve"> werden bevorzugt.</w:t>
            </w:r>
          </w:p>
          <w:p w14:paraId="60D62632" w14:textId="7C391D8B" w:rsidR="00020441" w:rsidRPr="00020441" w:rsidRDefault="00020441" w:rsidP="00020441">
            <w:pPr>
              <w:rPr>
                <w:rStyle w:val="kursiv"/>
              </w:rPr>
            </w:pPr>
            <w:r w:rsidRPr="00DF63CE">
              <w:t xml:space="preserve">Dieses Kriterium wird mit dem Faktor </w:t>
            </w:r>
            <w:r w:rsidRPr="00020441">
              <w:t>2 gewichtet und wie folgt bewertet:</w:t>
            </w:r>
          </w:p>
          <w:p w14:paraId="128436A4" w14:textId="77777777" w:rsidR="00020441" w:rsidRPr="00020441" w:rsidRDefault="00020441" w:rsidP="00020441">
            <w:pPr>
              <w:pStyle w:val="ListePktEbene1"/>
              <w:rPr>
                <w:rStyle w:val="kursiv"/>
              </w:rPr>
            </w:pPr>
            <w:r>
              <w:rPr>
                <w:rStyle w:val="kursiv"/>
              </w:rPr>
              <w:t>60</w:t>
            </w:r>
            <w:r w:rsidRPr="00020441">
              <w:rPr>
                <w:rStyle w:val="kursiv"/>
              </w:rPr>
              <w:t xml:space="preserve"> cm Länge = 0 Punkte </w:t>
            </w:r>
          </w:p>
          <w:p w14:paraId="7530E952" w14:textId="6915190D" w:rsidR="00020441" w:rsidRPr="00020441" w:rsidRDefault="00020441" w:rsidP="00020441">
            <w:pPr>
              <w:pStyle w:val="ListePktEbene1"/>
              <w:rPr>
                <w:rStyle w:val="kursiv"/>
              </w:rPr>
            </w:pPr>
            <w:r w:rsidRPr="00FE63D1">
              <w:rPr>
                <w:rStyle w:val="kursiv"/>
              </w:rPr>
              <w:t>&gt;</w:t>
            </w:r>
            <w:r w:rsidRPr="00020441">
              <w:rPr>
                <w:rStyle w:val="kursiv"/>
              </w:rPr>
              <w:t>60 cm bis 70 cm Länge</w:t>
            </w:r>
            <w:r w:rsidR="00797772">
              <w:rPr>
                <w:rStyle w:val="kursiv"/>
              </w:rPr>
              <w:t>:</w:t>
            </w:r>
            <w:r w:rsidRPr="00020441">
              <w:rPr>
                <w:rStyle w:val="kursiv"/>
              </w:rPr>
              <w:t xml:space="preserve"> </w:t>
            </w:r>
          </w:p>
          <w:p w14:paraId="7073F462" w14:textId="03D81674" w:rsidR="00020441" w:rsidRPr="00020441" w:rsidRDefault="00797772" w:rsidP="00020441">
            <w:pPr>
              <w:pStyle w:val="StandardFormel"/>
              <w:rPr>
                <w:rStyle w:val="kursiv"/>
              </w:rPr>
            </w:pPr>
            <m:oMathPara>
              <m:oMath>
                <m:r>
                  <m:rPr>
                    <m:sty m:val="p"/>
                  </m:rPr>
                  <w:rPr>
                    <w:rStyle w:val="kursiv"/>
                  </w:rPr>
                  <m:t>Punkte=</m:t>
                </m:r>
                <m:r>
                  <m:rPr>
                    <m:sty m:val="p"/>
                  </m:rPr>
                  <w:rPr>
                    <w:rStyle w:val="kursiv"/>
                  </w:rPr>
                  <m:t>10×</m:t>
                </m:r>
                <m:f>
                  <m:fPr>
                    <m:ctrlPr>
                      <w:rPr>
                        <w:rStyle w:val="kursiv"/>
                        <w:i w:val="0"/>
                      </w:rPr>
                    </m:ctrlPr>
                  </m:fPr>
                  <m:num>
                    <m:d>
                      <m:dPr>
                        <m:ctrlPr>
                          <w:rPr>
                            <w:rStyle w:val="kursiv"/>
                            <w:i w:val="0"/>
                          </w:rPr>
                        </m:ctrlPr>
                      </m:dPr>
                      <m:e>
                        <m:r>
                          <m:rPr>
                            <m:sty m:val="p"/>
                          </m:rPr>
                          <w:rPr>
                            <w:rStyle w:val="kursiv"/>
                          </w:rPr>
                          <m:t>Höhe-60</m:t>
                        </m:r>
                        <m:r>
                          <m:rPr>
                            <m:sty m:val="p"/>
                          </m:rPr>
                          <w:rPr>
                            <w:rStyle w:val="kursiv"/>
                          </w:rPr>
                          <m:t xml:space="preserve"> cm</m:t>
                        </m:r>
                      </m:e>
                    </m:d>
                  </m:num>
                  <m:den>
                    <m:r>
                      <m:rPr>
                        <m:sty m:val="p"/>
                      </m:rPr>
                      <w:rPr>
                        <w:rStyle w:val="kursiv"/>
                      </w:rPr>
                      <m:t>10</m:t>
                    </m:r>
                    <m:r>
                      <m:rPr>
                        <m:sty m:val="p"/>
                      </m:rPr>
                      <w:rPr>
                        <w:rStyle w:val="kursiv"/>
                      </w:rPr>
                      <m:t xml:space="preserve"> cm</m:t>
                    </m:r>
                    <m:r>
                      <m:rPr>
                        <m:sty m:val="p"/>
                      </m:rPr>
                      <w:rPr>
                        <w:rStyle w:val="kursiv"/>
                      </w:rPr>
                      <m:t xml:space="preserve"> </m:t>
                    </m:r>
                  </m:den>
                </m:f>
                <m:r>
                  <m:rPr>
                    <m:sty m:val="p"/>
                  </m:rPr>
                  <w:rPr>
                    <w:rStyle w:val="kursiv"/>
                  </w:rPr>
                  <m:t xml:space="preserve"> </m:t>
                </m:r>
              </m:oMath>
            </m:oMathPara>
          </w:p>
          <w:p w14:paraId="2B734EB6" w14:textId="77777777" w:rsidR="00020441" w:rsidRPr="00020441" w:rsidRDefault="00020441" w:rsidP="00020441">
            <w:pPr>
              <w:pStyle w:val="ListePktEbene1"/>
            </w:pPr>
            <w:r w:rsidRPr="00FE63D1">
              <w:rPr>
                <w:rStyle w:val="kursiv"/>
              </w:rPr>
              <w:t>≥</w:t>
            </w:r>
            <w:r w:rsidRPr="00020441">
              <w:rPr>
                <w:rStyle w:val="kursiv"/>
              </w:rPr>
              <w:t>70 cm Länge = 10 Punkte</w:t>
            </w:r>
          </w:p>
        </w:tc>
        <w:tc>
          <w:tcPr>
            <w:tcW w:w="734" w:type="dxa"/>
          </w:tcPr>
          <w:p w14:paraId="019F6062" w14:textId="77777777" w:rsidR="00020441" w:rsidRPr="00020441" w:rsidRDefault="00020441" w:rsidP="00020441">
            <w:r>
              <w:t>B</w:t>
            </w:r>
          </w:p>
        </w:tc>
        <w:tc>
          <w:tcPr>
            <w:tcW w:w="1539" w:type="dxa"/>
          </w:tcPr>
          <w:p w14:paraId="5A412EEC" w14:textId="429CD1E1" w:rsidR="00020441" w:rsidRPr="00020441" w:rsidRDefault="00E6389E" w:rsidP="00020441">
            <w:r>
              <w:t>Dieses Feld</w:t>
            </w:r>
            <w:r w:rsidRPr="00E6389E">
              <w:t xml:space="preserve"> muss nicht befüllt werden!</w:t>
            </w:r>
          </w:p>
        </w:tc>
        <w:tc>
          <w:tcPr>
            <w:tcW w:w="8942" w:type="dxa"/>
          </w:tcPr>
          <w:p w14:paraId="72EAE7E4" w14:textId="77777777" w:rsidR="00020441" w:rsidRPr="00020441" w:rsidRDefault="00020441" w:rsidP="00020441">
            <w:r w:rsidRPr="00016FA0">
              <w:t xml:space="preserve">Wie </w:t>
            </w:r>
            <w:r w:rsidRPr="00020441">
              <w:t>groß ist die lichte Höhe (Kopffreiheit) zwischen der unteren und der oberen Liegefläche (gemessen zwischen den Längsholmen) des Etagenbettes?</w:t>
            </w:r>
          </w:p>
          <w:sdt>
            <w:sdtPr>
              <w:id w:val="907651809"/>
              <w:placeholder>
                <w:docPart w:val="2FEDE371BC27417FA1D9EA5BF1226B8D"/>
              </w:placeholder>
              <w:showingPlcHdr/>
            </w:sdtPr>
            <w:sdtContent>
              <w:p w14:paraId="753C39A6" w14:textId="77777777" w:rsidR="00020441" w:rsidRPr="00020441" w:rsidRDefault="00020441" w:rsidP="00020441">
                <w:pPr>
                  <w:pStyle w:val="Standardindividuell"/>
                </w:pPr>
                <w:r w:rsidRPr="00F16A81">
                  <w:rPr>
                    <w:rStyle w:val="Rotmarkiert"/>
                  </w:rPr>
                  <w:t>Klicken oder tippen Sie hier, um Text einzugeben.</w:t>
                </w:r>
              </w:p>
            </w:sdtContent>
          </w:sdt>
          <w:p w14:paraId="11B1EABB" w14:textId="0DAE4DCA" w:rsidR="00020441" w:rsidRPr="004044D7" w:rsidRDefault="00020441" w:rsidP="00020441"/>
        </w:tc>
      </w:tr>
      <w:tr w:rsidR="00020441" w:rsidRPr="0035772F" w14:paraId="756C3404" w14:textId="77777777" w:rsidTr="00C80B3C">
        <w:trPr>
          <w:trHeight w:val="567"/>
        </w:trPr>
        <w:tc>
          <w:tcPr>
            <w:tcW w:w="560" w:type="dxa"/>
          </w:tcPr>
          <w:p w14:paraId="59DEB0A9" w14:textId="08D9F097" w:rsidR="00020441" w:rsidRPr="00020441" w:rsidRDefault="00020441" w:rsidP="00020441">
            <w:r w:rsidRPr="00020441">
              <w:fldChar w:fldCharType="begin"/>
            </w:r>
            <w:r w:rsidRPr="00020441">
              <w:instrText xml:space="preserve"> AUTONUM  \* Arabic </w:instrText>
            </w:r>
            <w:r w:rsidRPr="00020441">
              <w:fldChar w:fldCharType="end"/>
            </w:r>
          </w:p>
        </w:tc>
        <w:tc>
          <w:tcPr>
            <w:tcW w:w="3671" w:type="dxa"/>
          </w:tcPr>
          <w:p w14:paraId="4F2C1909" w14:textId="40CB1D67" w:rsidR="00020441" w:rsidRPr="00020441" w:rsidRDefault="00020441" w:rsidP="00020441">
            <w:r w:rsidRPr="009846F8">
              <w:t>Das Feldbett muss sowohl in der 1. als auch in der 2. Etage</w:t>
            </w:r>
            <w:r w:rsidRPr="00020441">
              <w:t xml:space="preserve"> für eine Belastung von mind.1</w:t>
            </w:r>
            <w:r w:rsidR="003A7BF5">
              <w:t>5</w:t>
            </w:r>
            <w:r w:rsidRPr="00020441">
              <w:t>0 kg Körpergewicht ausgelegt sein.</w:t>
            </w:r>
          </w:p>
        </w:tc>
        <w:tc>
          <w:tcPr>
            <w:tcW w:w="734" w:type="dxa"/>
          </w:tcPr>
          <w:p w14:paraId="69C95FB5" w14:textId="77777777" w:rsidR="00020441" w:rsidRPr="00020441" w:rsidRDefault="00020441" w:rsidP="00020441">
            <w:r>
              <w:t>A</w:t>
            </w:r>
          </w:p>
        </w:tc>
        <w:sdt>
          <w:sdtPr>
            <w:id w:val="-1189209709"/>
            <w:placeholder>
              <w:docPart w:val="9FF50DEB76E9424F8CEFD0D412BCF464"/>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6D69A31B" w14:textId="33949323" w:rsidR="00020441" w:rsidRPr="00020441" w:rsidRDefault="00020441" w:rsidP="00020441">
                <w:r w:rsidRPr="00020441">
                  <w:rPr>
                    <w:rStyle w:val="Rotmarkiert"/>
                  </w:rPr>
                  <w:t>Wählen Sie ein Element aus.</w:t>
                </w:r>
              </w:p>
            </w:tc>
          </w:sdtContent>
        </w:sdt>
        <w:tc>
          <w:tcPr>
            <w:tcW w:w="8942" w:type="dxa"/>
          </w:tcPr>
          <w:sdt>
            <w:sdtPr>
              <w:id w:val="1633211601"/>
              <w:placeholder>
                <w:docPart w:val="051B042C47E6499EBF709942B0569D89"/>
              </w:placeholder>
              <w:showingPlcHdr/>
            </w:sdtPr>
            <w:sdtContent>
              <w:p w14:paraId="6670E0F9" w14:textId="77777777" w:rsidR="00020441" w:rsidRPr="00020441" w:rsidRDefault="00020441" w:rsidP="00020441">
                <w:pPr>
                  <w:pStyle w:val="Standardindividuell"/>
                </w:pPr>
                <w:r w:rsidRPr="00020441">
                  <w:rPr>
                    <w:rStyle w:val="Rotmarkiert"/>
                  </w:rPr>
                  <w:t>Klicken oder tippen Sie hier, um Text einzugeben.</w:t>
                </w:r>
              </w:p>
            </w:sdtContent>
          </w:sdt>
          <w:p w14:paraId="08A3226C" w14:textId="77777777" w:rsidR="00020441" w:rsidRPr="004044D7" w:rsidRDefault="00020441" w:rsidP="00020441"/>
        </w:tc>
      </w:tr>
    </w:tbl>
    <w:p w14:paraId="5030A380" w14:textId="77777777" w:rsidR="00020441" w:rsidRDefault="00020441">
      <w:r>
        <w:br w:type="page"/>
      </w:r>
    </w:p>
    <w:tbl>
      <w:tblPr>
        <w:tblStyle w:val="EinfacheTabelle1"/>
        <w:tblW w:w="15446" w:type="dxa"/>
        <w:tblLook w:val="0420" w:firstRow="1" w:lastRow="0" w:firstColumn="0" w:lastColumn="0" w:noHBand="0" w:noVBand="1"/>
      </w:tblPr>
      <w:tblGrid>
        <w:gridCol w:w="560"/>
        <w:gridCol w:w="3671"/>
        <w:gridCol w:w="734"/>
        <w:gridCol w:w="1539"/>
        <w:gridCol w:w="8942"/>
      </w:tblGrid>
      <w:tr w:rsidR="00020441" w:rsidRPr="0035772F" w14:paraId="7454BE3E" w14:textId="77777777" w:rsidTr="00C80B3C">
        <w:trPr>
          <w:cnfStyle w:val="100000000000" w:firstRow="1" w:lastRow="0" w:firstColumn="0" w:lastColumn="0" w:oddVBand="0" w:evenVBand="0" w:oddHBand="0" w:evenHBand="0" w:firstRowFirstColumn="0" w:firstRowLastColumn="0" w:lastRowFirstColumn="0" w:lastRowLastColumn="0"/>
          <w:trHeight w:val="567"/>
        </w:trPr>
        <w:tc>
          <w:tcPr>
            <w:tcW w:w="560" w:type="dxa"/>
          </w:tcPr>
          <w:p w14:paraId="675988B4" w14:textId="122A0F87" w:rsidR="00020441" w:rsidRPr="00020441" w:rsidRDefault="00020441" w:rsidP="00020441">
            <w:bookmarkStart w:id="19" w:name="_Hlk219788211"/>
            <w:r>
              <w:lastRenderedPageBreak/>
              <w:t>Lfd. Nr.</w:t>
            </w:r>
          </w:p>
        </w:tc>
        <w:tc>
          <w:tcPr>
            <w:tcW w:w="3671" w:type="dxa"/>
          </w:tcPr>
          <w:p w14:paraId="70DE5933" w14:textId="72A27A64" w:rsidR="00020441" w:rsidRPr="00020441" w:rsidRDefault="00020441" w:rsidP="00020441">
            <w:r>
              <w:t>Leistungsanforderungen</w:t>
            </w:r>
          </w:p>
        </w:tc>
        <w:tc>
          <w:tcPr>
            <w:tcW w:w="734" w:type="dxa"/>
          </w:tcPr>
          <w:p w14:paraId="1D10E461" w14:textId="5E3E520D" w:rsidR="00020441" w:rsidRPr="00020441" w:rsidRDefault="00020441" w:rsidP="00020441">
            <w:r>
              <w:t>Art des Krite</w:t>
            </w:r>
            <w:r w:rsidRPr="00020441">
              <w:t xml:space="preserve">- riums </w:t>
            </w:r>
          </w:p>
        </w:tc>
        <w:tc>
          <w:tcPr>
            <w:tcW w:w="1539" w:type="dxa"/>
          </w:tcPr>
          <w:p w14:paraId="2C16119D" w14:textId="17DEA327" w:rsidR="00020441" w:rsidRPr="00020441" w:rsidRDefault="00020441" w:rsidP="00020441">
            <w:r>
              <w:t>Wird die Anforderung erfüllt (Ja/Nein)</w:t>
            </w:r>
          </w:p>
        </w:tc>
        <w:tc>
          <w:tcPr>
            <w:tcW w:w="8942" w:type="dxa"/>
          </w:tcPr>
          <w:p w14:paraId="65AE8C99" w14:textId="5325CE42" w:rsidR="00020441" w:rsidRPr="00020441" w:rsidRDefault="00020441" w:rsidP="00020441">
            <w:r w:rsidRPr="002779BC">
              <w:t xml:space="preserve">Frage der Vergabestelle und </w:t>
            </w:r>
            <w:r w:rsidRPr="00020441">
              <w:t>Erläuterung des Bieters</w:t>
            </w:r>
          </w:p>
        </w:tc>
      </w:tr>
      <w:bookmarkEnd w:id="19"/>
      <w:tr w:rsidR="00020441" w:rsidRPr="0035772F" w14:paraId="1F92861A" w14:textId="77777777" w:rsidTr="00C80B3C">
        <w:trPr>
          <w:cnfStyle w:val="000000100000" w:firstRow="0" w:lastRow="0" w:firstColumn="0" w:lastColumn="0" w:oddVBand="0" w:evenVBand="0" w:oddHBand="1" w:evenHBand="0" w:firstRowFirstColumn="0" w:firstRowLastColumn="0" w:lastRowFirstColumn="0" w:lastRowLastColumn="0"/>
          <w:trHeight w:val="567"/>
        </w:trPr>
        <w:tc>
          <w:tcPr>
            <w:tcW w:w="560" w:type="dxa"/>
          </w:tcPr>
          <w:p w14:paraId="531472CA" w14:textId="742BD253" w:rsidR="00020441" w:rsidRPr="00020441" w:rsidRDefault="00020441" w:rsidP="00020441">
            <w:r w:rsidRPr="00020441">
              <w:fldChar w:fldCharType="begin"/>
            </w:r>
            <w:r w:rsidRPr="00020441">
              <w:instrText xml:space="preserve"> AUTONUM  \* Arabic </w:instrText>
            </w:r>
            <w:r w:rsidRPr="00020441">
              <w:fldChar w:fldCharType="end"/>
            </w:r>
          </w:p>
        </w:tc>
        <w:tc>
          <w:tcPr>
            <w:tcW w:w="3671" w:type="dxa"/>
          </w:tcPr>
          <w:p w14:paraId="52849A9B" w14:textId="4A021365" w:rsidR="00020441" w:rsidRPr="00020441" w:rsidRDefault="00020441" w:rsidP="00020441">
            <w:r>
              <w:t>Feldbett</w:t>
            </w:r>
            <w:r w:rsidR="00871782">
              <w:t>en</w:t>
            </w:r>
            <w:r w:rsidR="00C626D7">
              <w:t>,</w:t>
            </w:r>
            <w:r>
              <w:t xml:space="preserve"> </w:t>
            </w:r>
            <w:r w:rsidR="00C626D7">
              <w:t xml:space="preserve">die </w:t>
            </w:r>
            <w:r>
              <w:t>sowohl in der 1. als auch in der 2</w:t>
            </w:r>
            <w:r w:rsidRPr="00020441">
              <w:t>. Etage für eine Belastung von mehr als</w:t>
            </w:r>
            <w:r w:rsidR="00C626D7">
              <w:t xml:space="preserve"> </w:t>
            </w:r>
            <w:r w:rsidRPr="00020441">
              <w:t>1</w:t>
            </w:r>
            <w:r w:rsidR="003A7BF5">
              <w:t>5</w:t>
            </w:r>
            <w:r w:rsidRPr="00020441">
              <w:t>0 kg Körpergewicht ausgelegt</w:t>
            </w:r>
            <w:r w:rsidR="00C626D7">
              <w:t xml:space="preserve"> sind</w:t>
            </w:r>
            <w:r w:rsidR="00797772">
              <w:t>,</w:t>
            </w:r>
            <w:r w:rsidR="00C626D7">
              <w:t xml:space="preserve"> werden bevorzugt.</w:t>
            </w:r>
          </w:p>
          <w:p w14:paraId="442C0360" w14:textId="528D67B1" w:rsidR="00020441" w:rsidRPr="00020441" w:rsidRDefault="00020441" w:rsidP="00020441">
            <w:pPr>
              <w:rPr>
                <w:rStyle w:val="kursiv"/>
              </w:rPr>
            </w:pPr>
            <w:r w:rsidRPr="0043636F">
              <w:rPr>
                <w:rStyle w:val="kursiv"/>
              </w:rPr>
              <w:t xml:space="preserve">Dieses Kriterium wird mit dem Faktor </w:t>
            </w:r>
            <w:r w:rsidRPr="00020441">
              <w:rPr>
                <w:rStyle w:val="kursiv"/>
              </w:rPr>
              <w:t>2 gewichtet und wie folgt bewertet:</w:t>
            </w:r>
          </w:p>
          <w:p w14:paraId="678A5642" w14:textId="5395862D" w:rsidR="00020441" w:rsidRPr="00020441" w:rsidRDefault="00020441" w:rsidP="00020441">
            <w:pPr>
              <w:pStyle w:val="ListePktEbene1"/>
              <w:rPr>
                <w:rStyle w:val="kursiv"/>
              </w:rPr>
            </w:pPr>
            <w:r>
              <w:rPr>
                <w:rStyle w:val="kursiv"/>
              </w:rPr>
              <w:t>1</w:t>
            </w:r>
            <w:r w:rsidR="003A7BF5">
              <w:rPr>
                <w:rStyle w:val="kursiv"/>
              </w:rPr>
              <w:t>5</w:t>
            </w:r>
            <w:r>
              <w:rPr>
                <w:rStyle w:val="kursiv"/>
              </w:rPr>
              <w:t>0</w:t>
            </w:r>
            <w:r w:rsidRPr="00020441">
              <w:rPr>
                <w:rStyle w:val="kursiv"/>
              </w:rPr>
              <w:t xml:space="preserve"> kg Körpergewicht = 0 Punkte </w:t>
            </w:r>
          </w:p>
          <w:p w14:paraId="411C20C1" w14:textId="25452981" w:rsidR="00020441" w:rsidRPr="00020441" w:rsidRDefault="00020441" w:rsidP="00020441">
            <w:pPr>
              <w:pStyle w:val="ListePktEbene1"/>
              <w:rPr>
                <w:rStyle w:val="kursiv"/>
              </w:rPr>
            </w:pPr>
            <w:r w:rsidRPr="00FE63D1">
              <w:rPr>
                <w:rStyle w:val="kursiv"/>
              </w:rPr>
              <w:t>&gt;</w:t>
            </w:r>
            <w:r w:rsidRPr="00020441">
              <w:rPr>
                <w:rStyle w:val="kursiv"/>
              </w:rPr>
              <w:t>1</w:t>
            </w:r>
            <w:r w:rsidR="003A7BF5">
              <w:rPr>
                <w:rStyle w:val="kursiv"/>
              </w:rPr>
              <w:t>5</w:t>
            </w:r>
            <w:r w:rsidRPr="00020441">
              <w:rPr>
                <w:rStyle w:val="kursiv"/>
              </w:rPr>
              <w:t>0 kg bis 1</w:t>
            </w:r>
            <w:r w:rsidR="003A7BF5">
              <w:rPr>
                <w:rStyle w:val="kursiv"/>
              </w:rPr>
              <w:t>8</w:t>
            </w:r>
            <w:r w:rsidRPr="00020441">
              <w:rPr>
                <w:rStyle w:val="kursiv"/>
              </w:rPr>
              <w:t>0 kg Körpergewicht</w:t>
            </w:r>
            <w:r w:rsidR="00797772">
              <w:rPr>
                <w:rStyle w:val="kursiv"/>
              </w:rPr>
              <w:t>:</w:t>
            </w:r>
          </w:p>
          <w:p w14:paraId="6F2172D6" w14:textId="7AC998FB" w:rsidR="00020441" w:rsidRPr="00020441" w:rsidRDefault="00797772" w:rsidP="00020441">
            <w:pPr>
              <w:pStyle w:val="StandardFormel"/>
              <w:rPr>
                <w:rStyle w:val="kursiv"/>
              </w:rPr>
            </w:pPr>
            <m:oMathPara>
              <m:oMath>
                <m:r>
                  <m:rPr>
                    <m:sty m:val="p"/>
                  </m:rPr>
                  <w:rPr>
                    <w:rStyle w:val="kursiv"/>
                  </w:rPr>
                  <m:t xml:space="preserve">Punkte= </m:t>
                </m:r>
                <m:r>
                  <m:rPr>
                    <m:sty m:val="p"/>
                  </m:rPr>
                  <w:rPr>
                    <w:rStyle w:val="kursiv"/>
                  </w:rPr>
                  <m:t>10×</m:t>
                </m:r>
                <m:f>
                  <m:fPr>
                    <m:ctrlPr>
                      <w:rPr>
                        <w:rStyle w:val="kursiv"/>
                        <w:i w:val="0"/>
                      </w:rPr>
                    </m:ctrlPr>
                  </m:fPr>
                  <m:num>
                    <m:d>
                      <m:dPr>
                        <m:ctrlPr>
                          <w:rPr>
                            <w:rStyle w:val="kursiv"/>
                            <w:i w:val="0"/>
                          </w:rPr>
                        </m:ctrlPr>
                      </m:dPr>
                      <m:e>
                        <m:r>
                          <m:rPr>
                            <m:sty m:val="p"/>
                          </m:rPr>
                          <w:rPr>
                            <w:rStyle w:val="kursiv"/>
                          </w:rPr>
                          <m:t>Körperge.-150</m:t>
                        </m:r>
                        <m:r>
                          <m:rPr>
                            <m:sty m:val="p"/>
                          </m:rPr>
                          <w:rPr>
                            <w:rStyle w:val="kursiv"/>
                          </w:rPr>
                          <m:t xml:space="preserve"> kg</m:t>
                        </m:r>
                      </m:e>
                    </m:d>
                  </m:num>
                  <m:den>
                    <m:r>
                      <m:rPr>
                        <m:sty m:val="p"/>
                      </m:rPr>
                      <w:rPr>
                        <w:rStyle w:val="kursiv"/>
                      </w:rPr>
                      <m:t xml:space="preserve">30 </m:t>
                    </m:r>
                    <m:r>
                      <m:rPr>
                        <m:sty m:val="p"/>
                      </m:rPr>
                      <w:rPr>
                        <w:rStyle w:val="kursiv"/>
                      </w:rPr>
                      <m:t>kg</m:t>
                    </m:r>
                  </m:den>
                </m:f>
                <m:r>
                  <m:rPr>
                    <m:sty m:val="p"/>
                  </m:rPr>
                  <w:rPr>
                    <w:rStyle w:val="kursiv"/>
                  </w:rPr>
                  <m:t xml:space="preserve"> </m:t>
                </m:r>
              </m:oMath>
            </m:oMathPara>
          </w:p>
          <w:p w14:paraId="3B77C4B4" w14:textId="77777777" w:rsidR="00020441" w:rsidRPr="00A93356" w:rsidRDefault="00020441" w:rsidP="00020441">
            <w:pPr>
              <w:pStyle w:val="ListePktEbene1"/>
              <w:rPr>
                <w:rStyle w:val="kursiv"/>
                <w:i w:val="0"/>
              </w:rPr>
            </w:pPr>
            <w:r w:rsidRPr="00FE63D1">
              <w:rPr>
                <w:rStyle w:val="kursiv"/>
              </w:rPr>
              <w:t>≥</w:t>
            </w:r>
            <w:r w:rsidRPr="00020441">
              <w:rPr>
                <w:rStyle w:val="kursiv"/>
              </w:rPr>
              <w:t>1</w:t>
            </w:r>
            <w:r w:rsidR="003A7BF5">
              <w:rPr>
                <w:rStyle w:val="kursiv"/>
              </w:rPr>
              <w:t>8</w:t>
            </w:r>
            <w:r w:rsidRPr="00020441">
              <w:rPr>
                <w:rStyle w:val="kursiv"/>
              </w:rPr>
              <w:t>0 kg Körpergewicht = 10 Punkte</w:t>
            </w:r>
          </w:p>
          <w:p w14:paraId="713F7D11" w14:textId="65B6EE26" w:rsidR="00864323" w:rsidRPr="00020441" w:rsidRDefault="00864323" w:rsidP="00020441">
            <w:pPr>
              <w:pStyle w:val="ListePktEbene1"/>
            </w:pPr>
            <w:r>
              <w:t>Sofern unterschiedliche Gewichte angegeben werden, geht nur das geringere Gewicht in die Berechnung ein.</w:t>
            </w:r>
          </w:p>
        </w:tc>
        <w:tc>
          <w:tcPr>
            <w:tcW w:w="734" w:type="dxa"/>
          </w:tcPr>
          <w:p w14:paraId="2BADE2CC" w14:textId="77777777" w:rsidR="00020441" w:rsidRPr="00020441" w:rsidRDefault="00020441" w:rsidP="00020441">
            <w:r>
              <w:t>B</w:t>
            </w:r>
          </w:p>
        </w:tc>
        <w:tc>
          <w:tcPr>
            <w:tcW w:w="1539" w:type="dxa"/>
          </w:tcPr>
          <w:p w14:paraId="48E27C0F" w14:textId="0949CBA8" w:rsidR="00020441" w:rsidRPr="00020441" w:rsidRDefault="00C626D7" w:rsidP="00020441">
            <w:r>
              <w:t>Dieses Feld</w:t>
            </w:r>
            <w:r w:rsidRPr="00C626D7">
              <w:t xml:space="preserve"> muss nicht befüllt werden!</w:t>
            </w:r>
          </w:p>
        </w:tc>
        <w:tc>
          <w:tcPr>
            <w:tcW w:w="8942" w:type="dxa"/>
          </w:tcPr>
          <w:p w14:paraId="4C840757" w14:textId="77777777" w:rsidR="00020441" w:rsidRPr="00020441" w:rsidRDefault="00020441" w:rsidP="00020441">
            <w:r>
              <w:t xml:space="preserve">Für welche Belastung (Körpergewicht) ist </w:t>
            </w:r>
            <w:r w:rsidRPr="00020441">
              <w:t>das Feldbett sowohl in der 1. als auch in der 2. Etage ausgelegt?</w:t>
            </w:r>
          </w:p>
          <w:p w14:paraId="1C3891BD" w14:textId="55D86C4C" w:rsidR="00020441" w:rsidRPr="00020441" w:rsidRDefault="00797772" w:rsidP="00020441">
            <w:pPr>
              <w:pStyle w:val="Standardindividuell"/>
            </w:pPr>
            <w:r>
              <w:t>Belastung (Körperge</w:t>
            </w:r>
            <w:r>
              <w:t>wicht für 1. Etage</w:t>
            </w:r>
            <w:r w:rsidR="009B37B0">
              <w:t>)</w:t>
            </w:r>
            <w:r>
              <w:t xml:space="preserve">: </w:t>
            </w:r>
            <w:sdt>
              <w:sdtPr>
                <w:id w:val="-701475397"/>
                <w:placeholder>
                  <w:docPart w:val="40D58475A8A045FDA69E2E17FA6E0755"/>
                </w:placeholder>
                <w:showingPlcHdr/>
              </w:sdtPr>
              <w:sdtContent>
                <w:r w:rsidR="00020441" w:rsidRPr="00F16A81">
                  <w:rPr>
                    <w:rStyle w:val="Rotmarkiert"/>
                  </w:rPr>
                  <w:t>Klicken oder tippen Sie hier, um Text einzugeben.</w:t>
                </w:r>
              </w:sdtContent>
            </w:sdt>
          </w:p>
          <w:p w14:paraId="1EFE2C67" w14:textId="1126B5F5" w:rsidR="00797772" w:rsidRPr="00797772" w:rsidRDefault="00797772" w:rsidP="00797772">
            <w:pPr>
              <w:pStyle w:val="Standardindividuell"/>
            </w:pPr>
            <w:r>
              <w:t>B</w:t>
            </w:r>
            <w:r w:rsidRPr="00797772">
              <w:t xml:space="preserve">elastung (Körpergewicht für </w:t>
            </w:r>
            <w:r>
              <w:t>2</w:t>
            </w:r>
            <w:r w:rsidRPr="00797772">
              <w:t>. Etage</w:t>
            </w:r>
            <w:r w:rsidR="009B37B0">
              <w:t>)</w:t>
            </w:r>
            <w:r w:rsidRPr="00797772">
              <w:t xml:space="preserve">: </w:t>
            </w:r>
            <w:sdt>
              <w:sdtPr>
                <w:id w:val="65548932"/>
                <w:placeholder>
                  <w:docPart w:val="35C48EEA17FE47968BD74DCAD5DDD122"/>
                </w:placeholder>
                <w:showingPlcHdr/>
              </w:sdtPr>
              <w:sdtContent>
                <w:r w:rsidRPr="00F16A81">
                  <w:rPr>
                    <w:rStyle w:val="Rotmarkiert"/>
                  </w:rPr>
                  <w:t>Klicken oder tippen Sie hier, um Text einzugeben.</w:t>
                </w:r>
              </w:sdtContent>
            </w:sdt>
          </w:p>
          <w:p w14:paraId="33BE1E05" w14:textId="50092CF9" w:rsidR="00020441" w:rsidRPr="004044D7" w:rsidRDefault="00020441" w:rsidP="00020441"/>
        </w:tc>
      </w:tr>
    </w:tbl>
    <w:p w14:paraId="71D16FEC" w14:textId="77777777" w:rsidR="00A10EB0" w:rsidRDefault="00A10EB0">
      <w:bookmarkStart w:id="20" w:name="_Hlk219788262"/>
      <w:r>
        <w:rPr>
          <w:b/>
          <w:bCs/>
        </w:rPr>
        <w:br w:type="page"/>
      </w:r>
    </w:p>
    <w:tbl>
      <w:tblPr>
        <w:tblStyle w:val="EinfacheTabelle1"/>
        <w:tblW w:w="15446" w:type="dxa"/>
        <w:tblLook w:val="04A0" w:firstRow="1" w:lastRow="0" w:firstColumn="1" w:lastColumn="0" w:noHBand="0" w:noVBand="1"/>
      </w:tblPr>
      <w:tblGrid>
        <w:gridCol w:w="560"/>
        <w:gridCol w:w="3671"/>
        <w:gridCol w:w="734"/>
        <w:gridCol w:w="1539"/>
        <w:gridCol w:w="8942"/>
      </w:tblGrid>
      <w:tr w:rsidR="00020441" w:rsidRPr="00A10EB0" w14:paraId="7FB5E3E3" w14:textId="77777777" w:rsidTr="00020441">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0" w:type="dxa"/>
          </w:tcPr>
          <w:p w14:paraId="16694662" w14:textId="43CEDBC2" w:rsidR="00020441" w:rsidRPr="00A10EB0" w:rsidRDefault="00020441" w:rsidP="00A10EB0">
            <w:r w:rsidRPr="00A10EB0">
              <w:lastRenderedPageBreak/>
              <w:t>Lfd. Nr.</w:t>
            </w:r>
          </w:p>
        </w:tc>
        <w:tc>
          <w:tcPr>
            <w:tcW w:w="3671" w:type="dxa"/>
          </w:tcPr>
          <w:p w14:paraId="5FBDDA97" w14:textId="77777777" w:rsidR="00020441" w:rsidRPr="00A10EB0" w:rsidRDefault="00020441" w:rsidP="00A10EB0">
            <w:pPr>
              <w:cnfStyle w:val="100000000000" w:firstRow="1" w:lastRow="0" w:firstColumn="0" w:lastColumn="0" w:oddVBand="0" w:evenVBand="0" w:oddHBand="0" w:evenHBand="0" w:firstRowFirstColumn="0" w:firstRowLastColumn="0" w:lastRowFirstColumn="0" w:lastRowLastColumn="0"/>
            </w:pPr>
            <w:r w:rsidRPr="00A10EB0">
              <w:t>Leistungsanforderungen</w:t>
            </w:r>
          </w:p>
        </w:tc>
        <w:tc>
          <w:tcPr>
            <w:tcW w:w="734" w:type="dxa"/>
          </w:tcPr>
          <w:p w14:paraId="1177CD84" w14:textId="77777777" w:rsidR="00020441" w:rsidRPr="00A10EB0" w:rsidRDefault="00020441" w:rsidP="00A10EB0">
            <w:pPr>
              <w:cnfStyle w:val="100000000000" w:firstRow="1" w:lastRow="0" w:firstColumn="0" w:lastColumn="0" w:oddVBand="0" w:evenVBand="0" w:oddHBand="0" w:evenHBand="0" w:firstRowFirstColumn="0" w:firstRowLastColumn="0" w:lastRowFirstColumn="0" w:lastRowLastColumn="0"/>
            </w:pPr>
            <w:r w:rsidRPr="00A10EB0">
              <w:t xml:space="preserve">Art des Krite- riums </w:t>
            </w:r>
          </w:p>
        </w:tc>
        <w:tc>
          <w:tcPr>
            <w:tcW w:w="1539" w:type="dxa"/>
          </w:tcPr>
          <w:p w14:paraId="3C1401B1" w14:textId="77777777" w:rsidR="00020441" w:rsidRPr="00A10EB0" w:rsidRDefault="00020441" w:rsidP="00A10EB0">
            <w:pPr>
              <w:cnfStyle w:val="100000000000" w:firstRow="1" w:lastRow="0" w:firstColumn="0" w:lastColumn="0" w:oddVBand="0" w:evenVBand="0" w:oddHBand="0" w:evenHBand="0" w:firstRowFirstColumn="0" w:firstRowLastColumn="0" w:lastRowFirstColumn="0" w:lastRowLastColumn="0"/>
            </w:pPr>
            <w:r w:rsidRPr="00A10EB0">
              <w:t>Wird die Anforderung erfüllt (Ja/Nein)</w:t>
            </w:r>
          </w:p>
        </w:tc>
        <w:tc>
          <w:tcPr>
            <w:tcW w:w="8942" w:type="dxa"/>
          </w:tcPr>
          <w:p w14:paraId="6691BABD" w14:textId="77777777" w:rsidR="00020441" w:rsidRPr="00A10EB0" w:rsidRDefault="00020441" w:rsidP="00A10EB0">
            <w:pPr>
              <w:cnfStyle w:val="100000000000" w:firstRow="1" w:lastRow="0" w:firstColumn="0" w:lastColumn="0" w:oddVBand="0" w:evenVBand="0" w:oddHBand="0" w:evenHBand="0" w:firstRowFirstColumn="0" w:firstRowLastColumn="0" w:lastRowFirstColumn="0" w:lastRowLastColumn="0"/>
            </w:pPr>
            <w:r w:rsidRPr="00A10EB0">
              <w:t>Frage der Vergabestelle und Erläuterung des Bieters</w:t>
            </w:r>
          </w:p>
        </w:tc>
      </w:tr>
      <w:tr w:rsidR="00A10EB0" w:rsidRPr="004044D7" w14:paraId="7F8CA27F" w14:textId="77777777" w:rsidTr="00A10EB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0" w:type="dxa"/>
          </w:tcPr>
          <w:p w14:paraId="57558434" w14:textId="77777777" w:rsidR="00A10EB0" w:rsidRPr="00A10EB0" w:rsidRDefault="00A10EB0" w:rsidP="00A10EB0">
            <w:r w:rsidRPr="00A10EB0">
              <w:fldChar w:fldCharType="begin"/>
            </w:r>
            <w:r w:rsidRPr="00A10EB0">
              <w:instrText xml:space="preserve"> AUTONUM  \* Arabic </w:instrText>
            </w:r>
            <w:r w:rsidRPr="00A10EB0">
              <w:fldChar w:fldCharType="end"/>
            </w:r>
          </w:p>
        </w:tc>
        <w:tc>
          <w:tcPr>
            <w:tcW w:w="3671" w:type="dxa"/>
          </w:tcPr>
          <w:p w14:paraId="06BD986F" w14:textId="77777777" w:rsidR="00A10EB0" w:rsidRPr="00A10EB0" w:rsidRDefault="00A10EB0" w:rsidP="00A10EB0">
            <w:pPr>
              <w:cnfStyle w:val="000000100000" w:firstRow="0" w:lastRow="0" w:firstColumn="0" w:lastColumn="0" w:oddVBand="0" w:evenVBand="0" w:oddHBand="1" w:evenHBand="0" w:firstRowFirstColumn="0" w:firstRowLastColumn="0" w:lastRowFirstColumn="0" w:lastRowLastColumn="0"/>
            </w:pPr>
            <w:r w:rsidRPr="009846F8">
              <w:t>Das komplette Etagenbett (1. und 2</w:t>
            </w:r>
            <w:r w:rsidRPr="00A10EB0">
              <w:t>. Etage) muss für eine Gesamtbelastung von mind. 300 kg Körpergewicht ausgelegt sein.</w:t>
            </w:r>
          </w:p>
        </w:tc>
        <w:tc>
          <w:tcPr>
            <w:tcW w:w="734" w:type="dxa"/>
          </w:tcPr>
          <w:p w14:paraId="328D9020" w14:textId="77777777" w:rsidR="00A10EB0" w:rsidRDefault="00A10EB0" w:rsidP="00A10EB0">
            <w:pPr>
              <w:cnfStyle w:val="000000100000" w:firstRow="0" w:lastRow="0" w:firstColumn="0" w:lastColumn="0" w:oddVBand="0" w:evenVBand="0" w:oddHBand="1" w:evenHBand="0" w:firstRowFirstColumn="0" w:firstRowLastColumn="0" w:lastRowFirstColumn="0" w:lastRowLastColumn="0"/>
            </w:pPr>
            <w:r>
              <w:t>A</w:t>
            </w:r>
          </w:p>
        </w:tc>
        <w:sdt>
          <w:sdtPr>
            <w:id w:val="-1045064447"/>
            <w:placeholder>
              <w:docPart w:val="7D327FF7EB514613A7E88337B26076F2"/>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7BDEDF22" w14:textId="77777777" w:rsidR="00A10EB0" w:rsidRPr="00A10EB0" w:rsidRDefault="00A10EB0" w:rsidP="00A10EB0">
                <w:pPr>
                  <w:cnfStyle w:val="000000100000" w:firstRow="0" w:lastRow="0" w:firstColumn="0" w:lastColumn="0" w:oddVBand="0" w:evenVBand="0" w:oddHBand="1" w:evenHBand="0" w:firstRowFirstColumn="0" w:firstRowLastColumn="0" w:lastRowFirstColumn="0" w:lastRowLastColumn="0"/>
                </w:pPr>
                <w:r w:rsidRPr="00A10EB0">
                  <w:rPr>
                    <w:rStyle w:val="Rotmarkiert"/>
                  </w:rPr>
                  <w:t>Wählen Sie ein Element aus.</w:t>
                </w:r>
              </w:p>
            </w:tc>
          </w:sdtContent>
        </w:sdt>
        <w:tc>
          <w:tcPr>
            <w:tcW w:w="8942" w:type="dxa"/>
          </w:tcPr>
          <w:sdt>
            <w:sdtPr>
              <w:id w:val="-2141944692"/>
              <w:placeholder>
                <w:docPart w:val="9B733C3A9B7A4B41ADDC19610A5B365F"/>
              </w:placeholder>
              <w:showingPlcHdr/>
            </w:sdtPr>
            <w:sdtEndPr/>
            <w:sdtContent>
              <w:p w14:paraId="30230E71" w14:textId="77777777" w:rsidR="00A10EB0" w:rsidRPr="00A10EB0" w:rsidRDefault="00A10EB0" w:rsidP="00A10EB0">
                <w:pPr>
                  <w:pStyle w:val="Standardindividuell"/>
                  <w:cnfStyle w:val="000000100000" w:firstRow="0" w:lastRow="0" w:firstColumn="0" w:lastColumn="0" w:oddVBand="0" w:evenVBand="0" w:oddHBand="1" w:evenHBand="0" w:firstRowFirstColumn="0" w:firstRowLastColumn="0" w:lastRowFirstColumn="0" w:lastRowLastColumn="0"/>
                </w:pPr>
                <w:r w:rsidRPr="00A10EB0">
                  <w:rPr>
                    <w:rStyle w:val="Rotmarkiert"/>
                  </w:rPr>
                  <w:t>Klicken oder tippen Sie hier, um Text einzugeben.</w:t>
                </w:r>
              </w:p>
            </w:sdtContent>
          </w:sdt>
          <w:p w14:paraId="4BEDDEE4" w14:textId="77777777" w:rsidR="00A10EB0" w:rsidRPr="004044D7" w:rsidRDefault="00A10EB0" w:rsidP="00A10EB0">
            <w:pPr>
              <w:cnfStyle w:val="000000100000" w:firstRow="0" w:lastRow="0" w:firstColumn="0" w:lastColumn="0" w:oddVBand="0" w:evenVBand="0" w:oddHBand="1" w:evenHBand="0" w:firstRowFirstColumn="0" w:firstRowLastColumn="0" w:lastRowFirstColumn="0" w:lastRowLastColumn="0"/>
            </w:pPr>
          </w:p>
        </w:tc>
      </w:tr>
      <w:bookmarkEnd w:id="20"/>
      <w:tr w:rsidR="00020441" w:rsidRPr="0035772F" w14:paraId="4886B0B3" w14:textId="77777777" w:rsidTr="00C80B3C">
        <w:tblPrEx>
          <w:tblLook w:val="0420" w:firstRow="1" w:lastRow="0" w:firstColumn="0" w:lastColumn="0" w:noHBand="0" w:noVBand="1"/>
        </w:tblPrEx>
        <w:trPr>
          <w:trHeight w:val="567"/>
        </w:trPr>
        <w:tc>
          <w:tcPr>
            <w:tcW w:w="560" w:type="dxa"/>
          </w:tcPr>
          <w:p w14:paraId="199D95A7" w14:textId="48B32510" w:rsidR="00020441" w:rsidRPr="00020441" w:rsidRDefault="00020441" w:rsidP="00020441">
            <w:r w:rsidRPr="00020441">
              <w:fldChar w:fldCharType="begin"/>
            </w:r>
            <w:r w:rsidRPr="00020441">
              <w:instrText xml:space="preserve"> AUTONUM  \* Arabic </w:instrText>
            </w:r>
            <w:r w:rsidRPr="00020441">
              <w:fldChar w:fldCharType="end"/>
            </w:r>
          </w:p>
        </w:tc>
        <w:tc>
          <w:tcPr>
            <w:tcW w:w="3671" w:type="dxa"/>
          </w:tcPr>
          <w:p w14:paraId="4D82DF90" w14:textId="35C70CC7" w:rsidR="00020441" w:rsidRPr="00020441" w:rsidRDefault="005F3B2C" w:rsidP="00020441">
            <w:r>
              <w:t>K</w:t>
            </w:r>
            <w:r w:rsidR="00020441" w:rsidRPr="00020441">
              <w:t xml:space="preserve">omplette Etagenbett (1. und 2. Etage) </w:t>
            </w:r>
            <w:r>
              <w:t xml:space="preserve">die </w:t>
            </w:r>
            <w:r w:rsidR="00020441" w:rsidRPr="00020441">
              <w:t xml:space="preserve">für eine </w:t>
            </w:r>
            <w:r w:rsidR="00784BDB">
              <w:t>Gesamtb</w:t>
            </w:r>
            <w:r w:rsidR="00020441" w:rsidRPr="00020441">
              <w:t xml:space="preserve">elastung von mehr als </w:t>
            </w:r>
            <w:r w:rsidR="00E4082F">
              <w:t>300</w:t>
            </w:r>
            <w:r w:rsidR="00020441" w:rsidRPr="00020441">
              <w:t xml:space="preserve"> kg Körpergewicht ausgelegt</w:t>
            </w:r>
            <w:r>
              <w:t xml:space="preserve"> sind</w:t>
            </w:r>
            <w:r w:rsidR="008A25CF">
              <w:t>,</w:t>
            </w:r>
            <w:r>
              <w:t xml:space="preserve"> werden bevorzugt.</w:t>
            </w:r>
          </w:p>
          <w:p w14:paraId="30C7847C" w14:textId="29C3ED6F" w:rsidR="00020441" w:rsidRPr="00020441" w:rsidRDefault="00020441" w:rsidP="00020441">
            <w:pPr>
              <w:rPr>
                <w:rStyle w:val="kursiv"/>
              </w:rPr>
            </w:pPr>
            <w:r w:rsidRPr="00BE556A">
              <w:rPr>
                <w:rStyle w:val="kursiv"/>
              </w:rPr>
              <w:t xml:space="preserve">Dieses Kriterium wird mit dem Faktor </w:t>
            </w:r>
            <w:r w:rsidRPr="00020441">
              <w:rPr>
                <w:rStyle w:val="kursiv"/>
              </w:rPr>
              <w:t>2 gewichtet und wie folgt bewertet:</w:t>
            </w:r>
          </w:p>
          <w:p w14:paraId="34E231F4" w14:textId="209525E9" w:rsidR="00020441" w:rsidRPr="00020441" w:rsidRDefault="00E4082F" w:rsidP="00020441">
            <w:pPr>
              <w:pStyle w:val="ListePktEbene1"/>
              <w:rPr>
                <w:rStyle w:val="kursiv"/>
              </w:rPr>
            </w:pPr>
            <w:r>
              <w:rPr>
                <w:rStyle w:val="kursiv"/>
              </w:rPr>
              <w:t>300</w:t>
            </w:r>
            <w:r w:rsidR="00020441" w:rsidRPr="00020441">
              <w:rPr>
                <w:rStyle w:val="kursiv"/>
              </w:rPr>
              <w:t xml:space="preserve"> kg Körpergewicht = 0 Punkte</w:t>
            </w:r>
          </w:p>
          <w:p w14:paraId="3305E74A" w14:textId="5EF5738C" w:rsidR="00020441" w:rsidRPr="00020441" w:rsidRDefault="00020441" w:rsidP="00020441">
            <w:pPr>
              <w:pStyle w:val="ListePktEbene1"/>
              <w:rPr>
                <w:rStyle w:val="kursiv"/>
              </w:rPr>
            </w:pPr>
            <w:r w:rsidRPr="00BE556A">
              <w:rPr>
                <w:rStyle w:val="kursiv"/>
              </w:rPr>
              <w:t>&gt;</w:t>
            </w:r>
            <w:r w:rsidR="00E4082F">
              <w:rPr>
                <w:rStyle w:val="kursiv"/>
              </w:rPr>
              <w:t>30</w:t>
            </w:r>
            <w:r w:rsidRPr="00020441">
              <w:rPr>
                <w:rStyle w:val="kursiv"/>
              </w:rPr>
              <w:t>0 kg bis 3</w:t>
            </w:r>
            <w:r w:rsidR="00E4082F">
              <w:rPr>
                <w:rStyle w:val="kursiv"/>
              </w:rPr>
              <w:t>6</w:t>
            </w:r>
            <w:r w:rsidRPr="00020441">
              <w:rPr>
                <w:rStyle w:val="kursiv"/>
              </w:rPr>
              <w:t>0 kg Körpergewicht</w:t>
            </w:r>
            <w:r w:rsidR="008A25CF">
              <w:rPr>
                <w:rStyle w:val="kursiv"/>
              </w:rPr>
              <w:t>:</w:t>
            </w:r>
            <w:r w:rsidRPr="00020441">
              <w:rPr>
                <w:rStyle w:val="kursiv"/>
              </w:rPr>
              <w:t xml:space="preserve"> </w:t>
            </w:r>
          </w:p>
          <w:p w14:paraId="0486BDC1" w14:textId="0C2ABCFD" w:rsidR="00020441" w:rsidRPr="00020441" w:rsidRDefault="008A25CF" w:rsidP="00020441">
            <w:pPr>
              <w:pStyle w:val="StandardFormel"/>
              <w:rPr>
                <w:rStyle w:val="kursiv"/>
              </w:rPr>
            </w:pPr>
            <m:oMathPara>
              <m:oMath>
                <m:r>
                  <m:rPr>
                    <m:sty m:val="p"/>
                  </m:rPr>
                  <w:rPr>
                    <w:rStyle w:val="kursiv"/>
                  </w:rPr>
                  <m:t>Punkte=</m:t>
                </m:r>
                <m:r>
                  <m:rPr>
                    <m:sty m:val="p"/>
                  </m:rPr>
                  <w:rPr>
                    <w:rStyle w:val="kursiv"/>
                  </w:rPr>
                  <m:t>10×</m:t>
                </m:r>
                <m:f>
                  <m:fPr>
                    <m:ctrlPr>
                      <w:rPr>
                        <w:rStyle w:val="kursiv"/>
                        <w:i w:val="0"/>
                      </w:rPr>
                    </m:ctrlPr>
                  </m:fPr>
                  <m:num>
                    <m:d>
                      <m:dPr>
                        <m:ctrlPr>
                          <w:rPr>
                            <w:rStyle w:val="kursiv"/>
                            <w:i w:val="0"/>
                          </w:rPr>
                        </m:ctrlPr>
                      </m:dPr>
                      <m:e>
                        <m:r>
                          <m:rPr>
                            <m:sty m:val="p"/>
                          </m:rPr>
                          <w:rPr>
                            <w:rStyle w:val="kursiv"/>
                          </w:rPr>
                          <m:t>Körperge.-300</m:t>
                        </m:r>
                        <m:r>
                          <m:rPr>
                            <m:sty m:val="p"/>
                          </m:rPr>
                          <w:rPr>
                            <w:rStyle w:val="kursiv"/>
                          </w:rPr>
                          <m:t xml:space="preserve"> kg</m:t>
                        </m:r>
                      </m:e>
                    </m:d>
                  </m:num>
                  <m:den>
                    <m:r>
                      <m:rPr>
                        <m:sty m:val="p"/>
                      </m:rPr>
                      <w:rPr>
                        <w:rStyle w:val="kursiv"/>
                      </w:rPr>
                      <m:t xml:space="preserve">60 </m:t>
                    </m:r>
                    <m:r>
                      <m:rPr>
                        <m:sty m:val="p"/>
                      </m:rPr>
                      <w:rPr>
                        <w:rStyle w:val="kursiv"/>
                      </w:rPr>
                      <m:t>kg</m:t>
                    </m:r>
                  </m:den>
                </m:f>
                <m:r>
                  <m:rPr>
                    <m:sty m:val="p"/>
                  </m:rPr>
                  <w:rPr>
                    <w:rStyle w:val="kursiv"/>
                  </w:rPr>
                  <m:t xml:space="preserve"> </m:t>
                </m:r>
              </m:oMath>
            </m:oMathPara>
          </w:p>
          <w:p w14:paraId="402A4D9C" w14:textId="13DC3713" w:rsidR="00020441" w:rsidRPr="00020441" w:rsidRDefault="00020441" w:rsidP="00020441">
            <w:pPr>
              <w:pStyle w:val="ListePktEbene1"/>
            </w:pPr>
            <w:r w:rsidRPr="00BE556A">
              <w:rPr>
                <w:rStyle w:val="kursiv"/>
              </w:rPr>
              <w:t>≥</w:t>
            </w:r>
            <w:r w:rsidR="00E4082F">
              <w:rPr>
                <w:rStyle w:val="kursiv"/>
              </w:rPr>
              <w:t>36</w:t>
            </w:r>
            <w:r w:rsidRPr="00020441">
              <w:rPr>
                <w:rStyle w:val="kursiv"/>
              </w:rPr>
              <w:t>0 kg Körpergewicht = 10 Punkte</w:t>
            </w:r>
          </w:p>
        </w:tc>
        <w:tc>
          <w:tcPr>
            <w:tcW w:w="734" w:type="dxa"/>
          </w:tcPr>
          <w:p w14:paraId="31F031DD" w14:textId="77777777" w:rsidR="00020441" w:rsidRPr="00020441" w:rsidRDefault="00020441" w:rsidP="00020441">
            <w:r>
              <w:t>B</w:t>
            </w:r>
          </w:p>
        </w:tc>
        <w:tc>
          <w:tcPr>
            <w:tcW w:w="1539" w:type="dxa"/>
          </w:tcPr>
          <w:p w14:paraId="66B5BD1B" w14:textId="54091E7B" w:rsidR="00020441" w:rsidRPr="00020441" w:rsidRDefault="005F3B2C" w:rsidP="00020441">
            <w:r>
              <w:t>Dieses Feld</w:t>
            </w:r>
            <w:r w:rsidRPr="005F3B2C">
              <w:t xml:space="preserve"> muss nicht befüllt werden!</w:t>
            </w:r>
          </w:p>
        </w:tc>
        <w:tc>
          <w:tcPr>
            <w:tcW w:w="8942" w:type="dxa"/>
          </w:tcPr>
          <w:p w14:paraId="4A94835D" w14:textId="75ED9617" w:rsidR="00020441" w:rsidRPr="00020441" w:rsidRDefault="00020441" w:rsidP="00020441">
            <w:r w:rsidRPr="00D523C7">
              <w:t xml:space="preserve">Für welche </w:t>
            </w:r>
            <w:r w:rsidR="005F3B2C">
              <w:t>Gesamtb</w:t>
            </w:r>
            <w:r w:rsidRPr="00D523C7">
              <w:t>elastung (Körpergewicht) ist d</w:t>
            </w:r>
            <w:r w:rsidRPr="00020441">
              <w:t>as komplette Etagenbett</w:t>
            </w:r>
            <w:r w:rsidR="008A25CF">
              <w:t xml:space="preserve"> </w:t>
            </w:r>
            <w:r w:rsidR="008A25CF" w:rsidRPr="00020441">
              <w:t>(1. und 2. Etage)</w:t>
            </w:r>
            <w:r w:rsidRPr="00020441">
              <w:t xml:space="preserve"> ausgelegt?</w:t>
            </w:r>
          </w:p>
          <w:sdt>
            <w:sdtPr>
              <w:id w:val="893014524"/>
              <w:placeholder>
                <w:docPart w:val="6A1E7713DAFD4170ACA44B552CE99DDE"/>
              </w:placeholder>
              <w:showingPlcHdr/>
            </w:sdtPr>
            <w:sdtContent>
              <w:p w14:paraId="4297262E" w14:textId="77777777" w:rsidR="00020441" w:rsidRPr="00020441" w:rsidRDefault="00020441" w:rsidP="00020441">
                <w:pPr>
                  <w:pStyle w:val="Standardindividuell"/>
                </w:pPr>
                <w:r w:rsidRPr="00020441">
                  <w:rPr>
                    <w:rStyle w:val="Rotmarkiert"/>
                  </w:rPr>
                  <w:t>Klicken oder tippen Sie hier, um Text einzugeben.</w:t>
                </w:r>
              </w:p>
            </w:sdtContent>
          </w:sdt>
          <w:p w14:paraId="65249C22" w14:textId="0541DBA9" w:rsidR="00020441" w:rsidRPr="004044D7" w:rsidRDefault="00020441" w:rsidP="00020441"/>
        </w:tc>
      </w:tr>
    </w:tbl>
    <w:p w14:paraId="376A869A" w14:textId="77777777" w:rsidR="00A10EB0" w:rsidRDefault="00A10EB0">
      <w:r>
        <w:br w:type="page"/>
      </w:r>
    </w:p>
    <w:tbl>
      <w:tblPr>
        <w:tblStyle w:val="EinfacheTabelle1"/>
        <w:tblW w:w="15446" w:type="dxa"/>
        <w:tblLook w:val="04A0" w:firstRow="1" w:lastRow="0" w:firstColumn="1" w:lastColumn="0" w:noHBand="0" w:noVBand="1"/>
      </w:tblPr>
      <w:tblGrid>
        <w:gridCol w:w="560"/>
        <w:gridCol w:w="3671"/>
        <w:gridCol w:w="734"/>
        <w:gridCol w:w="1539"/>
        <w:gridCol w:w="8942"/>
      </w:tblGrid>
      <w:tr w:rsidR="00A10EB0" w:rsidRPr="00020441" w14:paraId="2574792F" w14:textId="77777777" w:rsidTr="00A10EB0">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0" w:type="dxa"/>
          </w:tcPr>
          <w:p w14:paraId="75853B7C" w14:textId="77777777" w:rsidR="00A10EB0" w:rsidRPr="00020441" w:rsidRDefault="00A10EB0" w:rsidP="00A10EB0">
            <w:r w:rsidRPr="00020441">
              <w:lastRenderedPageBreak/>
              <w:t>Lfd. Nr.</w:t>
            </w:r>
          </w:p>
        </w:tc>
        <w:tc>
          <w:tcPr>
            <w:tcW w:w="3671" w:type="dxa"/>
          </w:tcPr>
          <w:p w14:paraId="1347FA83" w14:textId="77777777" w:rsidR="00A10EB0" w:rsidRPr="00020441" w:rsidRDefault="00A10EB0" w:rsidP="00A10EB0">
            <w:pPr>
              <w:cnfStyle w:val="100000000000" w:firstRow="1" w:lastRow="0" w:firstColumn="0" w:lastColumn="0" w:oddVBand="0" w:evenVBand="0" w:oddHBand="0" w:evenHBand="0" w:firstRowFirstColumn="0" w:firstRowLastColumn="0" w:lastRowFirstColumn="0" w:lastRowLastColumn="0"/>
            </w:pPr>
            <w:r w:rsidRPr="00020441">
              <w:t>Leistungsanforderungen</w:t>
            </w:r>
          </w:p>
        </w:tc>
        <w:tc>
          <w:tcPr>
            <w:tcW w:w="734" w:type="dxa"/>
          </w:tcPr>
          <w:p w14:paraId="4B622DCF" w14:textId="77777777" w:rsidR="00A10EB0" w:rsidRPr="00020441" w:rsidRDefault="00A10EB0" w:rsidP="00A10EB0">
            <w:pPr>
              <w:cnfStyle w:val="100000000000" w:firstRow="1" w:lastRow="0" w:firstColumn="0" w:lastColumn="0" w:oddVBand="0" w:evenVBand="0" w:oddHBand="0" w:evenHBand="0" w:firstRowFirstColumn="0" w:firstRowLastColumn="0" w:lastRowFirstColumn="0" w:lastRowLastColumn="0"/>
            </w:pPr>
            <w:r w:rsidRPr="00020441">
              <w:t xml:space="preserve">Art des Krite- riums </w:t>
            </w:r>
          </w:p>
        </w:tc>
        <w:tc>
          <w:tcPr>
            <w:tcW w:w="1539" w:type="dxa"/>
          </w:tcPr>
          <w:p w14:paraId="10843D36" w14:textId="77777777" w:rsidR="00A10EB0" w:rsidRPr="00020441" w:rsidRDefault="00A10EB0" w:rsidP="00A10EB0">
            <w:pPr>
              <w:cnfStyle w:val="100000000000" w:firstRow="1" w:lastRow="0" w:firstColumn="0" w:lastColumn="0" w:oddVBand="0" w:evenVBand="0" w:oddHBand="0" w:evenHBand="0" w:firstRowFirstColumn="0" w:firstRowLastColumn="0" w:lastRowFirstColumn="0" w:lastRowLastColumn="0"/>
            </w:pPr>
            <w:r w:rsidRPr="00020441">
              <w:t>Wird die Anforderung erfüllt (Ja/Nein)</w:t>
            </w:r>
          </w:p>
        </w:tc>
        <w:tc>
          <w:tcPr>
            <w:tcW w:w="8942" w:type="dxa"/>
          </w:tcPr>
          <w:p w14:paraId="3C2D0062" w14:textId="77777777" w:rsidR="00A10EB0" w:rsidRPr="00020441" w:rsidRDefault="00A10EB0" w:rsidP="00A10EB0">
            <w:pPr>
              <w:cnfStyle w:val="100000000000" w:firstRow="1" w:lastRow="0" w:firstColumn="0" w:lastColumn="0" w:oddVBand="0" w:evenVBand="0" w:oddHBand="0" w:evenHBand="0" w:firstRowFirstColumn="0" w:firstRowLastColumn="0" w:lastRowFirstColumn="0" w:lastRowLastColumn="0"/>
            </w:pPr>
            <w:r w:rsidRPr="00020441">
              <w:t>Frage der Vergabestelle und Erläuterung des Bieters</w:t>
            </w:r>
          </w:p>
        </w:tc>
      </w:tr>
      <w:tr w:rsidR="00A10EB0" w:rsidRPr="0035772F" w14:paraId="1DFAB12F" w14:textId="77777777" w:rsidTr="00C80B3C">
        <w:tblPrEx>
          <w:tblLook w:val="0420" w:firstRow="1"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567"/>
        </w:trPr>
        <w:tc>
          <w:tcPr>
            <w:tcW w:w="560" w:type="dxa"/>
          </w:tcPr>
          <w:p w14:paraId="72358F87" w14:textId="1BA1B30D" w:rsidR="00020441" w:rsidRPr="00020441" w:rsidRDefault="00020441" w:rsidP="00020441">
            <w:r w:rsidRPr="00020441">
              <w:fldChar w:fldCharType="begin"/>
            </w:r>
            <w:r w:rsidRPr="00020441">
              <w:instrText xml:space="preserve"> AUTONUM  \* Arabic </w:instrText>
            </w:r>
            <w:r w:rsidRPr="00020441">
              <w:fldChar w:fldCharType="end"/>
            </w:r>
          </w:p>
        </w:tc>
        <w:tc>
          <w:tcPr>
            <w:tcW w:w="3671" w:type="dxa"/>
          </w:tcPr>
          <w:p w14:paraId="0BD01958" w14:textId="487115A6" w:rsidR="00020441" w:rsidRPr="00020441" w:rsidRDefault="00020441" w:rsidP="00020441">
            <w:r w:rsidRPr="0005545D">
              <w:t>Das Eigengewicht eines kompletten Feldbettes (eine Liegefläche</w:t>
            </w:r>
            <w:r w:rsidR="000701DE">
              <w:t xml:space="preserve"> für eine Etage</w:t>
            </w:r>
            <w:r w:rsidRPr="0005545D">
              <w:t>) inkl. Packtasche darf</w:t>
            </w:r>
            <w:r w:rsidRPr="00020441">
              <w:t xml:space="preserve"> max. 25 kg betragen.</w:t>
            </w:r>
          </w:p>
        </w:tc>
        <w:tc>
          <w:tcPr>
            <w:tcW w:w="734" w:type="dxa"/>
          </w:tcPr>
          <w:p w14:paraId="4968FCA4" w14:textId="77777777" w:rsidR="00020441" w:rsidRPr="00020441" w:rsidRDefault="00020441" w:rsidP="00020441">
            <w:r>
              <w:t>A</w:t>
            </w:r>
          </w:p>
        </w:tc>
        <w:sdt>
          <w:sdtPr>
            <w:id w:val="402267657"/>
            <w:placeholder>
              <w:docPart w:val="EB4D574D576A4463BB143B44A07C9F54"/>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5BB0F7D8" w14:textId="4D17DAE1" w:rsidR="00020441" w:rsidRPr="00020441" w:rsidRDefault="00020441" w:rsidP="00020441">
                <w:r w:rsidRPr="00020441">
                  <w:rPr>
                    <w:rStyle w:val="Rotmarkiert"/>
                  </w:rPr>
                  <w:t>Wählen Sie ein Element aus.</w:t>
                </w:r>
              </w:p>
            </w:tc>
          </w:sdtContent>
        </w:sdt>
        <w:tc>
          <w:tcPr>
            <w:tcW w:w="8942" w:type="dxa"/>
          </w:tcPr>
          <w:sdt>
            <w:sdtPr>
              <w:id w:val="-1934804581"/>
              <w:placeholder>
                <w:docPart w:val="CFAE3F722A164B05A5A88FCBF29FF99F"/>
              </w:placeholder>
              <w:showingPlcHdr/>
            </w:sdtPr>
            <w:sdtContent>
              <w:p w14:paraId="24C926D1" w14:textId="77777777" w:rsidR="00020441" w:rsidRPr="00020441" w:rsidRDefault="00020441" w:rsidP="00020441">
                <w:pPr>
                  <w:pStyle w:val="Standardindividuell"/>
                </w:pPr>
                <w:r w:rsidRPr="00020441">
                  <w:rPr>
                    <w:rStyle w:val="Rotmarkiert"/>
                  </w:rPr>
                  <w:t>Klicken oder tippen Sie hier, um Text einzugeben.</w:t>
                </w:r>
              </w:p>
            </w:sdtContent>
          </w:sdt>
          <w:p w14:paraId="2F20F243" w14:textId="77777777" w:rsidR="00020441" w:rsidRPr="004044D7" w:rsidRDefault="00020441" w:rsidP="00020441"/>
        </w:tc>
      </w:tr>
      <w:tr w:rsidR="000701DE" w:rsidRPr="0035772F" w14:paraId="122E7C38" w14:textId="77777777" w:rsidTr="00C80B3C">
        <w:tblPrEx>
          <w:tblLook w:val="0420" w:firstRow="1" w:lastRow="0" w:firstColumn="0" w:lastColumn="0" w:noHBand="0" w:noVBand="1"/>
        </w:tblPrEx>
        <w:trPr>
          <w:trHeight w:val="567"/>
        </w:trPr>
        <w:tc>
          <w:tcPr>
            <w:tcW w:w="560" w:type="dxa"/>
          </w:tcPr>
          <w:p w14:paraId="356C1E6F" w14:textId="255EC434" w:rsidR="000701DE" w:rsidRPr="000701DE" w:rsidRDefault="000701DE" w:rsidP="000701DE">
            <w:r w:rsidRPr="000701DE">
              <w:fldChar w:fldCharType="begin"/>
            </w:r>
            <w:r w:rsidRPr="000701DE">
              <w:instrText xml:space="preserve"> AUTONUM  \* Arabic </w:instrText>
            </w:r>
            <w:r w:rsidRPr="000701DE">
              <w:fldChar w:fldCharType="end"/>
            </w:r>
          </w:p>
        </w:tc>
        <w:tc>
          <w:tcPr>
            <w:tcW w:w="3671" w:type="dxa"/>
          </w:tcPr>
          <w:p w14:paraId="0FD8514F" w14:textId="4C2343DB" w:rsidR="000701DE" w:rsidRPr="000701DE" w:rsidRDefault="000701DE" w:rsidP="000701DE">
            <w:r>
              <w:t>F</w:t>
            </w:r>
            <w:r w:rsidRPr="000701DE">
              <w:t>eldbetten, bei denen das Eigengewicht eines kompletten Feldbettes (eine Liegefläche für eine Etage) inkl. Packtasche geringer als 25 kg ist</w:t>
            </w:r>
            <w:r w:rsidR="00BF2670">
              <w:t>,</w:t>
            </w:r>
            <w:r w:rsidRPr="000701DE">
              <w:t xml:space="preserve"> werden bevorzugt.</w:t>
            </w:r>
          </w:p>
          <w:p w14:paraId="78B3F406" w14:textId="53FCE77C" w:rsidR="000701DE" w:rsidRPr="000701DE" w:rsidRDefault="000701DE" w:rsidP="000701DE">
            <w:pPr>
              <w:rPr>
                <w:rStyle w:val="kursiv"/>
              </w:rPr>
            </w:pPr>
            <w:r w:rsidRPr="00EF354A">
              <w:rPr>
                <w:rStyle w:val="kursiv"/>
              </w:rPr>
              <w:t xml:space="preserve">Dieses Kriterium wird mit dem Faktor </w:t>
            </w:r>
            <w:r w:rsidRPr="000701DE">
              <w:rPr>
                <w:rStyle w:val="kursiv"/>
              </w:rPr>
              <w:t>1 gewichtet und wie folgt bewertet:</w:t>
            </w:r>
          </w:p>
          <w:p w14:paraId="30C9BD3E" w14:textId="799AE5D9" w:rsidR="000701DE" w:rsidRPr="00F16A81" w:rsidRDefault="000701DE" w:rsidP="000701DE">
            <w:pPr>
              <w:pStyle w:val="ListePktEbene1"/>
              <w:rPr>
                <w:rStyle w:val="kursiv"/>
              </w:rPr>
            </w:pPr>
            <w:r w:rsidRPr="00EF354A">
              <w:rPr>
                <w:rStyle w:val="kursiv"/>
              </w:rPr>
              <w:t xml:space="preserve">25 kg </w:t>
            </w:r>
            <w:r w:rsidRPr="000701DE">
              <w:rPr>
                <w:rStyle w:val="kursiv"/>
              </w:rPr>
              <w:t xml:space="preserve">Gewicht = 0 Punkte </w:t>
            </w:r>
          </w:p>
          <w:p w14:paraId="2CA378CD" w14:textId="5C878007" w:rsidR="000701DE" w:rsidRPr="000701DE" w:rsidRDefault="000701DE" w:rsidP="000701DE">
            <w:pPr>
              <w:pStyle w:val="ListePktEbene1"/>
              <w:rPr>
                <w:rStyle w:val="kursiv"/>
              </w:rPr>
            </w:pPr>
            <w:r w:rsidRPr="00EF354A">
              <w:rPr>
                <w:rStyle w:val="kursiv"/>
              </w:rPr>
              <w:t>&lt;25</w:t>
            </w:r>
            <w:r w:rsidRPr="000701DE">
              <w:rPr>
                <w:rStyle w:val="kursiv"/>
              </w:rPr>
              <w:t xml:space="preserve"> kg bis 20 kg Eigengewicht</w:t>
            </w:r>
            <w:r w:rsidR="00BF2670">
              <w:rPr>
                <w:rStyle w:val="kursiv"/>
              </w:rPr>
              <w:t>:</w:t>
            </w:r>
            <w:r w:rsidRPr="000701DE">
              <w:rPr>
                <w:rStyle w:val="kursiv"/>
              </w:rPr>
              <w:t xml:space="preserve"> </w:t>
            </w:r>
          </w:p>
          <w:p w14:paraId="165E0EF7" w14:textId="0DB198C3" w:rsidR="000701DE" w:rsidRPr="000701DE" w:rsidRDefault="00BF2670" w:rsidP="000701DE">
            <w:pPr>
              <w:pStyle w:val="StandardFormel"/>
              <w:rPr>
                <w:rStyle w:val="kursiv"/>
              </w:rPr>
            </w:pPr>
            <m:oMathPara>
              <m:oMath>
                <m:r>
                  <m:rPr>
                    <m:sty m:val="p"/>
                  </m:rPr>
                  <w:rPr>
                    <w:rStyle w:val="kursiv"/>
                  </w:rPr>
                  <m:t>Punkte=</m:t>
                </m:r>
                <m:r>
                  <m:rPr>
                    <m:sty m:val="p"/>
                  </m:rPr>
                  <w:rPr>
                    <w:rStyle w:val="kursiv"/>
                  </w:rPr>
                  <m:t>10×</m:t>
                </m:r>
                <m:f>
                  <m:fPr>
                    <m:ctrlPr>
                      <w:rPr>
                        <w:rStyle w:val="kursiv"/>
                        <w:i w:val="0"/>
                      </w:rPr>
                    </m:ctrlPr>
                  </m:fPr>
                  <m:num>
                    <m:d>
                      <m:dPr>
                        <m:ctrlPr>
                          <w:rPr>
                            <w:rStyle w:val="kursiv"/>
                            <w:i w:val="0"/>
                          </w:rPr>
                        </m:ctrlPr>
                      </m:dPr>
                      <m:e>
                        <m:r>
                          <m:rPr>
                            <m:sty m:val="p"/>
                          </m:rPr>
                          <w:rPr>
                            <w:rStyle w:val="kursiv"/>
                          </w:rPr>
                          <m:t>25</m:t>
                        </m:r>
                        <m:r>
                          <m:rPr>
                            <m:sty m:val="p"/>
                          </m:rPr>
                          <w:rPr>
                            <w:rStyle w:val="kursiv"/>
                          </w:rPr>
                          <m:t xml:space="preserve"> kg</m:t>
                        </m:r>
                        <m:r>
                          <m:rPr>
                            <m:sty m:val="p"/>
                          </m:rPr>
                          <w:rPr>
                            <w:rStyle w:val="kursiv"/>
                          </w:rPr>
                          <m:t>-Gewicht</m:t>
                        </m:r>
                      </m:e>
                    </m:d>
                  </m:num>
                  <m:den>
                    <m:r>
                      <m:rPr>
                        <m:sty m:val="p"/>
                      </m:rPr>
                      <w:rPr>
                        <w:rStyle w:val="kursiv"/>
                      </w:rPr>
                      <m:t>5</m:t>
                    </m:r>
                    <m:r>
                      <m:rPr>
                        <m:sty m:val="p"/>
                      </m:rPr>
                      <w:rPr>
                        <w:rStyle w:val="kursiv"/>
                      </w:rPr>
                      <m:t xml:space="preserve"> kg</m:t>
                    </m:r>
                  </m:den>
                </m:f>
              </m:oMath>
            </m:oMathPara>
          </w:p>
          <w:p w14:paraId="3170DFF1" w14:textId="77777777" w:rsidR="000701DE" w:rsidRPr="000701DE" w:rsidRDefault="000701DE" w:rsidP="000701DE">
            <w:pPr>
              <w:pStyle w:val="ListePktEbene1"/>
            </w:pPr>
            <w:r w:rsidRPr="00EF354A">
              <w:rPr>
                <w:rStyle w:val="kursiv"/>
              </w:rPr>
              <w:t>≤20</w:t>
            </w:r>
            <w:r w:rsidRPr="000701DE">
              <w:rPr>
                <w:rStyle w:val="kursiv"/>
              </w:rPr>
              <w:t xml:space="preserve"> Gewicht = 10 Punkte</w:t>
            </w:r>
          </w:p>
        </w:tc>
        <w:tc>
          <w:tcPr>
            <w:tcW w:w="734" w:type="dxa"/>
          </w:tcPr>
          <w:p w14:paraId="524BDB98" w14:textId="77777777" w:rsidR="000701DE" w:rsidRPr="000701DE" w:rsidRDefault="000701DE" w:rsidP="000701DE">
            <w:r>
              <w:t>B</w:t>
            </w:r>
          </w:p>
        </w:tc>
        <w:tc>
          <w:tcPr>
            <w:tcW w:w="1539" w:type="dxa"/>
          </w:tcPr>
          <w:p w14:paraId="43343527" w14:textId="0CD1CFDA" w:rsidR="000701DE" w:rsidRPr="000701DE" w:rsidRDefault="000701DE" w:rsidP="000701DE">
            <w:r>
              <w:t>Dieses Feld</w:t>
            </w:r>
            <w:r w:rsidRPr="000701DE">
              <w:t xml:space="preserve"> muss nicht befüllt werden!</w:t>
            </w:r>
          </w:p>
        </w:tc>
        <w:tc>
          <w:tcPr>
            <w:tcW w:w="8942" w:type="dxa"/>
          </w:tcPr>
          <w:p w14:paraId="28DCF8D0" w14:textId="21C4F536" w:rsidR="000701DE" w:rsidRPr="000701DE" w:rsidRDefault="000701DE" w:rsidP="000701DE">
            <w:r>
              <w:t>Wi</w:t>
            </w:r>
            <w:r w:rsidRPr="000701DE">
              <w:t>e groß ist das Eigengewicht eines kompletten Feldbettes (eine Liegefläche für eine Etage) inkl. Packtasche?</w:t>
            </w:r>
          </w:p>
          <w:sdt>
            <w:sdtPr>
              <w:id w:val="298186416"/>
              <w:placeholder>
                <w:docPart w:val="AE7D91767A2543A59DD30B581E3285AA"/>
              </w:placeholder>
              <w:showingPlcHdr/>
            </w:sdtPr>
            <w:sdtContent>
              <w:p w14:paraId="13DC26D9" w14:textId="77777777" w:rsidR="000701DE" w:rsidRPr="000701DE" w:rsidRDefault="000701DE" w:rsidP="000701DE">
                <w:pPr>
                  <w:pStyle w:val="Standardindividuell"/>
                </w:pPr>
                <w:r w:rsidRPr="000701DE">
                  <w:rPr>
                    <w:rStyle w:val="Rotmarkiert"/>
                  </w:rPr>
                  <w:t>Klicken oder tippen Sie hier, um Text einzugeben.</w:t>
                </w:r>
              </w:p>
            </w:sdtContent>
          </w:sdt>
          <w:p w14:paraId="44E7F854" w14:textId="40702234" w:rsidR="000701DE" w:rsidRPr="004044D7" w:rsidRDefault="000701DE" w:rsidP="000701DE"/>
        </w:tc>
      </w:tr>
    </w:tbl>
    <w:p w14:paraId="5E9DC4D3" w14:textId="77777777" w:rsidR="00A10EB0" w:rsidRDefault="00A10EB0">
      <w:r>
        <w:br w:type="page"/>
      </w:r>
    </w:p>
    <w:tbl>
      <w:tblPr>
        <w:tblStyle w:val="EinfacheTabelle1"/>
        <w:tblW w:w="15446" w:type="dxa"/>
        <w:tblLook w:val="04A0" w:firstRow="1" w:lastRow="0" w:firstColumn="1" w:lastColumn="0" w:noHBand="0" w:noVBand="1"/>
      </w:tblPr>
      <w:tblGrid>
        <w:gridCol w:w="560"/>
        <w:gridCol w:w="3671"/>
        <w:gridCol w:w="734"/>
        <w:gridCol w:w="1539"/>
        <w:gridCol w:w="8942"/>
      </w:tblGrid>
      <w:tr w:rsidR="00A10EB0" w:rsidRPr="00251559" w14:paraId="300C12B0" w14:textId="77777777" w:rsidTr="00A10EB0">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0" w:type="dxa"/>
          </w:tcPr>
          <w:p w14:paraId="32E5543F" w14:textId="77777777" w:rsidR="00A10EB0" w:rsidRPr="00A10EB0" w:rsidRDefault="00A10EB0" w:rsidP="00A10EB0">
            <w:r>
              <w:lastRenderedPageBreak/>
              <w:t>Lfd. Nr.</w:t>
            </w:r>
          </w:p>
        </w:tc>
        <w:tc>
          <w:tcPr>
            <w:tcW w:w="3671" w:type="dxa"/>
          </w:tcPr>
          <w:p w14:paraId="22DDC536" w14:textId="77777777" w:rsidR="00A10EB0" w:rsidRPr="00A10EB0" w:rsidRDefault="00A10EB0" w:rsidP="00A10EB0">
            <w:pPr>
              <w:cnfStyle w:val="100000000000" w:firstRow="1" w:lastRow="0" w:firstColumn="0" w:lastColumn="0" w:oddVBand="0" w:evenVBand="0" w:oddHBand="0" w:evenHBand="0" w:firstRowFirstColumn="0" w:firstRowLastColumn="0" w:lastRowFirstColumn="0" w:lastRowLastColumn="0"/>
            </w:pPr>
            <w:r>
              <w:t>Leistungsanforderungen</w:t>
            </w:r>
          </w:p>
        </w:tc>
        <w:tc>
          <w:tcPr>
            <w:tcW w:w="734" w:type="dxa"/>
          </w:tcPr>
          <w:p w14:paraId="30E377AB" w14:textId="77777777" w:rsidR="00A10EB0" w:rsidRPr="00A10EB0" w:rsidRDefault="00A10EB0" w:rsidP="00A10EB0">
            <w:pPr>
              <w:cnfStyle w:val="100000000000" w:firstRow="1" w:lastRow="0" w:firstColumn="0" w:lastColumn="0" w:oddVBand="0" w:evenVBand="0" w:oddHBand="0" w:evenHBand="0" w:firstRowFirstColumn="0" w:firstRowLastColumn="0" w:lastRowFirstColumn="0" w:lastRowLastColumn="0"/>
            </w:pPr>
            <w:r>
              <w:t>Art des Krite</w:t>
            </w:r>
            <w:r w:rsidRPr="00A10EB0">
              <w:t xml:space="preserve">- riums </w:t>
            </w:r>
          </w:p>
        </w:tc>
        <w:tc>
          <w:tcPr>
            <w:tcW w:w="1539" w:type="dxa"/>
          </w:tcPr>
          <w:p w14:paraId="2172A6CD" w14:textId="77777777" w:rsidR="00A10EB0" w:rsidRPr="00A10EB0" w:rsidRDefault="00A10EB0" w:rsidP="00A10EB0">
            <w:pPr>
              <w:cnfStyle w:val="100000000000" w:firstRow="1" w:lastRow="0" w:firstColumn="0" w:lastColumn="0" w:oddVBand="0" w:evenVBand="0" w:oddHBand="0" w:evenHBand="0" w:firstRowFirstColumn="0" w:firstRowLastColumn="0" w:lastRowFirstColumn="0" w:lastRowLastColumn="0"/>
            </w:pPr>
            <w:r>
              <w:t>Wird die Anforderung erfüllt (Ja/Nein)</w:t>
            </w:r>
          </w:p>
        </w:tc>
        <w:tc>
          <w:tcPr>
            <w:tcW w:w="8942" w:type="dxa"/>
          </w:tcPr>
          <w:p w14:paraId="4675CB7B" w14:textId="77777777" w:rsidR="00A10EB0" w:rsidRPr="00A10EB0" w:rsidRDefault="00A10EB0" w:rsidP="00A10EB0">
            <w:pPr>
              <w:cnfStyle w:val="100000000000" w:firstRow="1" w:lastRow="0" w:firstColumn="0" w:lastColumn="0" w:oddVBand="0" w:evenVBand="0" w:oddHBand="0" w:evenHBand="0" w:firstRowFirstColumn="0" w:firstRowLastColumn="0" w:lastRowFirstColumn="0" w:lastRowLastColumn="0"/>
            </w:pPr>
            <w:r>
              <w:t xml:space="preserve">Frage der Vergabestelle und </w:t>
            </w:r>
            <w:r w:rsidRPr="00A10EB0">
              <w:t>Erläuterung des Bieters</w:t>
            </w:r>
          </w:p>
        </w:tc>
      </w:tr>
      <w:tr w:rsidR="000701DE" w:rsidRPr="0035772F" w14:paraId="394DB01C" w14:textId="77777777" w:rsidTr="00C80B3C">
        <w:tblPrEx>
          <w:tblLook w:val="0420" w:firstRow="1"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567"/>
        </w:trPr>
        <w:tc>
          <w:tcPr>
            <w:tcW w:w="560" w:type="dxa"/>
          </w:tcPr>
          <w:p w14:paraId="1C6031AF" w14:textId="05CB34E7" w:rsidR="000701DE" w:rsidRPr="000701DE" w:rsidRDefault="000701DE" w:rsidP="000701DE">
            <w:r w:rsidRPr="000701DE">
              <w:fldChar w:fldCharType="begin"/>
            </w:r>
            <w:r w:rsidRPr="000701DE">
              <w:instrText xml:space="preserve"> AUTONUM  \* Arabic </w:instrText>
            </w:r>
            <w:r w:rsidRPr="000701DE">
              <w:fldChar w:fldCharType="end"/>
            </w:r>
          </w:p>
        </w:tc>
        <w:tc>
          <w:tcPr>
            <w:tcW w:w="3671" w:type="dxa"/>
          </w:tcPr>
          <w:p w14:paraId="315EC909" w14:textId="7C10E43B" w:rsidR="000701DE" w:rsidRPr="000701DE" w:rsidRDefault="000701DE" w:rsidP="000701DE">
            <w:r w:rsidRPr="00470B26">
              <w:t>Die</w:t>
            </w:r>
            <w:r w:rsidRPr="000701DE">
              <w:t xml:space="preserve"> Abmessungen der befüllten Packtasche</w:t>
            </w:r>
            <w:r w:rsidR="00C65F72">
              <w:t xml:space="preserve"> </w:t>
            </w:r>
            <w:r w:rsidR="00D71550">
              <w:t>(ein Feldbett für eine L</w:t>
            </w:r>
            <w:r w:rsidR="007D0EDC">
              <w:t>iege</w:t>
            </w:r>
            <w:r w:rsidR="00D71550">
              <w:t>fläche)</w:t>
            </w:r>
            <w:r w:rsidRPr="000701DE">
              <w:t xml:space="preserve"> dürfen eine Länge von max. 110 cm und eine Breite von max. 70 cm nicht überschreiten.</w:t>
            </w:r>
          </w:p>
        </w:tc>
        <w:tc>
          <w:tcPr>
            <w:tcW w:w="734" w:type="dxa"/>
          </w:tcPr>
          <w:p w14:paraId="1C533C88" w14:textId="77777777" w:rsidR="000701DE" w:rsidRPr="000701DE" w:rsidRDefault="000701DE" w:rsidP="000701DE">
            <w:r>
              <w:t>A</w:t>
            </w:r>
          </w:p>
        </w:tc>
        <w:sdt>
          <w:sdtPr>
            <w:id w:val="553743150"/>
            <w:placeholder>
              <w:docPart w:val="D430857DF12245D9A1723D5A79907076"/>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4045F437" w14:textId="7CB9B7B2" w:rsidR="000701DE" w:rsidRPr="000701DE" w:rsidRDefault="000701DE" w:rsidP="000701DE">
                <w:r w:rsidRPr="000701DE">
                  <w:rPr>
                    <w:rStyle w:val="Rotmarkiert"/>
                  </w:rPr>
                  <w:t>Wählen Sie ein Element aus.</w:t>
                </w:r>
              </w:p>
            </w:tc>
          </w:sdtContent>
        </w:sdt>
        <w:tc>
          <w:tcPr>
            <w:tcW w:w="8942" w:type="dxa"/>
          </w:tcPr>
          <w:p w14:paraId="0693500E" w14:textId="77777777" w:rsidR="000701DE" w:rsidRPr="000701DE" w:rsidRDefault="000701DE" w:rsidP="000701DE">
            <w:r>
              <w:t xml:space="preserve">Welche Abmessungen </w:t>
            </w:r>
            <w:proofErr w:type="gramStart"/>
            <w:r>
              <w:t>hat</w:t>
            </w:r>
            <w:proofErr w:type="gramEnd"/>
            <w:r>
              <w:t xml:space="preserve"> die </w:t>
            </w:r>
            <w:r w:rsidRPr="000701DE">
              <w:t>befüllte Packtasche?</w:t>
            </w:r>
          </w:p>
          <w:p w14:paraId="3A496994" w14:textId="77777777" w:rsidR="000701DE" w:rsidRPr="000701DE" w:rsidRDefault="000701DE" w:rsidP="000701DE">
            <w:pPr>
              <w:pStyle w:val="ListePktEbene2"/>
            </w:pPr>
            <w:r>
              <w:t>Länge</w:t>
            </w:r>
            <w:r w:rsidRPr="000701DE">
              <w:t xml:space="preserve"> </w:t>
            </w:r>
            <w:sdt>
              <w:sdtPr>
                <w:id w:val="-1382165057"/>
                <w:placeholder>
                  <w:docPart w:val="4ACB3F6C4F164BC6837E94023EDDD965"/>
                </w:placeholder>
                <w:showingPlcHdr/>
              </w:sdtPr>
              <w:sdtContent>
                <w:r w:rsidRPr="000701DE">
                  <w:rPr>
                    <w:rStyle w:val="Rotmarkiert"/>
                  </w:rPr>
                  <w:t>Klicken oder tippen Sie hier, um Text einzugeben.</w:t>
                </w:r>
              </w:sdtContent>
            </w:sdt>
          </w:p>
          <w:p w14:paraId="498C1517" w14:textId="77777777" w:rsidR="000701DE" w:rsidRPr="000701DE" w:rsidRDefault="000701DE" w:rsidP="000701DE">
            <w:pPr>
              <w:pStyle w:val="ListePktEbene2"/>
            </w:pPr>
            <w:r>
              <w:t>Breite</w:t>
            </w:r>
            <w:r w:rsidRPr="000701DE">
              <w:t xml:space="preserve"> </w:t>
            </w:r>
            <w:sdt>
              <w:sdtPr>
                <w:id w:val="-1818872289"/>
                <w:placeholder>
                  <w:docPart w:val="03573DDED4684D0882C139A1924C05B1"/>
                </w:placeholder>
                <w:showingPlcHdr/>
              </w:sdtPr>
              <w:sdtContent>
                <w:r w:rsidRPr="000701DE">
                  <w:rPr>
                    <w:rStyle w:val="Rotmarkiert"/>
                  </w:rPr>
                  <w:t>Klicken oder tippen Sie hier, um Text einzugeben.</w:t>
                </w:r>
              </w:sdtContent>
            </w:sdt>
          </w:p>
          <w:p w14:paraId="56B6AE68" w14:textId="2A66930D" w:rsidR="000701DE" w:rsidRPr="004044D7" w:rsidRDefault="000701DE" w:rsidP="00D71550">
            <w:pPr>
              <w:pStyle w:val="ListePktEbene2"/>
              <w:numPr>
                <w:ilvl w:val="0"/>
                <w:numId w:val="0"/>
              </w:numPr>
              <w:ind w:left="907"/>
            </w:pPr>
          </w:p>
        </w:tc>
      </w:tr>
    </w:tbl>
    <w:p w14:paraId="5021023D" w14:textId="77777777" w:rsidR="00020441" w:rsidRDefault="00020441">
      <w:pPr>
        <w:spacing w:before="0" w:after="160" w:line="259" w:lineRule="auto"/>
        <w:rPr>
          <w:rFonts w:eastAsia="Arial Unicode MS" w:cs="Arial Unicode MS"/>
          <w:b/>
          <w:bCs/>
          <w:sz w:val="28"/>
          <w:szCs w:val="36"/>
        </w:rPr>
      </w:pPr>
      <w:bookmarkStart w:id="21" w:name="_Hlk213154846"/>
      <w:r>
        <w:br w:type="page"/>
      </w:r>
    </w:p>
    <w:p w14:paraId="746A0453" w14:textId="12793CDF" w:rsidR="000F371A" w:rsidRDefault="000F371A" w:rsidP="00020441">
      <w:pPr>
        <w:pStyle w:val="berschrift2Nr"/>
      </w:pPr>
      <w:bookmarkStart w:id="22" w:name="_Toc221537846"/>
      <w:r>
        <w:lastRenderedPageBreak/>
        <w:t>Leistungsanforderungen an das Gestell des Feldbettes</w:t>
      </w:r>
      <w:bookmarkEnd w:id="21"/>
      <w:bookmarkEnd w:id="22"/>
    </w:p>
    <w:p w14:paraId="75D00155" w14:textId="77777777" w:rsidR="00020441" w:rsidRPr="00020441" w:rsidRDefault="00020441" w:rsidP="00020441"/>
    <w:p w14:paraId="2234E269" w14:textId="736CDE55" w:rsidR="00251559" w:rsidRDefault="00251559" w:rsidP="00251559">
      <w:pPr>
        <w:pStyle w:val="Beschriftung"/>
      </w:pPr>
      <w:r w:rsidRPr="00E96BDC">
        <w:t xml:space="preserve">Tabelle </w:t>
      </w:r>
      <w:r w:rsidRPr="004044D7">
        <w:fldChar w:fldCharType="begin"/>
      </w:r>
      <w:r>
        <w:instrText xml:space="preserve"> SEQ Tabelle \* ARABIC </w:instrText>
      </w:r>
      <w:r w:rsidRPr="004044D7">
        <w:fldChar w:fldCharType="separate"/>
      </w:r>
      <w:r w:rsidR="008D13EF">
        <w:rPr>
          <w:noProof/>
        </w:rPr>
        <w:t>3</w:t>
      </w:r>
      <w:r w:rsidRPr="004044D7">
        <w:fldChar w:fldCharType="end"/>
      </w:r>
      <w:r w:rsidRPr="00E96BDC">
        <w:t xml:space="preserve"> </w:t>
      </w:r>
      <w:r>
        <w:t>Leistungsanforderungen an das Gestell des Feldbettes</w:t>
      </w:r>
    </w:p>
    <w:tbl>
      <w:tblPr>
        <w:tblStyle w:val="EinfacheTabelle1"/>
        <w:tblW w:w="15446" w:type="dxa"/>
        <w:tblLook w:val="0420" w:firstRow="1" w:lastRow="0" w:firstColumn="0" w:lastColumn="0" w:noHBand="0" w:noVBand="1"/>
      </w:tblPr>
      <w:tblGrid>
        <w:gridCol w:w="560"/>
        <w:gridCol w:w="3671"/>
        <w:gridCol w:w="734"/>
        <w:gridCol w:w="1539"/>
        <w:gridCol w:w="8942"/>
      </w:tblGrid>
      <w:tr w:rsidR="00251559" w:rsidRPr="0035772F" w14:paraId="16BF0DE6" w14:textId="77777777" w:rsidTr="00C80B3C">
        <w:trPr>
          <w:cnfStyle w:val="100000000000" w:firstRow="1" w:lastRow="0" w:firstColumn="0" w:lastColumn="0" w:oddVBand="0" w:evenVBand="0" w:oddHBand="0" w:evenHBand="0" w:firstRowFirstColumn="0" w:firstRowLastColumn="0" w:lastRowFirstColumn="0" w:lastRowLastColumn="0"/>
          <w:trHeight w:val="567"/>
        </w:trPr>
        <w:tc>
          <w:tcPr>
            <w:tcW w:w="560" w:type="dxa"/>
          </w:tcPr>
          <w:p w14:paraId="31B4260A" w14:textId="77777777" w:rsidR="00251559" w:rsidRPr="00251559" w:rsidRDefault="00251559" w:rsidP="00251559">
            <w:bookmarkStart w:id="23" w:name="_Hlk219788459"/>
            <w:r>
              <w:t>Lfd. Nr.</w:t>
            </w:r>
          </w:p>
        </w:tc>
        <w:tc>
          <w:tcPr>
            <w:tcW w:w="3671" w:type="dxa"/>
          </w:tcPr>
          <w:p w14:paraId="67240DFF" w14:textId="77777777" w:rsidR="00251559" w:rsidRPr="00251559" w:rsidRDefault="00251559" w:rsidP="00251559">
            <w:r>
              <w:t>Leistungsanforderungen</w:t>
            </w:r>
          </w:p>
        </w:tc>
        <w:tc>
          <w:tcPr>
            <w:tcW w:w="734" w:type="dxa"/>
          </w:tcPr>
          <w:p w14:paraId="6D39CA99" w14:textId="77777777" w:rsidR="00251559" w:rsidRPr="00251559" w:rsidRDefault="00251559" w:rsidP="00251559">
            <w:r>
              <w:t>Art des Krite</w:t>
            </w:r>
            <w:r w:rsidRPr="00251559">
              <w:t xml:space="preserve">- riums </w:t>
            </w:r>
          </w:p>
        </w:tc>
        <w:tc>
          <w:tcPr>
            <w:tcW w:w="1539" w:type="dxa"/>
          </w:tcPr>
          <w:p w14:paraId="5D1E3D0D" w14:textId="77777777" w:rsidR="00251559" w:rsidRPr="00251559" w:rsidRDefault="00251559" w:rsidP="00251559">
            <w:r>
              <w:t>Wird die Anforderung erfüllt (Ja/Nein)</w:t>
            </w:r>
          </w:p>
        </w:tc>
        <w:tc>
          <w:tcPr>
            <w:tcW w:w="8942" w:type="dxa"/>
          </w:tcPr>
          <w:p w14:paraId="6C190418" w14:textId="77777777" w:rsidR="00251559" w:rsidRPr="00251559" w:rsidRDefault="00251559" w:rsidP="00251559">
            <w:r>
              <w:t xml:space="preserve">Frage der Vergabestelle und </w:t>
            </w:r>
            <w:r w:rsidRPr="00251559">
              <w:t>Erläuterung des Bieters</w:t>
            </w:r>
          </w:p>
        </w:tc>
      </w:tr>
      <w:bookmarkEnd w:id="23"/>
      <w:tr w:rsidR="00251559" w:rsidRPr="0035772F" w14:paraId="25A4CD4D" w14:textId="77777777" w:rsidTr="00C80B3C">
        <w:trPr>
          <w:cnfStyle w:val="000000100000" w:firstRow="0" w:lastRow="0" w:firstColumn="0" w:lastColumn="0" w:oddVBand="0" w:evenVBand="0" w:oddHBand="1" w:evenHBand="0" w:firstRowFirstColumn="0" w:firstRowLastColumn="0" w:lastRowFirstColumn="0" w:lastRowLastColumn="0"/>
          <w:trHeight w:val="1670"/>
        </w:trPr>
        <w:tc>
          <w:tcPr>
            <w:tcW w:w="560" w:type="dxa"/>
          </w:tcPr>
          <w:p w14:paraId="3A84E9BA" w14:textId="22933620" w:rsidR="00251559" w:rsidRPr="00251559" w:rsidRDefault="00F16A81" w:rsidP="00251559">
            <w:r w:rsidRPr="00F16A81">
              <w:fldChar w:fldCharType="begin"/>
            </w:r>
            <w:r w:rsidRPr="00F16A81">
              <w:instrText xml:space="preserve"> AUTONUM  \* Arabic </w:instrText>
            </w:r>
            <w:r w:rsidRPr="00F16A81">
              <w:fldChar w:fldCharType="end"/>
            </w:r>
          </w:p>
        </w:tc>
        <w:tc>
          <w:tcPr>
            <w:tcW w:w="3671" w:type="dxa"/>
          </w:tcPr>
          <w:p w14:paraId="18074EC1" w14:textId="77777777" w:rsidR="00251559" w:rsidRPr="00251559" w:rsidRDefault="00251559" w:rsidP="00251559">
            <w:r w:rsidRPr="00251559">
              <w:t>Das Gestell ist als zerlegbares oder faltbares Metallgestell mit umlaufendem Rahmen und</w:t>
            </w:r>
            <w:r>
              <w:t xml:space="preserve"> </w:t>
            </w:r>
            <w:r w:rsidRPr="00251559">
              <w:t>mind. 4 Füßen auszuführen.</w:t>
            </w:r>
          </w:p>
        </w:tc>
        <w:tc>
          <w:tcPr>
            <w:tcW w:w="734" w:type="dxa"/>
          </w:tcPr>
          <w:p w14:paraId="6B64EED8" w14:textId="77777777" w:rsidR="00251559" w:rsidRPr="00251559" w:rsidRDefault="00251559" w:rsidP="00251559">
            <w:r>
              <w:t>A</w:t>
            </w:r>
          </w:p>
        </w:tc>
        <w:sdt>
          <w:sdtPr>
            <w:id w:val="2117326322"/>
            <w:placeholder>
              <w:docPart w:val="C9ACC392F8A44B9F9D6FF9F3A56F2CAF"/>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1A2BBF2B" w14:textId="0F0AEC94" w:rsidR="00251559" w:rsidRPr="00E96BDC" w:rsidRDefault="00547DCF" w:rsidP="00251559">
                <w:r w:rsidRPr="00547DCF">
                  <w:rPr>
                    <w:rStyle w:val="Rotmarkiert"/>
                  </w:rPr>
                  <w:t>Wählen Sie ein Element aus.</w:t>
                </w:r>
              </w:p>
            </w:tc>
          </w:sdtContent>
        </w:sdt>
        <w:tc>
          <w:tcPr>
            <w:tcW w:w="8942" w:type="dxa"/>
          </w:tcPr>
          <w:p w14:paraId="3DEB1AC7" w14:textId="15C7A174" w:rsidR="00251559" w:rsidRDefault="00C223B9" w:rsidP="00251559">
            <w:r>
              <w:t>Wie ist das Gestell ausgeführt, zerlegbar oder faltbar und mit wie vielen Füßen ist es ausgestattet?</w:t>
            </w:r>
          </w:p>
          <w:p w14:paraId="2DF03C6D" w14:textId="5C94C655" w:rsidR="00241079" w:rsidRPr="00241079" w:rsidRDefault="003019E5" w:rsidP="00241079">
            <w:pPr>
              <w:pStyle w:val="Standardindividuell"/>
            </w:pPr>
            <w:sdt>
              <w:sdtPr>
                <w:id w:val="-828825617"/>
                <w:placeholder>
                  <w:docPart w:val="E12D5939A2A34C40AD256DAFA81D8F47"/>
                </w:placeholder>
                <w:showingPlcHdr/>
              </w:sdtPr>
              <w:sdtContent>
                <w:r w:rsidR="00241079" w:rsidRPr="00241079">
                  <w:rPr>
                    <w:rStyle w:val="Rotmarkiert"/>
                  </w:rPr>
                  <w:t>Klicken oder tippen Sie hier, um Text einzugeben.</w:t>
                </w:r>
              </w:sdtContent>
            </w:sdt>
          </w:p>
          <w:p w14:paraId="1B51A146" w14:textId="42812ACA" w:rsidR="00241079" w:rsidRPr="004044D7" w:rsidRDefault="00241079" w:rsidP="00251559"/>
        </w:tc>
      </w:tr>
      <w:tr w:rsidR="00251559" w:rsidRPr="0035772F" w14:paraId="52B3049E" w14:textId="77777777" w:rsidTr="00C80B3C">
        <w:trPr>
          <w:trHeight w:val="567"/>
        </w:trPr>
        <w:tc>
          <w:tcPr>
            <w:tcW w:w="560" w:type="dxa"/>
          </w:tcPr>
          <w:p w14:paraId="3E64D8C4" w14:textId="5860F99B" w:rsidR="00251559" w:rsidRDefault="00F16A81" w:rsidP="00251559">
            <w:r w:rsidRPr="00F16A81">
              <w:fldChar w:fldCharType="begin"/>
            </w:r>
            <w:r w:rsidRPr="00F16A81">
              <w:instrText xml:space="preserve"> AUTONUM  \* Arabic </w:instrText>
            </w:r>
            <w:r w:rsidRPr="00F16A81">
              <w:fldChar w:fldCharType="end"/>
            </w:r>
          </w:p>
        </w:tc>
        <w:tc>
          <w:tcPr>
            <w:tcW w:w="3671" w:type="dxa"/>
          </w:tcPr>
          <w:p w14:paraId="3DDCB038" w14:textId="77777777" w:rsidR="00251559" w:rsidRPr="00251559" w:rsidRDefault="00164CEA" w:rsidP="00164CEA">
            <w:r w:rsidRPr="00164CEA">
              <w:t>Die Füße des Feldbettes sind mit rutschfesten Standflächen auszustatten, die für die Nutzung auf Zeltböden geeignet sind. Die Standflächen sind so zu befestigen, dass sie sich beim Gebrauch (z. B. Umstellen der Feldbetten) nicht unbeabsichtigt lösen.</w:t>
            </w:r>
          </w:p>
        </w:tc>
        <w:tc>
          <w:tcPr>
            <w:tcW w:w="734" w:type="dxa"/>
          </w:tcPr>
          <w:p w14:paraId="56612617" w14:textId="77777777" w:rsidR="00251559" w:rsidRDefault="00164CEA" w:rsidP="00251559">
            <w:r>
              <w:t>A</w:t>
            </w:r>
          </w:p>
        </w:tc>
        <w:sdt>
          <w:sdtPr>
            <w:id w:val="1178009974"/>
            <w:placeholder>
              <w:docPart w:val="FA9F70253505413B8EFE15111613A289"/>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67FF20B6" w14:textId="2A999859" w:rsidR="00251559" w:rsidRPr="00E96BDC" w:rsidRDefault="00547DCF" w:rsidP="00251559">
                <w:r w:rsidRPr="00547DCF">
                  <w:rPr>
                    <w:rStyle w:val="Rotmarkiert"/>
                  </w:rPr>
                  <w:t>Wählen Sie ein Element aus.</w:t>
                </w:r>
              </w:p>
            </w:tc>
          </w:sdtContent>
        </w:sdt>
        <w:tc>
          <w:tcPr>
            <w:tcW w:w="8942" w:type="dxa"/>
          </w:tcPr>
          <w:p w14:paraId="584A8096" w14:textId="77777777" w:rsidR="00251559" w:rsidRDefault="00C223B9" w:rsidP="00251559">
            <w:r>
              <w:t xml:space="preserve">Wie </w:t>
            </w:r>
            <w:r w:rsidR="000E44B8">
              <w:t>wird dies</w:t>
            </w:r>
            <w:r w:rsidR="00221434">
              <w:t>e</w:t>
            </w:r>
            <w:r w:rsidR="000E44B8">
              <w:t xml:space="preserve"> Forderung an</w:t>
            </w:r>
            <w:r>
              <w:t xml:space="preserve"> die Standflächen der Füße </w:t>
            </w:r>
            <w:r w:rsidR="000E44B8">
              <w:t>umgesetzt</w:t>
            </w:r>
            <w:r>
              <w:t>?</w:t>
            </w:r>
          </w:p>
          <w:sdt>
            <w:sdtPr>
              <w:id w:val="1414583038"/>
              <w:placeholder>
                <w:docPart w:val="27B5BD02547D404FACA15A5D10257714"/>
              </w:placeholder>
              <w:showingPlcHdr/>
            </w:sdtPr>
            <w:sdtContent>
              <w:p w14:paraId="675DA700" w14:textId="77777777" w:rsidR="00241079" w:rsidRPr="00241079" w:rsidRDefault="00241079" w:rsidP="00241079">
                <w:pPr>
                  <w:pStyle w:val="Standardindividuell"/>
                </w:pPr>
                <w:r w:rsidRPr="00241079">
                  <w:rPr>
                    <w:rStyle w:val="Rotmarkiert"/>
                  </w:rPr>
                  <w:t>Klicken oder tippen Sie hier, um Text einzugeben.</w:t>
                </w:r>
              </w:p>
            </w:sdtContent>
          </w:sdt>
          <w:p w14:paraId="4196D696" w14:textId="5C62E07A" w:rsidR="00241079" w:rsidRPr="004044D7" w:rsidRDefault="00241079" w:rsidP="00251559"/>
        </w:tc>
      </w:tr>
    </w:tbl>
    <w:p w14:paraId="58550999" w14:textId="77777777" w:rsidR="00020441" w:rsidRDefault="00020441">
      <w:r>
        <w:br w:type="page"/>
      </w:r>
    </w:p>
    <w:tbl>
      <w:tblPr>
        <w:tblStyle w:val="EinfacheTabelle1"/>
        <w:tblW w:w="15446" w:type="dxa"/>
        <w:tblLook w:val="04A0" w:firstRow="1" w:lastRow="0" w:firstColumn="1" w:lastColumn="0" w:noHBand="0" w:noVBand="1"/>
      </w:tblPr>
      <w:tblGrid>
        <w:gridCol w:w="560"/>
        <w:gridCol w:w="3671"/>
        <w:gridCol w:w="734"/>
        <w:gridCol w:w="1539"/>
        <w:gridCol w:w="8942"/>
      </w:tblGrid>
      <w:tr w:rsidR="00020441" w:rsidRPr="00251559" w14:paraId="7569C02E" w14:textId="77777777" w:rsidTr="00020441">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0" w:type="dxa"/>
          </w:tcPr>
          <w:p w14:paraId="765E2489" w14:textId="77777777" w:rsidR="00020441" w:rsidRPr="00020441" w:rsidRDefault="00020441" w:rsidP="00020441">
            <w:r>
              <w:lastRenderedPageBreak/>
              <w:t>Lfd. Nr.</w:t>
            </w:r>
          </w:p>
        </w:tc>
        <w:tc>
          <w:tcPr>
            <w:tcW w:w="3671" w:type="dxa"/>
          </w:tcPr>
          <w:p w14:paraId="14AC80ED" w14:textId="77777777" w:rsidR="00020441" w:rsidRPr="00020441" w:rsidRDefault="00020441" w:rsidP="00020441">
            <w:pPr>
              <w:cnfStyle w:val="100000000000" w:firstRow="1" w:lastRow="0" w:firstColumn="0" w:lastColumn="0" w:oddVBand="0" w:evenVBand="0" w:oddHBand="0" w:evenHBand="0" w:firstRowFirstColumn="0" w:firstRowLastColumn="0" w:lastRowFirstColumn="0" w:lastRowLastColumn="0"/>
            </w:pPr>
            <w:r>
              <w:t>Leistungsanforderungen</w:t>
            </w:r>
          </w:p>
        </w:tc>
        <w:tc>
          <w:tcPr>
            <w:tcW w:w="734" w:type="dxa"/>
          </w:tcPr>
          <w:p w14:paraId="38DABFF7" w14:textId="77777777" w:rsidR="00020441" w:rsidRPr="00020441" w:rsidRDefault="00020441" w:rsidP="00020441">
            <w:pPr>
              <w:cnfStyle w:val="100000000000" w:firstRow="1" w:lastRow="0" w:firstColumn="0" w:lastColumn="0" w:oddVBand="0" w:evenVBand="0" w:oddHBand="0" w:evenHBand="0" w:firstRowFirstColumn="0" w:firstRowLastColumn="0" w:lastRowFirstColumn="0" w:lastRowLastColumn="0"/>
            </w:pPr>
            <w:r>
              <w:t>Art des Krite</w:t>
            </w:r>
            <w:r w:rsidRPr="00020441">
              <w:t xml:space="preserve">- riums </w:t>
            </w:r>
          </w:p>
        </w:tc>
        <w:tc>
          <w:tcPr>
            <w:tcW w:w="1539" w:type="dxa"/>
          </w:tcPr>
          <w:p w14:paraId="3B034597" w14:textId="77777777" w:rsidR="00020441" w:rsidRPr="00020441" w:rsidRDefault="00020441" w:rsidP="00020441">
            <w:pPr>
              <w:cnfStyle w:val="100000000000" w:firstRow="1" w:lastRow="0" w:firstColumn="0" w:lastColumn="0" w:oddVBand="0" w:evenVBand="0" w:oddHBand="0" w:evenHBand="0" w:firstRowFirstColumn="0" w:firstRowLastColumn="0" w:lastRowFirstColumn="0" w:lastRowLastColumn="0"/>
            </w:pPr>
            <w:r>
              <w:t>Wird die Anforderung erfüllt (Ja/Nein)</w:t>
            </w:r>
          </w:p>
        </w:tc>
        <w:tc>
          <w:tcPr>
            <w:tcW w:w="8942" w:type="dxa"/>
          </w:tcPr>
          <w:p w14:paraId="07918A0D" w14:textId="77777777" w:rsidR="00020441" w:rsidRPr="00020441" w:rsidRDefault="00020441" w:rsidP="00020441">
            <w:pPr>
              <w:cnfStyle w:val="100000000000" w:firstRow="1" w:lastRow="0" w:firstColumn="0" w:lastColumn="0" w:oddVBand="0" w:evenVBand="0" w:oddHBand="0" w:evenHBand="0" w:firstRowFirstColumn="0" w:firstRowLastColumn="0" w:lastRowFirstColumn="0" w:lastRowLastColumn="0"/>
            </w:pPr>
            <w:r>
              <w:t xml:space="preserve">Frage der Vergabestelle und </w:t>
            </w:r>
            <w:r w:rsidRPr="00020441">
              <w:t>Erläuterung des Bieters</w:t>
            </w:r>
          </w:p>
        </w:tc>
      </w:tr>
      <w:tr w:rsidR="00164CEA" w:rsidRPr="0035772F" w14:paraId="72CEF02B" w14:textId="77777777" w:rsidTr="00C80B3C">
        <w:tblPrEx>
          <w:tblLook w:val="0420" w:firstRow="1"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567"/>
        </w:trPr>
        <w:tc>
          <w:tcPr>
            <w:tcW w:w="560" w:type="dxa"/>
          </w:tcPr>
          <w:p w14:paraId="38C51038" w14:textId="130595EB" w:rsidR="00164CEA" w:rsidRDefault="00F16A81" w:rsidP="00251559">
            <w:r w:rsidRPr="00F16A81">
              <w:fldChar w:fldCharType="begin"/>
            </w:r>
            <w:r w:rsidRPr="00F16A81">
              <w:instrText xml:space="preserve"> AUTONUM  \* Arabic </w:instrText>
            </w:r>
            <w:r w:rsidRPr="00F16A81">
              <w:fldChar w:fldCharType="end"/>
            </w:r>
          </w:p>
        </w:tc>
        <w:tc>
          <w:tcPr>
            <w:tcW w:w="3671" w:type="dxa"/>
          </w:tcPr>
          <w:p w14:paraId="7B0C009E" w14:textId="77777777" w:rsidR="00164CEA" w:rsidRPr="00164CEA" w:rsidRDefault="00164CEA" w:rsidP="00164CEA">
            <w:r w:rsidRPr="00164CEA">
              <w:t>Die Oberflächen aller Metallteile in</w:t>
            </w:r>
            <w:r>
              <w:t>k</w:t>
            </w:r>
            <w:r w:rsidRPr="00164CEA">
              <w:t>l. der Schnittflächen müssen mit einem dauerhaften</w:t>
            </w:r>
            <w:r>
              <w:t xml:space="preserve"> </w:t>
            </w:r>
            <w:r w:rsidRPr="00164CEA">
              <w:t>Korrosionsschutz versehen sein.</w:t>
            </w:r>
          </w:p>
        </w:tc>
        <w:tc>
          <w:tcPr>
            <w:tcW w:w="734" w:type="dxa"/>
          </w:tcPr>
          <w:p w14:paraId="1680AA28" w14:textId="77777777" w:rsidR="00164CEA" w:rsidRDefault="00164CEA" w:rsidP="00251559">
            <w:r>
              <w:t>A</w:t>
            </w:r>
          </w:p>
        </w:tc>
        <w:sdt>
          <w:sdtPr>
            <w:id w:val="1664740248"/>
            <w:placeholder>
              <w:docPart w:val="E74974989535424D99E73B031C578424"/>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610C84A4" w14:textId="4ACBB08B" w:rsidR="00164CEA" w:rsidRPr="00E96BDC" w:rsidRDefault="00547DCF" w:rsidP="00251559">
                <w:r w:rsidRPr="00547DCF">
                  <w:rPr>
                    <w:rStyle w:val="Rotmarkiert"/>
                  </w:rPr>
                  <w:t>Wählen Sie ein Element aus.</w:t>
                </w:r>
              </w:p>
            </w:tc>
          </w:sdtContent>
        </w:sdt>
        <w:tc>
          <w:tcPr>
            <w:tcW w:w="8942" w:type="dxa"/>
          </w:tcPr>
          <w:p w14:paraId="2AE9BEBE" w14:textId="77777777" w:rsidR="00164CEA" w:rsidRDefault="000E44B8" w:rsidP="00251559">
            <w:r>
              <w:t>Welche</w:t>
            </w:r>
            <w:r w:rsidR="00221434">
              <w:t>s</w:t>
            </w:r>
            <w:r>
              <w:t xml:space="preserve"> Korrosionsschutzverfahren wird angewendet?</w:t>
            </w:r>
          </w:p>
          <w:sdt>
            <w:sdtPr>
              <w:id w:val="584653854"/>
              <w:placeholder>
                <w:docPart w:val="E57FB25BDBC64822A6AF77EF9B0ED27C"/>
              </w:placeholder>
              <w:showingPlcHdr/>
            </w:sdtPr>
            <w:sdtContent>
              <w:p w14:paraId="01314F29" w14:textId="77777777" w:rsidR="00241079" w:rsidRPr="00241079" w:rsidRDefault="00241079" w:rsidP="00241079">
                <w:pPr>
                  <w:pStyle w:val="Standardindividuell"/>
                </w:pPr>
                <w:r w:rsidRPr="00241079">
                  <w:rPr>
                    <w:rStyle w:val="Rotmarkiert"/>
                  </w:rPr>
                  <w:t>Klicken oder tippen Sie hier, um Text einzugeben.</w:t>
                </w:r>
              </w:p>
            </w:sdtContent>
          </w:sdt>
          <w:p w14:paraId="384965B0" w14:textId="6BB8C851" w:rsidR="00241079" w:rsidRPr="004044D7" w:rsidRDefault="00241079" w:rsidP="00251559"/>
        </w:tc>
      </w:tr>
      <w:tr w:rsidR="00164CEA" w:rsidRPr="0035772F" w14:paraId="39473F69" w14:textId="77777777" w:rsidTr="00C80B3C">
        <w:tblPrEx>
          <w:tblLook w:val="0420" w:firstRow="1" w:lastRow="0" w:firstColumn="0" w:lastColumn="0" w:noHBand="0" w:noVBand="1"/>
        </w:tblPrEx>
        <w:trPr>
          <w:trHeight w:val="567"/>
        </w:trPr>
        <w:tc>
          <w:tcPr>
            <w:tcW w:w="560" w:type="dxa"/>
          </w:tcPr>
          <w:p w14:paraId="07E09CA8" w14:textId="4677AE7C" w:rsidR="00164CEA" w:rsidRDefault="00F16A81" w:rsidP="00251559">
            <w:r w:rsidRPr="00F16A81">
              <w:fldChar w:fldCharType="begin"/>
            </w:r>
            <w:r w:rsidRPr="00F16A81">
              <w:instrText xml:space="preserve"> AUTONUM  \* Arabic </w:instrText>
            </w:r>
            <w:r w:rsidRPr="00F16A81">
              <w:fldChar w:fldCharType="end"/>
            </w:r>
          </w:p>
        </w:tc>
        <w:tc>
          <w:tcPr>
            <w:tcW w:w="3671" w:type="dxa"/>
          </w:tcPr>
          <w:p w14:paraId="4EE69666" w14:textId="1715FE00" w:rsidR="00164CEA" w:rsidRPr="00164CEA" w:rsidRDefault="00164CEA" w:rsidP="00164CEA">
            <w:r w:rsidRPr="00164CEA">
              <w:t xml:space="preserve">Alle offenen Rohrenden am </w:t>
            </w:r>
            <w:r>
              <w:t xml:space="preserve">aufgebauten </w:t>
            </w:r>
            <w:r w:rsidRPr="00164CEA">
              <w:t>Gestell müssen mit Stopfen aus schlagfestem Kunststoff oder</w:t>
            </w:r>
            <w:r>
              <w:t xml:space="preserve"> </w:t>
            </w:r>
            <w:r w:rsidRPr="00164CEA">
              <w:t>einem gleichwertigen Material verschlossen sein.</w:t>
            </w:r>
          </w:p>
        </w:tc>
        <w:tc>
          <w:tcPr>
            <w:tcW w:w="734" w:type="dxa"/>
          </w:tcPr>
          <w:p w14:paraId="7F2497D3" w14:textId="77777777" w:rsidR="00164CEA" w:rsidRDefault="00164CEA" w:rsidP="00251559">
            <w:r>
              <w:t>A</w:t>
            </w:r>
          </w:p>
        </w:tc>
        <w:sdt>
          <w:sdtPr>
            <w:id w:val="-904059276"/>
            <w:placeholder>
              <w:docPart w:val="31661406083B452BBCDD88B72ECDC098"/>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39E17283" w14:textId="3C34EF77" w:rsidR="00164CEA" w:rsidRPr="00E96BDC" w:rsidRDefault="00547DCF" w:rsidP="00251559">
                <w:r w:rsidRPr="00547DCF">
                  <w:rPr>
                    <w:rStyle w:val="Rotmarkiert"/>
                  </w:rPr>
                  <w:t>Wählen Sie ein Element aus.</w:t>
                </w:r>
              </w:p>
            </w:tc>
          </w:sdtContent>
        </w:sdt>
        <w:tc>
          <w:tcPr>
            <w:tcW w:w="8942" w:type="dxa"/>
          </w:tcPr>
          <w:sdt>
            <w:sdtPr>
              <w:id w:val="-1277328332"/>
              <w:placeholder>
                <w:docPart w:val="6745078857184B3DABE9EDD3AD23FE0C"/>
              </w:placeholder>
              <w:showingPlcHdr/>
            </w:sdtPr>
            <w:sdtContent>
              <w:p w14:paraId="133349F7" w14:textId="77777777" w:rsidR="00241079" w:rsidRPr="00241079" w:rsidRDefault="00241079" w:rsidP="00241079">
                <w:pPr>
                  <w:pStyle w:val="Standardindividuell"/>
                </w:pPr>
                <w:r w:rsidRPr="00241079">
                  <w:rPr>
                    <w:rStyle w:val="Rotmarkiert"/>
                  </w:rPr>
                  <w:t>Klicken oder tippen Sie hier, um Text einzugeben.</w:t>
                </w:r>
              </w:p>
            </w:sdtContent>
          </w:sdt>
          <w:p w14:paraId="18F2E4FB" w14:textId="77777777" w:rsidR="00164CEA" w:rsidRPr="004044D7" w:rsidRDefault="00164CEA" w:rsidP="00251559"/>
        </w:tc>
      </w:tr>
    </w:tbl>
    <w:p w14:paraId="7D586AE5" w14:textId="2E8B7C9B" w:rsidR="00020441" w:rsidRDefault="00020441" w:rsidP="000F371A"/>
    <w:p w14:paraId="38381A74" w14:textId="77777777" w:rsidR="00020441" w:rsidRDefault="00020441">
      <w:pPr>
        <w:spacing w:before="0" w:after="160" w:line="259" w:lineRule="auto"/>
      </w:pPr>
      <w:r>
        <w:br w:type="page"/>
      </w:r>
    </w:p>
    <w:p w14:paraId="4409C588" w14:textId="77777777" w:rsidR="000F371A" w:rsidRDefault="00B160BC" w:rsidP="00A16FC0">
      <w:pPr>
        <w:pStyle w:val="berschrift2Nr"/>
      </w:pPr>
      <w:bookmarkStart w:id="24" w:name="_Hlk214001206"/>
      <w:bookmarkStart w:id="25" w:name="_Toc221537847"/>
      <w:r>
        <w:lastRenderedPageBreak/>
        <w:t>Leistungsanforderungen an den Bezug des Feldbettes</w:t>
      </w:r>
      <w:bookmarkEnd w:id="25"/>
    </w:p>
    <w:p w14:paraId="45EBD370" w14:textId="4F2989D7" w:rsidR="00B160BC" w:rsidRDefault="00B160BC" w:rsidP="00B160BC">
      <w:pPr>
        <w:pStyle w:val="Beschriftung"/>
      </w:pPr>
      <w:r w:rsidRPr="00E96BDC">
        <w:t xml:space="preserve">Tabelle </w:t>
      </w:r>
      <w:r w:rsidRPr="004044D7">
        <w:fldChar w:fldCharType="begin"/>
      </w:r>
      <w:r>
        <w:instrText xml:space="preserve"> SEQ Tabelle \* ARABIC </w:instrText>
      </w:r>
      <w:r w:rsidRPr="004044D7">
        <w:fldChar w:fldCharType="separate"/>
      </w:r>
      <w:r w:rsidR="008D13EF">
        <w:rPr>
          <w:noProof/>
        </w:rPr>
        <w:t>4</w:t>
      </w:r>
      <w:r w:rsidRPr="004044D7">
        <w:fldChar w:fldCharType="end"/>
      </w:r>
      <w:r w:rsidRPr="00E96BDC">
        <w:t xml:space="preserve"> </w:t>
      </w:r>
      <w:r>
        <w:t>Leistungsanforderungen an den Bezug des Feldbettes</w:t>
      </w:r>
    </w:p>
    <w:tbl>
      <w:tblPr>
        <w:tblStyle w:val="EinfacheTabelle1"/>
        <w:tblW w:w="15446" w:type="dxa"/>
        <w:tblLook w:val="0420" w:firstRow="1" w:lastRow="0" w:firstColumn="0" w:lastColumn="0" w:noHBand="0" w:noVBand="1"/>
      </w:tblPr>
      <w:tblGrid>
        <w:gridCol w:w="560"/>
        <w:gridCol w:w="3671"/>
        <w:gridCol w:w="734"/>
        <w:gridCol w:w="1539"/>
        <w:gridCol w:w="8942"/>
      </w:tblGrid>
      <w:tr w:rsidR="00B160BC" w:rsidRPr="0035772F" w14:paraId="07C13A3A" w14:textId="77777777" w:rsidTr="00C80B3C">
        <w:trPr>
          <w:cnfStyle w:val="100000000000" w:firstRow="1" w:lastRow="0" w:firstColumn="0" w:lastColumn="0" w:oddVBand="0" w:evenVBand="0" w:oddHBand="0" w:evenHBand="0" w:firstRowFirstColumn="0" w:firstRowLastColumn="0" w:lastRowFirstColumn="0" w:lastRowLastColumn="0"/>
          <w:trHeight w:val="567"/>
        </w:trPr>
        <w:tc>
          <w:tcPr>
            <w:tcW w:w="560" w:type="dxa"/>
          </w:tcPr>
          <w:p w14:paraId="4A2B22D8" w14:textId="77777777" w:rsidR="00B160BC" w:rsidRPr="00B160BC" w:rsidRDefault="00B160BC" w:rsidP="00B160BC">
            <w:bookmarkStart w:id="26" w:name="_Hlk219788544"/>
            <w:r>
              <w:t>Lfd. Nr.</w:t>
            </w:r>
          </w:p>
        </w:tc>
        <w:tc>
          <w:tcPr>
            <w:tcW w:w="3671" w:type="dxa"/>
          </w:tcPr>
          <w:p w14:paraId="73E4844C" w14:textId="77777777" w:rsidR="00B160BC" w:rsidRPr="00B160BC" w:rsidRDefault="00B160BC" w:rsidP="00B160BC">
            <w:r>
              <w:t>Leistungsanforderungen</w:t>
            </w:r>
          </w:p>
        </w:tc>
        <w:tc>
          <w:tcPr>
            <w:tcW w:w="734" w:type="dxa"/>
          </w:tcPr>
          <w:p w14:paraId="20B4418F" w14:textId="77777777" w:rsidR="00B160BC" w:rsidRPr="00B160BC" w:rsidRDefault="00B160BC" w:rsidP="00B160BC">
            <w:r>
              <w:t>Art des Krite</w:t>
            </w:r>
            <w:r w:rsidRPr="00B160BC">
              <w:t xml:space="preserve">- riums </w:t>
            </w:r>
          </w:p>
        </w:tc>
        <w:tc>
          <w:tcPr>
            <w:tcW w:w="1539" w:type="dxa"/>
          </w:tcPr>
          <w:p w14:paraId="3E43DECB" w14:textId="77777777" w:rsidR="00B160BC" w:rsidRPr="00B160BC" w:rsidRDefault="00B160BC" w:rsidP="00B160BC">
            <w:r>
              <w:t>Wird die Anforderung erfüllt (Ja/Nein)</w:t>
            </w:r>
          </w:p>
        </w:tc>
        <w:tc>
          <w:tcPr>
            <w:tcW w:w="8942" w:type="dxa"/>
          </w:tcPr>
          <w:p w14:paraId="4CC6F566" w14:textId="77777777" w:rsidR="00B160BC" w:rsidRPr="00B160BC" w:rsidRDefault="00B160BC" w:rsidP="00B160BC">
            <w:r>
              <w:t xml:space="preserve">Frage der Vergabestelle und </w:t>
            </w:r>
            <w:r w:rsidRPr="00B160BC">
              <w:t>Erläuterung des Bieters</w:t>
            </w:r>
          </w:p>
        </w:tc>
      </w:tr>
      <w:bookmarkEnd w:id="26"/>
      <w:tr w:rsidR="00B160BC" w:rsidRPr="0035772F" w14:paraId="0D45888A" w14:textId="77777777" w:rsidTr="00020441">
        <w:trPr>
          <w:cnfStyle w:val="000000100000" w:firstRow="0" w:lastRow="0" w:firstColumn="0" w:lastColumn="0" w:oddVBand="0" w:evenVBand="0" w:oddHBand="1" w:evenHBand="0" w:firstRowFirstColumn="0" w:firstRowLastColumn="0" w:lastRowFirstColumn="0" w:lastRowLastColumn="0"/>
          <w:trHeight w:val="416"/>
        </w:trPr>
        <w:tc>
          <w:tcPr>
            <w:tcW w:w="560" w:type="dxa"/>
          </w:tcPr>
          <w:p w14:paraId="1AE37354" w14:textId="5D1C1FAE" w:rsidR="00B160BC" w:rsidRPr="00251559" w:rsidRDefault="00F16A81" w:rsidP="00B160BC">
            <w:r w:rsidRPr="00F16A81">
              <w:fldChar w:fldCharType="begin"/>
            </w:r>
            <w:r w:rsidRPr="00F16A81">
              <w:instrText xml:space="preserve"> AUTONUM  \* Arabic </w:instrText>
            </w:r>
            <w:r w:rsidRPr="00F16A81">
              <w:fldChar w:fldCharType="end"/>
            </w:r>
          </w:p>
        </w:tc>
        <w:tc>
          <w:tcPr>
            <w:tcW w:w="3671" w:type="dxa"/>
          </w:tcPr>
          <w:p w14:paraId="22CC1018" w14:textId="77777777" w:rsidR="00B160BC" w:rsidRPr="00B160BC" w:rsidRDefault="00B160BC" w:rsidP="00B160BC">
            <w:r w:rsidRPr="00B160BC">
              <w:t>Der Bezug muss aus Polyester- oder Polyamidgewebe bestehen und folgende Mindestanforderungen erfüllen:</w:t>
            </w:r>
          </w:p>
          <w:p w14:paraId="09923380" w14:textId="77777777" w:rsidR="00B160BC" w:rsidRPr="00B160BC" w:rsidRDefault="00B160BC" w:rsidP="00B160BC">
            <w:pPr>
              <w:pStyle w:val="ListePktEbene1"/>
            </w:pPr>
            <w:r w:rsidRPr="00B160BC">
              <w:t>Höchstzugkraft nach DIN EN ISO 13934-1</w:t>
            </w:r>
          </w:p>
          <w:p w14:paraId="48CE739E" w14:textId="77777777" w:rsidR="00B160BC" w:rsidRPr="00B160BC" w:rsidRDefault="00B160BC" w:rsidP="009A6F6F">
            <w:pPr>
              <w:pStyle w:val="ListePktEbene2"/>
            </w:pPr>
            <w:r w:rsidRPr="00B160BC">
              <w:t>Kette ≥ 3.100 N</w:t>
            </w:r>
          </w:p>
          <w:p w14:paraId="33363E21" w14:textId="77777777" w:rsidR="00B160BC" w:rsidRPr="00B160BC" w:rsidRDefault="00B160BC" w:rsidP="009A6F6F">
            <w:pPr>
              <w:pStyle w:val="ListePktEbene2"/>
            </w:pPr>
            <w:r w:rsidRPr="00B160BC">
              <w:t>Schuss ≥ 2.900 N</w:t>
            </w:r>
          </w:p>
          <w:p w14:paraId="42FA47A3" w14:textId="77777777" w:rsidR="00B160BC" w:rsidRPr="00B160BC" w:rsidRDefault="00B160BC" w:rsidP="009A6F6F">
            <w:pPr>
              <w:pStyle w:val="ListePktEbene1"/>
            </w:pPr>
            <w:r w:rsidRPr="00B160BC">
              <w:t>Höchstzugkraftdehnung nach DIN EN ISO 13934-1</w:t>
            </w:r>
          </w:p>
          <w:p w14:paraId="169B1547" w14:textId="77777777" w:rsidR="00B160BC" w:rsidRPr="00B160BC" w:rsidRDefault="00B160BC" w:rsidP="009A6F6F">
            <w:pPr>
              <w:pStyle w:val="ListePktEbene2"/>
            </w:pPr>
            <w:r w:rsidRPr="00B160BC">
              <w:t>Kette ≥ 30%</w:t>
            </w:r>
          </w:p>
          <w:p w14:paraId="568C0F32" w14:textId="77777777" w:rsidR="00B160BC" w:rsidRPr="00B160BC" w:rsidRDefault="00B160BC" w:rsidP="009A6F6F">
            <w:pPr>
              <w:pStyle w:val="ListePktEbene2"/>
            </w:pPr>
            <w:r w:rsidRPr="00B160BC">
              <w:t>Schuss ≥ 25%</w:t>
            </w:r>
          </w:p>
          <w:p w14:paraId="562FD92A" w14:textId="77777777" w:rsidR="00B160BC" w:rsidRPr="00B160BC" w:rsidRDefault="00B160BC" w:rsidP="009A6F6F">
            <w:pPr>
              <w:pStyle w:val="ListePktEbene1"/>
            </w:pPr>
            <w:r w:rsidRPr="00B160BC">
              <w:t>Flächengewicht nach DIN EN 12127</w:t>
            </w:r>
          </w:p>
          <w:p w14:paraId="2EF5DAFF" w14:textId="0A63DBD3" w:rsidR="00B160BC" w:rsidRPr="00B160BC" w:rsidRDefault="00B160BC" w:rsidP="008B24B9">
            <w:pPr>
              <w:pStyle w:val="ListePktEbene2"/>
            </w:pPr>
            <w:r w:rsidRPr="00B160BC">
              <w:t>≥ 220 g/m²</w:t>
            </w:r>
          </w:p>
        </w:tc>
        <w:tc>
          <w:tcPr>
            <w:tcW w:w="734" w:type="dxa"/>
          </w:tcPr>
          <w:p w14:paraId="28DF30F2" w14:textId="77777777" w:rsidR="00B160BC" w:rsidRPr="00B160BC" w:rsidRDefault="009A6F6F" w:rsidP="00B160BC">
            <w:r>
              <w:t>A</w:t>
            </w:r>
          </w:p>
        </w:tc>
        <w:sdt>
          <w:sdtPr>
            <w:id w:val="-268160626"/>
            <w:placeholder>
              <w:docPart w:val="CE1F1D643F334456AAACB520CF6FD4AE"/>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15657242" w14:textId="2A4CE518" w:rsidR="00B160BC" w:rsidRPr="00E96BDC" w:rsidRDefault="00547DCF" w:rsidP="00B160BC">
                <w:r w:rsidRPr="00547DCF">
                  <w:rPr>
                    <w:rStyle w:val="Rotmarkiert"/>
                  </w:rPr>
                  <w:t>Wählen Sie ein Element aus.</w:t>
                </w:r>
              </w:p>
            </w:tc>
          </w:sdtContent>
        </w:sdt>
        <w:tc>
          <w:tcPr>
            <w:tcW w:w="8942" w:type="dxa"/>
          </w:tcPr>
          <w:p w14:paraId="5F8076A2" w14:textId="77777777" w:rsidR="00B160BC" w:rsidRDefault="000E44B8" w:rsidP="00B160BC">
            <w:r>
              <w:t xml:space="preserve">Welche </w:t>
            </w:r>
            <w:r w:rsidRPr="000E44B8">
              <w:t>Höchstzugkraft nach DIN EN ISO 13934-1</w:t>
            </w:r>
            <w:r>
              <w:t xml:space="preserve"> hat der Bezug?</w:t>
            </w:r>
          </w:p>
          <w:p w14:paraId="373DC473" w14:textId="77777777" w:rsidR="009E441A" w:rsidRPr="009E441A" w:rsidRDefault="002041B9" w:rsidP="008177E7">
            <w:pPr>
              <w:pStyle w:val="ListePktEbene2"/>
            </w:pPr>
            <w:r>
              <w:t>Kette</w:t>
            </w:r>
            <w:r w:rsidR="009E441A">
              <w:t xml:space="preserve"> </w:t>
            </w:r>
            <w:sdt>
              <w:sdtPr>
                <w:id w:val="-152526301"/>
                <w:placeholder>
                  <w:docPart w:val="B7C04E01989F46E0AD6E51F13EB840A5"/>
                </w:placeholder>
                <w:showingPlcHdr/>
              </w:sdtPr>
              <w:sdtContent>
                <w:r w:rsidR="009E441A" w:rsidRPr="009E441A">
                  <w:rPr>
                    <w:rStyle w:val="Rotmarkiert"/>
                  </w:rPr>
                  <w:t>Klicken oder tippen Sie hier, um Text einzugeben.</w:t>
                </w:r>
              </w:sdtContent>
            </w:sdt>
          </w:p>
          <w:p w14:paraId="4E8A95DD" w14:textId="77777777" w:rsidR="009E441A" w:rsidRPr="009E441A" w:rsidRDefault="002041B9" w:rsidP="009E441A">
            <w:pPr>
              <w:pStyle w:val="ListePktEbene2"/>
            </w:pPr>
            <w:r>
              <w:t>Schuss</w:t>
            </w:r>
            <w:r w:rsidR="009E441A">
              <w:t xml:space="preserve"> </w:t>
            </w:r>
            <w:sdt>
              <w:sdtPr>
                <w:id w:val="488917974"/>
                <w:placeholder>
                  <w:docPart w:val="417CA565E9C8431C869B62641D996BA7"/>
                </w:placeholder>
                <w:showingPlcHdr/>
              </w:sdtPr>
              <w:sdtContent>
                <w:r w:rsidR="009E441A" w:rsidRPr="009E441A">
                  <w:rPr>
                    <w:rStyle w:val="Rotmarkiert"/>
                  </w:rPr>
                  <w:t>Klicken oder tippen Sie hier, um Text einzugeben.</w:t>
                </w:r>
              </w:sdtContent>
            </w:sdt>
          </w:p>
          <w:p w14:paraId="29925C16" w14:textId="77777777" w:rsidR="009E441A" w:rsidRDefault="009E441A" w:rsidP="002041B9">
            <w:pPr>
              <w:pStyle w:val="ListePktEbene2"/>
              <w:numPr>
                <w:ilvl w:val="0"/>
                <w:numId w:val="0"/>
              </w:numPr>
            </w:pPr>
          </w:p>
          <w:p w14:paraId="6F6F2123" w14:textId="11DAF6F5" w:rsidR="002041B9" w:rsidRDefault="008B24B9" w:rsidP="002041B9">
            <w:pPr>
              <w:pStyle w:val="ListePktEbene2"/>
              <w:numPr>
                <w:ilvl w:val="0"/>
                <w:numId w:val="0"/>
              </w:numPr>
            </w:pPr>
            <w:r>
              <w:t xml:space="preserve">Welche Höchstzugkraftdehnung nach DIN EN ISO </w:t>
            </w:r>
            <w:r w:rsidR="00CE448C">
              <w:t>13934-</w:t>
            </w:r>
            <w:r>
              <w:t>1hat der Bezug?</w:t>
            </w:r>
          </w:p>
          <w:p w14:paraId="7956C797" w14:textId="2A1B437A" w:rsidR="009E441A" w:rsidRPr="009E441A" w:rsidRDefault="008B24B9" w:rsidP="009E441A">
            <w:pPr>
              <w:pStyle w:val="ListePktEbene2"/>
            </w:pPr>
            <w:r>
              <w:t>K</w:t>
            </w:r>
            <w:r w:rsidRPr="008B24B9">
              <w:t>ette</w:t>
            </w:r>
            <w:r w:rsidR="009E441A">
              <w:t xml:space="preserve"> </w:t>
            </w:r>
            <w:sdt>
              <w:sdtPr>
                <w:id w:val="607164078"/>
                <w:placeholder>
                  <w:docPart w:val="CE1640AEFDC84B98B5AFAC022A364230"/>
                </w:placeholder>
                <w:showingPlcHdr/>
              </w:sdtPr>
              <w:sdtContent>
                <w:r w:rsidR="009E441A" w:rsidRPr="009E441A">
                  <w:rPr>
                    <w:rStyle w:val="Rotmarkiert"/>
                  </w:rPr>
                  <w:t>Klicken oder tippen Sie hier, um Text einzugeben.</w:t>
                </w:r>
              </w:sdtContent>
            </w:sdt>
          </w:p>
          <w:p w14:paraId="49AE58D0" w14:textId="3DE4F3AF" w:rsidR="009E441A" w:rsidRPr="009E441A" w:rsidRDefault="008B24B9" w:rsidP="009E441A">
            <w:pPr>
              <w:pStyle w:val="ListePktEbene2"/>
            </w:pPr>
            <w:r>
              <w:t>S</w:t>
            </w:r>
            <w:r w:rsidRPr="008B24B9">
              <w:t>chuss</w:t>
            </w:r>
            <w:r w:rsidR="009E441A">
              <w:t xml:space="preserve"> </w:t>
            </w:r>
            <w:sdt>
              <w:sdtPr>
                <w:id w:val="-21010903"/>
                <w:placeholder>
                  <w:docPart w:val="7A37F7F0399B4F1DA674D0B891A56098"/>
                </w:placeholder>
                <w:showingPlcHdr/>
              </w:sdtPr>
              <w:sdtContent>
                <w:r w:rsidR="009E441A" w:rsidRPr="009E441A">
                  <w:rPr>
                    <w:rStyle w:val="Rotmarkiert"/>
                  </w:rPr>
                  <w:t>Klicken oder tippen Sie hier, um Text einzugeben.</w:t>
                </w:r>
              </w:sdtContent>
            </w:sdt>
          </w:p>
          <w:p w14:paraId="0462C7EA" w14:textId="77777777" w:rsidR="008B24B9" w:rsidRDefault="008B24B9" w:rsidP="002041B9">
            <w:pPr>
              <w:pStyle w:val="ListePktEbene2"/>
              <w:numPr>
                <w:ilvl w:val="0"/>
                <w:numId w:val="0"/>
              </w:numPr>
            </w:pPr>
          </w:p>
          <w:p w14:paraId="5CFA73DD" w14:textId="77777777" w:rsidR="008B24B9" w:rsidRDefault="008B24B9" w:rsidP="002041B9">
            <w:pPr>
              <w:pStyle w:val="ListePktEbene2"/>
              <w:numPr>
                <w:ilvl w:val="0"/>
                <w:numId w:val="0"/>
              </w:numPr>
            </w:pPr>
            <w:r>
              <w:t>Welch</w:t>
            </w:r>
            <w:r w:rsidR="00221434">
              <w:t>e</w:t>
            </w:r>
            <w:r>
              <w:t>s Flächengewicht nach DIN EN 12127 hat der Bezugsstoff?</w:t>
            </w:r>
          </w:p>
          <w:sdt>
            <w:sdtPr>
              <w:id w:val="-561870455"/>
              <w:placeholder>
                <w:docPart w:val="96BB0F6F92794893929AE79DD4B7B295"/>
              </w:placeholder>
              <w:showingPlcHdr/>
            </w:sdtPr>
            <w:sdtContent>
              <w:p w14:paraId="4E748B38" w14:textId="77777777" w:rsidR="00241079" w:rsidRPr="00241079" w:rsidRDefault="00241079" w:rsidP="00241079">
                <w:pPr>
                  <w:pStyle w:val="Standardindividuell"/>
                </w:pPr>
                <w:r w:rsidRPr="00241079">
                  <w:rPr>
                    <w:rStyle w:val="Rotmarkiert"/>
                  </w:rPr>
                  <w:t>Klicken oder tippen Sie hier, um Text einzugeben.</w:t>
                </w:r>
              </w:p>
            </w:sdtContent>
          </w:sdt>
          <w:p w14:paraId="6FDD063F" w14:textId="111E9302" w:rsidR="00241079" w:rsidRPr="004044D7" w:rsidRDefault="00241079" w:rsidP="002041B9">
            <w:pPr>
              <w:pStyle w:val="ListePktEbene2"/>
              <w:numPr>
                <w:ilvl w:val="0"/>
                <w:numId w:val="0"/>
              </w:numPr>
            </w:pPr>
          </w:p>
        </w:tc>
      </w:tr>
      <w:tr w:rsidR="00F71B22" w:rsidRPr="00B160BC" w14:paraId="3DE879C5" w14:textId="77777777" w:rsidTr="00F71B22">
        <w:tblPrEx>
          <w:tblLook w:val="04A0" w:firstRow="1" w:lastRow="0" w:firstColumn="1" w:lastColumn="0" w:noHBand="0" w:noVBand="1"/>
        </w:tblPrEx>
        <w:trPr>
          <w:trHeight w:val="567"/>
        </w:trPr>
        <w:tc>
          <w:tcPr>
            <w:cnfStyle w:val="001000000000" w:firstRow="0" w:lastRow="0" w:firstColumn="1" w:lastColumn="0" w:oddVBand="0" w:evenVBand="0" w:oddHBand="0" w:evenHBand="0" w:firstRowFirstColumn="0" w:firstRowLastColumn="0" w:lastRowFirstColumn="0" w:lastRowLastColumn="0"/>
            <w:tcW w:w="560" w:type="dxa"/>
          </w:tcPr>
          <w:p w14:paraId="446A5C9C" w14:textId="77777777" w:rsidR="00F71B22" w:rsidRPr="00975541" w:rsidRDefault="00F71B22" w:rsidP="00975541">
            <w:r w:rsidRPr="00975541">
              <w:lastRenderedPageBreak/>
              <w:t>Lfd. Nr.</w:t>
            </w:r>
          </w:p>
        </w:tc>
        <w:tc>
          <w:tcPr>
            <w:tcW w:w="3671" w:type="dxa"/>
          </w:tcPr>
          <w:p w14:paraId="3F6F93DB" w14:textId="77777777" w:rsidR="00F71B22" w:rsidRPr="00975541" w:rsidRDefault="00F71B22" w:rsidP="00975541">
            <w:pPr>
              <w:pStyle w:val="Standardfett"/>
              <w:cnfStyle w:val="000000000000" w:firstRow="0" w:lastRow="0" w:firstColumn="0" w:lastColumn="0" w:oddVBand="0" w:evenVBand="0" w:oddHBand="0" w:evenHBand="0" w:firstRowFirstColumn="0" w:firstRowLastColumn="0" w:lastRowFirstColumn="0" w:lastRowLastColumn="0"/>
            </w:pPr>
            <w:r w:rsidRPr="00975541">
              <w:t>Leistungsanforderungen</w:t>
            </w:r>
          </w:p>
        </w:tc>
        <w:tc>
          <w:tcPr>
            <w:tcW w:w="734" w:type="dxa"/>
          </w:tcPr>
          <w:p w14:paraId="36880177" w14:textId="77777777" w:rsidR="00F71B22" w:rsidRPr="00975541" w:rsidRDefault="00F71B22" w:rsidP="00975541">
            <w:pPr>
              <w:pStyle w:val="Standardfett"/>
              <w:cnfStyle w:val="000000000000" w:firstRow="0" w:lastRow="0" w:firstColumn="0" w:lastColumn="0" w:oddVBand="0" w:evenVBand="0" w:oddHBand="0" w:evenHBand="0" w:firstRowFirstColumn="0" w:firstRowLastColumn="0" w:lastRowFirstColumn="0" w:lastRowLastColumn="0"/>
            </w:pPr>
            <w:r w:rsidRPr="00975541">
              <w:t xml:space="preserve">Art des Krite- riums </w:t>
            </w:r>
          </w:p>
        </w:tc>
        <w:tc>
          <w:tcPr>
            <w:tcW w:w="1539" w:type="dxa"/>
          </w:tcPr>
          <w:p w14:paraId="1AAD01F5" w14:textId="77777777" w:rsidR="00F71B22" w:rsidRPr="00975541" w:rsidRDefault="00F71B22" w:rsidP="00975541">
            <w:pPr>
              <w:pStyle w:val="Standardfett"/>
              <w:cnfStyle w:val="000000000000" w:firstRow="0" w:lastRow="0" w:firstColumn="0" w:lastColumn="0" w:oddVBand="0" w:evenVBand="0" w:oddHBand="0" w:evenHBand="0" w:firstRowFirstColumn="0" w:firstRowLastColumn="0" w:lastRowFirstColumn="0" w:lastRowLastColumn="0"/>
            </w:pPr>
            <w:r w:rsidRPr="00975541">
              <w:t>Wird die Anforderung erfüllt (Ja/Nein)</w:t>
            </w:r>
          </w:p>
        </w:tc>
        <w:tc>
          <w:tcPr>
            <w:tcW w:w="8942" w:type="dxa"/>
          </w:tcPr>
          <w:p w14:paraId="7A30D1AB" w14:textId="77777777" w:rsidR="00F71B22" w:rsidRPr="00975541" w:rsidRDefault="00F71B22" w:rsidP="00975541">
            <w:pPr>
              <w:pStyle w:val="Standardfett"/>
              <w:cnfStyle w:val="000000000000" w:firstRow="0" w:lastRow="0" w:firstColumn="0" w:lastColumn="0" w:oddVBand="0" w:evenVBand="0" w:oddHBand="0" w:evenHBand="0" w:firstRowFirstColumn="0" w:firstRowLastColumn="0" w:lastRowFirstColumn="0" w:lastRowLastColumn="0"/>
            </w:pPr>
            <w:r w:rsidRPr="00975541">
              <w:t>Frage der Vergabestelle und Erläuterung des Bieters</w:t>
            </w:r>
          </w:p>
        </w:tc>
      </w:tr>
      <w:bookmarkEnd w:id="24"/>
      <w:tr w:rsidR="000531A3" w:rsidRPr="0035772F" w14:paraId="4D1A0B67" w14:textId="77777777" w:rsidTr="00C80B3C">
        <w:trPr>
          <w:cnfStyle w:val="000000100000" w:firstRow="0" w:lastRow="0" w:firstColumn="0" w:lastColumn="0" w:oddVBand="0" w:evenVBand="0" w:oddHBand="1" w:evenHBand="0" w:firstRowFirstColumn="0" w:firstRowLastColumn="0" w:lastRowFirstColumn="0" w:lastRowLastColumn="0"/>
          <w:trHeight w:val="567"/>
        </w:trPr>
        <w:tc>
          <w:tcPr>
            <w:tcW w:w="560" w:type="dxa"/>
          </w:tcPr>
          <w:p w14:paraId="3F93CE1B" w14:textId="0CA4EAC0" w:rsidR="000531A3" w:rsidRPr="000531A3" w:rsidRDefault="000531A3" w:rsidP="000531A3">
            <w:r w:rsidRPr="000531A3">
              <w:fldChar w:fldCharType="begin"/>
            </w:r>
            <w:r w:rsidRPr="000531A3">
              <w:instrText xml:space="preserve"> AUTONUM  \* Arabic </w:instrText>
            </w:r>
            <w:r w:rsidRPr="000531A3">
              <w:fldChar w:fldCharType="end"/>
            </w:r>
          </w:p>
        </w:tc>
        <w:tc>
          <w:tcPr>
            <w:tcW w:w="3671" w:type="dxa"/>
          </w:tcPr>
          <w:p w14:paraId="2456AF96" w14:textId="1B85A1C0" w:rsidR="000531A3" w:rsidRPr="000531A3" w:rsidRDefault="000531A3" w:rsidP="000531A3">
            <w:r>
              <w:t>F</w:t>
            </w:r>
            <w:r w:rsidRPr="000531A3">
              <w:t>eldbetten</w:t>
            </w:r>
            <w:r w:rsidR="00D06799">
              <w:t>,</w:t>
            </w:r>
            <w:r w:rsidRPr="000531A3">
              <w:t xml:space="preserve"> deren Bezugsstoff die Anforderungen der Anhänge XVII und XIV der REACH-Verordnung, der Vorgaben des CPSIA sowie der ECHA-SVHC-Kandidatenliste erfüllen und bei den</w:t>
            </w:r>
            <w:r w:rsidR="007D0EDC">
              <w:t>en</w:t>
            </w:r>
            <w:r w:rsidRPr="000531A3">
              <w:t xml:space="preserve"> dies durch ein von befugten Dritten ausgestelltes Prüfzeichen („ÖKO-TEX Standard 100“ oder ein gleichwertiges Prüfzeichen) belegt wird</w:t>
            </w:r>
            <w:r w:rsidR="004B4AE5">
              <w:t>,</w:t>
            </w:r>
            <w:r w:rsidRPr="000531A3">
              <w:t xml:space="preserve"> werden bevorzugt</w:t>
            </w:r>
            <w:r w:rsidR="007960AF">
              <w:t>.</w:t>
            </w:r>
            <w:r w:rsidRPr="000531A3">
              <w:t xml:space="preserve"> Die Gleichwertigkeit muss der Bieter durch geeignete Mittel (z. B. Prüfbericht einer anerkannten Stelle) mit seinem Angebot nachweisen.</w:t>
            </w:r>
          </w:p>
          <w:p w14:paraId="2C9AD5CD" w14:textId="31664CD4" w:rsidR="000531A3" w:rsidRPr="000531A3" w:rsidRDefault="000531A3" w:rsidP="000531A3">
            <w:pPr>
              <w:rPr>
                <w:rStyle w:val="kursiv"/>
              </w:rPr>
            </w:pPr>
            <w:r w:rsidRPr="0043636F">
              <w:rPr>
                <w:rStyle w:val="kursiv"/>
              </w:rPr>
              <w:t xml:space="preserve">Dieses Kriterium wird mit dem Faktor </w:t>
            </w:r>
            <w:r w:rsidRPr="000531A3">
              <w:rPr>
                <w:rStyle w:val="kursiv"/>
              </w:rPr>
              <w:t>2 gewichtet und wie folgt bewertet:</w:t>
            </w:r>
          </w:p>
          <w:p w14:paraId="4B08D7D0" w14:textId="77777777" w:rsidR="000531A3" w:rsidRPr="000531A3" w:rsidRDefault="000531A3" w:rsidP="000531A3">
            <w:pPr>
              <w:pStyle w:val="ListePktEbene1"/>
              <w:rPr>
                <w:rStyle w:val="kursiv"/>
              </w:rPr>
            </w:pPr>
            <w:r>
              <w:rPr>
                <w:rStyle w:val="kursiv"/>
              </w:rPr>
              <w:t xml:space="preserve">Nein </w:t>
            </w:r>
            <w:r w:rsidRPr="000531A3">
              <w:rPr>
                <w:rStyle w:val="kursiv"/>
              </w:rPr>
              <w:t>= 0 Punkte</w:t>
            </w:r>
          </w:p>
          <w:p w14:paraId="2D4C2533" w14:textId="77777777" w:rsidR="000531A3" w:rsidRPr="000531A3" w:rsidRDefault="000531A3" w:rsidP="000531A3">
            <w:pPr>
              <w:pStyle w:val="ListePktEbene1"/>
            </w:pPr>
            <w:r>
              <w:rPr>
                <w:rStyle w:val="kursiv"/>
              </w:rPr>
              <w:t>Ja = 10 Punkte</w:t>
            </w:r>
          </w:p>
        </w:tc>
        <w:tc>
          <w:tcPr>
            <w:tcW w:w="734" w:type="dxa"/>
          </w:tcPr>
          <w:p w14:paraId="5D3BD8D0" w14:textId="77777777" w:rsidR="000531A3" w:rsidRPr="000531A3" w:rsidRDefault="000531A3" w:rsidP="000531A3">
            <w:r>
              <w:t>B</w:t>
            </w:r>
          </w:p>
        </w:tc>
        <w:tc>
          <w:tcPr>
            <w:tcW w:w="1539" w:type="dxa"/>
          </w:tcPr>
          <w:p w14:paraId="5BF981BF" w14:textId="3CE770C9" w:rsidR="000531A3" w:rsidRPr="000531A3" w:rsidRDefault="000531A3" w:rsidP="000531A3">
            <w:r>
              <w:t>Dieses Feld</w:t>
            </w:r>
            <w:r w:rsidRPr="000531A3">
              <w:t xml:space="preserve"> muss nicht befüllt werden!</w:t>
            </w:r>
          </w:p>
        </w:tc>
        <w:tc>
          <w:tcPr>
            <w:tcW w:w="8942" w:type="dxa"/>
          </w:tcPr>
          <w:p w14:paraId="7F3CE315" w14:textId="6970B506" w:rsidR="000531A3" w:rsidRPr="000531A3" w:rsidRDefault="000531A3" w:rsidP="000531A3">
            <w:r>
              <w:t>E</w:t>
            </w:r>
            <w:r w:rsidRPr="000531A3">
              <w:t xml:space="preserve">rfüllt der Bezugsstoff die Anforderungen der Anhänge XVII und XIV der REACH-Verordnung, der Vorgaben des CPSIA sowie der ECHA-SVHC-Kandidatenliste? Mit welchem Zertifikat wird dies nachgewiesen? </w:t>
            </w:r>
            <w:r w:rsidR="00262B9A">
              <w:t>U</w:t>
            </w:r>
            <w:r w:rsidR="00262B9A" w:rsidRPr="00262B9A">
              <w:t>m die entsprechenden Leistungspunkte bei der Bewertung zu erhalten</w:t>
            </w:r>
            <w:r w:rsidR="00E514F2">
              <w:t>,</w:t>
            </w:r>
            <w:r w:rsidR="00262B9A" w:rsidRPr="00262B9A">
              <w:t xml:space="preserve"> müssen Sie Ihrem Angebot das jeweils aktuell gültige Zertifikat zum Prüfzeichen beifügen.</w:t>
            </w:r>
            <w:r w:rsidR="00262B9A">
              <w:t xml:space="preserve"> Das Nachfordern des Zertifikats ist nicht möglich.</w:t>
            </w:r>
          </w:p>
          <w:sdt>
            <w:sdtPr>
              <w:id w:val="-973900711"/>
              <w:placeholder>
                <w:docPart w:val="4AB7F1B99FBD44AEA1E93A28A2CA6E4B"/>
              </w:placeholder>
              <w:showingPlcHdr/>
            </w:sdtPr>
            <w:sdtContent>
              <w:p w14:paraId="611D7B10" w14:textId="77777777" w:rsidR="000531A3" w:rsidRPr="000531A3" w:rsidRDefault="000531A3" w:rsidP="000531A3">
                <w:pPr>
                  <w:pStyle w:val="Standardindividuell"/>
                </w:pPr>
                <w:r w:rsidRPr="000531A3">
                  <w:rPr>
                    <w:rStyle w:val="Rotmarkiert"/>
                  </w:rPr>
                  <w:t>Klicken oder tippen Sie hier, um Text einzugeben.</w:t>
                </w:r>
              </w:p>
            </w:sdtContent>
          </w:sdt>
          <w:p w14:paraId="0DF36298" w14:textId="2D78680F" w:rsidR="000531A3" w:rsidRPr="004044D7" w:rsidRDefault="000531A3" w:rsidP="000531A3"/>
        </w:tc>
      </w:tr>
      <w:tr w:rsidR="000531A3" w:rsidRPr="0035772F" w14:paraId="61E8EAC0" w14:textId="77777777" w:rsidTr="00C80B3C">
        <w:trPr>
          <w:trHeight w:val="567"/>
        </w:trPr>
        <w:tc>
          <w:tcPr>
            <w:tcW w:w="560" w:type="dxa"/>
          </w:tcPr>
          <w:p w14:paraId="7B34525E" w14:textId="7367CEB3" w:rsidR="000531A3" w:rsidRPr="000531A3" w:rsidRDefault="000531A3" w:rsidP="000531A3">
            <w:r w:rsidRPr="000531A3">
              <w:fldChar w:fldCharType="begin"/>
            </w:r>
            <w:r w:rsidRPr="000531A3">
              <w:instrText xml:space="preserve"> AUTONUM  \* Arabic </w:instrText>
            </w:r>
            <w:r w:rsidRPr="000531A3">
              <w:fldChar w:fldCharType="end"/>
            </w:r>
          </w:p>
        </w:tc>
        <w:tc>
          <w:tcPr>
            <w:tcW w:w="3671" w:type="dxa"/>
          </w:tcPr>
          <w:p w14:paraId="2148EC31" w14:textId="3AFE8536" w:rsidR="000531A3" w:rsidRPr="000531A3" w:rsidRDefault="000531A3" w:rsidP="000531A3">
            <w:r w:rsidRPr="00AD543F">
              <w:t>Der Bezug muss</w:t>
            </w:r>
            <w:r w:rsidR="006C05A3">
              <w:t xml:space="preserve"> dauerhaft</w:t>
            </w:r>
            <w:r w:rsidRPr="00AD543F">
              <w:t xml:space="preserve"> </w:t>
            </w:r>
            <w:r w:rsidRPr="000531A3">
              <w:t>am Gestell befestigt sein.</w:t>
            </w:r>
          </w:p>
        </w:tc>
        <w:tc>
          <w:tcPr>
            <w:tcW w:w="734" w:type="dxa"/>
          </w:tcPr>
          <w:p w14:paraId="0599DA03" w14:textId="77777777" w:rsidR="000531A3" w:rsidRDefault="000531A3" w:rsidP="000531A3">
            <w:r>
              <w:t>A</w:t>
            </w:r>
          </w:p>
        </w:tc>
        <w:sdt>
          <w:sdtPr>
            <w:id w:val="-1324341371"/>
            <w:placeholder>
              <w:docPart w:val="181D67001FAB496598C91D9E410FC01D"/>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7A4D6021" w14:textId="35287E8E" w:rsidR="000531A3" w:rsidRPr="000531A3" w:rsidRDefault="000531A3" w:rsidP="000531A3">
                <w:r w:rsidRPr="000531A3">
                  <w:rPr>
                    <w:rStyle w:val="Rotmarkiert"/>
                  </w:rPr>
                  <w:t>Wählen Sie ein Element aus.</w:t>
                </w:r>
              </w:p>
            </w:tc>
          </w:sdtContent>
        </w:sdt>
        <w:tc>
          <w:tcPr>
            <w:tcW w:w="8942" w:type="dxa"/>
          </w:tcPr>
          <w:p w14:paraId="52273C60" w14:textId="77777777" w:rsidR="000531A3" w:rsidRDefault="00734E1C" w:rsidP="000531A3">
            <w:r>
              <w:t>Wie ist der Bezug am Gestell befestigt?</w:t>
            </w:r>
          </w:p>
          <w:sdt>
            <w:sdtPr>
              <w:id w:val="-907532208"/>
              <w:placeholder>
                <w:docPart w:val="68D985E3E9944D4D86883BFBC1D29FC7"/>
              </w:placeholder>
              <w:showingPlcHdr/>
            </w:sdtPr>
            <w:sdtContent>
              <w:p w14:paraId="6B298330" w14:textId="77777777" w:rsidR="00734E1C" w:rsidRPr="00734E1C" w:rsidRDefault="00734E1C" w:rsidP="00734E1C">
                <w:pPr>
                  <w:pStyle w:val="Standardindividuell"/>
                </w:pPr>
                <w:r w:rsidRPr="00734E1C">
                  <w:rPr>
                    <w:rStyle w:val="Rotmarkiert"/>
                  </w:rPr>
                  <w:t>Klicken oder tippen Sie hier, um Text einzugeben.</w:t>
                </w:r>
              </w:p>
            </w:sdtContent>
          </w:sdt>
          <w:p w14:paraId="056DD74A" w14:textId="7619ADA3" w:rsidR="00734E1C" w:rsidRPr="004044D7" w:rsidRDefault="00734E1C" w:rsidP="000531A3"/>
        </w:tc>
      </w:tr>
      <w:tr w:rsidR="000531A3" w:rsidRPr="00B160BC" w14:paraId="07FD1968" w14:textId="77777777" w:rsidTr="00975541">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0" w:type="dxa"/>
          </w:tcPr>
          <w:p w14:paraId="3DF362C3" w14:textId="77777777" w:rsidR="000531A3" w:rsidRPr="000531A3" w:rsidRDefault="000531A3" w:rsidP="000531A3">
            <w:r>
              <w:lastRenderedPageBreak/>
              <w:t>Lfd. Nr.</w:t>
            </w:r>
          </w:p>
        </w:tc>
        <w:tc>
          <w:tcPr>
            <w:tcW w:w="3671" w:type="dxa"/>
          </w:tcPr>
          <w:p w14:paraId="3D20A171" w14:textId="77777777" w:rsidR="000531A3" w:rsidRPr="000531A3" w:rsidRDefault="000531A3" w:rsidP="000531A3">
            <w:pPr>
              <w:pStyle w:val="Standardfett"/>
              <w:cnfStyle w:val="000000100000" w:firstRow="0" w:lastRow="0" w:firstColumn="0" w:lastColumn="0" w:oddVBand="0" w:evenVBand="0" w:oddHBand="1" w:evenHBand="0" w:firstRowFirstColumn="0" w:firstRowLastColumn="0" w:lastRowFirstColumn="0" w:lastRowLastColumn="0"/>
            </w:pPr>
            <w:r>
              <w:t>Leistungsanforderungen</w:t>
            </w:r>
          </w:p>
        </w:tc>
        <w:tc>
          <w:tcPr>
            <w:tcW w:w="734" w:type="dxa"/>
          </w:tcPr>
          <w:p w14:paraId="27DE3449" w14:textId="77777777" w:rsidR="000531A3" w:rsidRPr="000531A3" w:rsidRDefault="000531A3" w:rsidP="000531A3">
            <w:pPr>
              <w:pStyle w:val="Standardfett"/>
              <w:cnfStyle w:val="000000100000" w:firstRow="0" w:lastRow="0" w:firstColumn="0" w:lastColumn="0" w:oddVBand="0" w:evenVBand="0" w:oddHBand="1" w:evenHBand="0" w:firstRowFirstColumn="0" w:firstRowLastColumn="0" w:lastRowFirstColumn="0" w:lastRowLastColumn="0"/>
            </w:pPr>
            <w:r>
              <w:t>Art des Krite</w:t>
            </w:r>
            <w:r w:rsidRPr="000531A3">
              <w:t xml:space="preserve">- riums </w:t>
            </w:r>
          </w:p>
        </w:tc>
        <w:tc>
          <w:tcPr>
            <w:tcW w:w="1539" w:type="dxa"/>
          </w:tcPr>
          <w:p w14:paraId="12888BE5" w14:textId="77777777" w:rsidR="000531A3" w:rsidRPr="000531A3" w:rsidRDefault="000531A3" w:rsidP="000531A3">
            <w:pPr>
              <w:pStyle w:val="Standardfett"/>
              <w:cnfStyle w:val="000000100000" w:firstRow="0" w:lastRow="0" w:firstColumn="0" w:lastColumn="0" w:oddVBand="0" w:evenVBand="0" w:oddHBand="1" w:evenHBand="0" w:firstRowFirstColumn="0" w:firstRowLastColumn="0" w:lastRowFirstColumn="0" w:lastRowLastColumn="0"/>
            </w:pPr>
            <w:r>
              <w:t>Wird die Anforderung erfüllt (Ja/Nein)</w:t>
            </w:r>
          </w:p>
        </w:tc>
        <w:tc>
          <w:tcPr>
            <w:tcW w:w="8942" w:type="dxa"/>
          </w:tcPr>
          <w:p w14:paraId="1B6B8C96" w14:textId="77777777" w:rsidR="000531A3" w:rsidRPr="000531A3" w:rsidRDefault="000531A3" w:rsidP="000531A3">
            <w:pPr>
              <w:pStyle w:val="Standardfett"/>
              <w:cnfStyle w:val="000000100000" w:firstRow="0" w:lastRow="0" w:firstColumn="0" w:lastColumn="0" w:oddVBand="0" w:evenVBand="0" w:oddHBand="1" w:evenHBand="0" w:firstRowFirstColumn="0" w:firstRowLastColumn="0" w:lastRowFirstColumn="0" w:lastRowLastColumn="0"/>
            </w:pPr>
            <w:r>
              <w:t xml:space="preserve">Frage der Vergabestelle und </w:t>
            </w:r>
            <w:r w:rsidRPr="000531A3">
              <w:t>Erläuterung des Bieters</w:t>
            </w:r>
          </w:p>
        </w:tc>
      </w:tr>
      <w:tr w:rsidR="000531A3" w:rsidRPr="0035772F" w14:paraId="0C91193A" w14:textId="77777777" w:rsidTr="00C80B3C">
        <w:trPr>
          <w:trHeight w:val="567"/>
        </w:trPr>
        <w:tc>
          <w:tcPr>
            <w:tcW w:w="560" w:type="dxa"/>
          </w:tcPr>
          <w:p w14:paraId="3F82C2C8" w14:textId="61A64BBB" w:rsidR="000531A3" w:rsidRPr="000531A3" w:rsidRDefault="000531A3" w:rsidP="000531A3">
            <w:r w:rsidRPr="000531A3">
              <w:fldChar w:fldCharType="begin"/>
            </w:r>
            <w:r w:rsidRPr="000531A3">
              <w:instrText xml:space="preserve"> AUTONUM  \* Arabic </w:instrText>
            </w:r>
            <w:r w:rsidRPr="000531A3">
              <w:fldChar w:fldCharType="end"/>
            </w:r>
          </w:p>
        </w:tc>
        <w:tc>
          <w:tcPr>
            <w:tcW w:w="3671" w:type="dxa"/>
          </w:tcPr>
          <w:p w14:paraId="1677563D" w14:textId="77777777" w:rsidR="000531A3" w:rsidRPr="000531A3" w:rsidRDefault="000531A3" w:rsidP="000531A3">
            <w:r>
              <w:t>Der Bezug</w:t>
            </w:r>
            <w:r w:rsidRPr="000531A3">
              <w:t xml:space="preserve"> des Feldbettes muss in einer gedeckten Farbe z. B. schwarz, dunkelblau o. ä. ausgeführt sein.</w:t>
            </w:r>
          </w:p>
        </w:tc>
        <w:tc>
          <w:tcPr>
            <w:tcW w:w="734" w:type="dxa"/>
          </w:tcPr>
          <w:p w14:paraId="7B3424FE" w14:textId="77777777" w:rsidR="000531A3" w:rsidRPr="000531A3" w:rsidRDefault="000531A3" w:rsidP="000531A3">
            <w:r>
              <w:t>A</w:t>
            </w:r>
          </w:p>
        </w:tc>
        <w:sdt>
          <w:sdtPr>
            <w:id w:val="848767548"/>
            <w:placeholder>
              <w:docPart w:val="0324D449FB6B4C5EB6109A88891D573D"/>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1A7C2561" w14:textId="4C98E5CD" w:rsidR="000531A3" w:rsidRPr="000531A3" w:rsidRDefault="000531A3" w:rsidP="000531A3">
                <w:r w:rsidRPr="000531A3">
                  <w:rPr>
                    <w:rStyle w:val="Rotmarkiert"/>
                  </w:rPr>
                  <w:t>Wählen Sie ein Element aus.</w:t>
                </w:r>
              </w:p>
            </w:tc>
          </w:sdtContent>
        </w:sdt>
        <w:tc>
          <w:tcPr>
            <w:tcW w:w="8942" w:type="dxa"/>
          </w:tcPr>
          <w:p w14:paraId="069A1C5B" w14:textId="77777777" w:rsidR="000531A3" w:rsidRPr="000531A3" w:rsidRDefault="000531A3" w:rsidP="000531A3">
            <w:r>
              <w:t>In welcher Farbe wird der Bezugsstoff angeboten?</w:t>
            </w:r>
          </w:p>
          <w:sdt>
            <w:sdtPr>
              <w:id w:val="-149601705"/>
              <w:placeholder>
                <w:docPart w:val="93CFDE66938348138A2062FC79D68A93"/>
              </w:placeholder>
              <w:showingPlcHdr/>
            </w:sdtPr>
            <w:sdtContent>
              <w:p w14:paraId="23DACAD9" w14:textId="77777777" w:rsidR="000531A3" w:rsidRPr="000531A3" w:rsidRDefault="000531A3" w:rsidP="000531A3">
                <w:pPr>
                  <w:pStyle w:val="Standardindividuell"/>
                </w:pPr>
                <w:r w:rsidRPr="000531A3">
                  <w:rPr>
                    <w:rStyle w:val="Rotmarkiert"/>
                  </w:rPr>
                  <w:t>Klicken oder tippen Sie hier, um Text einzugeben.</w:t>
                </w:r>
              </w:p>
            </w:sdtContent>
          </w:sdt>
          <w:p w14:paraId="27B2AC84" w14:textId="60E9DB97" w:rsidR="000531A3" w:rsidRPr="004044D7" w:rsidRDefault="000531A3" w:rsidP="000531A3"/>
        </w:tc>
      </w:tr>
      <w:tr w:rsidR="000531A3" w:rsidRPr="0035772F" w14:paraId="38B917A6" w14:textId="77777777" w:rsidTr="00C80B3C">
        <w:trPr>
          <w:cnfStyle w:val="000000100000" w:firstRow="0" w:lastRow="0" w:firstColumn="0" w:lastColumn="0" w:oddVBand="0" w:evenVBand="0" w:oddHBand="1" w:evenHBand="0" w:firstRowFirstColumn="0" w:firstRowLastColumn="0" w:lastRowFirstColumn="0" w:lastRowLastColumn="0"/>
          <w:trHeight w:val="567"/>
        </w:trPr>
        <w:tc>
          <w:tcPr>
            <w:tcW w:w="560" w:type="dxa"/>
          </w:tcPr>
          <w:p w14:paraId="35816E4F" w14:textId="0CC836DA" w:rsidR="000531A3" w:rsidRPr="000531A3" w:rsidRDefault="000531A3" w:rsidP="000531A3">
            <w:r w:rsidRPr="000531A3">
              <w:fldChar w:fldCharType="begin"/>
            </w:r>
            <w:r w:rsidRPr="000531A3">
              <w:instrText xml:space="preserve"> AUTONUM  \* Arabic </w:instrText>
            </w:r>
            <w:r w:rsidRPr="000531A3">
              <w:fldChar w:fldCharType="end"/>
            </w:r>
          </w:p>
        </w:tc>
        <w:tc>
          <w:tcPr>
            <w:tcW w:w="3671" w:type="dxa"/>
          </w:tcPr>
          <w:p w14:paraId="417194EE" w14:textId="77777777" w:rsidR="000531A3" w:rsidRPr="000531A3" w:rsidRDefault="000531A3" w:rsidP="000531A3">
            <w:r w:rsidRPr="00145EB1">
              <w:t>Der Bezug muss austauschbar, desinfizier- und bei mind. 30 °C waschbar sein.</w:t>
            </w:r>
          </w:p>
        </w:tc>
        <w:tc>
          <w:tcPr>
            <w:tcW w:w="734" w:type="dxa"/>
          </w:tcPr>
          <w:p w14:paraId="3D6B4C32" w14:textId="77777777" w:rsidR="000531A3" w:rsidRDefault="000531A3" w:rsidP="000531A3">
            <w:r>
              <w:t>A</w:t>
            </w:r>
          </w:p>
        </w:tc>
        <w:sdt>
          <w:sdtPr>
            <w:id w:val="1334336473"/>
            <w:placeholder>
              <w:docPart w:val="6DFCA14773224CA78232616CD09C7AF4"/>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5856FCEB" w14:textId="6D894179" w:rsidR="000531A3" w:rsidRPr="000531A3" w:rsidRDefault="000531A3" w:rsidP="000531A3">
                <w:r w:rsidRPr="000531A3">
                  <w:rPr>
                    <w:rStyle w:val="Rotmarkiert"/>
                  </w:rPr>
                  <w:t>Wählen Sie ein Element aus.</w:t>
                </w:r>
              </w:p>
            </w:tc>
          </w:sdtContent>
        </w:sdt>
        <w:tc>
          <w:tcPr>
            <w:tcW w:w="8942" w:type="dxa"/>
          </w:tcPr>
          <w:p w14:paraId="52168406" w14:textId="1456CA5E" w:rsidR="000531A3" w:rsidRPr="000531A3" w:rsidRDefault="000531A3" w:rsidP="000531A3">
            <w:r>
              <w:t xml:space="preserve">Bis zu welcher </w:t>
            </w:r>
            <w:r w:rsidRPr="000531A3">
              <w:t>max. Temperatur ist der Bezug waschbar?</w:t>
            </w:r>
          </w:p>
          <w:sdt>
            <w:sdtPr>
              <w:id w:val="-1827278540"/>
              <w:placeholder>
                <w:docPart w:val="5E32E5DD76DE4C9FA9DFE9A89E5FB596"/>
              </w:placeholder>
              <w:showingPlcHdr/>
            </w:sdtPr>
            <w:sdtContent>
              <w:p w14:paraId="6828C9A8" w14:textId="77777777" w:rsidR="000531A3" w:rsidRPr="000531A3" w:rsidRDefault="000531A3" w:rsidP="000531A3">
                <w:pPr>
                  <w:pStyle w:val="Standardindividuell"/>
                </w:pPr>
                <w:r w:rsidRPr="000531A3">
                  <w:rPr>
                    <w:rStyle w:val="Rotmarkiert"/>
                  </w:rPr>
                  <w:t>Klicken oder tippen Sie hier, um Text einzugeben.</w:t>
                </w:r>
              </w:p>
            </w:sdtContent>
          </w:sdt>
          <w:p w14:paraId="1C31ACA6" w14:textId="3EF4D830" w:rsidR="000531A3" w:rsidRPr="004044D7" w:rsidRDefault="000531A3" w:rsidP="000531A3"/>
        </w:tc>
      </w:tr>
      <w:tr w:rsidR="000531A3" w:rsidRPr="0035772F" w14:paraId="2122E2FF" w14:textId="77777777" w:rsidTr="00C80B3C">
        <w:trPr>
          <w:trHeight w:val="567"/>
        </w:trPr>
        <w:tc>
          <w:tcPr>
            <w:tcW w:w="560" w:type="dxa"/>
          </w:tcPr>
          <w:p w14:paraId="2FCD0FC0" w14:textId="13D7E4E1" w:rsidR="000531A3" w:rsidRPr="000531A3" w:rsidRDefault="000531A3" w:rsidP="000531A3">
            <w:r w:rsidRPr="000531A3">
              <w:fldChar w:fldCharType="begin"/>
            </w:r>
            <w:r w:rsidRPr="000531A3">
              <w:instrText xml:space="preserve"> AUTONUM  \* Arabic </w:instrText>
            </w:r>
            <w:r w:rsidRPr="000531A3">
              <w:fldChar w:fldCharType="end"/>
            </w:r>
          </w:p>
        </w:tc>
        <w:tc>
          <w:tcPr>
            <w:tcW w:w="3671" w:type="dxa"/>
          </w:tcPr>
          <w:p w14:paraId="68E2076C" w14:textId="77777777" w:rsidR="000531A3" w:rsidRPr="000531A3" w:rsidRDefault="000531A3" w:rsidP="000531A3">
            <w:r w:rsidRPr="002B6AE2">
              <w:t>Der Bezug muss über ein Pflegeetikett verfügen, auf dem dessen zulässige Behandlung durch Piktogramme gemäß DIN EN ISO 3758:2013-12 dargestellt ist.</w:t>
            </w:r>
          </w:p>
        </w:tc>
        <w:tc>
          <w:tcPr>
            <w:tcW w:w="734" w:type="dxa"/>
          </w:tcPr>
          <w:p w14:paraId="4243AFCC" w14:textId="77777777" w:rsidR="000531A3" w:rsidRPr="000531A3" w:rsidRDefault="000531A3" w:rsidP="000531A3">
            <w:r>
              <w:t>A</w:t>
            </w:r>
          </w:p>
        </w:tc>
        <w:sdt>
          <w:sdtPr>
            <w:id w:val="-519544342"/>
            <w:placeholder>
              <w:docPart w:val="E2D1C75872354677B2C3ADFCB42AAC7C"/>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39BBFEB9" w14:textId="4E124409" w:rsidR="000531A3" w:rsidRPr="000531A3" w:rsidRDefault="000531A3" w:rsidP="000531A3">
                <w:r w:rsidRPr="000531A3">
                  <w:rPr>
                    <w:rStyle w:val="Rotmarkiert"/>
                  </w:rPr>
                  <w:t>Wählen Sie ein Element aus.</w:t>
                </w:r>
              </w:p>
            </w:tc>
          </w:sdtContent>
        </w:sdt>
        <w:tc>
          <w:tcPr>
            <w:tcW w:w="8942" w:type="dxa"/>
          </w:tcPr>
          <w:sdt>
            <w:sdtPr>
              <w:id w:val="-1878763388"/>
              <w:placeholder>
                <w:docPart w:val="A2A6FF8DF7744D21B574D8219E199845"/>
              </w:placeholder>
              <w:showingPlcHdr/>
            </w:sdtPr>
            <w:sdtContent>
              <w:p w14:paraId="057CA916" w14:textId="77777777" w:rsidR="000531A3" w:rsidRPr="000531A3" w:rsidRDefault="000531A3" w:rsidP="000531A3">
                <w:pPr>
                  <w:pStyle w:val="Standardindividuell"/>
                </w:pPr>
                <w:r w:rsidRPr="000531A3">
                  <w:rPr>
                    <w:rStyle w:val="Rotmarkiert"/>
                  </w:rPr>
                  <w:t>Klicken oder tippen Sie hier, um Text einzugeben.</w:t>
                </w:r>
              </w:p>
            </w:sdtContent>
          </w:sdt>
          <w:p w14:paraId="7C27E255" w14:textId="77777777" w:rsidR="000531A3" w:rsidRPr="004044D7" w:rsidRDefault="000531A3" w:rsidP="000531A3"/>
        </w:tc>
      </w:tr>
    </w:tbl>
    <w:p w14:paraId="526B1DE3" w14:textId="787E0580" w:rsidR="00975541" w:rsidRDefault="00975541" w:rsidP="00B160BC"/>
    <w:p w14:paraId="15A608B2" w14:textId="77777777" w:rsidR="00975541" w:rsidRDefault="00975541">
      <w:pPr>
        <w:spacing w:before="0" w:after="160" w:line="259" w:lineRule="auto"/>
      </w:pPr>
      <w:r>
        <w:br w:type="page"/>
      </w:r>
    </w:p>
    <w:p w14:paraId="726671B7" w14:textId="77777777" w:rsidR="002B6AE2" w:rsidRPr="002B6AE2" w:rsidRDefault="002B6AE2" w:rsidP="002B6AE2">
      <w:pPr>
        <w:pStyle w:val="berschrift2Nr"/>
      </w:pPr>
      <w:bookmarkStart w:id="27" w:name="_Toc221537848"/>
      <w:r w:rsidRPr="002B6AE2">
        <w:lastRenderedPageBreak/>
        <w:t xml:space="preserve">Leistungsanforderungen an </w:t>
      </w:r>
      <w:r>
        <w:t>die</w:t>
      </w:r>
      <w:r w:rsidRPr="002B6AE2">
        <w:t xml:space="preserve"> </w:t>
      </w:r>
      <w:r>
        <w:t>Packtasche des Feldbettes</w:t>
      </w:r>
      <w:bookmarkEnd w:id="27"/>
    </w:p>
    <w:p w14:paraId="5F257B08" w14:textId="4081BB17" w:rsidR="002B6AE2" w:rsidRPr="002B6AE2" w:rsidRDefault="002B6AE2" w:rsidP="002B6AE2">
      <w:pPr>
        <w:pStyle w:val="Beschriftung"/>
      </w:pPr>
      <w:r w:rsidRPr="002B6AE2">
        <w:t xml:space="preserve">Tabelle </w:t>
      </w:r>
      <w:fldSimple w:instr=" SEQ Tabelle \* ARABIC ">
        <w:r w:rsidR="008D13EF">
          <w:rPr>
            <w:noProof/>
          </w:rPr>
          <w:t>5</w:t>
        </w:r>
      </w:fldSimple>
      <w:r w:rsidRPr="002B6AE2">
        <w:t xml:space="preserve"> Leistungsanforderungen an </w:t>
      </w:r>
      <w:r>
        <w:t>die Packtasche des Feldbettes</w:t>
      </w:r>
    </w:p>
    <w:tbl>
      <w:tblPr>
        <w:tblStyle w:val="EinfacheTabelle1"/>
        <w:tblW w:w="15446" w:type="dxa"/>
        <w:tblLook w:val="0420" w:firstRow="1" w:lastRow="0" w:firstColumn="0" w:lastColumn="0" w:noHBand="0" w:noVBand="1"/>
      </w:tblPr>
      <w:tblGrid>
        <w:gridCol w:w="560"/>
        <w:gridCol w:w="3671"/>
        <w:gridCol w:w="734"/>
        <w:gridCol w:w="1539"/>
        <w:gridCol w:w="8942"/>
      </w:tblGrid>
      <w:tr w:rsidR="002B6AE2" w:rsidRPr="0035772F" w14:paraId="593F1288" w14:textId="77777777" w:rsidTr="00C80B3C">
        <w:trPr>
          <w:cnfStyle w:val="100000000000" w:firstRow="1" w:lastRow="0" w:firstColumn="0" w:lastColumn="0" w:oddVBand="0" w:evenVBand="0" w:oddHBand="0" w:evenHBand="0" w:firstRowFirstColumn="0" w:firstRowLastColumn="0" w:lastRowFirstColumn="0" w:lastRowLastColumn="0"/>
          <w:trHeight w:val="567"/>
        </w:trPr>
        <w:tc>
          <w:tcPr>
            <w:tcW w:w="560" w:type="dxa"/>
          </w:tcPr>
          <w:p w14:paraId="2A9E9C2E" w14:textId="77777777" w:rsidR="002B6AE2" w:rsidRPr="002B6AE2" w:rsidRDefault="002B6AE2" w:rsidP="002B6AE2">
            <w:r w:rsidRPr="002B6AE2">
              <w:t>Lfd. Nr.</w:t>
            </w:r>
          </w:p>
        </w:tc>
        <w:tc>
          <w:tcPr>
            <w:tcW w:w="3671" w:type="dxa"/>
          </w:tcPr>
          <w:p w14:paraId="21DA6190" w14:textId="77777777" w:rsidR="002B6AE2" w:rsidRPr="002B6AE2" w:rsidRDefault="002B6AE2" w:rsidP="002B6AE2">
            <w:r w:rsidRPr="002B6AE2">
              <w:t>Leistungsanforderungen</w:t>
            </w:r>
          </w:p>
        </w:tc>
        <w:tc>
          <w:tcPr>
            <w:tcW w:w="734" w:type="dxa"/>
          </w:tcPr>
          <w:p w14:paraId="51DD846A" w14:textId="77777777" w:rsidR="002B6AE2" w:rsidRPr="002B6AE2" w:rsidRDefault="002B6AE2" w:rsidP="002B6AE2">
            <w:r w:rsidRPr="002B6AE2">
              <w:t xml:space="preserve">Art des Krite- riums </w:t>
            </w:r>
          </w:p>
        </w:tc>
        <w:tc>
          <w:tcPr>
            <w:tcW w:w="1539" w:type="dxa"/>
          </w:tcPr>
          <w:p w14:paraId="3A2DABB4" w14:textId="77777777" w:rsidR="002B6AE2" w:rsidRPr="002B6AE2" w:rsidRDefault="002B6AE2" w:rsidP="002B6AE2">
            <w:r w:rsidRPr="002B6AE2">
              <w:t>Wird die Anforderung erfüllt (Ja/Nein)</w:t>
            </w:r>
          </w:p>
        </w:tc>
        <w:tc>
          <w:tcPr>
            <w:tcW w:w="8942" w:type="dxa"/>
          </w:tcPr>
          <w:p w14:paraId="0520E007" w14:textId="77777777" w:rsidR="002B6AE2" w:rsidRPr="002B6AE2" w:rsidRDefault="002B6AE2" w:rsidP="002B6AE2">
            <w:r w:rsidRPr="002B6AE2">
              <w:t>Frage der Vergabestelle und Erläuterung des Bieters</w:t>
            </w:r>
          </w:p>
        </w:tc>
      </w:tr>
      <w:tr w:rsidR="002B6AE2" w:rsidRPr="0035772F" w14:paraId="41031CEF" w14:textId="77777777" w:rsidTr="00C80B3C">
        <w:trPr>
          <w:cnfStyle w:val="000000100000" w:firstRow="0" w:lastRow="0" w:firstColumn="0" w:lastColumn="0" w:oddVBand="0" w:evenVBand="0" w:oddHBand="1" w:evenHBand="0" w:firstRowFirstColumn="0" w:firstRowLastColumn="0" w:lastRowFirstColumn="0" w:lastRowLastColumn="0"/>
          <w:trHeight w:val="1670"/>
        </w:trPr>
        <w:tc>
          <w:tcPr>
            <w:tcW w:w="560" w:type="dxa"/>
          </w:tcPr>
          <w:p w14:paraId="63B6C8C4" w14:textId="20086B77" w:rsidR="002B6AE2" w:rsidRPr="002B6AE2" w:rsidRDefault="00F16A81" w:rsidP="002B6AE2">
            <w:r w:rsidRPr="00F16A81">
              <w:fldChar w:fldCharType="begin"/>
            </w:r>
            <w:r w:rsidRPr="00F16A81">
              <w:instrText xml:space="preserve"> AUTONUM  \* Arabic </w:instrText>
            </w:r>
            <w:r w:rsidRPr="00F16A81">
              <w:fldChar w:fldCharType="end"/>
            </w:r>
          </w:p>
        </w:tc>
        <w:tc>
          <w:tcPr>
            <w:tcW w:w="3671" w:type="dxa"/>
          </w:tcPr>
          <w:p w14:paraId="7640ED7A" w14:textId="339FB85C" w:rsidR="002B6AE2" w:rsidRPr="002B6AE2" w:rsidRDefault="002B6AE2" w:rsidP="002B6AE2">
            <w:r w:rsidRPr="002B6AE2">
              <w:t xml:space="preserve">Die Packtasche muss aus strapazierfähigem Gewebe bestehen, </w:t>
            </w:r>
            <w:r>
              <w:t xml:space="preserve">welches </w:t>
            </w:r>
            <w:r w:rsidRPr="002B6AE2">
              <w:t xml:space="preserve">farblich </w:t>
            </w:r>
            <w:r w:rsidR="008C7E2D">
              <w:t>an</w:t>
            </w:r>
            <w:r w:rsidRPr="002B6AE2">
              <w:t xml:space="preserve"> den Bezug des Feldbettes angepasst</w:t>
            </w:r>
            <w:r>
              <w:t xml:space="preserve"> ist</w:t>
            </w:r>
            <w:r w:rsidR="008C7E2D">
              <w:t>.</w:t>
            </w:r>
          </w:p>
        </w:tc>
        <w:tc>
          <w:tcPr>
            <w:tcW w:w="734" w:type="dxa"/>
          </w:tcPr>
          <w:p w14:paraId="33E35F33" w14:textId="77777777" w:rsidR="002B6AE2" w:rsidRPr="002B6AE2" w:rsidRDefault="002B6AE2" w:rsidP="002B6AE2">
            <w:r w:rsidRPr="002B6AE2">
              <w:t>A</w:t>
            </w:r>
          </w:p>
        </w:tc>
        <w:sdt>
          <w:sdtPr>
            <w:id w:val="1635439430"/>
            <w:placeholder>
              <w:docPart w:val="36B7490B161C494D9015D52C491FCC3D"/>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34C8075D" w14:textId="4384A5E7" w:rsidR="002B6AE2" w:rsidRPr="002B6AE2" w:rsidRDefault="00547DCF" w:rsidP="002B6AE2">
                <w:r w:rsidRPr="00547DCF">
                  <w:rPr>
                    <w:rStyle w:val="Rotmarkiert"/>
                  </w:rPr>
                  <w:t>Wählen Sie ein Element aus.</w:t>
                </w:r>
              </w:p>
            </w:tc>
          </w:sdtContent>
        </w:sdt>
        <w:tc>
          <w:tcPr>
            <w:tcW w:w="8942" w:type="dxa"/>
          </w:tcPr>
          <w:sdt>
            <w:sdtPr>
              <w:id w:val="399722177"/>
              <w:placeholder>
                <w:docPart w:val="A501C90DABE1430DA9772D10EB1B46F0"/>
              </w:placeholder>
              <w:showingPlcHdr/>
            </w:sdtPr>
            <w:sdtContent>
              <w:p w14:paraId="50C464A1" w14:textId="77777777" w:rsidR="00241079" w:rsidRPr="00241079" w:rsidRDefault="00241079" w:rsidP="00241079">
                <w:pPr>
                  <w:pStyle w:val="Standardindividuell"/>
                </w:pPr>
                <w:r w:rsidRPr="00241079">
                  <w:rPr>
                    <w:rStyle w:val="Rotmarkiert"/>
                  </w:rPr>
                  <w:t>Klicken oder tippen Sie hier, um Text einzugeben.</w:t>
                </w:r>
              </w:p>
            </w:sdtContent>
          </w:sdt>
          <w:p w14:paraId="78CF3A79" w14:textId="77777777" w:rsidR="002B6AE2" w:rsidRPr="002B6AE2" w:rsidRDefault="002B6AE2" w:rsidP="002B6AE2"/>
        </w:tc>
      </w:tr>
    </w:tbl>
    <w:p w14:paraId="5A2F0E27" w14:textId="77777777" w:rsidR="008306DC" w:rsidRDefault="008306DC">
      <w:r>
        <w:br w:type="page"/>
      </w:r>
    </w:p>
    <w:tbl>
      <w:tblPr>
        <w:tblStyle w:val="EinfacheTabelle1"/>
        <w:tblW w:w="15446" w:type="dxa"/>
        <w:tblLook w:val="04A0" w:firstRow="1" w:lastRow="0" w:firstColumn="1" w:lastColumn="0" w:noHBand="0" w:noVBand="1"/>
      </w:tblPr>
      <w:tblGrid>
        <w:gridCol w:w="560"/>
        <w:gridCol w:w="3671"/>
        <w:gridCol w:w="734"/>
        <w:gridCol w:w="1539"/>
        <w:gridCol w:w="8942"/>
      </w:tblGrid>
      <w:tr w:rsidR="008306DC" w:rsidRPr="00B160BC" w14:paraId="49DBEABD" w14:textId="77777777" w:rsidTr="008306D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0" w:type="dxa"/>
          </w:tcPr>
          <w:p w14:paraId="6C74C34D" w14:textId="77777777" w:rsidR="008306DC" w:rsidRPr="008306DC" w:rsidRDefault="008306DC" w:rsidP="008306DC">
            <w:r>
              <w:lastRenderedPageBreak/>
              <w:t>Lfd. Nr.</w:t>
            </w:r>
          </w:p>
        </w:tc>
        <w:tc>
          <w:tcPr>
            <w:tcW w:w="3671" w:type="dxa"/>
          </w:tcPr>
          <w:p w14:paraId="567560CD" w14:textId="77777777" w:rsidR="008306DC" w:rsidRPr="008306DC" w:rsidRDefault="008306DC" w:rsidP="008306DC">
            <w:pPr>
              <w:cnfStyle w:val="100000000000" w:firstRow="1" w:lastRow="0" w:firstColumn="0" w:lastColumn="0" w:oddVBand="0" w:evenVBand="0" w:oddHBand="0" w:evenHBand="0" w:firstRowFirstColumn="0" w:firstRowLastColumn="0" w:lastRowFirstColumn="0" w:lastRowLastColumn="0"/>
            </w:pPr>
            <w:r>
              <w:t>Leistungsanforderungen</w:t>
            </w:r>
          </w:p>
        </w:tc>
        <w:tc>
          <w:tcPr>
            <w:tcW w:w="734" w:type="dxa"/>
          </w:tcPr>
          <w:p w14:paraId="700F6DD0" w14:textId="77777777" w:rsidR="008306DC" w:rsidRPr="008306DC" w:rsidRDefault="008306DC" w:rsidP="008306DC">
            <w:pPr>
              <w:cnfStyle w:val="100000000000" w:firstRow="1" w:lastRow="0" w:firstColumn="0" w:lastColumn="0" w:oddVBand="0" w:evenVBand="0" w:oddHBand="0" w:evenHBand="0" w:firstRowFirstColumn="0" w:firstRowLastColumn="0" w:lastRowFirstColumn="0" w:lastRowLastColumn="0"/>
            </w:pPr>
            <w:r>
              <w:t>Art des Krite</w:t>
            </w:r>
            <w:r w:rsidRPr="008306DC">
              <w:t xml:space="preserve">- riums </w:t>
            </w:r>
          </w:p>
        </w:tc>
        <w:tc>
          <w:tcPr>
            <w:tcW w:w="1539" w:type="dxa"/>
          </w:tcPr>
          <w:p w14:paraId="1AF4C07F" w14:textId="77777777" w:rsidR="008306DC" w:rsidRPr="008306DC" w:rsidRDefault="008306DC" w:rsidP="008306DC">
            <w:pPr>
              <w:cnfStyle w:val="100000000000" w:firstRow="1" w:lastRow="0" w:firstColumn="0" w:lastColumn="0" w:oddVBand="0" w:evenVBand="0" w:oddHBand="0" w:evenHBand="0" w:firstRowFirstColumn="0" w:firstRowLastColumn="0" w:lastRowFirstColumn="0" w:lastRowLastColumn="0"/>
            </w:pPr>
            <w:r>
              <w:t>Wird die Anforderung erfüllt (Ja/Nein)</w:t>
            </w:r>
          </w:p>
        </w:tc>
        <w:tc>
          <w:tcPr>
            <w:tcW w:w="8942" w:type="dxa"/>
          </w:tcPr>
          <w:p w14:paraId="3A898C66" w14:textId="77777777" w:rsidR="008306DC" w:rsidRPr="008306DC" w:rsidRDefault="008306DC" w:rsidP="008306DC">
            <w:pPr>
              <w:cnfStyle w:val="100000000000" w:firstRow="1" w:lastRow="0" w:firstColumn="0" w:lastColumn="0" w:oddVBand="0" w:evenVBand="0" w:oddHBand="0" w:evenHBand="0" w:firstRowFirstColumn="0" w:firstRowLastColumn="0" w:lastRowFirstColumn="0" w:lastRowLastColumn="0"/>
            </w:pPr>
            <w:r>
              <w:t xml:space="preserve">Frage der Vergabestelle und </w:t>
            </w:r>
            <w:r w:rsidRPr="008306DC">
              <w:t>Erläuterung des Bieters</w:t>
            </w:r>
          </w:p>
        </w:tc>
      </w:tr>
      <w:tr w:rsidR="002B6AE2" w:rsidRPr="0035772F" w14:paraId="4E9879A7" w14:textId="77777777" w:rsidTr="00C80B3C">
        <w:tblPrEx>
          <w:tblLook w:val="0420" w:firstRow="1"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1670"/>
        </w:trPr>
        <w:tc>
          <w:tcPr>
            <w:tcW w:w="560" w:type="dxa"/>
          </w:tcPr>
          <w:p w14:paraId="2F79C2BC" w14:textId="6C92E383" w:rsidR="002B6AE2" w:rsidRPr="002B6AE2" w:rsidRDefault="00F16A81" w:rsidP="002B6AE2">
            <w:r w:rsidRPr="00F16A81">
              <w:fldChar w:fldCharType="begin"/>
            </w:r>
            <w:r w:rsidRPr="00F16A81">
              <w:instrText xml:space="preserve"> AUTONUM  \* Arabic </w:instrText>
            </w:r>
            <w:r w:rsidRPr="00F16A81">
              <w:fldChar w:fldCharType="end"/>
            </w:r>
          </w:p>
        </w:tc>
        <w:tc>
          <w:tcPr>
            <w:tcW w:w="3671" w:type="dxa"/>
          </w:tcPr>
          <w:p w14:paraId="6D306BD4" w14:textId="3209C659" w:rsidR="002B6AE2" w:rsidRPr="002B6AE2" w:rsidRDefault="00A65356" w:rsidP="002B6AE2">
            <w:r>
              <w:t>Packtaschen</w:t>
            </w:r>
            <w:r w:rsidR="00FC3C45">
              <w:t>,</w:t>
            </w:r>
            <w:r>
              <w:t xml:space="preserve"> deren Gewebe </w:t>
            </w:r>
            <w:r w:rsidR="002B6AE2" w:rsidRPr="002B6AE2">
              <w:t xml:space="preserve">die Anforderungen der Anhänge XVII und XIV der REACH-Verordnung, der Vorgaben des CPSIA sowie der ECHA-SVHC-Kandidatenliste </w:t>
            </w:r>
            <w:r w:rsidR="007960AF">
              <w:t xml:space="preserve">erfüllen </w:t>
            </w:r>
            <w:r w:rsidR="002B6AE2" w:rsidRPr="002B6AE2">
              <w:t xml:space="preserve">und </w:t>
            </w:r>
            <w:r w:rsidR="007960AF">
              <w:t xml:space="preserve">bei denen </w:t>
            </w:r>
            <w:r w:rsidR="002B6AE2" w:rsidRPr="002B6AE2">
              <w:t>dies durch ein von befugten Dritten ausgestelltes Prüfzeichen („ÖKO-TEX Standard 100“ oder ein gleichwertiges Prüfzeichen) belegt</w:t>
            </w:r>
            <w:r w:rsidR="007960AF">
              <w:t xml:space="preserve"> ist</w:t>
            </w:r>
            <w:r w:rsidR="00D06799">
              <w:t>,</w:t>
            </w:r>
            <w:r w:rsidR="007960AF">
              <w:t xml:space="preserve"> werden bevorzugt.</w:t>
            </w:r>
            <w:r w:rsidR="002B6AE2" w:rsidRPr="002B6AE2">
              <w:t xml:space="preserve"> Die Gleichwertigkeit muss der Bieter durch geeignete Mittel (z. B. Prüfbericht einer anerkannten Stelle) mit seinem Angebot nachweisen.</w:t>
            </w:r>
          </w:p>
          <w:p w14:paraId="75A5936E" w14:textId="04581E45" w:rsidR="002B6AE2" w:rsidRPr="00B8634A" w:rsidRDefault="002B6AE2" w:rsidP="002B6AE2">
            <w:pPr>
              <w:rPr>
                <w:rStyle w:val="kursiv"/>
              </w:rPr>
            </w:pPr>
            <w:r w:rsidRPr="00B8634A">
              <w:rPr>
                <w:rStyle w:val="kursiv"/>
              </w:rPr>
              <w:t xml:space="preserve">Dieses Kriterium wird mit dem Faktor </w:t>
            </w:r>
            <w:r w:rsidR="00F53F52">
              <w:rPr>
                <w:rStyle w:val="kursiv"/>
              </w:rPr>
              <w:t>2</w:t>
            </w:r>
            <w:r w:rsidRPr="00B8634A">
              <w:rPr>
                <w:rStyle w:val="kursiv"/>
              </w:rPr>
              <w:t xml:space="preserve"> gewichtet und wie folgt bewertet:</w:t>
            </w:r>
          </w:p>
          <w:p w14:paraId="6C15E70F" w14:textId="77777777" w:rsidR="002B6AE2" w:rsidRPr="00B8634A" w:rsidRDefault="00B8634A" w:rsidP="00B8634A">
            <w:pPr>
              <w:pStyle w:val="ListePktEbene1"/>
              <w:rPr>
                <w:rStyle w:val="kursiv"/>
              </w:rPr>
            </w:pPr>
            <w:r w:rsidRPr="00B8634A">
              <w:rPr>
                <w:rStyle w:val="kursiv"/>
              </w:rPr>
              <w:t xml:space="preserve">Nein </w:t>
            </w:r>
            <w:r w:rsidR="002B6AE2" w:rsidRPr="00B8634A">
              <w:rPr>
                <w:rStyle w:val="kursiv"/>
              </w:rPr>
              <w:t>= 0 Punkte</w:t>
            </w:r>
          </w:p>
          <w:p w14:paraId="10604D1D" w14:textId="220C5F92" w:rsidR="002B6AE2" w:rsidRPr="002B6AE2" w:rsidRDefault="00B8634A" w:rsidP="008306DC">
            <w:pPr>
              <w:pStyle w:val="ListePktEbene1"/>
            </w:pPr>
            <w:r w:rsidRPr="00B8634A">
              <w:rPr>
                <w:rStyle w:val="kursiv"/>
              </w:rPr>
              <w:t>Ja = 10 Punkte</w:t>
            </w:r>
          </w:p>
        </w:tc>
        <w:tc>
          <w:tcPr>
            <w:tcW w:w="734" w:type="dxa"/>
          </w:tcPr>
          <w:p w14:paraId="597B0FB9" w14:textId="77777777" w:rsidR="002B6AE2" w:rsidRPr="002B6AE2" w:rsidRDefault="002B6AE2" w:rsidP="002B6AE2">
            <w:r>
              <w:t>B</w:t>
            </w:r>
          </w:p>
        </w:tc>
        <w:tc>
          <w:tcPr>
            <w:tcW w:w="1539" w:type="dxa"/>
          </w:tcPr>
          <w:p w14:paraId="61172344" w14:textId="34194E1C" w:rsidR="002B6AE2" w:rsidRPr="002B6AE2" w:rsidRDefault="007960AF" w:rsidP="002B6AE2">
            <w:r>
              <w:t>Dieses Feld</w:t>
            </w:r>
            <w:r w:rsidRPr="007960AF">
              <w:t xml:space="preserve"> muss nicht befüllt werden!</w:t>
            </w:r>
          </w:p>
        </w:tc>
        <w:tc>
          <w:tcPr>
            <w:tcW w:w="8942" w:type="dxa"/>
          </w:tcPr>
          <w:p w14:paraId="7FEFF0CE" w14:textId="572D5CF5" w:rsidR="007960AF" w:rsidRPr="007960AF" w:rsidRDefault="007960AF" w:rsidP="007960AF">
            <w:r>
              <w:t>E</w:t>
            </w:r>
            <w:r w:rsidRPr="007960AF">
              <w:t>rfüllt d</w:t>
            </w:r>
            <w:r>
              <w:t>as Gewebe der Packtasche</w:t>
            </w:r>
            <w:r w:rsidRPr="007960AF">
              <w:t xml:space="preserve"> die Anforderungen der Anhänge XVII und XIV der REACH-Verordnung, der Vorgaben des CPSIA sowie der ECHA-SVHC-Kandidatenliste? Mit welchem Zertifikat wird dies nachgewiesen? Um die entsprechenden Leistungspunkte bei der Bewertung zu erhalten</w:t>
            </w:r>
            <w:r w:rsidR="00D06799">
              <w:t>,</w:t>
            </w:r>
            <w:r w:rsidRPr="007960AF">
              <w:t xml:space="preserve"> müssen Sie Ihrem Angebot das jeweils aktuell gültige Zertifikat zum Prüfzeichen beifügen. Das Nachfordern des Zertifikats ist nicht möglich.</w:t>
            </w:r>
          </w:p>
          <w:p w14:paraId="43238F5A" w14:textId="3E5AAA41" w:rsidR="002B6AE2" w:rsidRDefault="002B6AE2" w:rsidP="002B6AE2"/>
          <w:sdt>
            <w:sdtPr>
              <w:id w:val="1200830632"/>
              <w:placeholder>
                <w:docPart w:val="DCCDC9F147D8467398AC821174ABBDC3"/>
              </w:placeholder>
              <w:showingPlcHdr/>
            </w:sdtPr>
            <w:sdtContent>
              <w:p w14:paraId="6AB2799A" w14:textId="77777777" w:rsidR="00241079" w:rsidRPr="00241079" w:rsidRDefault="00241079" w:rsidP="00241079">
                <w:pPr>
                  <w:pStyle w:val="Standardindividuell"/>
                </w:pPr>
                <w:r w:rsidRPr="00241079">
                  <w:rPr>
                    <w:rStyle w:val="Rotmarkiert"/>
                  </w:rPr>
                  <w:t>Klicken oder tippen Sie hier, um Text einzugeben.</w:t>
                </w:r>
              </w:p>
            </w:sdtContent>
          </w:sdt>
          <w:p w14:paraId="4FB0D998" w14:textId="426BF85B" w:rsidR="00241079" w:rsidRPr="002B6AE2" w:rsidRDefault="00241079" w:rsidP="002B6AE2"/>
        </w:tc>
      </w:tr>
    </w:tbl>
    <w:p w14:paraId="4C0D0E0D" w14:textId="77777777" w:rsidR="008306DC" w:rsidRDefault="008306DC">
      <w:r>
        <w:br w:type="page"/>
      </w:r>
    </w:p>
    <w:tbl>
      <w:tblPr>
        <w:tblStyle w:val="EinfacheTabelle1"/>
        <w:tblW w:w="15446" w:type="dxa"/>
        <w:tblLook w:val="04A0" w:firstRow="1" w:lastRow="0" w:firstColumn="1" w:lastColumn="0" w:noHBand="0" w:noVBand="1"/>
      </w:tblPr>
      <w:tblGrid>
        <w:gridCol w:w="560"/>
        <w:gridCol w:w="3671"/>
        <w:gridCol w:w="734"/>
        <w:gridCol w:w="1539"/>
        <w:gridCol w:w="8942"/>
      </w:tblGrid>
      <w:tr w:rsidR="008306DC" w:rsidRPr="00B160BC" w14:paraId="6F0779B8" w14:textId="77777777" w:rsidTr="008306D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0" w:type="dxa"/>
          </w:tcPr>
          <w:p w14:paraId="3249F69C" w14:textId="77777777" w:rsidR="008306DC" w:rsidRPr="008306DC" w:rsidRDefault="008306DC" w:rsidP="008306DC">
            <w:r>
              <w:lastRenderedPageBreak/>
              <w:t>Lfd. Nr.</w:t>
            </w:r>
          </w:p>
        </w:tc>
        <w:tc>
          <w:tcPr>
            <w:tcW w:w="3671" w:type="dxa"/>
          </w:tcPr>
          <w:p w14:paraId="5A86833B" w14:textId="77777777" w:rsidR="008306DC" w:rsidRPr="008306DC" w:rsidRDefault="008306DC" w:rsidP="008306DC">
            <w:pPr>
              <w:cnfStyle w:val="100000000000" w:firstRow="1" w:lastRow="0" w:firstColumn="0" w:lastColumn="0" w:oddVBand="0" w:evenVBand="0" w:oddHBand="0" w:evenHBand="0" w:firstRowFirstColumn="0" w:firstRowLastColumn="0" w:lastRowFirstColumn="0" w:lastRowLastColumn="0"/>
            </w:pPr>
            <w:r>
              <w:t>Leistungsanforderungen</w:t>
            </w:r>
          </w:p>
        </w:tc>
        <w:tc>
          <w:tcPr>
            <w:tcW w:w="734" w:type="dxa"/>
          </w:tcPr>
          <w:p w14:paraId="75654FFD" w14:textId="77777777" w:rsidR="008306DC" w:rsidRPr="008306DC" w:rsidRDefault="008306DC" w:rsidP="008306DC">
            <w:pPr>
              <w:cnfStyle w:val="100000000000" w:firstRow="1" w:lastRow="0" w:firstColumn="0" w:lastColumn="0" w:oddVBand="0" w:evenVBand="0" w:oddHBand="0" w:evenHBand="0" w:firstRowFirstColumn="0" w:firstRowLastColumn="0" w:lastRowFirstColumn="0" w:lastRowLastColumn="0"/>
            </w:pPr>
            <w:r>
              <w:t>Art des Krite</w:t>
            </w:r>
            <w:r w:rsidRPr="008306DC">
              <w:t xml:space="preserve">- riums </w:t>
            </w:r>
          </w:p>
        </w:tc>
        <w:tc>
          <w:tcPr>
            <w:tcW w:w="1539" w:type="dxa"/>
          </w:tcPr>
          <w:p w14:paraId="4ABA89C8" w14:textId="77777777" w:rsidR="008306DC" w:rsidRPr="008306DC" w:rsidRDefault="008306DC" w:rsidP="008306DC">
            <w:pPr>
              <w:cnfStyle w:val="100000000000" w:firstRow="1" w:lastRow="0" w:firstColumn="0" w:lastColumn="0" w:oddVBand="0" w:evenVBand="0" w:oddHBand="0" w:evenHBand="0" w:firstRowFirstColumn="0" w:firstRowLastColumn="0" w:lastRowFirstColumn="0" w:lastRowLastColumn="0"/>
            </w:pPr>
            <w:r>
              <w:t>Wird die Anforderung erfüllt (Ja/Nein)</w:t>
            </w:r>
          </w:p>
        </w:tc>
        <w:tc>
          <w:tcPr>
            <w:tcW w:w="8942" w:type="dxa"/>
          </w:tcPr>
          <w:p w14:paraId="714494A5" w14:textId="77777777" w:rsidR="008306DC" w:rsidRPr="008306DC" w:rsidRDefault="008306DC" w:rsidP="008306DC">
            <w:pPr>
              <w:cnfStyle w:val="100000000000" w:firstRow="1" w:lastRow="0" w:firstColumn="0" w:lastColumn="0" w:oddVBand="0" w:evenVBand="0" w:oddHBand="0" w:evenHBand="0" w:firstRowFirstColumn="0" w:firstRowLastColumn="0" w:lastRowFirstColumn="0" w:lastRowLastColumn="0"/>
            </w:pPr>
            <w:r>
              <w:t xml:space="preserve">Frage der Vergabestelle und </w:t>
            </w:r>
            <w:r w:rsidRPr="008306DC">
              <w:t>Erläuterung des Bieters</w:t>
            </w:r>
          </w:p>
        </w:tc>
      </w:tr>
      <w:tr w:rsidR="002B6AE2" w:rsidRPr="0035772F" w14:paraId="1651C721" w14:textId="77777777" w:rsidTr="00C80B3C">
        <w:tblPrEx>
          <w:tblLook w:val="0420" w:firstRow="1"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1670"/>
        </w:trPr>
        <w:tc>
          <w:tcPr>
            <w:tcW w:w="560" w:type="dxa"/>
          </w:tcPr>
          <w:p w14:paraId="4A7FE8EA" w14:textId="165EC089" w:rsidR="002B6AE2" w:rsidRPr="002B6AE2" w:rsidRDefault="00F16A81" w:rsidP="002B6AE2">
            <w:r w:rsidRPr="00F16A81">
              <w:fldChar w:fldCharType="begin"/>
            </w:r>
            <w:r w:rsidRPr="00F16A81">
              <w:instrText xml:space="preserve"> AUTONUM  \* Arabic </w:instrText>
            </w:r>
            <w:r w:rsidRPr="00F16A81">
              <w:fldChar w:fldCharType="end"/>
            </w:r>
          </w:p>
        </w:tc>
        <w:tc>
          <w:tcPr>
            <w:tcW w:w="3671" w:type="dxa"/>
          </w:tcPr>
          <w:p w14:paraId="28172C68" w14:textId="5D81F121" w:rsidR="002B6AE2" w:rsidRPr="002B6AE2" w:rsidRDefault="00C80B3C" w:rsidP="002B6AE2">
            <w:r w:rsidRPr="00C80B3C">
              <w:t xml:space="preserve">Alle Nähte und Verbindungen </w:t>
            </w:r>
            <w:r>
              <w:t>müssen</w:t>
            </w:r>
            <w:r w:rsidRPr="00C80B3C">
              <w:t xml:space="preserve"> dauerhaft</w:t>
            </w:r>
            <w:r w:rsidR="00E313A2">
              <w:t xml:space="preserve"> und für langfristige Nutzung</w:t>
            </w:r>
            <w:r w:rsidRPr="00C80B3C">
              <w:t xml:space="preserve"> </w:t>
            </w:r>
            <w:r>
              <w:t>ausgeführt sein</w:t>
            </w:r>
            <w:r w:rsidRPr="00C80B3C">
              <w:t>.</w:t>
            </w:r>
          </w:p>
        </w:tc>
        <w:tc>
          <w:tcPr>
            <w:tcW w:w="734" w:type="dxa"/>
          </w:tcPr>
          <w:p w14:paraId="1C0F4BA1" w14:textId="77777777" w:rsidR="002B6AE2" w:rsidRPr="002B6AE2" w:rsidRDefault="00C80B3C" w:rsidP="002B6AE2">
            <w:r>
              <w:t>A</w:t>
            </w:r>
          </w:p>
        </w:tc>
        <w:sdt>
          <w:sdtPr>
            <w:id w:val="-1310481085"/>
            <w:placeholder>
              <w:docPart w:val="B302E74DB03F406A8EE5F4BD10DF18AC"/>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11D51BA9" w14:textId="2C5578E9" w:rsidR="002B6AE2" w:rsidRPr="002B6AE2" w:rsidRDefault="00547DCF" w:rsidP="002B6AE2">
                <w:r w:rsidRPr="00547DCF">
                  <w:rPr>
                    <w:rStyle w:val="Rotmarkiert"/>
                  </w:rPr>
                  <w:t>Wählen Sie ein Element aus.</w:t>
                </w:r>
              </w:p>
            </w:tc>
          </w:sdtContent>
        </w:sdt>
        <w:tc>
          <w:tcPr>
            <w:tcW w:w="8942" w:type="dxa"/>
          </w:tcPr>
          <w:sdt>
            <w:sdtPr>
              <w:id w:val="789718089"/>
              <w:placeholder>
                <w:docPart w:val="70865BCCA9624F81BAD4D0D50A6632BE"/>
              </w:placeholder>
              <w:showingPlcHdr/>
            </w:sdtPr>
            <w:sdtContent>
              <w:p w14:paraId="23B9D56A" w14:textId="77777777" w:rsidR="00241079" w:rsidRPr="00241079" w:rsidRDefault="00241079" w:rsidP="00241079">
                <w:pPr>
                  <w:pStyle w:val="Standardindividuell"/>
                </w:pPr>
                <w:r w:rsidRPr="00241079">
                  <w:rPr>
                    <w:rStyle w:val="Rotmarkiert"/>
                  </w:rPr>
                  <w:t>Klicken oder tippen Sie hier, um Text einzugeben.</w:t>
                </w:r>
              </w:p>
            </w:sdtContent>
          </w:sdt>
          <w:p w14:paraId="3792D067" w14:textId="77777777" w:rsidR="002B6AE2" w:rsidRPr="002B6AE2" w:rsidRDefault="002B6AE2" w:rsidP="002B6AE2"/>
        </w:tc>
      </w:tr>
      <w:tr w:rsidR="00C80B3C" w:rsidRPr="0035772F" w14:paraId="54900E3E" w14:textId="77777777" w:rsidTr="00C80B3C">
        <w:tblPrEx>
          <w:tblLook w:val="0420" w:firstRow="1" w:lastRow="0" w:firstColumn="0" w:lastColumn="0" w:noHBand="0" w:noVBand="1"/>
        </w:tblPrEx>
        <w:trPr>
          <w:trHeight w:val="1670"/>
        </w:trPr>
        <w:tc>
          <w:tcPr>
            <w:tcW w:w="560" w:type="dxa"/>
          </w:tcPr>
          <w:p w14:paraId="5A50E9F2" w14:textId="7017D55A" w:rsidR="00C80B3C" w:rsidRPr="002B6AE2" w:rsidRDefault="00F16A81" w:rsidP="002B6AE2">
            <w:r w:rsidRPr="00F16A81">
              <w:fldChar w:fldCharType="begin"/>
            </w:r>
            <w:r w:rsidRPr="00F16A81">
              <w:instrText xml:space="preserve"> AUTONUM  \* Arabic </w:instrText>
            </w:r>
            <w:r w:rsidRPr="00F16A81">
              <w:fldChar w:fldCharType="end"/>
            </w:r>
          </w:p>
        </w:tc>
        <w:tc>
          <w:tcPr>
            <w:tcW w:w="3671" w:type="dxa"/>
          </w:tcPr>
          <w:p w14:paraId="6D2BC227" w14:textId="77777777" w:rsidR="00C80B3C" w:rsidRPr="002B6AE2" w:rsidRDefault="00D344AC" w:rsidP="00BB517C">
            <w:r w:rsidRPr="00D344AC">
              <w:t>Die Packtasche muss das komplette demontierte Feldbett und die Pflege- und</w:t>
            </w:r>
            <w:r w:rsidR="00BB517C">
              <w:t xml:space="preserve"> </w:t>
            </w:r>
            <w:r w:rsidRPr="00D344AC">
              <w:t>Aufbauanleitung aufnehmen.</w:t>
            </w:r>
          </w:p>
        </w:tc>
        <w:tc>
          <w:tcPr>
            <w:tcW w:w="734" w:type="dxa"/>
          </w:tcPr>
          <w:p w14:paraId="42C438D2" w14:textId="77777777" w:rsidR="00C80B3C" w:rsidRPr="002B6AE2" w:rsidRDefault="00BB517C" w:rsidP="002B6AE2">
            <w:r>
              <w:t>A</w:t>
            </w:r>
          </w:p>
        </w:tc>
        <w:sdt>
          <w:sdtPr>
            <w:id w:val="1059897708"/>
            <w:placeholder>
              <w:docPart w:val="7DF99157C55243468602EFCCDDF7E4A0"/>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7CC4A46E" w14:textId="5D32ABAD" w:rsidR="00C80B3C" w:rsidRPr="002B6AE2" w:rsidRDefault="00547DCF" w:rsidP="002B6AE2">
                <w:r w:rsidRPr="00547DCF">
                  <w:rPr>
                    <w:rStyle w:val="Rotmarkiert"/>
                  </w:rPr>
                  <w:t>Wählen Sie ein Element aus.</w:t>
                </w:r>
              </w:p>
            </w:tc>
          </w:sdtContent>
        </w:sdt>
        <w:tc>
          <w:tcPr>
            <w:tcW w:w="8942" w:type="dxa"/>
          </w:tcPr>
          <w:sdt>
            <w:sdtPr>
              <w:id w:val="1609003100"/>
              <w:placeholder>
                <w:docPart w:val="71955F466CC548B5A9CE339EA32FFF19"/>
              </w:placeholder>
              <w:showingPlcHdr/>
            </w:sdtPr>
            <w:sdtContent>
              <w:p w14:paraId="66EFAA15" w14:textId="77777777" w:rsidR="00241079" w:rsidRPr="00241079" w:rsidRDefault="00241079" w:rsidP="00241079">
                <w:pPr>
                  <w:pStyle w:val="Standardindividuell"/>
                </w:pPr>
                <w:r w:rsidRPr="00241079">
                  <w:rPr>
                    <w:rStyle w:val="Rotmarkiert"/>
                  </w:rPr>
                  <w:t>Klicken oder tippen Sie hier, um Text einzugeben.</w:t>
                </w:r>
              </w:p>
            </w:sdtContent>
          </w:sdt>
          <w:p w14:paraId="1EE50F7E" w14:textId="77777777" w:rsidR="00C80B3C" w:rsidRPr="002B6AE2" w:rsidRDefault="00C80B3C" w:rsidP="002B6AE2"/>
        </w:tc>
      </w:tr>
      <w:tr w:rsidR="002B6AE2" w:rsidRPr="0035772F" w14:paraId="3453E2DA" w14:textId="77777777" w:rsidTr="00C80B3C">
        <w:tblPrEx>
          <w:tblLook w:val="0420" w:firstRow="1"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1670"/>
        </w:trPr>
        <w:tc>
          <w:tcPr>
            <w:tcW w:w="560" w:type="dxa"/>
          </w:tcPr>
          <w:p w14:paraId="357F4694" w14:textId="1B61A69D" w:rsidR="002B6AE2" w:rsidRPr="002B6AE2" w:rsidRDefault="00F16A81" w:rsidP="002B6AE2">
            <w:r w:rsidRPr="00F16A81">
              <w:fldChar w:fldCharType="begin"/>
            </w:r>
            <w:r w:rsidRPr="00F16A81">
              <w:instrText xml:space="preserve"> AUTONUM  \* Arabic </w:instrText>
            </w:r>
            <w:r w:rsidRPr="00F16A81">
              <w:fldChar w:fldCharType="end"/>
            </w:r>
          </w:p>
        </w:tc>
        <w:tc>
          <w:tcPr>
            <w:tcW w:w="3671" w:type="dxa"/>
          </w:tcPr>
          <w:p w14:paraId="6EC35E60" w14:textId="77777777" w:rsidR="002B6AE2" w:rsidRPr="002B6AE2" w:rsidRDefault="00BB517C" w:rsidP="002B6AE2">
            <w:r w:rsidRPr="00BB517C">
              <w:t>Die Packtasche muss mit mind. 2 Handtragegurten ausgestattet sein.</w:t>
            </w:r>
          </w:p>
        </w:tc>
        <w:tc>
          <w:tcPr>
            <w:tcW w:w="734" w:type="dxa"/>
          </w:tcPr>
          <w:p w14:paraId="58087512" w14:textId="77777777" w:rsidR="002B6AE2" w:rsidRPr="002B6AE2" w:rsidRDefault="00BB517C" w:rsidP="002B6AE2">
            <w:r>
              <w:t>A</w:t>
            </w:r>
          </w:p>
        </w:tc>
        <w:sdt>
          <w:sdtPr>
            <w:id w:val="-1315018773"/>
            <w:placeholder>
              <w:docPart w:val="B73D420F51034C3AAE36EA3E20D76279"/>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57801877" w14:textId="7B205860" w:rsidR="002B6AE2" w:rsidRPr="002B6AE2" w:rsidRDefault="00547DCF" w:rsidP="002B6AE2">
                <w:r w:rsidRPr="00547DCF">
                  <w:rPr>
                    <w:rStyle w:val="Rotmarkiert"/>
                  </w:rPr>
                  <w:t>Wählen Sie ein Element aus.</w:t>
                </w:r>
              </w:p>
            </w:tc>
          </w:sdtContent>
        </w:sdt>
        <w:tc>
          <w:tcPr>
            <w:tcW w:w="8942" w:type="dxa"/>
          </w:tcPr>
          <w:p w14:paraId="2E2C9718" w14:textId="77777777" w:rsidR="002B6AE2" w:rsidRDefault="008B24B9" w:rsidP="002B6AE2">
            <w:r>
              <w:t>Über wie viele Tragegurte verfügt die Packtasche?</w:t>
            </w:r>
          </w:p>
          <w:sdt>
            <w:sdtPr>
              <w:id w:val="398944538"/>
              <w:placeholder>
                <w:docPart w:val="1C6588190C6744AE9098D5933244F532"/>
              </w:placeholder>
              <w:showingPlcHdr/>
            </w:sdtPr>
            <w:sdtContent>
              <w:p w14:paraId="3A925714" w14:textId="77777777" w:rsidR="00241079" w:rsidRPr="00241079" w:rsidRDefault="00241079" w:rsidP="00241079">
                <w:pPr>
                  <w:pStyle w:val="Standardindividuell"/>
                </w:pPr>
                <w:r w:rsidRPr="00241079">
                  <w:rPr>
                    <w:rStyle w:val="Rotmarkiert"/>
                  </w:rPr>
                  <w:t>Klicken oder tippen Sie hier, um Text einzugeben.</w:t>
                </w:r>
              </w:p>
            </w:sdtContent>
          </w:sdt>
          <w:p w14:paraId="683780C5" w14:textId="23D7F05B" w:rsidR="00241079" w:rsidRPr="002B6AE2" w:rsidRDefault="00241079" w:rsidP="002B6AE2"/>
        </w:tc>
      </w:tr>
      <w:tr w:rsidR="00146DCA" w:rsidRPr="0035772F" w14:paraId="7C4DC060" w14:textId="77777777" w:rsidTr="00C80B3C">
        <w:tblPrEx>
          <w:tblLook w:val="0420" w:firstRow="1" w:lastRow="0" w:firstColumn="0" w:lastColumn="0" w:noHBand="0" w:noVBand="1"/>
        </w:tblPrEx>
        <w:trPr>
          <w:trHeight w:val="1670"/>
        </w:trPr>
        <w:tc>
          <w:tcPr>
            <w:tcW w:w="560" w:type="dxa"/>
          </w:tcPr>
          <w:p w14:paraId="1132A482" w14:textId="62568BAD" w:rsidR="00146DCA" w:rsidRPr="002B6AE2" w:rsidRDefault="00F16A81" w:rsidP="002B6AE2">
            <w:r w:rsidRPr="00F16A81">
              <w:fldChar w:fldCharType="begin"/>
            </w:r>
            <w:r w:rsidRPr="00F16A81">
              <w:instrText xml:space="preserve"> AUTONUM  \* Arabic </w:instrText>
            </w:r>
            <w:r w:rsidRPr="00F16A81">
              <w:fldChar w:fldCharType="end"/>
            </w:r>
          </w:p>
        </w:tc>
        <w:tc>
          <w:tcPr>
            <w:tcW w:w="3671" w:type="dxa"/>
          </w:tcPr>
          <w:p w14:paraId="5EDDC480" w14:textId="3EDB0E4F" w:rsidR="00146DCA" w:rsidRPr="00146DCA" w:rsidRDefault="00146DCA" w:rsidP="00146DCA">
            <w:r w:rsidRPr="00146DCA">
              <w:t xml:space="preserve">Die Packtasche </w:t>
            </w:r>
            <w:r w:rsidR="00D85AD1">
              <w:t>muss</w:t>
            </w:r>
            <w:r w:rsidRPr="00146DCA">
              <w:t xml:space="preserve"> über 3 Seiten </w:t>
            </w:r>
            <w:r w:rsidR="00E313A2">
              <w:t xml:space="preserve">mittels eines </w:t>
            </w:r>
            <w:r w:rsidRPr="00146DCA">
              <w:t xml:space="preserve">Reißverschluss </w:t>
            </w:r>
            <w:r w:rsidR="00E313A2">
              <w:t xml:space="preserve">zu </w:t>
            </w:r>
            <w:proofErr w:type="gramStart"/>
            <w:r w:rsidR="00E313A2">
              <w:t>ö</w:t>
            </w:r>
            <w:r w:rsidR="00CE18F9">
              <w:t>ff</w:t>
            </w:r>
            <w:r w:rsidR="00E313A2">
              <w:t xml:space="preserve">nen </w:t>
            </w:r>
            <w:r w:rsidR="00D85AD1">
              <w:t xml:space="preserve"> sein</w:t>
            </w:r>
            <w:proofErr w:type="gramEnd"/>
            <w:r w:rsidRPr="00146DCA">
              <w:t>.</w:t>
            </w:r>
          </w:p>
        </w:tc>
        <w:tc>
          <w:tcPr>
            <w:tcW w:w="734" w:type="dxa"/>
          </w:tcPr>
          <w:p w14:paraId="7CC841F5" w14:textId="77777777" w:rsidR="00146DCA" w:rsidRDefault="00146DCA" w:rsidP="002B6AE2">
            <w:r>
              <w:t>A</w:t>
            </w:r>
          </w:p>
        </w:tc>
        <w:sdt>
          <w:sdtPr>
            <w:id w:val="-896049677"/>
            <w:placeholder>
              <w:docPart w:val="C159E4A0D6724B3A9CF41598191C4049"/>
            </w:placeholder>
            <w:showingPlcHdr/>
            <w:comboBox>
              <w:listItem w:value="Wählen Sie ein Element aus."/>
              <w:listItem w:displayText="Nein" w:value="Nein"/>
              <w:listItem w:displayText="Ja" w:value="Ja"/>
            </w:comboBox>
          </w:sdtPr>
          <w:sdtEndPr>
            <w:rPr>
              <w:rStyle w:val="Rotmarkiert"/>
              <w:bCs/>
              <w:color w:val="FF0000"/>
            </w:rPr>
          </w:sdtEndPr>
          <w:sdtContent>
            <w:tc>
              <w:tcPr>
                <w:tcW w:w="1539" w:type="dxa"/>
              </w:tcPr>
              <w:p w14:paraId="29973D94" w14:textId="45DBA0AF" w:rsidR="00146DCA" w:rsidRPr="002B6AE2" w:rsidRDefault="00547DCF" w:rsidP="002B6AE2">
                <w:r w:rsidRPr="00547DCF">
                  <w:rPr>
                    <w:rStyle w:val="Rotmarkiert"/>
                  </w:rPr>
                  <w:t>Wählen Sie ein Element aus.</w:t>
                </w:r>
              </w:p>
            </w:tc>
          </w:sdtContent>
        </w:sdt>
        <w:tc>
          <w:tcPr>
            <w:tcW w:w="8942" w:type="dxa"/>
          </w:tcPr>
          <w:sdt>
            <w:sdtPr>
              <w:id w:val="-1648969778"/>
              <w:placeholder>
                <w:docPart w:val="2E030BAB55084F19BD40EBFD6C84E895"/>
              </w:placeholder>
              <w:showingPlcHdr/>
            </w:sdtPr>
            <w:sdtContent>
              <w:p w14:paraId="6153C6FF" w14:textId="77777777" w:rsidR="00241079" w:rsidRPr="00241079" w:rsidRDefault="00241079" w:rsidP="00241079">
                <w:pPr>
                  <w:pStyle w:val="Standardindividuell"/>
                </w:pPr>
                <w:r w:rsidRPr="00241079">
                  <w:rPr>
                    <w:rStyle w:val="Rotmarkiert"/>
                  </w:rPr>
                  <w:t>Klicken oder tippen Sie hier, um Text einzugeben.</w:t>
                </w:r>
              </w:p>
            </w:sdtContent>
          </w:sdt>
          <w:p w14:paraId="2A222E0F" w14:textId="77777777" w:rsidR="00146DCA" w:rsidRPr="002B6AE2" w:rsidRDefault="00146DCA" w:rsidP="002B6AE2"/>
        </w:tc>
      </w:tr>
    </w:tbl>
    <w:p w14:paraId="4DDA154A" w14:textId="54B03D5C" w:rsidR="00B75C71" w:rsidRDefault="00B75C71" w:rsidP="00B75C71">
      <w:pPr>
        <w:pStyle w:val="berschrift2Nr"/>
      </w:pPr>
      <w:bookmarkStart w:id="28" w:name="_Toc221537849"/>
      <w:r w:rsidRPr="002B6AE2">
        <w:lastRenderedPageBreak/>
        <w:t>Leistungsanforderungen</w:t>
      </w:r>
      <w:r w:rsidR="00874A7C">
        <w:t>,</w:t>
      </w:r>
      <w:r w:rsidRPr="002B6AE2">
        <w:t xml:space="preserve"> </w:t>
      </w:r>
      <w:r>
        <w:t>die i</w:t>
      </w:r>
      <w:r w:rsidR="005A6585">
        <w:t>m</w:t>
      </w:r>
      <w:r>
        <w:t xml:space="preserve"> Rahmen der Bemusterung </w:t>
      </w:r>
      <w:r w:rsidR="00652DE8">
        <w:t>b</w:t>
      </w:r>
      <w:r>
        <w:t>ewertet werden</w:t>
      </w:r>
      <w:bookmarkEnd w:id="28"/>
    </w:p>
    <w:p w14:paraId="082EE4B1" w14:textId="6A413707" w:rsidR="00396393" w:rsidRPr="00396393" w:rsidRDefault="00396393" w:rsidP="00396393">
      <w:r>
        <w:t>Die Einzelheiten zur Bemusterung werde</w:t>
      </w:r>
      <w:r w:rsidR="00D06799">
        <w:t>n</w:t>
      </w:r>
      <w:r>
        <w:t xml:space="preserve"> in der Anlage "02_Besondere Bewerbungsbedingungen unter den Punkten 3.7.4 und 3.8.2 erläutert.</w:t>
      </w:r>
    </w:p>
    <w:p w14:paraId="426F9FCF" w14:textId="01B3F781" w:rsidR="00B75C71" w:rsidRPr="002B6AE2" w:rsidRDefault="00B75C71" w:rsidP="00B75C71">
      <w:pPr>
        <w:pStyle w:val="Beschriftung"/>
      </w:pPr>
      <w:r w:rsidRPr="002B6AE2">
        <w:t xml:space="preserve">Tabelle </w:t>
      </w:r>
      <w:r w:rsidRPr="00B75C71">
        <w:fldChar w:fldCharType="begin"/>
      </w:r>
      <w:r>
        <w:instrText xml:space="preserve"> SEQ Tabelle \* ARABIC </w:instrText>
      </w:r>
      <w:r w:rsidRPr="00B75C71">
        <w:fldChar w:fldCharType="separate"/>
      </w:r>
      <w:r w:rsidR="008D13EF">
        <w:rPr>
          <w:noProof/>
        </w:rPr>
        <w:t>6</w:t>
      </w:r>
      <w:r w:rsidRPr="00B75C71">
        <w:fldChar w:fldCharType="end"/>
      </w:r>
      <w:r w:rsidRPr="002B6AE2">
        <w:t xml:space="preserve"> Leistungsanforderungen </w:t>
      </w:r>
      <w:r w:rsidRPr="00B75C71">
        <w:t>an das Feldbett</w:t>
      </w:r>
      <w:r w:rsidR="007307BF">
        <w:t>,</w:t>
      </w:r>
      <w:r w:rsidRPr="00B75C71">
        <w:t xml:space="preserve"> die in Rahmen der Bemusterung </w:t>
      </w:r>
      <w:r w:rsidR="007307BF">
        <w:t>b</w:t>
      </w:r>
      <w:r w:rsidRPr="00B75C71">
        <w:t>ewertet werden</w:t>
      </w:r>
    </w:p>
    <w:tbl>
      <w:tblPr>
        <w:tblStyle w:val="EinfacheTabelle1"/>
        <w:tblW w:w="15021" w:type="dxa"/>
        <w:tblLook w:val="0420" w:firstRow="1" w:lastRow="0" w:firstColumn="0" w:lastColumn="0" w:noHBand="0" w:noVBand="1"/>
      </w:tblPr>
      <w:tblGrid>
        <w:gridCol w:w="560"/>
        <w:gridCol w:w="13610"/>
        <w:gridCol w:w="851"/>
      </w:tblGrid>
      <w:tr w:rsidR="009F68ED" w:rsidRPr="0035772F" w14:paraId="0AC9DF1C" w14:textId="77777777" w:rsidTr="009F68ED">
        <w:trPr>
          <w:cnfStyle w:val="100000000000" w:firstRow="1" w:lastRow="0" w:firstColumn="0" w:lastColumn="0" w:oddVBand="0" w:evenVBand="0" w:oddHBand="0" w:evenHBand="0" w:firstRowFirstColumn="0" w:firstRowLastColumn="0" w:lastRowFirstColumn="0" w:lastRowLastColumn="0"/>
          <w:trHeight w:val="567"/>
        </w:trPr>
        <w:tc>
          <w:tcPr>
            <w:tcW w:w="560" w:type="dxa"/>
          </w:tcPr>
          <w:p w14:paraId="4F529F91" w14:textId="77777777" w:rsidR="009F68ED" w:rsidRPr="00B75C71" w:rsidRDefault="009F68ED" w:rsidP="00B75C71">
            <w:bookmarkStart w:id="29" w:name="_Hlk219788854"/>
            <w:r w:rsidRPr="002B6AE2">
              <w:t>Lfd. Nr.</w:t>
            </w:r>
          </w:p>
        </w:tc>
        <w:tc>
          <w:tcPr>
            <w:tcW w:w="13610" w:type="dxa"/>
          </w:tcPr>
          <w:p w14:paraId="2FC04F93" w14:textId="77777777" w:rsidR="009F68ED" w:rsidRPr="00B75C71" w:rsidRDefault="009F68ED" w:rsidP="00B75C71">
            <w:r w:rsidRPr="002B6AE2">
              <w:t>Leistungsanforderungen</w:t>
            </w:r>
          </w:p>
        </w:tc>
        <w:tc>
          <w:tcPr>
            <w:tcW w:w="851" w:type="dxa"/>
          </w:tcPr>
          <w:p w14:paraId="7FB98254" w14:textId="77777777" w:rsidR="009F68ED" w:rsidRPr="00B75C71" w:rsidRDefault="009F68ED" w:rsidP="00B75C71">
            <w:r w:rsidRPr="002B6AE2">
              <w:t xml:space="preserve">Art des Krite- riums </w:t>
            </w:r>
          </w:p>
        </w:tc>
      </w:tr>
      <w:bookmarkEnd w:id="29"/>
      <w:tr w:rsidR="00A3053A" w:rsidRPr="0035772F" w14:paraId="704675E1" w14:textId="77777777" w:rsidTr="009F68ED">
        <w:trPr>
          <w:cnfStyle w:val="000000100000" w:firstRow="0" w:lastRow="0" w:firstColumn="0" w:lastColumn="0" w:oddVBand="0" w:evenVBand="0" w:oddHBand="1" w:evenHBand="0" w:firstRowFirstColumn="0" w:firstRowLastColumn="0" w:lastRowFirstColumn="0" w:lastRowLastColumn="0"/>
          <w:trHeight w:val="1670"/>
        </w:trPr>
        <w:tc>
          <w:tcPr>
            <w:tcW w:w="560" w:type="dxa"/>
          </w:tcPr>
          <w:p w14:paraId="7D80DBC2" w14:textId="6043E59A" w:rsidR="00A3053A" w:rsidRPr="002B6AE2" w:rsidRDefault="00F16A81" w:rsidP="00A3053A">
            <w:r w:rsidRPr="00F16A81">
              <w:fldChar w:fldCharType="begin"/>
            </w:r>
            <w:r w:rsidRPr="00F16A81">
              <w:instrText xml:space="preserve"> AUTONUM  \* Arabic </w:instrText>
            </w:r>
            <w:r w:rsidRPr="00F16A81">
              <w:fldChar w:fldCharType="end"/>
            </w:r>
          </w:p>
        </w:tc>
        <w:tc>
          <w:tcPr>
            <w:tcW w:w="13610" w:type="dxa"/>
          </w:tcPr>
          <w:p w14:paraId="537B9038" w14:textId="4DDBB5D0" w:rsidR="00A3053A" w:rsidRPr="00A3053A" w:rsidRDefault="00A3053A" w:rsidP="00A3053A">
            <w:r w:rsidRPr="00A3053A">
              <w:t>Ist die Handhabung des Feldbettes in der Pflege- und Aufbauanleitung anschaulich und leicht</w:t>
            </w:r>
            <w:r>
              <w:t xml:space="preserve"> </w:t>
            </w:r>
            <w:r w:rsidRPr="00A3053A">
              <w:t>nachvollziehbar dargestellt? (Die Anweisungen der Pflege- und Aufbauanleitung sind vollumfänglich bebildert</w:t>
            </w:r>
            <w:r w:rsidR="00272114">
              <w:t xml:space="preserve"> </w:t>
            </w:r>
            <w:r w:rsidRPr="00A3053A">
              <w:t xml:space="preserve">und interpretationsfrei.) </w:t>
            </w:r>
          </w:p>
          <w:p w14:paraId="4658A02A" w14:textId="044CF34B" w:rsidR="00A3053A" w:rsidRPr="00701A38" w:rsidRDefault="00A3053A" w:rsidP="00A3053A">
            <w:pPr>
              <w:rPr>
                <w:rStyle w:val="kursiv"/>
              </w:rPr>
            </w:pPr>
            <w:r w:rsidRPr="00701A38">
              <w:rPr>
                <w:rStyle w:val="kursiv"/>
              </w:rPr>
              <w:t xml:space="preserve">Dieses Kriterium wird mit dem Faktor </w:t>
            </w:r>
            <w:r w:rsidR="00F53F52">
              <w:rPr>
                <w:rStyle w:val="kursiv"/>
              </w:rPr>
              <w:t>1</w:t>
            </w:r>
            <w:r w:rsidRPr="00701A38">
              <w:rPr>
                <w:rStyle w:val="kursiv"/>
              </w:rPr>
              <w:t xml:space="preserve"> gewichtet und wie folgt bewertet:</w:t>
            </w:r>
          </w:p>
          <w:p w14:paraId="510553B5" w14:textId="77777777" w:rsidR="00A3053A" w:rsidRPr="00A3053A" w:rsidRDefault="00A3053A" w:rsidP="00A3053A">
            <w:pPr>
              <w:pStyle w:val="ListePktEbene1"/>
              <w:rPr>
                <w:rStyle w:val="kursiv"/>
              </w:rPr>
            </w:pPr>
            <w:r w:rsidRPr="00701A38">
              <w:rPr>
                <w:rStyle w:val="kursiv"/>
              </w:rPr>
              <w:t xml:space="preserve">Kriterium nicht erfüllt = 0 Punkte </w:t>
            </w:r>
          </w:p>
          <w:p w14:paraId="54692889" w14:textId="020E0BAD" w:rsidR="00A3053A" w:rsidRPr="00A3053A" w:rsidRDefault="00A3053A" w:rsidP="00A3053A">
            <w:pPr>
              <w:pStyle w:val="ListePktEbene1"/>
              <w:rPr>
                <w:rStyle w:val="kursiv"/>
              </w:rPr>
            </w:pPr>
            <w:r w:rsidRPr="00701A38">
              <w:rPr>
                <w:rStyle w:val="kursiv"/>
              </w:rPr>
              <w:t xml:space="preserve">Kriterium </w:t>
            </w:r>
            <w:r w:rsidR="00DA336A" w:rsidRPr="00DA336A">
              <w:rPr>
                <w:rStyle w:val="kursiv"/>
              </w:rPr>
              <w:t>mit erheblichen Einschränkungen erfüllt</w:t>
            </w:r>
            <w:r w:rsidRPr="00701A38">
              <w:rPr>
                <w:rStyle w:val="kursiv"/>
              </w:rPr>
              <w:t xml:space="preserve"> = 5 Punkte </w:t>
            </w:r>
          </w:p>
          <w:p w14:paraId="6144EB2E" w14:textId="5B6FA942" w:rsidR="00A3053A" w:rsidRPr="00A3053A" w:rsidRDefault="00A3053A" w:rsidP="00A3053A">
            <w:pPr>
              <w:pStyle w:val="ListePktEbene1"/>
              <w:rPr>
                <w:rStyle w:val="kursiv"/>
              </w:rPr>
            </w:pPr>
            <w:r w:rsidRPr="00701A38">
              <w:rPr>
                <w:rStyle w:val="kursiv"/>
              </w:rPr>
              <w:t xml:space="preserve">Kriterium mit leichten Einschränkungen </w:t>
            </w:r>
            <w:r w:rsidRPr="00A3053A">
              <w:rPr>
                <w:rStyle w:val="kursiv"/>
              </w:rPr>
              <w:t xml:space="preserve">erfüllt = </w:t>
            </w:r>
            <w:r w:rsidR="007B7E12">
              <w:rPr>
                <w:rStyle w:val="kursiv"/>
              </w:rPr>
              <w:t>10</w:t>
            </w:r>
            <w:r w:rsidRPr="00A3053A">
              <w:rPr>
                <w:rStyle w:val="kursiv"/>
              </w:rPr>
              <w:t xml:space="preserve"> Punkte </w:t>
            </w:r>
          </w:p>
          <w:p w14:paraId="7892D40F" w14:textId="4CD58053" w:rsidR="00A3053A" w:rsidRPr="00A3053A" w:rsidRDefault="00A3053A" w:rsidP="00D07764">
            <w:pPr>
              <w:pStyle w:val="ListePktEbene1"/>
            </w:pPr>
            <w:r w:rsidRPr="00701A38">
              <w:rPr>
                <w:rStyle w:val="kursiv"/>
              </w:rPr>
              <w:t>Kriterium voll erfüllt= 1</w:t>
            </w:r>
            <w:r w:rsidR="007B7E12">
              <w:rPr>
                <w:rStyle w:val="kursiv"/>
              </w:rPr>
              <w:t>5</w:t>
            </w:r>
            <w:r w:rsidRPr="00701A38">
              <w:rPr>
                <w:rStyle w:val="kursiv"/>
              </w:rPr>
              <w:t xml:space="preserve"> Punkte</w:t>
            </w:r>
            <w:r w:rsidRPr="00A3053A">
              <w:t xml:space="preserve"> </w:t>
            </w:r>
          </w:p>
        </w:tc>
        <w:tc>
          <w:tcPr>
            <w:tcW w:w="851" w:type="dxa"/>
          </w:tcPr>
          <w:p w14:paraId="33DE3FE8" w14:textId="77777777" w:rsidR="00A3053A" w:rsidRDefault="00A0086B" w:rsidP="00A3053A">
            <w:r>
              <w:t>B</w:t>
            </w:r>
          </w:p>
        </w:tc>
      </w:tr>
      <w:tr w:rsidR="00A3053A" w:rsidRPr="0035772F" w14:paraId="2500F981" w14:textId="77777777" w:rsidTr="009F68ED">
        <w:trPr>
          <w:trHeight w:val="1670"/>
        </w:trPr>
        <w:tc>
          <w:tcPr>
            <w:tcW w:w="560" w:type="dxa"/>
          </w:tcPr>
          <w:p w14:paraId="5A252755" w14:textId="4128A7E0" w:rsidR="00A3053A" w:rsidRPr="002B6AE2" w:rsidRDefault="00F16A81" w:rsidP="00A3053A">
            <w:r w:rsidRPr="00F16A81">
              <w:fldChar w:fldCharType="begin"/>
            </w:r>
            <w:r w:rsidRPr="00F16A81">
              <w:instrText xml:space="preserve"> AUTONUM  \* Arabic </w:instrText>
            </w:r>
            <w:r w:rsidRPr="00F16A81">
              <w:fldChar w:fldCharType="end"/>
            </w:r>
          </w:p>
        </w:tc>
        <w:tc>
          <w:tcPr>
            <w:tcW w:w="13610" w:type="dxa"/>
          </w:tcPr>
          <w:p w14:paraId="5E62C59D" w14:textId="09E1C38B" w:rsidR="00A3053A" w:rsidRPr="00A3053A" w:rsidRDefault="00A3053A" w:rsidP="00A3053A">
            <w:r w:rsidRPr="00701A38">
              <w:t>Ist das Feldbett mit geringem Kraftaufwand durch eine Person leicht</w:t>
            </w:r>
            <w:r w:rsidR="005F6817">
              <w:t xml:space="preserve"> </w:t>
            </w:r>
            <w:r w:rsidRPr="00701A38">
              <w:t>auf- und abzubauen? (Montieren</w:t>
            </w:r>
            <w:r w:rsidR="005F6817">
              <w:t xml:space="preserve"> und</w:t>
            </w:r>
            <w:r w:rsidRPr="00701A38">
              <w:t xml:space="preserve"> Demontieren mit max. 2 Händen möglich, notwendige Kraft kann durch eine Person aufgebracht werden.)</w:t>
            </w:r>
          </w:p>
          <w:p w14:paraId="0E43FACB" w14:textId="20406D25" w:rsidR="00A3053A" w:rsidRPr="00701A38" w:rsidRDefault="00A3053A" w:rsidP="00A3053A">
            <w:pPr>
              <w:rPr>
                <w:rStyle w:val="kursiv"/>
              </w:rPr>
            </w:pPr>
            <w:r w:rsidRPr="00701A38">
              <w:rPr>
                <w:rStyle w:val="kursiv"/>
              </w:rPr>
              <w:t xml:space="preserve">Dieses Kriterium wird mit dem Faktor </w:t>
            </w:r>
            <w:r w:rsidR="00F53F52">
              <w:rPr>
                <w:rStyle w:val="kursiv"/>
              </w:rPr>
              <w:t>2</w:t>
            </w:r>
            <w:r w:rsidRPr="00701A38">
              <w:rPr>
                <w:rStyle w:val="kursiv"/>
              </w:rPr>
              <w:t xml:space="preserve"> gewichtet und wie folgt bewertet:</w:t>
            </w:r>
          </w:p>
          <w:p w14:paraId="60F900A8" w14:textId="77777777" w:rsidR="00A3053A" w:rsidRPr="00A3053A" w:rsidRDefault="00A3053A" w:rsidP="00A3053A">
            <w:pPr>
              <w:pStyle w:val="ListePktEbene1"/>
              <w:rPr>
                <w:rStyle w:val="kursiv"/>
              </w:rPr>
            </w:pPr>
            <w:r w:rsidRPr="00701A38">
              <w:rPr>
                <w:rStyle w:val="kursiv"/>
              </w:rPr>
              <w:t xml:space="preserve">Kriterium nicht erfüllt = 0 Punkte </w:t>
            </w:r>
          </w:p>
          <w:p w14:paraId="4B9B0EBD" w14:textId="123841B0" w:rsidR="00A3053A" w:rsidRPr="00A3053A" w:rsidRDefault="00A3053A" w:rsidP="00A3053A">
            <w:pPr>
              <w:pStyle w:val="ListePktEbene1"/>
              <w:rPr>
                <w:rStyle w:val="kursiv"/>
              </w:rPr>
            </w:pPr>
            <w:r w:rsidRPr="00701A38">
              <w:rPr>
                <w:rStyle w:val="kursiv"/>
              </w:rPr>
              <w:t xml:space="preserve">Kriterium </w:t>
            </w:r>
            <w:r w:rsidR="00DA336A" w:rsidRPr="00DA336A">
              <w:rPr>
                <w:rStyle w:val="kursiv"/>
              </w:rPr>
              <w:t xml:space="preserve">mit erheblichen Einschränkungen erfüllt </w:t>
            </w:r>
            <w:r w:rsidRPr="00701A38">
              <w:rPr>
                <w:rStyle w:val="kursiv"/>
              </w:rPr>
              <w:t xml:space="preserve">= 5 Punkte </w:t>
            </w:r>
          </w:p>
          <w:p w14:paraId="16913D1B" w14:textId="34B4715E" w:rsidR="00A3053A" w:rsidRPr="00A3053A" w:rsidRDefault="00A3053A" w:rsidP="00A3053A">
            <w:pPr>
              <w:pStyle w:val="ListePktEbene1"/>
              <w:rPr>
                <w:rStyle w:val="kursiv"/>
              </w:rPr>
            </w:pPr>
            <w:r w:rsidRPr="00701A38">
              <w:rPr>
                <w:rStyle w:val="kursiv"/>
              </w:rPr>
              <w:t xml:space="preserve">Kriterium mit leichten Einschränkungen </w:t>
            </w:r>
            <w:r w:rsidRPr="00A3053A">
              <w:rPr>
                <w:rStyle w:val="kursiv"/>
              </w:rPr>
              <w:t xml:space="preserve">erfüllt = </w:t>
            </w:r>
            <w:r w:rsidR="007B7E12">
              <w:rPr>
                <w:rStyle w:val="kursiv"/>
              </w:rPr>
              <w:t>10</w:t>
            </w:r>
            <w:r w:rsidRPr="00A3053A">
              <w:rPr>
                <w:rStyle w:val="kursiv"/>
              </w:rPr>
              <w:t xml:space="preserve"> Punkte </w:t>
            </w:r>
          </w:p>
          <w:p w14:paraId="5CE2037B" w14:textId="701D74FF" w:rsidR="00A3053A" w:rsidRPr="00A3053A" w:rsidRDefault="00A3053A" w:rsidP="00A3053A">
            <w:pPr>
              <w:pStyle w:val="ListePktEbene1"/>
            </w:pPr>
            <w:r w:rsidRPr="00701A38">
              <w:rPr>
                <w:rStyle w:val="kursiv"/>
              </w:rPr>
              <w:t>Kriterium voll erfüllt= 1</w:t>
            </w:r>
            <w:r w:rsidR="007B7E12">
              <w:rPr>
                <w:rStyle w:val="kursiv"/>
              </w:rPr>
              <w:t>5</w:t>
            </w:r>
            <w:r w:rsidRPr="00701A38">
              <w:rPr>
                <w:rStyle w:val="kursiv"/>
              </w:rPr>
              <w:t xml:space="preserve"> Punkte</w:t>
            </w:r>
          </w:p>
        </w:tc>
        <w:tc>
          <w:tcPr>
            <w:tcW w:w="851" w:type="dxa"/>
          </w:tcPr>
          <w:p w14:paraId="65AC7B3E" w14:textId="77777777" w:rsidR="00A3053A" w:rsidRPr="00A3053A" w:rsidRDefault="00A3053A" w:rsidP="00A3053A">
            <w:r>
              <w:t>B</w:t>
            </w:r>
          </w:p>
        </w:tc>
      </w:tr>
      <w:tr w:rsidR="000B0901" w:rsidRPr="00B75C71" w14:paraId="59E6ED81" w14:textId="77777777" w:rsidTr="000B0901">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0" w:type="dxa"/>
          </w:tcPr>
          <w:p w14:paraId="0CD190C1" w14:textId="77777777" w:rsidR="000B0901" w:rsidRPr="000B0901" w:rsidRDefault="000B0901" w:rsidP="000B0901">
            <w:r w:rsidRPr="002B6AE2">
              <w:lastRenderedPageBreak/>
              <w:t>Lfd. Nr.</w:t>
            </w:r>
          </w:p>
        </w:tc>
        <w:tc>
          <w:tcPr>
            <w:tcW w:w="13610" w:type="dxa"/>
          </w:tcPr>
          <w:p w14:paraId="5EAB0577" w14:textId="77777777" w:rsidR="000B0901" w:rsidRPr="000B0901" w:rsidRDefault="000B0901" w:rsidP="000B0901">
            <w:pPr>
              <w:pStyle w:val="Standardfett"/>
              <w:cnfStyle w:val="000000100000" w:firstRow="0" w:lastRow="0" w:firstColumn="0" w:lastColumn="0" w:oddVBand="0" w:evenVBand="0" w:oddHBand="1" w:evenHBand="0" w:firstRowFirstColumn="0" w:firstRowLastColumn="0" w:lastRowFirstColumn="0" w:lastRowLastColumn="0"/>
            </w:pPr>
            <w:r w:rsidRPr="002B6AE2">
              <w:t>Leistungsanforderungen</w:t>
            </w:r>
          </w:p>
        </w:tc>
        <w:tc>
          <w:tcPr>
            <w:tcW w:w="851" w:type="dxa"/>
          </w:tcPr>
          <w:p w14:paraId="61FD9FC3" w14:textId="77777777" w:rsidR="000B0901" w:rsidRPr="000B0901" w:rsidRDefault="000B0901" w:rsidP="000B0901">
            <w:pPr>
              <w:pStyle w:val="Standardfett"/>
              <w:cnfStyle w:val="000000100000" w:firstRow="0" w:lastRow="0" w:firstColumn="0" w:lastColumn="0" w:oddVBand="0" w:evenVBand="0" w:oddHBand="1" w:evenHBand="0" w:firstRowFirstColumn="0" w:firstRowLastColumn="0" w:lastRowFirstColumn="0" w:lastRowLastColumn="0"/>
            </w:pPr>
            <w:r w:rsidRPr="002B6AE2">
              <w:t xml:space="preserve">Art des Krite- riums </w:t>
            </w:r>
          </w:p>
        </w:tc>
      </w:tr>
      <w:tr w:rsidR="00A3053A" w:rsidRPr="0035772F" w14:paraId="35562301" w14:textId="77777777" w:rsidTr="009F68ED">
        <w:trPr>
          <w:trHeight w:val="1670"/>
        </w:trPr>
        <w:tc>
          <w:tcPr>
            <w:tcW w:w="560" w:type="dxa"/>
          </w:tcPr>
          <w:p w14:paraId="317086A2" w14:textId="445C6F68" w:rsidR="00A3053A" w:rsidRPr="002B6AE2" w:rsidRDefault="00F16A81" w:rsidP="00A3053A">
            <w:r w:rsidRPr="00F16A81">
              <w:fldChar w:fldCharType="begin"/>
            </w:r>
            <w:r w:rsidRPr="00F16A81">
              <w:instrText xml:space="preserve"> AUTONUM  \* Arabic </w:instrText>
            </w:r>
            <w:r w:rsidRPr="00F16A81">
              <w:fldChar w:fldCharType="end"/>
            </w:r>
          </w:p>
        </w:tc>
        <w:tc>
          <w:tcPr>
            <w:tcW w:w="13610" w:type="dxa"/>
          </w:tcPr>
          <w:p w14:paraId="44E9B43E" w14:textId="2F08E5A1" w:rsidR="00A3053A" w:rsidRPr="00A3053A" w:rsidRDefault="00A3053A" w:rsidP="00A3053A">
            <w:r w:rsidRPr="008561F6">
              <w:t>V</w:t>
            </w:r>
            <w:r w:rsidRPr="00A3053A">
              <w:t>ermittelt das Feldbett dem Nutzer bzw. der Nutzerin ein angenehmes Liegegefühl? (Körper und Wirbelsäule werden im Liegen unterstützt und es kommt zu keinen Druckstellen.)</w:t>
            </w:r>
            <w:r w:rsidR="0077349C">
              <w:t xml:space="preserve">. </w:t>
            </w:r>
            <w:r w:rsidR="0077349C" w:rsidRPr="0077349C">
              <w:t>Bewerte</w:t>
            </w:r>
            <w:r w:rsidR="005F6817">
              <w:t>t</w:t>
            </w:r>
            <w:r w:rsidR="0077349C" w:rsidRPr="0077349C">
              <w:t xml:space="preserve"> wird das unmittelbare Liegegefühl.</w:t>
            </w:r>
          </w:p>
          <w:p w14:paraId="54B47BA0" w14:textId="728D2397" w:rsidR="00A3053A" w:rsidRPr="00A3053A" w:rsidRDefault="00A3053A" w:rsidP="00A3053A">
            <w:pPr>
              <w:pStyle w:val="Liste1Ebene11"/>
              <w:rPr>
                <w:rStyle w:val="kursiv"/>
              </w:rPr>
            </w:pPr>
            <w:r w:rsidRPr="00A82E93">
              <w:rPr>
                <w:rStyle w:val="kursiv"/>
              </w:rPr>
              <w:t>Dieses Kriterium wird mit dem Faktor</w:t>
            </w:r>
            <w:r w:rsidRPr="00A3053A">
              <w:rPr>
                <w:rStyle w:val="kursiv"/>
              </w:rPr>
              <w:t xml:space="preserve"> </w:t>
            </w:r>
            <w:r w:rsidR="00F53F52">
              <w:rPr>
                <w:rStyle w:val="kursiv"/>
              </w:rPr>
              <w:t>2</w:t>
            </w:r>
            <w:r w:rsidRPr="00A3053A">
              <w:rPr>
                <w:rStyle w:val="kursiv"/>
              </w:rPr>
              <w:t xml:space="preserve"> gewichtet und wie folgt bewertet:</w:t>
            </w:r>
          </w:p>
          <w:p w14:paraId="2AF77F72" w14:textId="77777777" w:rsidR="00A3053A" w:rsidRPr="00A3053A" w:rsidRDefault="00A3053A" w:rsidP="00A3053A">
            <w:pPr>
              <w:pStyle w:val="ListePktEbene1"/>
              <w:rPr>
                <w:rStyle w:val="kursiv"/>
              </w:rPr>
            </w:pPr>
            <w:r w:rsidRPr="00701A38">
              <w:rPr>
                <w:rStyle w:val="kursiv"/>
              </w:rPr>
              <w:t xml:space="preserve">Kriterium nicht erfüllt = 0 Punkte </w:t>
            </w:r>
          </w:p>
          <w:p w14:paraId="73E0F57A" w14:textId="0B528FDD" w:rsidR="00A3053A" w:rsidRPr="00A3053A" w:rsidRDefault="00A3053A" w:rsidP="00A3053A">
            <w:pPr>
              <w:pStyle w:val="ListePktEbene1"/>
              <w:rPr>
                <w:rStyle w:val="kursiv"/>
              </w:rPr>
            </w:pPr>
            <w:r w:rsidRPr="00701A38">
              <w:rPr>
                <w:rStyle w:val="kursiv"/>
              </w:rPr>
              <w:t xml:space="preserve">Kriterium </w:t>
            </w:r>
            <w:r w:rsidR="00AA475E" w:rsidRPr="00AA475E">
              <w:rPr>
                <w:rStyle w:val="kursiv"/>
              </w:rPr>
              <w:t xml:space="preserve">mit erheblichen Einschränkungen erfüllt </w:t>
            </w:r>
            <w:r w:rsidRPr="00701A38">
              <w:rPr>
                <w:rStyle w:val="kursiv"/>
              </w:rPr>
              <w:t xml:space="preserve">= 5 Punkte </w:t>
            </w:r>
          </w:p>
          <w:p w14:paraId="18364AF3" w14:textId="5109D037" w:rsidR="00A3053A" w:rsidRPr="00A3053A" w:rsidRDefault="00A3053A" w:rsidP="00A3053A">
            <w:pPr>
              <w:pStyle w:val="ListePktEbene1"/>
            </w:pPr>
            <w:r w:rsidRPr="00A82E93">
              <w:t xml:space="preserve">Kriterium mit leichten Einschränkungen </w:t>
            </w:r>
            <w:r w:rsidRPr="00A3053A">
              <w:t xml:space="preserve">erfüllt = </w:t>
            </w:r>
            <w:r w:rsidR="007B7E12">
              <w:t>10</w:t>
            </w:r>
            <w:r w:rsidRPr="00A3053A">
              <w:t xml:space="preserve"> Punkte </w:t>
            </w:r>
          </w:p>
          <w:p w14:paraId="75E6090B" w14:textId="3A4460B2" w:rsidR="00A3053A" w:rsidRPr="00A3053A" w:rsidRDefault="00A3053A" w:rsidP="00A3053A">
            <w:pPr>
              <w:pStyle w:val="ListePktEbene1"/>
            </w:pPr>
            <w:r w:rsidRPr="00A82E93">
              <w:t>Kriterium voll erfüllt= 1</w:t>
            </w:r>
            <w:r w:rsidR="007B7E12">
              <w:t>5</w:t>
            </w:r>
            <w:r w:rsidRPr="00A82E93">
              <w:t xml:space="preserve"> Punkte</w:t>
            </w:r>
          </w:p>
        </w:tc>
        <w:tc>
          <w:tcPr>
            <w:tcW w:w="851" w:type="dxa"/>
          </w:tcPr>
          <w:p w14:paraId="14F5D0C0" w14:textId="77777777" w:rsidR="00A3053A" w:rsidRPr="00A3053A" w:rsidRDefault="00A3053A" w:rsidP="00A3053A">
            <w:r>
              <w:t>B</w:t>
            </w:r>
          </w:p>
        </w:tc>
      </w:tr>
      <w:tr w:rsidR="00A3053A" w:rsidRPr="0035772F" w14:paraId="38F4098A" w14:textId="77777777" w:rsidTr="009F68ED">
        <w:trPr>
          <w:cnfStyle w:val="000000100000" w:firstRow="0" w:lastRow="0" w:firstColumn="0" w:lastColumn="0" w:oddVBand="0" w:evenVBand="0" w:oddHBand="1" w:evenHBand="0" w:firstRowFirstColumn="0" w:firstRowLastColumn="0" w:lastRowFirstColumn="0" w:lastRowLastColumn="0"/>
          <w:trHeight w:val="1670"/>
        </w:trPr>
        <w:tc>
          <w:tcPr>
            <w:tcW w:w="560" w:type="dxa"/>
          </w:tcPr>
          <w:p w14:paraId="44899B41" w14:textId="42804179" w:rsidR="00A3053A" w:rsidRPr="002B6AE2" w:rsidRDefault="00F16A81" w:rsidP="00A3053A">
            <w:r w:rsidRPr="00F16A81">
              <w:fldChar w:fldCharType="begin"/>
            </w:r>
            <w:r w:rsidRPr="00F16A81">
              <w:instrText xml:space="preserve"> AUTONUM  \* Arabic </w:instrText>
            </w:r>
            <w:r w:rsidRPr="00F16A81">
              <w:fldChar w:fldCharType="end"/>
            </w:r>
          </w:p>
        </w:tc>
        <w:tc>
          <w:tcPr>
            <w:tcW w:w="13610" w:type="dxa"/>
          </w:tcPr>
          <w:p w14:paraId="6E15E7CC" w14:textId="11F21051" w:rsidR="00A3053A" w:rsidRPr="00A3053A" w:rsidRDefault="00A3053A" w:rsidP="00A3053A">
            <w:r>
              <w:t>I</w:t>
            </w:r>
            <w:r w:rsidRPr="00A3053A">
              <w:t>st das Feldbett so ausgeführt, dass Geräusche beim Bewegen im Bett verhindert werden? (Beim Drehen des Nutzers bzw. der Nutzerin kommt es zu keinen Geräuschen (</w:t>
            </w:r>
            <w:r w:rsidR="00660F17">
              <w:t xml:space="preserve">z.B. </w:t>
            </w:r>
            <w:r w:rsidRPr="00A3053A">
              <w:t>"Knarzen") in den Gelenken und Anschlussstellen im Gestell oder an den Auflagestellen des Bezugsstoffes am Gestell.)?</w:t>
            </w:r>
          </w:p>
          <w:p w14:paraId="596A7F7C" w14:textId="3A0B683F" w:rsidR="00A3053A" w:rsidRPr="00A3053A" w:rsidRDefault="00A3053A" w:rsidP="00A3053A">
            <w:pPr>
              <w:rPr>
                <w:rStyle w:val="kursiv"/>
              </w:rPr>
            </w:pPr>
            <w:r w:rsidRPr="00DC5336">
              <w:rPr>
                <w:rStyle w:val="kursiv"/>
              </w:rPr>
              <w:t xml:space="preserve">Dieses Kriterium wird mit dem Faktor </w:t>
            </w:r>
            <w:r w:rsidR="00F53F52">
              <w:rPr>
                <w:rStyle w:val="kursiv"/>
              </w:rPr>
              <w:t xml:space="preserve">2 </w:t>
            </w:r>
            <w:r w:rsidRPr="00A3053A">
              <w:rPr>
                <w:rStyle w:val="kursiv"/>
              </w:rPr>
              <w:t>gewichtet und wie folgt bewertet:</w:t>
            </w:r>
          </w:p>
          <w:p w14:paraId="65A993FB" w14:textId="77777777" w:rsidR="00A3053A" w:rsidRPr="00A3053A" w:rsidRDefault="00A3053A" w:rsidP="00A3053A">
            <w:pPr>
              <w:pStyle w:val="ListePktEbene1"/>
              <w:rPr>
                <w:rStyle w:val="kursiv"/>
              </w:rPr>
            </w:pPr>
            <w:r w:rsidRPr="00701A38">
              <w:rPr>
                <w:rStyle w:val="kursiv"/>
              </w:rPr>
              <w:t xml:space="preserve">Kriterium nicht erfüllt = 0 Punkte </w:t>
            </w:r>
          </w:p>
          <w:p w14:paraId="359EFF84" w14:textId="283A36BA" w:rsidR="00A3053A" w:rsidRPr="00A3053A" w:rsidRDefault="00A3053A" w:rsidP="00A3053A">
            <w:pPr>
              <w:pStyle w:val="ListePktEbene1"/>
              <w:rPr>
                <w:rStyle w:val="kursiv"/>
              </w:rPr>
            </w:pPr>
            <w:r w:rsidRPr="00701A38">
              <w:rPr>
                <w:rStyle w:val="kursiv"/>
              </w:rPr>
              <w:t xml:space="preserve">Kriterium </w:t>
            </w:r>
            <w:r w:rsidR="00AA475E" w:rsidRPr="00AA475E">
              <w:rPr>
                <w:rStyle w:val="kursiv"/>
              </w:rPr>
              <w:t xml:space="preserve">mit erheblichen Einschränkungen erfüllt </w:t>
            </w:r>
            <w:r w:rsidRPr="00701A38">
              <w:rPr>
                <w:rStyle w:val="kursiv"/>
              </w:rPr>
              <w:t xml:space="preserve">= 5 Punkte </w:t>
            </w:r>
          </w:p>
          <w:p w14:paraId="2FBD440B" w14:textId="0E697FD8" w:rsidR="00A3053A" w:rsidRPr="00A3053A" w:rsidRDefault="00A3053A" w:rsidP="00A3053A">
            <w:pPr>
              <w:pStyle w:val="ListePktEbene1"/>
            </w:pPr>
            <w:r w:rsidRPr="00A82E93">
              <w:t xml:space="preserve">Kriterium mit leichten Einschränkungen </w:t>
            </w:r>
            <w:r w:rsidRPr="00A3053A">
              <w:t xml:space="preserve">erfüllt = </w:t>
            </w:r>
            <w:r w:rsidR="007B7E12">
              <w:t>10</w:t>
            </w:r>
            <w:r w:rsidRPr="00A3053A">
              <w:t xml:space="preserve"> Punkte </w:t>
            </w:r>
          </w:p>
          <w:p w14:paraId="0AE832B7" w14:textId="55F64BC6" w:rsidR="00A3053A" w:rsidRPr="004F6D4B" w:rsidRDefault="00A3053A" w:rsidP="0024283C">
            <w:pPr>
              <w:pStyle w:val="ListePktEbene1"/>
            </w:pPr>
            <w:r w:rsidRPr="00A82E93">
              <w:t>Kriterium voll erfüllt= 1</w:t>
            </w:r>
            <w:r w:rsidR="007B7E12">
              <w:t>5</w:t>
            </w:r>
            <w:r w:rsidRPr="00A82E93">
              <w:t xml:space="preserve"> Punkte</w:t>
            </w:r>
          </w:p>
        </w:tc>
        <w:tc>
          <w:tcPr>
            <w:tcW w:w="851" w:type="dxa"/>
          </w:tcPr>
          <w:p w14:paraId="08EE4C5C" w14:textId="77777777" w:rsidR="00A3053A" w:rsidRPr="00A3053A" w:rsidRDefault="00A3053A" w:rsidP="00A3053A">
            <w:r>
              <w:t>B</w:t>
            </w:r>
          </w:p>
        </w:tc>
      </w:tr>
    </w:tbl>
    <w:p w14:paraId="235E4AF4" w14:textId="77777777" w:rsidR="000B0901" w:rsidRDefault="000B0901">
      <w:r>
        <w:br w:type="page"/>
      </w:r>
    </w:p>
    <w:tbl>
      <w:tblPr>
        <w:tblStyle w:val="EinfacheTabelle1"/>
        <w:tblW w:w="15021" w:type="dxa"/>
        <w:tblLook w:val="04A0" w:firstRow="1" w:lastRow="0" w:firstColumn="1" w:lastColumn="0" w:noHBand="0" w:noVBand="1"/>
      </w:tblPr>
      <w:tblGrid>
        <w:gridCol w:w="560"/>
        <w:gridCol w:w="13610"/>
        <w:gridCol w:w="851"/>
      </w:tblGrid>
      <w:tr w:rsidR="000B0901" w:rsidRPr="00B75C71" w14:paraId="3A8D3CDE" w14:textId="77777777" w:rsidTr="000B0901">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0" w:type="dxa"/>
          </w:tcPr>
          <w:p w14:paraId="00D0494F" w14:textId="77777777" w:rsidR="000B0901" w:rsidRPr="000B0901" w:rsidRDefault="000B0901" w:rsidP="000B0901">
            <w:r w:rsidRPr="002B6AE2">
              <w:lastRenderedPageBreak/>
              <w:t>Lfd. Nr.</w:t>
            </w:r>
          </w:p>
        </w:tc>
        <w:tc>
          <w:tcPr>
            <w:tcW w:w="13610" w:type="dxa"/>
          </w:tcPr>
          <w:p w14:paraId="519904C2" w14:textId="77777777" w:rsidR="000B0901" w:rsidRPr="000B0901" w:rsidRDefault="000B0901" w:rsidP="000B0901">
            <w:pPr>
              <w:cnfStyle w:val="100000000000" w:firstRow="1" w:lastRow="0" w:firstColumn="0" w:lastColumn="0" w:oddVBand="0" w:evenVBand="0" w:oddHBand="0" w:evenHBand="0" w:firstRowFirstColumn="0" w:firstRowLastColumn="0" w:lastRowFirstColumn="0" w:lastRowLastColumn="0"/>
            </w:pPr>
            <w:r w:rsidRPr="002B6AE2">
              <w:t>Leistungsanforderungen</w:t>
            </w:r>
          </w:p>
        </w:tc>
        <w:tc>
          <w:tcPr>
            <w:tcW w:w="851" w:type="dxa"/>
          </w:tcPr>
          <w:p w14:paraId="765874FE" w14:textId="77777777" w:rsidR="000B0901" w:rsidRPr="000B0901" w:rsidRDefault="000B0901" w:rsidP="000B0901">
            <w:pPr>
              <w:cnfStyle w:val="100000000000" w:firstRow="1" w:lastRow="0" w:firstColumn="0" w:lastColumn="0" w:oddVBand="0" w:evenVBand="0" w:oddHBand="0" w:evenHBand="0" w:firstRowFirstColumn="0" w:firstRowLastColumn="0" w:lastRowFirstColumn="0" w:lastRowLastColumn="0"/>
            </w:pPr>
            <w:r w:rsidRPr="002B6AE2">
              <w:t xml:space="preserve">Art des Krite- riums </w:t>
            </w:r>
          </w:p>
        </w:tc>
      </w:tr>
      <w:tr w:rsidR="00A3053A" w:rsidRPr="0035772F" w14:paraId="29764F86" w14:textId="77777777" w:rsidTr="009F68ED">
        <w:tblPrEx>
          <w:tblLook w:val="0420" w:firstRow="1"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1670"/>
        </w:trPr>
        <w:tc>
          <w:tcPr>
            <w:tcW w:w="560" w:type="dxa"/>
          </w:tcPr>
          <w:p w14:paraId="051EBBBE" w14:textId="5C96E1B9" w:rsidR="00A3053A" w:rsidRPr="002B6AE2" w:rsidRDefault="00F16A81" w:rsidP="00A3053A">
            <w:r w:rsidRPr="00F16A81">
              <w:fldChar w:fldCharType="begin"/>
            </w:r>
            <w:r w:rsidRPr="00F16A81">
              <w:instrText xml:space="preserve"> AUTONUM  \* Arabic </w:instrText>
            </w:r>
            <w:r w:rsidRPr="00F16A81">
              <w:fldChar w:fldCharType="end"/>
            </w:r>
          </w:p>
        </w:tc>
        <w:tc>
          <w:tcPr>
            <w:tcW w:w="13610" w:type="dxa"/>
          </w:tcPr>
          <w:p w14:paraId="07151BE1" w14:textId="77777777" w:rsidR="00A3053A" w:rsidRPr="0024283C" w:rsidRDefault="0024283C" w:rsidP="0024283C">
            <w:r>
              <w:t>I</w:t>
            </w:r>
            <w:r w:rsidRPr="0024283C">
              <w:t>st der Bezug einfach durch eine Person</w:t>
            </w:r>
            <w:r>
              <w:t xml:space="preserve"> </w:t>
            </w:r>
            <w:r w:rsidRPr="0024283C">
              <w:t>austauschbar? (Austauschen mit max. 2 Händen ohne Werkzeug möglich, notwendige Kraft kann durch eine Person aufgebracht werden.)</w:t>
            </w:r>
          </w:p>
          <w:p w14:paraId="4FDB2E86" w14:textId="0E5FE92F" w:rsidR="00A3053A" w:rsidRPr="0024283C" w:rsidRDefault="00A3053A" w:rsidP="0024283C">
            <w:pPr>
              <w:rPr>
                <w:rStyle w:val="kursiv"/>
              </w:rPr>
            </w:pPr>
            <w:r w:rsidRPr="0024283C">
              <w:rPr>
                <w:rStyle w:val="kursiv"/>
              </w:rPr>
              <w:t xml:space="preserve">Dieses Kriterium wird mit dem Faktor </w:t>
            </w:r>
            <w:r w:rsidR="00F53F52">
              <w:rPr>
                <w:rStyle w:val="kursiv"/>
              </w:rPr>
              <w:t>1</w:t>
            </w:r>
            <w:r w:rsidRPr="0024283C">
              <w:rPr>
                <w:rStyle w:val="kursiv"/>
              </w:rPr>
              <w:t xml:space="preserve"> gewichtet und wie folgt bewertet:</w:t>
            </w:r>
          </w:p>
          <w:p w14:paraId="2694B5D4" w14:textId="77777777" w:rsidR="0024283C" w:rsidRPr="0024283C" w:rsidRDefault="0024283C" w:rsidP="0024283C">
            <w:pPr>
              <w:pStyle w:val="ListePktEbene1"/>
              <w:rPr>
                <w:rStyle w:val="kursiv"/>
              </w:rPr>
            </w:pPr>
            <w:r w:rsidRPr="00701A38">
              <w:rPr>
                <w:rStyle w:val="kursiv"/>
              </w:rPr>
              <w:t xml:space="preserve">Kriterium nicht erfüllt = 0 Punkte </w:t>
            </w:r>
          </w:p>
          <w:p w14:paraId="3210561D" w14:textId="0B202AA4" w:rsidR="0024283C" w:rsidRPr="0024283C" w:rsidRDefault="0024283C" w:rsidP="0024283C">
            <w:pPr>
              <w:pStyle w:val="ListePktEbene1"/>
              <w:rPr>
                <w:rStyle w:val="kursiv"/>
              </w:rPr>
            </w:pPr>
            <w:r w:rsidRPr="00701A38">
              <w:rPr>
                <w:rStyle w:val="kursiv"/>
              </w:rPr>
              <w:t>Kriterium</w:t>
            </w:r>
            <w:r w:rsidR="00AA475E">
              <w:t xml:space="preserve"> </w:t>
            </w:r>
            <w:r w:rsidR="00AA475E" w:rsidRPr="00AA475E">
              <w:rPr>
                <w:rStyle w:val="kursiv"/>
              </w:rPr>
              <w:t>mit erheblichen Einschränkungen erfüllt</w:t>
            </w:r>
            <w:r w:rsidRPr="00701A38">
              <w:rPr>
                <w:rStyle w:val="kursiv"/>
              </w:rPr>
              <w:t xml:space="preserve"> = 5 Punkte </w:t>
            </w:r>
          </w:p>
          <w:p w14:paraId="37C4770B" w14:textId="3BDCD200" w:rsidR="0024283C" w:rsidRPr="0024283C" w:rsidRDefault="0024283C" w:rsidP="0024283C">
            <w:pPr>
              <w:pStyle w:val="ListePktEbene1"/>
            </w:pPr>
            <w:r w:rsidRPr="00A82E93">
              <w:t xml:space="preserve">Kriterium mit leichten Einschränkungen </w:t>
            </w:r>
            <w:r w:rsidRPr="0024283C">
              <w:t xml:space="preserve">erfüllt = </w:t>
            </w:r>
            <w:r w:rsidR="007B7E12">
              <w:t>10</w:t>
            </w:r>
            <w:r w:rsidRPr="0024283C">
              <w:t xml:space="preserve"> Punkte </w:t>
            </w:r>
          </w:p>
          <w:p w14:paraId="0717B90A" w14:textId="50B1B67B" w:rsidR="00A3053A" w:rsidRPr="00A3053A" w:rsidRDefault="0024283C" w:rsidP="0024283C">
            <w:pPr>
              <w:pStyle w:val="ListePktEbene1"/>
            </w:pPr>
            <w:r w:rsidRPr="00A82E93">
              <w:t>Kriterium voll erfüllt= 1</w:t>
            </w:r>
            <w:r w:rsidR="007B7E12">
              <w:t>5</w:t>
            </w:r>
            <w:r w:rsidRPr="00A82E93">
              <w:t xml:space="preserve"> Punkte</w:t>
            </w:r>
          </w:p>
        </w:tc>
        <w:tc>
          <w:tcPr>
            <w:tcW w:w="851" w:type="dxa"/>
          </w:tcPr>
          <w:p w14:paraId="34227885" w14:textId="77777777" w:rsidR="00A3053A" w:rsidRDefault="00167EBF" w:rsidP="00A3053A">
            <w:r>
              <w:t>B</w:t>
            </w:r>
          </w:p>
        </w:tc>
      </w:tr>
      <w:tr w:rsidR="00167EBF" w:rsidRPr="0035772F" w14:paraId="493C57A9" w14:textId="77777777" w:rsidTr="009F68ED">
        <w:tblPrEx>
          <w:tblLook w:val="0420" w:firstRow="1" w:lastRow="0" w:firstColumn="0" w:lastColumn="0" w:noHBand="0" w:noVBand="1"/>
        </w:tblPrEx>
        <w:trPr>
          <w:trHeight w:val="1670"/>
        </w:trPr>
        <w:tc>
          <w:tcPr>
            <w:tcW w:w="560" w:type="dxa"/>
          </w:tcPr>
          <w:p w14:paraId="3AD58CEA" w14:textId="045FFE21" w:rsidR="00167EBF" w:rsidRPr="002B6AE2" w:rsidRDefault="00F16A81" w:rsidP="00A3053A">
            <w:r w:rsidRPr="00F16A81">
              <w:fldChar w:fldCharType="begin"/>
            </w:r>
            <w:r w:rsidRPr="00F16A81">
              <w:instrText xml:space="preserve"> AUTONUM  \* Arabic </w:instrText>
            </w:r>
            <w:r w:rsidRPr="00F16A81">
              <w:fldChar w:fldCharType="end"/>
            </w:r>
          </w:p>
        </w:tc>
        <w:tc>
          <w:tcPr>
            <w:tcW w:w="13610" w:type="dxa"/>
          </w:tcPr>
          <w:p w14:paraId="2D8BC08E" w14:textId="77777777" w:rsidR="00A3053A" w:rsidRPr="00167EBF" w:rsidRDefault="00167EBF" w:rsidP="00167EBF">
            <w:r>
              <w:t>I</w:t>
            </w:r>
            <w:r w:rsidRPr="00167EBF">
              <w:t>st der Reißverschluss der Packtasche leichtgängig und handhabungsfreundlich? (Reißverschluss</w:t>
            </w:r>
            <w:r>
              <w:t xml:space="preserve"> </w:t>
            </w:r>
            <w:r w:rsidRPr="00167EBF">
              <w:t xml:space="preserve">klemmt nicht und hat ein ergonomisch ausgeführtes Griffelement) </w:t>
            </w:r>
          </w:p>
          <w:p w14:paraId="6566CF5E" w14:textId="13F703CB" w:rsidR="00A3053A" w:rsidRPr="00167EBF" w:rsidRDefault="00A3053A" w:rsidP="00167EBF">
            <w:pPr>
              <w:rPr>
                <w:rStyle w:val="kursiv"/>
              </w:rPr>
            </w:pPr>
            <w:r w:rsidRPr="00167EBF">
              <w:rPr>
                <w:rStyle w:val="kursiv"/>
              </w:rPr>
              <w:t xml:space="preserve">Dieses Kriterium wird mit dem Faktor </w:t>
            </w:r>
            <w:r w:rsidR="00F53F52">
              <w:rPr>
                <w:rStyle w:val="kursiv"/>
              </w:rPr>
              <w:t>1</w:t>
            </w:r>
            <w:r w:rsidRPr="00167EBF">
              <w:rPr>
                <w:rStyle w:val="kursiv"/>
              </w:rPr>
              <w:t xml:space="preserve"> gewichtet und wie folgt bewertet:</w:t>
            </w:r>
          </w:p>
          <w:p w14:paraId="342E2370" w14:textId="77777777" w:rsidR="009F68ED" w:rsidRPr="00167EBF" w:rsidRDefault="009F68ED" w:rsidP="00167EBF">
            <w:pPr>
              <w:pStyle w:val="ListePktEbene1"/>
              <w:rPr>
                <w:rStyle w:val="kursiv"/>
              </w:rPr>
            </w:pPr>
            <w:r w:rsidRPr="00167EBF">
              <w:rPr>
                <w:rStyle w:val="kursiv"/>
              </w:rPr>
              <w:t xml:space="preserve">Kriterium nicht erfüllt = 0 Punkte </w:t>
            </w:r>
          </w:p>
          <w:p w14:paraId="691254CE" w14:textId="3995CF30" w:rsidR="009F68ED" w:rsidRPr="00167EBF" w:rsidRDefault="009F68ED" w:rsidP="00167EBF">
            <w:pPr>
              <w:pStyle w:val="ListePktEbene1"/>
              <w:rPr>
                <w:rStyle w:val="kursiv"/>
              </w:rPr>
            </w:pPr>
            <w:r w:rsidRPr="00167EBF">
              <w:rPr>
                <w:rStyle w:val="kursiv"/>
              </w:rPr>
              <w:t xml:space="preserve">Kriterium </w:t>
            </w:r>
            <w:r w:rsidR="00AA475E" w:rsidRPr="00AA475E">
              <w:rPr>
                <w:rStyle w:val="kursiv"/>
              </w:rPr>
              <w:t xml:space="preserve">mit erheblichen Einschränkungen erfüllt </w:t>
            </w:r>
            <w:r w:rsidRPr="00167EBF">
              <w:rPr>
                <w:rStyle w:val="kursiv"/>
              </w:rPr>
              <w:t xml:space="preserve">= 5 Punkte </w:t>
            </w:r>
          </w:p>
          <w:p w14:paraId="7F4C49DC" w14:textId="29387637" w:rsidR="009F68ED" w:rsidRPr="00167EBF" w:rsidRDefault="009F68ED" w:rsidP="00167EBF">
            <w:pPr>
              <w:pStyle w:val="ListePktEbene1"/>
              <w:rPr>
                <w:rStyle w:val="kursiv"/>
              </w:rPr>
            </w:pPr>
            <w:r w:rsidRPr="00167EBF">
              <w:rPr>
                <w:rStyle w:val="kursiv"/>
              </w:rPr>
              <w:t xml:space="preserve">Kriterium mit leichten Einschränkungen erfüllt = </w:t>
            </w:r>
            <w:r w:rsidR="007B7E12">
              <w:rPr>
                <w:rStyle w:val="kursiv"/>
              </w:rPr>
              <w:t>10</w:t>
            </w:r>
            <w:r w:rsidRPr="00167EBF">
              <w:rPr>
                <w:rStyle w:val="kursiv"/>
              </w:rPr>
              <w:t xml:space="preserve"> Punkte </w:t>
            </w:r>
          </w:p>
          <w:p w14:paraId="2CBA73C2" w14:textId="3A478179" w:rsidR="00167EBF" w:rsidRDefault="009F68ED" w:rsidP="00167EBF">
            <w:pPr>
              <w:pStyle w:val="ListePktEbene1"/>
            </w:pPr>
            <w:r w:rsidRPr="00167EBF">
              <w:rPr>
                <w:rStyle w:val="kursiv"/>
              </w:rPr>
              <w:t>Kriterium voll erfüllt= 1</w:t>
            </w:r>
            <w:r w:rsidR="007B7E12">
              <w:rPr>
                <w:rStyle w:val="kursiv"/>
              </w:rPr>
              <w:t>5</w:t>
            </w:r>
            <w:r w:rsidRPr="00167EBF">
              <w:rPr>
                <w:rStyle w:val="kursiv"/>
              </w:rPr>
              <w:t xml:space="preserve"> Punkte</w:t>
            </w:r>
            <w:r w:rsidR="00167EBF" w:rsidRPr="00167EBF">
              <w:rPr>
                <w:rStyle w:val="kursiv"/>
              </w:rPr>
              <w:t xml:space="preserve"> </w:t>
            </w:r>
            <w:r w:rsidR="00167EBF" w:rsidRPr="00167EBF">
              <w:rPr>
                <w:rStyle w:val="kursiv"/>
              </w:rPr>
              <w:cr/>
            </w:r>
          </w:p>
          <w:p w14:paraId="07F7B69E" w14:textId="77777777" w:rsidR="00167EBF" w:rsidRPr="00167EBF" w:rsidRDefault="00167EBF" w:rsidP="00167EBF"/>
        </w:tc>
        <w:tc>
          <w:tcPr>
            <w:tcW w:w="851" w:type="dxa"/>
          </w:tcPr>
          <w:p w14:paraId="45257668" w14:textId="77777777" w:rsidR="00167EBF" w:rsidRDefault="00167EBF" w:rsidP="00A3053A">
            <w:r>
              <w:t>B</w:t>
            </w:r>
          </w:p>
        </w:tc>
      </w:tr>
    </w:tbl>
    <w:p w14:paraId="4F527C4B" w14:textId="77777777" w:rsidR="000B0901" w:rsidRDefault="000B0901">
      <w:r>
        <w:rPr>
          <w:b/>
          <w:bCs/>
        </w:rPr>
        <w:br w:type="page"/>
      </w:r>
    </w:p>
    <w:tbl>
      <w:tblPr>
        <w:tblStyle w:val="EinfacheTabelle1"/>
        <w:tblW w:w="15021" w:type="dxa"/>
        <w:tblLook w:val="04A0" w:firstRow="1" w:lastRow="0" w:firstColumn="1" w:lastColumn="0" w:noHBand="0" w:noVBand="1"/>
      </w:tblPr>
      <w:tblGrid>
        <w:gridCol w:w="560"/>
        <w:gridCol w:w="13610"/>
        <w:gridCol w:w="851"/>
      </w:tblGrid>
      <w:tr w:rsidR="000B0901" w:rsidRPr="00B75C71" w14:paraId="427A37E5" w14:textId="77777777" w:rsidTr="000B0901">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0" w:type="dxa"/>
          </w:tcPr>
          <w:p w14:paraId="79CD8107" w14:textId="0EE3AC37" w:rsidR="000B0901" w:rsidRPr="000B0901" w:rsidRDefault="000B0901" w:rsidP="000B0901">
            <w:r w:rsidRPr="002B6AE2">
              <w:lastRenderedPageBreak/>
              <w:t>Lfd. Nr.</w:t>
            </w:r>
          </w:p>
        </w:tc>
        <w:tc>
          <w:tcPr>
            <w:tcW w:w="13610" w:type="dxa"/>
          </w:tcPr>
          <w:p w14:paraId="5BDBE373" w14:textId="77777777" w:rsidR="000B0901" w:rsidRPr="000B0901" w:rsidRDefault="000B0901" w:rsidP="000B0901">
            <w:pPr>
              <w:cnfStyle w:val="100000000000" w:firstRow="1" w:lastRow="0" w:firstColumn="0" w:lastColumn="0" w:oddVBand="0" w:evenVBand="0" w:oddHBand="0" w:evenHBand="0" w:firstRowFirstColumn="0" w:firstRowLastColumn="0" w:lastRowFirstColumn="0" w:lastRowLastColumn="0"/>
            </w:pPr>
            <w:r w:rsidRPr="002B6AE2">
              <w:t>Leistungsanforderungen</w:t>
            </w:r>
          </w:p>
        </w:tc>
        <w:tc>
          <w:tcPr>
            <w:tcW w:w="851" w:type="dxa"/>
          </w:tcPr>
          <w:p w14:paraId="1DB1A100" w14:textId="77777777" w:rsidR="000B0901" w:rsidRPr="000B0901" w:rsidRDefault="000B0901" w:rsidP="000B0901">
            <w:pPr>
              <w:cnfStyle w:val="100000000000" w:firstRow="1" w:lastRow="0" w:firstColumn="0" w:lastColumn="0" w:oddVBand="0" w:evenVBand="0" w:oddHBand="0" w:evenHBand="0" w:firstRowFirstColumn="0" w:firstRowLastColumn="0" w:lastRowFirstColumn="0" w:lastRowLastColumn="0"/>
            </w:pPr>
            <w:r w:rsidRPr="002B6AE2">
              <w:t xml:space="preserve">Art des Krite- riums </w:t>
            </w:r>
          </w:p>
        </w:tc>
      </w:tr>
      <w:tr w:rsidR="00167EBF" w:rsidRPr="0035772F" w14:paraId="660F14E8" w14:textId="77777777" w:rsidTr="009F68ED">
        <w:tblPrEx>
          <w:tblLook w:val="0420" w:firstRow="1"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1670"/>
        </w:trPr>
        <w:tc>
          <w:tcPr>
            <w:tcW w:w="560" w:type="dxa"/>
          </w:tcPr>
          <w:p w14:paraId="2AFBCD1B" w14:textId="6AF24A5B" w:rsidR="00167EBF" w:rsidRPr="002B6AE2" w:rsidRDefault="00F16A81" w:rsidP="00167EBF">
            <w:r w:rsidRPr="00F16A81">
              <w:fldChar w:fldCharType="begin"/>
            </w:r>
            <w:r w:rsidRPr="00F16A81">
              <w:instrText xml:space="preserve"> AUTONUM  \* Arabic </w:instrText>
            </w:r>
            <w:r w:rsidRPr="00F16A81">
              <w:fldChar w:fldCharType="end"/>
            </w:r>
          </w:p>
        </w:tc>
        <w:tc>
          <w:tcPr>
            <w:tcW w:w="13610" w:type="dxa"/>
          </w:tcPr>
          <w:p w14:paraId="18F84F11" w14:textId="77777777" w:rsidR="00167EBF" w:rsidRPr="00167EBF" w:rsidRDefault="00167EBF" w:rsidP="00167EBF">
            <w:r w:rsidRPr="00167EBF">
              <w:t>Ist die Packtasche so bemessen und ausgeführt, dass der Inhalt von einer Person leicht ein- und</w:t>
            </w:r>
            <w:r>
              <w:t xml:space="preserve"> </w:t>
            </w:r>
            <w:r w:rsidRPr="00167EBF">
              <w:t>ausgepackt werden kann? (Die für das Ein- und</w:t>
            </w:r>
            <w:r>
              <w:t xml:space="preserve"> </w:t>
            </w:r>
            <w:r w:rsidRPr="00167EBF">
              <w:t>Auspacken erforderlichen Handgriffe und</w:t>
            </w:r>
            <w:r>
              <w:t xml:space="preserve"> </w:t>
            </w:r>
            <w:r w:rsidRPr="00167EBF">
              <w:t xml:space="preserve">notwendigen Kräfte können von einer Person ohne fremde Hilfe durchgeführt und aufgebracht werden.) </w:t>
            </w:r>
          </w:p>
          <w:p w14:paraId="08FDF2E1" w14:textId="18BEC18B" w:rsidR="00167EBF" w:rsidRPr="00167EBF" w:rsidRDefault="00167EBF" w:rsidP="00167EBF">
            <w:pPr>
              <w:rPr>
                <w:rStyle w:val="kursiv"/>
              </w:rPr>
            </w:pPr>
            <w:r w:rsidRPr="00167EBF">
              <w:rPr>
                <w:rStyle w:val="kursiv"/>
              </w:rPr>
              <w:t xml:space="preserve">Dieses Kriterium wird mit dem Faktor </w:t>
            </w:r>
            <w:r w:rsidR="00F53F52">
              <w:rPr>
                <w:rStyle w:val="kursiv"/>
              </w:rPr>
              <w:t>2</w:t>
            </w:r>
            <w:r w:rsidRPr="00167EBF">
              <w:rPr>
                <w:rStyle w:val="kursiv"/>
              </w:rPr>
              <w:t xml:space="preserve"> gewichtet und wie folgt bewertet:</w:t>
            </w:r>
          </w:p>
          <w:p w14:paraId="115B61F4" w14:textId="77777777" w:rsidR="00167EBF" w:rsidRPr="00167EBF" w:rsidRDefault="00167EBF" w:rsidP="00167EBF">
            <w:pPr>
              <w:pStyle w:val="ListePktEbene1"/>
              <w:rPr>
                <w:rStyle w:val="kursiv"/>
              </w:rPr>
            </w:pPr>
            <w:r w:rsidRPr="00167EBF">
              <w:rPr>
                <w:rStyle w:val="kursiv"/>
              </w:rPr>
              <w:t xml:space="preserve">Kriterium nicht erfüllt = 0 Punkte </w:t>
            </w:r>
          </w:p>
          <w:p w14:paraId="79C99AAA" w14:textId="1F96EDB0" w:rsidR="00167EBF" w:rsidRPr="00167EBF" w:rsidRDefault="00167EBF" w:rsidP="00167EBF">
            <w:pPr>
              <w:pStyle w:val="ListePktEbene1"/>
              <w:rPr>
                <w:rStyle w:val="kursiv"/>
              </w:rPr>
            </w:pPr>
            <w:r w:rsidRPr="00167EBF">
              <w:rPr>
                <w:rStyle w:val="kursiv"/>
              </w:rPr>
              <w:t xml:space="preserve">Kriterium </w:t>
            </w:r>
            <w:r w:rsidR="00AA475E" w:rsidRPr="00AA475E">
              <w:rPr>
                <w:rStyle w:val="kursiv"/>
              </w:rPr>
              <w:t xml:space="preserve">mit erheblichen Einschränkungen erfüllt </w:t>
            </w:r>
            <w:r w:rsidRPr="00167EBF">
              <w:rPr>
                <w:rStyle w:val="kursiv"/>
              </w:rPr>
              <w:t xml:space="preserve">= 5 Punkte </w:t>
            </w:r>
          </w:p>
          <w:p w14:paraId="463F6178" w14:textId="36459517" w:rsidR="00167EBF" w:rsidRPr="00167EBF" w:rsidRDefault="00167EBF" w:rsidP="00167EBF">
            <w:pPr>
              <w:pStyle w:val="ListePktEbene1"/>
              <w:rPr>
                <w:rStyle w:val="kursiv"/>
              </w:rPr>
            </w:pPr>
            <w:r w:rsidRPr="00167EBF">
              <w:rPr>
                <w:rStyle w:val="kursiv"/>
              </w:rPr>
              <w:t xml:space="preserve">Kriterium mit leichten Einschränkungen erfüllt = </w:t>
            </w:r>
            <w:r w:rsidR="007B7E12">
              <w:rPr>
                <w:rStyle w:val="kursiv"/>
              </w:rPr>
              <w:t>10</w:t>
            </w:r>
            <w:r w:rsidRPr="00167EBF">
              <w:rPr>
                <w:rStyle w:val="kursiv"/>
              </w:rPr>
              <w:t xml:space="preserve"> Punkte </w:t>
            </w:r>
          </w:p>
          <w:p w14:paraId="088B2039" w14:textId="1E81D615" w:rsidR="00167EBF" w:rsidRPr="00167EBF" w:rsidRDefault="00167EBF" w:rsidP="00167EBF">
            <w:pPr>
              <w:pStyle w:val="ListePktEbene1"/>
            </w:pPr>
            <w:r w:rsidRPr="00167EBF">
              <w:rPr>
                <w:rStyle w:val="kursiv"/>
              </w:rPr>
              <w:t>Kriterium voll erfüllt= 1</w:t>
            </w:r>
            <w:r w:rsidR="007B7E12">
              <w:rPr>
                <w:rStyle w:val="kursiv"/>
              </w:rPr>
              <w:t>5</w:t>
            </w:r>
            <w:r w:rsidRPr="00167EBF">
              <w:rPr>
                <w:rStyle w:val="kursiv"/>
              </w:rPr>
              <w:t xml:space="preserve"> Punkte </w:t>
            </w:r>
          </w:p>
        </w:tc>
        <w:tc>
          <w:tcPr>
            <w:tcW w:w="851" w:type="dxa"/>
          </w:tcPr>
          <w:p w14:paraId="5C5FE633" w14:textId="77777777" w:rsidR="00167EBF" w:rsidRDefault="00167EBF" w:rsidP="00167EBF">
            <w:r>
              <w:t>B</w:t>
            </w:r>
          </w:p>
        </w:tc>
      </w:tr>
      <w:tr w:rsidR="00FF642D" w:rsidRPr="0035772F" w14:paraId="0E9BEB98" w14:textId="77777777" w:rsidTr="009F68ED">
        <w:tblPrEx>
          <w:tblLook w:val="0420" w:firstRow="1" w:lastRow="0" w:firstColumn="0" w:lastColumn="0" w:noHBand="0" w:noVBand="1"/>
        </w:tblPrEx>
        <w:trPr>
          <w:trHeight w:val="1670"/>
        </w:trPr>
        <w:tc>
          <w:tcPr>
            <w:tcW w:w="560" w:type="dxa"/>
          </w:tcPr>
          <w:p w14:paraId="6BA1F513" w14:textId="12F7AB0B" w:rsidR="00FF642D" w:rsidRPr="002B6AE2" w:rsidRDefault="00F16A81" w:rsidP="00167EBF">
            <w:r w:rsidRPr="00F16A81">
              <w:fldChar w:fldCharType="begin"/>
            </w:r>
            <w:r w:rsidRPr="00F16A81">
              <w:instrText xml:space="preserve"> AUTONUM  \* Arabic </w:instrText>
            </w:r>
            <w:r w:rsidRPr="00F16A81">
              <w:fldChar w:fldCharType="end"/>
            </w:r>
          </w:p>
        </w:tc>
        <w:tc>
          <w:tcPr>
            <w:tcW w:w="13610" w:type="dxa"/>
          </w:tcPr>
          <w:p w14:paraId="3F43D037" w14:textId="7EEBAE82" w:rsidR="00FF642D" w:rsidRPr="00FF642D" w:rsidRDefault="00FF642D" w:rsidP="00FF642D">
            <w:r>
              <w:t>V</w:t>
            </w:r>
            <w:r w:rsidRPr="00FF642D">
              <w:t>ermitteln die Handtragegurte an der Packtasche ein</w:t>
            </w:r>
            <w:r>
              <w:t xml:space="preserve"> </w:t>
            </w:r>
            <w:r w:rsidRPr="00FF642D">
              <w:t>angenehmes Tragegefühl? (Handtragegurt erzeugt in der</w:t>
            </w:r>
            <w:r>
              <w:t xml:space="preserve"> </w:t>
            </w:r>
            <w:r w:rsidRPr="00FF642D">
              <w:t>Handfläche keine Druckstellen)</w:t>
            </w:r>
            <w:r w:rsidR="0077349C">
              <w:t xml:space="preserve">. </w:t>
            </w:r>
            <w:r w:rsidR="0077349C" w:rsidRPr="0077349C">
              <w:t>Bewerte</w:t>
            </w:r>
            <w:r w:rsidR="00A73713">
              <w:t>t</w:t>
            </w:r>
            <w:r w:rsidR="0077349C" w:rsidRPr="0077349C">
              <w:t xml:space="preserve"> wird das unmittelbare </w:t>
            </w:r>
            <w:r w:rsidR="0077349C">
              <w:t>Tragege</w:t>
            </w:r>
            <w:r w:rsidR="0077349C" w:rsidRPr="0077349C">
              <w:t>fühl.</w:t>
            </w:r>
          </w:p>
          <w:p w14:paraId="2797A0A1" w14:textId="00B7E0C8" w:rsidR="00FF642D" w:rsidRPr="00FF642D" w:rsidRDefault="00FF642D" w:rsidP="00FF642D">
            <w:pPr>
              <w:rPr>
                <w:rStyle w:val="kursiv"/>
              </w:rPr>
            </w:pPr>
            <w:r w:rsidRPr="00FF642D">
              <w:rPr>
                <w:rStyle w:val="kursiv"/>
              </w:rPr>
              <w:t xml:space="preserve">Dieses Kriterium wird mit dem Faktor </w:t>
            </w:r>
            <w:r w:rsidR="00F53F52">
              <w:rPr>
                <w:rStyle w:val="kursiv"/>
              </w:rPr>
              <w:t>1</w:t>
            </w:r>
            <w:r w:rsidRPr="00FF642D">
              <w:rPr>
                <w:rStyle w:val="kursiv"/>
              </w:rPr>
              <w:t xml:space="preserve"> gewichtet und wie folgt bewertet:</w:t>
            </w:r>
          </w:p>
          <w:p w14:paraId="7EFA015F" w14:textId="77777777" w:rsidR="009F68ED" w:rsidRPr="00FF642D" w:rsidRDefault="009F68ED" w:rsidP="00FF642D">
            <w:pPr>
              <w:pStyle w:val="ListePktEbene1"/>
              <w:rPr>
                <w:rStyle w:val="kursiv"/>
              </w:rPr>
            </w:pPr>
            <w:r w:rsidRPr="00FF642D">
              <w:rPr>
                <w:rStyle w:val="kursiv"/>
              </w:rPr>
              <w:t xml:space="preserve">Kriterium nicht erfüllt = 0 Punkte </w:t>
            </w:r>
          </w:p>
          <w:p w14:paraId="5813A540" w14:textId="34F740F1" w:rsidR="00FF642D" w:rsidRPr="00167EBF" w:rsidRDefault="009F68ED" w:rsidP="00FF642D">
            <w:pPr>
              <w:pStyle w:val="ListePktEbene1"/>
            </w:pPr>
            <w:r w:rsidRPr="00FF642D">
              <w:rPr>
                <w:rStyle w:val="kursiv"/>
              </w:rPr>
              <w:t>Kriterium voll erfüllt= 1</w:t>
            </w:r>
            <w:r w:rsidR="0077349C">
              <w:rPr>
                <w:rStyle w:val="kursiv"/>
              </w:rPr>
              <w:t>5</w:t>
            </w:r>
            <w:r w:rsidRPr="00FF642D">
              <w:rPr>
                <w:rStyle w:val="kursiv"/>
              </w:rPr>
              <w:t xml:space="preserve"> Punkte</w:t>
            </w:r>
            <w:r w:rsidR="00167EBF" w:rsidRPr="00FF642D">
              <w:rPr>
                <w:rStyle w:val="kursiv"/>
              </w:rPr>
              <w:t xml:space="preserve"> </w:t>
            </w:r>
          </w:p>
        </w:tc>
        <w:tc>
          <w:tcPr>
            <w:tcW w:w="851" w:type="dxa"/>
          </w:tcPr>
          <w:p w14:paraId="04B77F51" w14:textId="77777777" w:rsidR="00FF642D" w:rsidRDefault="00FF642D" w:rsidP="00167EBF">
            <w:r>
              <w:t>B</w:t>
            </w:r>
          </w:p>
        </w:tc>
      </w:tr>
    </w:tbl>
    <w:p w14:paraId="31638EB3" w14:textId="77777777" w:rsidR="000B0901" w:rsidRDefault="000B0901">
      <w:pPr>
        <w:spacing w:before="0" w:after="160" w:line="259" w:lineRule="auto"/>
        <w:rPr>
          <w:rFonts w:eastAsiaTheme="majorEastAsia" w:cstheme="majorBidi"/>
          <w:b/>
          <w:sz w:val="32"/>
          <w:szCs w:val="32"/>
        </w:rPr>
      </w:pPr>
      <w:r>
        <w:br w:type="page"/>
      </w:r>
    </w:p>
    <w:p w14:paraId="0EA9DD4B" w14:textId="7D54984C" w:rsidR="00A5187E" w:rsidRDefault="00D113E6" w:rsidP="00A16FC0">
      <w:pPr>
        <w:pStyle w:val="berschrift1Nr"/>
      </w:pPr>
      <w:bookmarkStart w:id="30" w:name="_Toc221537850"/>
      <w:r w:rsidRPr="00A16FC0">
        <w:lastRenderedPageBreak/>
        <w:t>Qualitätssicherung</w:t>
      </w:r>
      <w:bookmarkEnd w:id="30"/>
      <w:r w:rsidR="00A5187E" w:rsidRPr="00A16FC0">
        <w:t xml:space="preserve"> </w:t>
      </w:r>
    </w:p>
    <w:p w14:paraId="259B4D21" w14:textId="77777777" w:rsidR="00636869" w:rsidRPr="00636869" w:rsidRDefault="00636869" w:rsidP="00636869">
      <w:r w:rsidRPr="00636869">
        <w:t>Alle Teile sind fachgerecht und einwandfrei zu verarbeiten. Sämtliche eingesetzten Materialien müssen physiologisch einwandfrei und gesundheitlich unbedenklich sein. Die Produkte sind unter Verwendung von Werkstoffen, die der ChemVerbotsV genügen, herzustellen. Die Produkte müssen den geltenden Bestimmungen für den unter Punkt 1 und 2 beschriebenen Anwendungsbereich entsprechen.</w:t>
      </w:r>
    </w:p>
    <w:p w14:paraId="51EABE62" w14:textId="77777777" w:rsidR="00500388" w:rsidRDefault="00500388" w:rsidP="00A16FC0">
      <w:pPr>
        <w:pStyle w:val="berschrift1Nr"/>
      </w:pPr>
      <w:bookmarkStart w:id="31" w:name="_Toc221537851"/>
      <w:r w:rsidRPr="00A16FC0">
        <w:t>Dokumentation</w:t>
      </w:r>
      <w:bookmarkEnd w:id="31"/>
      <w:r w:rsidR="00351731">
        <w:t xml:space="preserve"> </w:t>
      </w:r>
    </w:p>
    <w:p w14:paraId="359695CF" w14:textId="77777777" w:rsidR="00351731" w:rsidRPr="00351731" w:rsidRDefault="00351731" w:rsidP="00351731">
      <w:r w:rsidRPr="00351731">
        <w:t xml:space="preserve">Jedem Abrufberechtigten ist, nach Aufforderung, ein Exemplar der </w:t>
      </w:r>
      <w:r w:rsidR="001D5CAE" w:rsidRPr="00351731">
        <w:t xml:space="preserve">Pflege- und Aufbauanleitung </w:t>
      </w:r>
      <w:r w:rsidRPr="00351731">
        <w:t>in elektronischer Form als PDF-Datei für Schulungs- und Ausbildungszwecke zur Verfügung zu stellen. Mit Abgabe des Angebotes stimmt der Anbieter zu, dass die Dokumentation im Intranet der Abrufberechtigten kostenlos veröffentlicht werden darf.</w:t>
      </w:r>
    </w:p>
    <w:p w14:paraId="6CFE08BA" w14:textId="77777777" w:rsidR="00A5187E" w:rsidRDefault="00D113E6" w:rsidP="00A16FC0">
      <w:pPr>
        <w:pStyle w:val="berschrift1Nr"/>
      </w:pPr>
      <w:bookmarkStart w:id="32" w:name="_Toc221537852"/>
      <w:r w:rsidRPr="00A16FC0">
        <w:t>L</w:t>
      </w:r>
      <w:r w:rsidR="00500388" w:rsidRPr="00A16FC0">
        <w:t>ieferung</w:t>
      </w:r>
      <w:r w:rsidR="001C759B" w:rsidRPr="00A16FC0">
        <w:t>/Transport</w:t>
      </w:r>
      <w:bookmarkEnd w:id="32"/>
      <w:r w:rsidR="001F0F1B">
        <w:t xml:space="preserve"> </w:t>
      </w:r>
    </w:p>
    <w:p w14:paraId="68A1C24D" w14:textId="77777777" w:rsidR="00351731" w:rsidRPr="001F0F1B" w:rsidRDefault="00351731" w:rsidP="001F0F1B">
      <w:r w:rsidRPr="001F0F1B">
        <w:t>Die Lieferung erfolgt gemäß DAP Incoterms 2020 an die benannten Einsatzorte zuzüglich Entladung am Lieferort. Die Lieferadressen können im gesamten Gebiet der Bundesrepublik Deutschland liegen. Die Lieferadresse wird der Auftragnehmerin mit der jeweiligen Bestellung übermittelt.</w:t>
      </w:r>
    </w:p>
    <w:p w14:paraId="20A7F232" w14:textId="6E370A73" w:rsidR="00351731" w:rsidRPr="001F0F1B" w:rsidRDefault="00351731" w:rsidP="00CA70D6">
      <w:r w:rsidRPr="001F0F1B">
        <w:t xml:space="preserve">Die Lieferung soll möglichst schnell erfolgen. Eine Lieferzeit von 4 Wochen nach Auftragserteilung darf für Ersatzteile und bei Bestellungen von bis zu </w:t>
      </w:r>
      <w:r w:rsidR="00D25C8A">
        <w:t>49</w:t>
      </w:r>
      <w:r w:rsidRPr="001F0F1B">
        <w:t xml:space="preserve"> Stück Feldbetten nicht überschritten werden. Für Bestellungen ab 5</w:t>
      </w:r>
      <w:r w:rsidR="00D25C8A">
        <w:t>0</w:t>
      </w:r>
      <w:r w:rsidRPr="001F0F1B">
        <w:t xml:space="preserve"> Feldbetten darf eine </w:t>
      </w:r>
      <w:r w:rsidRPr="00CA70D6">
        <w:t xml:space="preserve">Lieferzeit von </w:t>
      </w:r>
      <w:r w:rsidR="00CA70D6" w:rsidRPr="00CA70D6">
        <w:t>6</w:t>
      </w:r>
      <w:r w:rsidRPr="00CA70D6">
        <w:t xml:space="preserve"> Wochen nicht</w:t>
      </w:r>
      <w:r w:rsidRPr="001F0F1B">
        <w:t xml:space="preserve"> überschritten werden.</w:t>
      </w:r>
    </w:p>
    <w:p w14:paraId="6603230E" w14:textId="77777777" w:rsidR="001F0F1B" w:rsidRPr="001F0F1B" w:rsidRDefault="001F0F1B" w:rsidP="001F0F1B">
      <w:r w:rsidRPr="001F0F1B">
        <w:t>Hinweis: Ist bereits bei der Angebotserstellung absehbar, dass die o. g. Lieferfristen nicht eingehalten werden können, so sind die Gründe hierfür sowie die möglichen Lieferfristen rechtzeitig vor Ablauf der Angebotsfrist als Bieterfrage über die e-Vergabeplattform zu formulieren. Die Möglichkeit der Anpassung der Lieferfrist in den Vergabeunterlagen für alle Bieter vor Ablauf der Angebotsfrist wird vom Beschaffungsamt des BMI daraufhin nach pflichtgemäßem Ermessen geprüft und die Entscheidung darüber mitgeteilt.</w:t>
      </w:r>
    </w:p>
    <w:p w14:paraId="2164C773" w14:textId="757F2605" w:rsidR="00500388" w:rsidRDefault="001F0F1B" w:rsidP="00A16FC0">
      <w:pPr>
        <w:pStyle w:val="berschrift1Nr"/>
      </w:pPr>
      <w:bookmarkStart w:id="33" w:name="_Toc221537853"/>
      <w:r>
        <w:t>Service</w:t>
      </w:r>
      <w:r w:rsidR="000D09B6">
        <w:t xml:space="preserve"> und </w:t>
      </w:r>
      <w:r>
        <w:t>Gewährleistung</w:t>
      </w:r>
      <w:bookmarkEnd w:id="33"/>
    </w:p>
    <w:p w14:paraId="324447D1" w14:textId="77777777" w:rsidR="001F0F1B" w:rsidRPr="001F0F1B" w:rsidRDefault="001F0F1B" w:rsidP="001F0F1B">
      <w:r w:rsidRPr="001F0F1B">
        <w:t xml:space="preserve">Die Verjährungsfrist für Mängelansprüche muss mindestens 24 Monate betragen. Längere Verjährungsfristen sind zulässig, führen aber nicht zu einer besseren Bewertung des Angebots. </w:t>
      </w:r>
    </w:p>
    <w:p w14:paraId="0083E9E2" w14:textId="77777777" w:rsidR="001F0F1B" w:rsidRPr="001F0F1B" w:rsidRDefault="001F0F1B" w:rsidP="001F0F1B">
      <w:r w:rsidRPr="001F0F1B">
        <w:lastRenderedPageBreak/>
        <w:t>Die Auftragnehmerin muss über eine Servicestelle verfügen, über die Reparaturaufträge in deutscher Sprache ausgelöst werden können. Unmittelbar nach der Zuschlagserteilung ist ein entsprechendes Servicebüro (Adresse, elektronische und telefonische Erreichbarkeit) zu benennen.</w:t>
      </w:r>
    </w:p>
    <w:p w14:paraId="5FB0251E" w14:textId="519786AF" w:rsidR="001F0F1B" w:rsidRPr="001F0F1B" w:rsidRDefault="001F0F1B" w:rsidP="001F0F1B">
      <w:r w:rsidRPr="001F0F1B">
        <w:t xml:space="preserve">Die Reparaturaufträge selbst sind nicht Gegenstand des hiesigen Vergabeverfahrens und werden durch </w:t>
      </w:r>
      <w:r w:rsidR="00FC4756">
        <w:t>die bestellberechtigte Behörde j</w:t>
      </w:r>
      <w:r w:rsidRPr="001F0F1B">
        <w:t>eweils separat beauftragt.</w:t>
      </w:r>
    </w:p>
    <w:sectPr w:rsidR="001F0F1B" w:rsidRPr="001F0F1B" w:rsidSect="004044D7">
      <w:headerReference w:type="default" r:id="rId8"/>
      <w:footerReference w:type="default" r:id="rId9"/>
      <w:headerReference w:type="first" r:id="rId10"/>
      <w:pgSz w:w="16838" w:h="11906" w:orient="landscape" w:code="9"/>
      <w:pgMar w:top="1588" w:right="2041" w:bottom="1588" w:left="1134"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31EFFC" w14:textId="77777777" w:rsidR="003019E5" w:rsidRDefault="003019E5" w:rsidP="009E6B51">
      <w:pPr>
        <w:spacing w:before="0" w:after="0" w:line="240" w:lineRule="auto"/>
      </w:pPr>
      <w:r>
        <w:separator/>
      </w:r>
    </w:p>
  </w:endnote>
  <w:endnote w:type="continuationSeparator" w:id="0">
    <w:p w14:paraId="4D5F8A80" w14:textId="77777777" w:rsidR="003019E5" w:rsidRDefault="003019E5"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BundesSerif Office">
    <w:panose1 w:val="02050002050300000203"/>
    <w:charset w:val="00"/>
    <w:family w:val="roman"/>
    <w:pitch w:val="variable"/>
    <w:sig w:usb0="E00002FF" w:usb1="5000206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BA064" w14:textId="2D751CA5" w:rsidR="003019E5" w:rsidRPr="00BE2DA5" w:rsidRDefault="003019E5" w:rsidP="00BE2DA5">
    <w:pPr>
      <w:pStyle w:val="Fuzeile"/>
    </w:pPr>
    <w:fldSimple w:instr=" STYLEREF  &quot;DB Version Stand&quot;  \* MERGEFORMAT ">
      <w:r w:rsidR="0055601B">
        <w:rPr>
          <w:noProof/>
        </w:rPr>
        <w:t>Beschaffungsamt des BMI, Vorlagenstand: 25.07.2024</w:t>
      </w:r>
    </w:fldSimple>
    <w:r>
      <w:tab/>
    </w:r>
    <w:r w:rsidRPr="00BE2DA5">
      <w:t xml:space="preserve">Seite </w:t>
    </w:r>
    <w:r w:rsidRPr="00BE2DA5">
      <w:fldChar w:fldCharType="begin"/>
    </w:r>
    <w:r w:rsidRPr="00BE2DA5">
      <w:instrText>PAGE  \* Arabic  \* MERGEFORMAT</w:instrText>
    </w:r>
    <w:r w:rsidRPr="00BE2DA5">
      <w:fldChar w:fldCharType="separate"/>
    </w:r>
    <w:r w:rsidRPr="00BE2DA5">
      <w:t>1</w:t>
    </w:r>
    <w:r w:rsidRPr="00BE2DA5">
      <w:fldChar w:fldCharType="end"/>
    </w:r>
    <w:r w:rsidRPr="00BE2DA5">
      <w:t xml:space="preserve"> von </w:t>
    </w:r>
    <w:fldSimple w:instr="NUMPAGES  \* Arabic  \* MERGEFORMAT">
      <w:r w:rsidRPr="00BE2DA5">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337CB7" w14:textId="77777777" w:rsidR="003019E5" w:rsidRDefault="003019E5" w:rsidP="009E6B51">
      <w:pPr>
        <w:spacing w:before="0" w:after="0" w:line="240" w:lineRule="auto"/>
      </w:pPr>
      <w:r>
        <w:separator/>
      </w:r>
    </w:p>
  </w:footnote>
  <w:footnote w:type="continuationSeparator" w:id="0">
    <w:p w14:paraId="2A582903" w14:textId="77777777" w:rsidR="003019E5" w:rsidRDefault="003019E5"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BEEFD" w14:textId="150BA2D9" w:rsidR="003019E5" w:rsidRDefault="003019E5">
    <w:pPr>
      <w:pStyle w:val="Kopfzeile"/>
    </w:pPr>
    <w:fldSimple w:instr=" STYLEREF  &quot;DB Titel&quot;  \* MERGEFORMAT ">
      <w:r w:rsidR="0055601B">
        <w:rPr>
          <w:noProof/>
        </w:rPr>
        <w:t>Leistungsbeschreibung</w:t>
      </w:r>
    </w:fldSimple>
    <w:r>
      <w:t xml:space="preserve"> / </w:t>
    </w:r>
    <w:fldSimple w:instr=" STYLEREF  &quot;DB Aktenzeichen&quot;  \* MERGEFORMAT ">
      <w:r w:rsidR="0055601B">
        <w:rPr>
          <w:noProof/>
        </w:rPr>
        <w:t>Az. B 21.12 - 9987/25/VV : 1</w:t>
      </w:r>
    </w:fldSimple>
    <w:r>
      <w:rPr>
        <w:noProof/>
      </w:rPr>
      <w:tab/>
    </w:r>
    <w:r>
      <w:rPr>
        <w:noProof/>
      </w:rPr>
      <w:tab/>
    </w:r>
    <w:r>
      <w:rPr>
        <w:noProof/>
      </w:rPr>
      <w:fldChar w:fldCharType="begin"/>
    </w:r>
    <w:r>
      <w:rPr>
        <w:noProof/>
      </w:rPr>
      <w:instrText xml:space="preserve"> STYLEREF  "VS Kennzeichnung"  \* MERGEFORMAT </w:instrTex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17F5B" w14:textId="77777777" w:rsidR="003019E5" w:rsidRDefault="003019E5">
    <w:sdt>
      <w:sdtPr>
        <w:alias w:val="LogoLinks"/>
        <w:tag w:val="LogoLinks"/>
        <w:id w:val="-823117712"/>
        <w:placeholder>
          <w:docPart w:val="B3D71F66CE3D49BBBF2C5B8C1B4F75BF"/>
        </w:placeholder>
        <w:docPartList>
          <w:docPartGallery w:val="Quick Parts"/>
          <w:docPartCategory w:val="BeschAKopfRE"/>
        </w:docPartList>
      </w:sdtPr>
      <w:sdtContent>
        <w:r>
          <w:rPr>
            <w:noProof/>
          </w:rPr>
          <w:drawing>
            <wp:anchor distT="0" distB="0" distL="114300" distR="114300" simplePos="0" relativeHeight="251663360" behindDoc="0" locked="0" layoutInCell="1" allowOverlap="1" wp14:anchorId="7F7C44B4" wp14:editId="5D64A8A5">
              <wp:simplePos x="0" y="0"/>
              <wp:positionH relativeFrom="page">
                <wp:posOffset>215900</wp:posOffset>
              </wp:positionH>
              <wp:positionV relativeFrom="page">
                <wp:posOffset>127717</wp:posOffset>
              </wp:positionV>
              <wp:extent cx="1980000" cy="1295094"/>
              <wp:effectExtent l="0" t="0" r="1270" b="635"/>
              <wp:wrapNone/>
              <wp:docPr id="287562488" name="Grafik 287562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388530" name="Grafik 2135388530"/>
                      <pic:cNvPicPr/>
                    </pic:nvPicPr>
                    <pic:blipFill>
                      <a:blip r:embed="rId1">
                        <a:extLst>
                          <a:ext uri="{28A0092B-C50C-407E-A947-70E740481C1C}">
                            <a14:useLocalDpi xmlns:a14="http://schemas.microsoft.com/office/drawing/2010/main" val="0"/>
                          </a:ext>
                        </a:extLst>
                      </a:blip>
                      <a:stretch>
                        <a:fillRect/>
                      </a:stretch>
                    </pic:blipFill>
                    <pic:spPr>
                      <a:xfrm>
                        <a:off x="0" y="0"/>
                        <a:ext cx="1980000" cy="1295094"/>
                      </a:xfrm>
                      <a:prstGeom prst="rect">
                        <a:avLst/>
                      </a:prstGeom>
                    </pic:spPr>
                  </pic:pic>
                </a:graphicData>
              </a:graphic>
              <wp14:sizeRelH relativeFrom="page">
                <wp14:pctWidth>0</wp14:pctWidth>
              </wp14:sizeRelH>
              <wp14:sizeRelV relativeFrom="page">
                <wp14:pctHeight>0</wp14:pctHeight>
              </wp14:sizeRelV>
            </wp:anchor>
          </w:drawing>
        </w:r>
      </w:sdtContent>
    </w:sdt>
  </w:p>
  <w:p w14:paraId="7B6FB194" w14:textId="77777777" w:rsidR="003019E5" w:rsidRPr="00413570" w:rsidRDefault="003019E5" w:rsidP="009256B2">
    <w:pPr>
      <w:pStyle w:val="Kopfzeile"/>
    </w:pPr>
    <w:r>
      <w:tab/>
    </w:r>
    <w:sdt>
      <w:sdtPr>
        <w:alias w:val="Logo re"/>
        <w:tag w:val="Logo re"/>
        <w:id w:val="1748998131"/>
        <w:placeholder>
          <w:docPart w:val="2B10EF7ED1F048EC83BF2CABEC3B785C"/>
        </w:placeholder>
        <w:docPartList>
          <w:docPartGallery w:val="Quick Parts"/>
          <w:docPartCategory w:val="Logo rechts"/>
        </w:docPartList>
      </w:sdtPr>
      <w:sdtContent>
        <w:r>
          <w:rPr>
            <w:noProof/>
            <w14:ligatures w14:val="standardContextual"/>
          </w:rPr>
          <w:drawing>
            <wp:anchor distT="0" distB="0" distL="114300" distR="114300" simplePos="0" relativeHeight="251661312" behindDoc="0" locked="0" layoutInCell="1" allowOverlap="1" wp14:anchorId="79A6BA7F" wp14:editId="0C4DA44F">
              <wp:simplePos x="0" y="0"/>
              <wp:positionH relativeFrom="page">
                <wp:posOffset>5581724</wp:posOffset>
              </wp:positionH>
              <wp:positionV relativeFrom="page">
                <wp:posOffset>343204</wp:posOffset>
              </wp:positionV>
              <wp:extent cx="1188000" cy="777391"/>
              <wp:effectExtent l="0" t="0" r="0" b="3810"/>
              <wp:wrapNone/>
              <wp:docPr id="1075632185" name="Grafik 1075632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454732" name="Grafik 5"/>
                      <pic:cNvPicPr/>
                    </pic:nvPicPr>
                    <pic:blipFill>
                      <a:blip r:embed="rId2">
                        <a:extLst>
                          <a:ext uri="{28A0092B-C50C-407E-A947-70E740481C1C}">
                            <a14:useLocalDpi xmlns:a14="http://schemas.microsoft.com/office/drawing/2010/main" val="0"/>
                          </a:ext>
                        </a:extLst>
                      </a:blip>
                      <a:stretch>
                        <a:fillRect/>
                      </a:stretch>
                    </pic:blipFill>
                    <pic:spPr>
                      <a:xfrm>
                        <a:off x="0" y="0"/>
                        <a:ext cx="1188000" cy="777391"/>
                      </a:xfrm>
                      <a:prstGeom prst="rect">
                        <a:avLst/>
                      </a:prstGeom>
                    </pic:spPr>
                  </pic:pic>
                </a:graphicData>
              </a:graphic>
              <wp14:sizeRelH relativeFrom="margin">
                <wp14:pctWidth>0</wp14:pctWidth>
              </wp14:sizeRelH>
              <wp14:sizeRelV relativeFrom="margin">
                <wp14:pctHeight>0</wp14:pctHeight>
              </wp14:sizeRelV>
            </wp:anchor>
          </w:drawing>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22743"/>
    <w:multiLevelType w:val="hybridMultilevel"/>
    <w:tmpl w:val="BD4E1324"/>
    <w:lvl w:ilvl="0" w:tplc="ED789BE4">
      <w:start w:val="1"/>
      <w:numFmt w:val="bullet"/>
      <w:pStyle w:val="ListeAnstrichEbene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432489"/>
    <w:multiLevelType w:val="hybridMultilevel"/>
    <w:tmpl w:val="BFC4404E"/>
    <w:lvl w:ilvl="0" w:tplc="4DE83C6C">
      <w:start w:val="1"/>
      <w:numFmt w:val="decimal"/>
      <w:pStyle w:val="KriterienAEbene1"/>
      <w:lvlText w:val="A%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6F2B5C"/>
    <w:multiLevelType w:val="multilevel"/>
    <w:tmpl w:val="C442BED2"/>
    <w:lvl w:ilvl="0">
      <w:start w:val="1"/>
      <w:numFmt w:val="lowerLetter"/>
      <w:lvlText w:val="%1)"/>
      <w:lvlJc w:val="left"/>
      <w:pPr>
        <w:ind w:left="720" w:hanging="360"/>
      </w:pPr>
      <w:rPr>
        <w:rFonts w:hint="default"/>
      </w:rPr>
    </w:lvl>
    <w:lvl w:ilvl="1">
      <w:start w:val="1"/>
      <w:numFmt w:val="lowerLetter"/>
      <w:pStyle w:val="ListeabcEbene2"/>
      <w:lvlText w:val="%2)"/>
      <w:lvlJc w:val="left"/>
      <w:pPr>
        <w:tabs>
          <w:tab w:val="num" w:pos="907"/>
        </w:tabs>
        <w:ind w:left="907" w:hanging="45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7D03974"/>
    <w:multiLevelType w:val="hybridMultilevel"/>
    <w:tmpl w:val="D4F2F53E"/>
    <w:lvl w:ilvl="0" w:tplc="E7FE986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A6B26BE"/>
    <w:multiLevelType w:val="multilevel"/>
    <w:tmpl w:val="6E4000E0"/>
    <w:lvl w:ilvl="0">
      <w:start w:val="1"/>
      <w:numFmt w:val="bullet"/>
      <w:lvlText w:val="-"/>
      <w:lvlJc w:val="left"/>
      <w:pPr>
        <w:ind w:left="1741" w:hanging="360"/>
      </w:pPr>
      <w:rPr>
        <w:rFonts w:ascii="Calibri" w:hAnsi="Calibri" w:hint="default"/>
      </w:rPr>
    </w:lvl>
    <w:lvl w:ilvl="1">
      <w:start w:val="1"/>
      <w:numFmt w:val="bullet"/>
      <w:lvlText w:val="o"/>
      <w:lvlJc w:val="left"/>
      <w:pPr>
        <w:ind w:left="2461" w:hanging="360"/>
      </w:pPr>
      <w:rPr>
        <w:rFonts w:ascii="Courier New" w:hAnsi="Courier New" w:cs="Courier New" w:hint="default"/>
      </w:rPr>
    </w:lvl>
    <w:lvl w:ilvl="2">
      <w:start w:val="1"/>
      <w:numFmt w:val="bullet"/>
      <w:lvlText w:val=""/>
      <w:lvlJc w:val="left"/>
      <w:pPr>
        <w:ind w:left="3181" w:hanging="360"/>
      </w:pPr>
      <w:rPr>
        <w:rFonts w:ascii="Wingdings" w:hAnsi="Wingdings" w:hint="default"/>
      </w:rPr>
    </w:lvl>
    <w:lvl w:ilvl="3">
      <w:start w:val="1"/>
      <w:numFmt w:val="bullet"/>
      <w:pStyle w:val="ListexEbene4"/>
      <w:lvlText w:val="-"/>
      <w:lvlJc w:val="left"/>
      <w:pPr>
        <w:tabs>
          <w:tab w:val="num" w:pos="1701"/>
        </w:tabs>
        <w:ind w:left="1701" w:hanging="340"/>
      </w:pPr>
      <w:rPr>
        <w:rFonts w:ascii="Calibri" w:hAnsi="Calibri" w:hint="default"/>
      </w:rPr>
    </w:lvl>
    <w:lvl w:ilvl="4">
      <w:start w:val="1"/>
      <w:numFmt w:val="bullet"/>
      <w:lvlText w:val="o"/>
      <w:lvlJc w:val="left"/>
      <w:pPr>
        <w:ind w:left="4621" w:hanging="360"/>
      </w:pPr>
      <w:rPr>
        <w:rFonts w:ascii="Courier New" w:hAnsi="Courier New" w:cs="Courier New" w:hint="default"/>
      </w:rPr>
    </w:lvl>
    <w:lvl w:ilvl="5">
      <w:start w:val="1"/>
      <w:numFmt w:val="bullet"/>
      <w:lvlText w:val=""/>
      <w:lvlJc w:val="left"/>
      <w:pPr>
        <w:ind w:left="5341" w:hanging="360"/>
      </w:pPr>
      <w:rPr>
        <w:rFonts w:ascii="Wingdings" w:hAnsi="Wingdings" w:hint="default"/>
      </w:rPr>
    </w:lvl>
    <w:lvl w:ilvl="6">
      <w:start w:val="1"/>
      <w:numFmt w:val="bullet"/>
      <w:lvlText w:val=""/>
      <w:lvlJc w:val="left"/>
      <w:pPr>
        <w:ind w:left="6061" w:hanging="360"/>
      </w:pPr>
      <w:rPr>
        <w:rFonts w:ascii="Symbol" w:hAnsi="Symbol" w:hint="default"/>
      </w:rPr>
    </w:lvl>
    <w:lvl w:ilvl="7">
      <w:start w:val="1"/>
      <w:numFmt w:val="bullet"/>
      <w:lvlText w:val="o"/>
      <w:lvlJc w:val="left"/>
      <w:pPr>
        <w:ind w:left="6781" w:hanging="360"/>
      </w:pPr>
      <w:rPr>
        <w:rFonts w:ascii="Courier New" w:hAnsi="Courier New" w:cs="Courier New" w:hint="default"/>
      </w:rPr>
    </w:lvl>
    <w:lvl w:ilvl="8">
      <w:start w:val="1"/>
      <w:numFmt w:val="bullet"/>
      <w:lvlText w:val=""/>
      <w:lvlJc w:val="left"/>
      <w:pPr>
        <w:ind w:left="7501" w:hanging="360"/>
      </w:pPr>
      <w:rPr>
        <w:rFonts w:ascii="Wingdings" w:hAnsi="Wingdings" w:hint="default"/>
      </w:rPr>
    </w:lvl>
  </w:abstractNum>
  <w:abstractNum w:abstractNumId="5" w15:restartNumberingAfterBreak="0">
    <w:nsid w:val="205108A1"/>
    <w:multiLevelType w:val="hybridMultilevel"/>
    <w:tmpl w:val="6B0891EC"/>
    <w:lvl w:ilvl="0" w:tplc="51BAA3A4">
      <w:start w:val="1"/>
      <w:numFmt w:val="decimal"/>
      <w:pStyle w:val="Liste1Ebene1"/>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13645CF"/>
    <w:multiLevelType w:val="multilevel"/>
    <w:tmpl w:val="2EC6C3C2"/>
    <w:lvl w:ilvl="0">
      <w:start w:val="1"/>
      <w:numFmt w:val="decimal"/>
      <w:lvlText w:val="%1."/>
      <w:lvlJc w:val="left"/>
      <w:pPr>
        <w:ind w:left="1174" w:hanging="360"/>
      </w:pPr>
      <w:rPr>
        <w:rFonts w:hint="default"/>
      </w:rPr>
    </w:lvl>
    <w:lvl w:ilvl="1">
      <w:start w:val="1"/>
      <w:numFmt w:val="lowerLetter"/>
      <w:lvlText w:val="%2."/>
      <w:lvlJc w:val="left"/>
      <w:pPr>
        <w:ind w:left="1894" w:hanging="360"/>
      </w:pPr>
      <w:rPr>
        <w:rFonts w:hint="default"/>
      </w:rPr>
    </w:lvl>
    <w:lvl w:ilvl="2">
      <w:start w:val="1"/>
      <w:numFmt w:val="decimal"/>
      <w:lvlText w:val="%3."/>
      <w:lvlJc w:val="left"/>
      <w:pPr>
        <w:tabs>
          <w:tab w:val="num" w:pos="907"/>
        </w:tabs>
        <w:ind w:left="1361" w:hanging="454"/>
      </w:pPr>
      <w:rPr>
        <w:rFonts w:hint="default"/>
      </w:rPr>
    </w:lvl>
    <w:lvl w:ilvl="3">
      <w:start w:val="1"/>
      <w:numFmt w:val="decimal"/>
      <w:lvlText w:val="%4."/>
      <w:lvlJc w:val="left"/>
      <w:pPr>
        <w:ind w:left="3334" w:hanging="360"/>
      </w:pPr>
      <w:rPr>
        <w:rFonts w:hint="default"/>
      </w:rPr>
    </w:lvl>
    <w:lvl w:ilvl="4">
      <w:start w:val="1"/>
      <w:numFmt w:val="lowerLetter"/>
      <w:lvlText w:val="%5."/>
      <w:lvlJc w:val="left"/>
      <w:pPr>
        <w:ind w:left="4054" w:hanging="360"/>
      </w:pPr>
      <w:rPr>
        <w:rFonts w:hint="default"/>
      </w:rPr>
    </w:lvl>
    <w:lvl w:ilvl="5">
      <w:start w:val="1"/>
      <w:numFmt w:val="lowerRoman"/>
      <w:lvlText w:val="%6."/>
      <w:lvlJc w:val="right"/>
      <w:pPr>
        <w:ind w:left="4774" w:hanging="180"/>
      </w:pPr>
      <w:rPr>
        <w:rFonts w:hint="default"/>
      </w:rPr>
    </w:lvl>
    <w:lvl w:ilvl="6">
      <w:start w:val="1"/>
      <w:numFmt w:val="decimal"/>
      <w:lvlText w:val="%7."/>
      <w:lvlJc w:val="left"/>
      <w:pPr>
        <w:ind w:left="5494" w:hanging="360"/>
      </w:pPr>
      <w:rPr>
        <w:rFonts w:hint="default"/>
      </w:rPr>
    </w:lvl>
    <w:lvl w:ilvl="7">
      <w:start w:val="1"/>
      <w:numFmt w:val="lowerLetter"/>
      <w:lvlText w:val="%8."/>
      <w:lvlJc w:val="left"/>
      <w:pPr>
        <w:ind w:left="6214" w:hanging="360"/>
      </w:pPr>
      <w:rPr>
        <w:rFonts w:hint="default"/>
      </w:rPr>
    </w:lvl>
    <w:lvl w:ilvl="8">
      <w:start w:val="1"/>
      <w:numFmt w:val="lowerRoman"/>
      <w:lvlText w:val="%9."/>
      <w:lvlJc w:val="right"/>
      <w:pPr>
        <w:ind w:left="6934" w:hanging="180"/>
      </w:pPr>
      <w:rPr>
        <w:rFonts w:hint="default"/>
      </w:rPr>
    </w:lvl>
  </w:abstractNum>
  <w:abstractNum w:abstractNumId="7" w15:restartNumberingAfterBreak="0">
    <w:nsid w:val="22623972"/>
    <w:multiLevelType w:val="hybridMultilevel"/>
    <w:tmpl w:val="F9B652CE"/>
    <w:lvl w:ilvl="0" w:tplc="DB5C0954">
      <w:start w:val="1"/>
      <w:numFmt w:val="bullet"/>
      <w:lvlText w:val="-"/>
      <w:lvlJc w:val="left"/>
      <w:pPr>
        <w:ind w:left="1741" w:hanging="360"/>
      </w:pPr>
      <w:rPr>
        <w:rFonts w:ascii="Calibri" w:hAnsi="Calibri" w:hint="default"/>
      </w:rPr>
    </w:lvl>
    <w:lvl w:ilvl="1" w:tplc="04070003" w:tentative="1">
      <w:start w:val="1"/>
      <w:numFmt w:val="bullet"/>
      <w:lvlText w:val="o"/>
      <w:lvlJc w:val="left"/>
      <w:pPr>
        <w:ind w:left="2461" w:hanging="360"/>
      </w:pPr>
      <w:rPr>
        <w:rFonts w:ascii="Courier New" w:hAnsi="Courier New" w:cs="Courier New" w:hint="default"/>
      </w:rPr>
    </w:lvl>
    <w:lvl w:ilvl="2" w:tplc="04070005" w:tentative="1">
      <w:start w:val="1"/>
      <w:numFmt w:val="bullet"/>
      <w:lvlText w:val=""/>
      <w:lvlJc w:val="left"/>
      <w:pPr>
        <w:ind w:left="3181" w:hanging="360"/>
      </w:pPr>
      <w:rPr>
        <w:rFonts w:ascii="Wingdings" w:hAnsi="Wingdings" w:hint="default"/>
      </w:rPr>
    </w:lvl>
    <w:lvl w:ilvl="3" w:tplc="04070001" w:tentative="1">
      <w:start w:val="1"/>
      <w:numFmt w:val="bullet"/>
      <w:lvlText w:val=""/>
      <w:lvlJc w:val="left"/>
      <w:pPr>
        <w:ind w:left="3901" w:hanging="360"/>
      </w:pPr>
      <w:rPr>
        <w:rFonts w:ascii="Symbol" w:hAnsi="Symbol" w:hint="default"/>
      </w:rPr>
    </w:lvl>
    <w:lvl w:ilvl="4" w:tplc="04070003" w:tentative="1">
      <w:start w:val="1"/>
      <w:numFmt w:val="bullet"/>
      <w:lvlText w:val="o"/>
      <w:lvlJc w:val="left"/>
      <w:pPr>
        <w:ind w:left="4621" w:hanging="360"/>
      </w:pPr>
      <w:rPr>
        <w:rFonts w:ascii="Courier New" w:hAnsi="Courier New" w:cs="Courier New" w:hint="default"/>
      </w:rPr>
    </w:lvl>
    <w:lvl w:ilvl="5" w:tplc="04070005" w:tentative="1">
      <w:start w:val="1"/>
      <w:numFmt w:val="bullet"/>
      <w:lvlText w:val=""/>
      <w:lvlJc w:val="left"/>
      <w:pPr>
        <w:ind w:left="5341" w:hanging="360"/>
      </w:pPr>
      <w:rPr>
        <w:rFonts w:ascii="Wingdings" w:hAnsi="Wingdings" w:hint="default"/>
      </w:rPr>
    </w:lvl>
    <w:lvl w:ilvl="6" w:tplc="04070001" w:tentative="1">
      <w:start w:val="1"/>
      <w:numFmt w:val="bullet"/>
      <w:lvlText w:val=""/>
      <w:lvlJc w:val="left"/>
      <w:pPr>
        <w:ind w:left="6061" w:hanging="360"/>
      </w:pPr>
      <w:rPr>
        <w:rFonts w:ascii="Symbol" w:hAnsi="Symbol" w:hint="default"/>
      </w:rPr>
    </w:lvl>
    <w:lvl w:ilvl="7" w:tplc="04070003" w:tentative="1">
      <w:start w:val="1"/>
      <w:numFmt w:val="bullet"/>
      <w:lvlText w:val="o"/>
      <w:lvlJc w:val="left"/>
      <w:pPr>
        <w:ind w:left="6781" w:hanging="360"/>
      </w:pPr>
      <w:rPr>
        <w:rFonts w:ascii="Courier New" w:hAnsi="Courier New" w:cs="Courier New" w:hint="default"/>
      </w:rPr>
    </w:lvl>
    <w:lvl w:ilvl="8" w:tplc="04070005" w:tentative="1">
      <w:start w:val="1"/>
      <w:numFmt w:val="bullet"/>
      <w:lvlText w:val=""/>
      <w:lvlJc w:val="left"/>
      <w:pPr>
        <w:ind w:left="7501" w:hanging="360"/>
      </w:pPr>
      <w:rPr>
        <w:rFonts w:ascii="Wingdings" w:hAnsi="Wingdings" w:hint="default"/>
      </w:rPr>
    </w:lvl>
  </w:abstractNum>
  <w:abstractNum w:abstractNumId="8" w15:restartNumberingAfterBreak="0">
    <w:nsid w:val="259B654B"/>
    <w:multiLevelType w:val="hybridMultilevel"/>
    <w:tmpl w:val="566CEC9E"/>
    <w:lvl w:ilvl="0" w:tplc="F90E41C8">
      <w:start w:val="1"/>
      <w:numFmt w:val="decimal"/>
      <w:pStyle w:val="KriterienIEbene1"/>
      <w:lvlText w:val="I%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DA014BB"/>
    <w:multiLevelType w:val="multilevel"/>
    <w:tmpl w:val="5720C336"/>
    <w:lvl w:ilvl="0">
      <w:start w:val="1"/>
      <w:numFmt w:val="decimal"/>
      <w:pStyle w:val="berschrift1Nr"/>
      <w:lvlText w:val="%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10"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11" w15:restartNumberingAfterBreak="0">
    <w:nsid w:val="34D92057"/>
    <w:multiLevelType w:val="multilevel"/>
    <w:tmpl w:val="87FEA124"/>
    <w:lvl w:ilvl="0">
      <w:start w:val="1"/>
      <w:numFmt w:val="lowerLetter"/>
      <w:lvlText w:val="%1)"/>
      <w:lvlJc w:val="left"/>
      <w:pPr>
        <w:tabs>
          <w:tab w:val="num" w:pos="454"/>
        </w:tabs>
        <w:ind w:left="454" w:hanging="454"/>
      </w:pPr>
      <w:rPr>
        <w:rFonts w:hint="default"/>
      </w:rPr>
    </w:lvl>
    <w:lvl w:ilvl="1">
      <w:start w:val="1"/>
      <w:numFmt w:val="bullet"/>
      <w:lvlText w:val="●"/>
      <w:lvlJc w:val="left"/>
      <w:pPr>
        <w:tabs>
          <w:tab w:val="num" w:pos="908"/>
        </w:tabs>
        <w:ind w:left="908" w:hanging="454"/>
      </w:pPr>
      <w:rPr>
        <w:rFonts w:ascii="Arial" w:hAnsi="Arial" w:hint="default"/>
      </w:rPr>
    </w:lvl>
    <w:lvl w:ilvl="2">
      <w:start w:val="1"/>
      <w:numFmt w:val="lowerLetter"/>
      <w:lvlText w:val="%3)"/>
      <w:lvlJc w:val="left"/>
      <w:pPr>
        <w:tabs>
          <w:tab w:val="num" w:pos="907"/>
        </w:tabs>
        <w:ind w:left="1361" w:hanging="454"/>
      </w:pPr>
      <w:rPr>
        <w:rFonts w:hint="default"/>
      </w:rPr>
    </w:lvl>
    <w:lvl w:ilvl="3">
      <w:start w:val="1"/>
      <w:numFmt w:val="lowerLetter"/>
      <w:lvlText w:val="%4)"/>
      <w:lvlJc w:val="left"/>
      <w:pPr>
        <w:tabs>
          <w:tab w:val="num" w:pos="907"/>
        </w:tabs>
        <w:ind w:left="1361" w:hanging="454"/>
      </w:pPr>
      <w:rPr>
        <w:rFonts w:hint="default"/>
      </w:rPr>
    </w:lvl>
    <w:lvl w:ilvl="4">
      <w:start w:val="1"/>
      <w:numFmt w:val="bullet"/>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12" w15:restartNumberingAfterBreak="0">
    <w:nsid w:val="3AA34ECA"/>
    <w:multiLevelType w:val="hybridMultilevel"/>
    <w:tmpl w:val="02FCF622"/>
    <w:lvl w:ilvl="0" w:tplc="2A62465E">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EA164E2"/>
    <w:multiLevelType w:val="hybridMultilevel"/>
    <w:tmpl w:val="1D163C72"/>
    <w:lvl w:ilvl="0" w:tplc="45986B70">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14" w15:restartNumberingAfterBreak="0">
    <w:nsid w:val="50300B8C"/>
    <w:multiLevelType w:val="hybridMultilevel"/>
    <w:tmpl w:val="3AEA6F2E"/>
    <w:lvl w:ilvl="0" w:tplc="5088C08E">
      <w:start w:val="1"/>
      <w:numFmt w:val="decimal"/>
      <w:pStyle w:val="KriterienBEbene1"/>
      <w:lvlText w:val="B%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6385E29"/>
    <w:multiLevelType w:val="multilevel"/>
    <w:tmpl w:val="CD560136"/>
    <w:lvl w:ilvl="0">
      <w:start w:val="1"/>
      <w:numFmt w:val="decimal"/>
      <w:pStyle w:val="Liste1Ebene10"/>
      <w:lvlText w:val="(%1)"/>
      <w:lvlJc w:val="left"/>
      <w:pPr>
        <w:tabs>
          <w:tab w:val="num" w:pos="454"/>
        </w:tabs>
        <w:ind w:left="454" w:hanging="454"/>
      </w:pPr>
      <w:rPr>
        <w:rFonts w:hint="default"/>
      </w:rPr>
    </w:lvl>
    <w:lvl w:ilvl="1">
      <w:start w:val="1"/>
      <w:numFmt w:val="decimal"/>
      <w:pStyle w:val="Liste1Ebene2"/>
      <w:lvlText w:val="%2)"/>
      <w:lvlJc w:val="left"/>
      <w:pPr>
        <w:tabs>
          <w:tab w:val="num" w:pos="908"/>
        </w:tabs>
        <w:ind w:left="908" w:hanging="454"/>
      </w:pPr>
      <w:rPr>
        <w:rFonts w:hint="default"/>
      </w:rPr>
    </w:lvl>
    <w:lvl w:ilvl="2">
      <w:start w:val="1"/>
      <w:numFmt w:val="lowerLetter"/>
      <w:pStyle w:val="ListeabcEbene3"/>
      <w:lvlText w:val="%3)"/>
      <w:lvlJc w:val="left"/>
      <w:pPr>
        <w:tabs>
          <w:tab w:val="num" w:pos="907"/>
        </w:tabs>
        <w:ind w:left="1361" w:hanging="454"/>
      </w:pPr>
      <w:rPr>
        <w:rFonts w:hint="default"/>
      </w:rPr>
    </w:lvl>
    <w:lvl w:ilvl="3">
      <w:start w:val="1"/>
      <w:numFmt w:val="lowerLetter"/>
      <w:lvlText w:val="%4)"/>
      <w:lvlJc w:val="left"/>
      <w:pPr>
        <w:tabs>
          <w:tab w:val="num" w:pos="907"/>
        </w:tabs>
        <w:ind w:left="1361" w:hanging="454"/>
      </w:pPr>
      <w:rPr>
        <w:rFonts w:hint="default"/>
      </w:rPr>
    </w:lvl>
    <w:lvl w:ilvl="4">
      <w:start w:val="1"/>
      <w:numFmt w:val="bullet"/>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17" w15:restartNumberingAfterBreak="0">
    <w:nsid w:val="56B51C86"/>
    <w:multiLevelType w:val="multilevel"/>
    <w:tmpl w:val="85AA5E54"/>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18" w15:restartNumberingAfterBreak="0">
    <w:nsid w:val="57117232"/>
    <w:multiLevelType w:val="hybridMultilevel"/>
    <w:tmpl w:val="4AE22444"/>
    <w:lvl w:ilvl="0" w:tplc="B5787060">
      <w:start w:val="1"/>
      <w:numFmt w:val="decimal"/>
      <w:pStyle w:val="KriterienVEbene1"/>
      <w:lvlText w:val="V%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389539D"/>
    <w:multiLevelType w:val="multilevel"/>
    <w:tmpl w:val="FEB62388"/>
    <w:lvl w:ilvl="0">
      <w:start w:val="1"/>
      <w:numFmt w:val="bullet"/>
      <w:pStyle w:val="ListePktEbene1"/>
      <w:lvlText w:val="●"/>
      <w:lvlJc w:val="left"/>
      <w:pPr>
        <w:tabs>
          <w:tab w:val="num" w:pos="907"/>
        </w:tabs>
        <w:ind w:left="454" w:hanging="454"/>
      </w:pPr>
      <w:rPr>
        <w:rFonts w:ascii="Arial" w:hAnsi="Arial" w:hint="default"/>
        <w:u w:color="C00000"/>
      </w:rPr>
    </w:lvl>
    <w:lvl w:ilvl="1">
      <w:start w:val="1"/>
      <w:numFmt w:val="bullet"/>
      <w:lvlText w:val="o"/>
      <w:lvlJc w:val="left"/>
      <w:pPr>
        <w:ind w:left="1440" w:hanging="360"/>
      </w:pPr>
      <w:rPr>
        <w:rFonts w:ascii="Courier New" w:hAnsi="Courier New" w:cs="Courier New" w:hint="default"/>
      </w:rPr>
    </w:lvl>
    <w:lvl w:ilvl="2">
      <w:start w:val="1"/>
      <w:numFmt w:val="bullet"/>
      <w:pStyle w:val="ListeQuadratEbene3"/>
      <w:lvlText w:val=""/>
      <w:lvlJc w:val="left"/>
      <w:pPr>
        <w:tabs>
          <w:tab w:val="num" w:pos="907"/>
        </w:tabs>
        <w:ind w:left="1361" w:hanging="454"/>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54A09A2"/>
    <w:multiLevelType w:val="multilevel"/>
    <w:tmpl w:val="1BAC1F12"/>
    <w:lvl w:ilvl="0">
      <w:start w:val="1"/>
      <w:numFmt w:val="bullet"/>
      <w:lvlText w:val="o"/>
      <w:lvlJc w:val="left"/>
      <w:pPr>
        <w:tabs>
          <w:tab w:val="num" w:pos="907"/>
        </w:tabs>
        <w:ind w:left="907" w:hanging="453"/>
      </w:pPr>
      <w:rPr>
        <w:rFonts w:ascii="Courier New" w:hAnsi="Courier New" w:hint="default"/>
      </w:rPr>
    </w:lvl>
    <w:lvl w:ilvl="1">
      <w:start w:val="1"/>
      <w:numFmt w:val="bullet"/>
      <w:pStyle w:val="ListePktEbene2"/>
      <w:lvlText w:val="o"/>
      <w:lvlJc w:val="left"/>
      <w:pPr>
        <w:tabs>
          <w:tab w:val="num" w:pos="907"/>
        </w:tabs>
        <w:ind w:left="907" w:hanging="453"/>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cs="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cs="Courier New" w:hint="default"/>
      </w:rPr>
    </w:lvl>
    <w:lvl w:ilvl="8">
      <w:start w:val="1"/>
      <w:numFmt w:val="bullet"/>
      <w:lvlText w:val=""/>
      <w:lvlJc w:val="left"/>
      <w:pPr>
        <w:ind w:left="6934" w:hanging="360"/>
      </w:pPr>
      <w:rPr>
        <w:rFonts w:ascii="Wingdings" w:hAnsi="Wingdings" w:hint="default"/>
      </w:rPr>
    </w:lvl>
  </w:abstractNum>
  <w:abstractNum w:abstractNumId="21" w15:restartNumberingAfterBreak="0">
    <w:nsid w:val="773500A7"/>
    <w:multiLevelType w:val="hybridMultilevel"/>
    <w:tmpl w:val="8BDAB846"/>
    <w:lvl w:ilvl="0" w:tplc="39D28530">
      <w:start w:val="1"/>
      <w:numFmt w:val="decimal"/>
      <w:pStyle w:val="Liste1Ebene11"/>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7"/>
  </w:num>
  <w:num w:numId="2">
    <w:abstractNumId w:val="15"/>
  </w:num>
  <w:num w:numId="3">
    <w:abstractNumId w:val="9"/>
  </w:num>
  <w:num w:numId="4">
    <w:abstractNumId w:val="13"/>
  </w:num>
  <w:num w:numId="5">
    <w:abstractNumId w:val="12"/>
  </w:num>
  <w:num w:numId="6">
    <w:abstractNumId w:val="10"/>
  </w:num>
  <w:num w:numId="7">
    <w:abstractNumId w:val="19"/>
  </w:num>
  <w:num w:numId="8">
    <w:abstractNumId w:val="3"/>
  </w:num>
  <w:num w:numId="9">
    <w:abstractNumId w:val="16"/>
  </w:num>
  <w:num w:numId="10">
    <w:abstractNumId w:val="0"/>
  </w:num>
  <w:num w:numId="11">
    <w:abstractNumId w:val="20"/>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lvl w:ilvl="0">
        <w:start w:val="1"/>
        <w:numFmt w:val="bullet"/>
        <w:pStyle w:val="ListePktEbene1"/>
        <w:lvlText w:val="●"/>
        <w:lvlJc w:val="left"/>
        <w:pPr>
          <w:ind w:left="360" w:hanging="360"/>
        </w:pPr>
        <w:rPr>
          <w:rFonts w:ascii="Arial" w:hAnsi="Arial" w:hint="default"/>
          <w:u w:color="C00000"/>
        </w:rPr>
      </w:lvl>
    </w:lvlOverride>
    <w:lvlOverride w:ilvl="1">
      <w:lvl w:ilvl="1">
        <w:start w:val="1"/>
        <w:numFmt w:val="bullet"/>
        <w:lvlText w:val="o"/>
        <w:lvlJc w:val="left"/>
        <w:pPr>
          <w:ind w:left="1440" w:hanging="360"/>
        </w:pPr>
        <w:rPr>
          <w:rFonts w:ascii="Courier New" w:hAnsi="Courier New" w:cs="Courier New" w:hint="default"/>
        </w:rPr>
      </w:lvl>
    </w:lvlOverride>
    <w:lvlOverride w:ilvl="2">
      <w:lvl w:ilvl="2">
        <w:start w:val="1"/>
        <w:numFmt w:val="bullet"/>
        <w:pStyle w:val="ListeQuadratEbene3"/>
        <w:lvlText w:val=""/>
        <w:lvlJc w:val="left"/>
        <w:pPr>
          <w:tabs>
            <w:tab w:val="num" w:pos="907"/>
          </w:tabs>
          <w:ind w:left="1361" w:hanging="907"/>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5">
    <w:abstractNumId w:val="19"/>
    <w:lvlOverride w:ilvl="0">
      <w:lvl w:ilvl="0">
        <w:start w:val="1"/>
        <w:numFmt w:val="bullet"/>
        <w:pStyle w:val="ListePktEbene1"/>
        <w:lvlText w:val="●"/>
        <w:lvlJc w:val="left"/>
        <w:pPr>
          <w:ind w:left="360" w:hanging="360"/>
        </w:pPr>
        <w:rPr>
          <w:rFonts w:ascii="Arial" w:hAnsi="Arial" w:hint="default"/>
          <w:u w:color="C00000"/>
        </w:rPr>
      </w:lvl>
    </w:lvlOverride>
    <w:lvlOverride w:ilvl="1">
      <w:lvl w:ilvl="1">
        <w:start w:val="1"/>
        <w:numFmt w:val="bullet"/>
        <w:lvlText w:val="o"/>
        <w:lvlJc w:val="left"/>
        <w:pPr>
          <w:ind w:left="1440" w:hanging="360"/>
        </w:pPr>
        <w:rPr>
          <w:rFonts w:ascii="Courier New" w:hAnsi="Courier New" w:cs="Courier New" w:hint="default"/>
        </w:rPr>
      </w:lvl>
    </w:lvlOverride>
    <w:lvlOverride w:ilvl="2">
      <w:lvl w:ilvl="2">
        <w:start w:val="1"/>
        <w:numFmt w:val="bullet"/>
        <w:pStyle w:val="ListeQuadratEbene3"/>
        <w:lvlText w:val=""/>
        <w:lvlJc w:val="left"/>
        <w:pPr>
          <w:tabs>
            <w:tab w:val="num" w:pos="907"/>
          </w:tabs>
          <w:ind w:left="1361" w:hanging="454"/>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6">
    <w:abstractNumId w:val="7"/>
  </w:num>
  <w:num w:numId="17">
    <w:abstractNumId w:val="4"/>
  </w:num>
  <w:num w:numId="18">
    <w:abstractNumId w:val="6"/>
  </w:num>
  <w:num w:numId="19">
    <w:abstractNumId w:val="11"/>
  </w:num>
  <w:num w:numId="20">
    <w:abstractNumId w:val="2"/>
  </w:num>
  <w:num w:numId="21">
    <w:abstractNumId w:val="21"/>
  </w:num>
  <w:num w:numId="22">
    <w:abstractNumId w:val="5"/>
  </w:num>
  <w:num w:numId="23">
    <w:abstractNumId w:val="1"/>
  </w:num>
  <w:num w:numId="24">
    <w:abstractNumId w:val="14"/>
  </w:num>
  <w:num w:numId="25">
    <w:abstractNumId w:val="8"/>
  </w:num>
  <w:num w:numId="26">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edit="forms" w:formatting="1" w:enforcement="1" w:spinCount="100000" w:hashValue="AbL0n7zzbpoWI0bQI9OKo6UGCgOXB4jpf7802rE0DEp45bSWFgsuTRaaRIqvi/qqBPIch7qzbmmOuZrxgYZhBw==" w:saltValue="cS6gI5ButTBAn8vAa5lUDQ==" w:algorithmName="SHA-512"/>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C8A"/>
    <w:rsid w:val="00001E0C"/>
    <w:rsid w:val="000044BB"/>
    <w:rsid w:val="00011AAF"/>
    <w:rsid w:val="00012A88"/>
    <w:rsid w:val="0001683C"/>
    <w:rsid w:val="00016FA0"/>
    <w:rsid w:val="00020441"/>
    <w:rsid w:val="0002247F"/>
    <w:rsid w:val="00025FDE"/>
    <w:rsid w:val="000263F9"/>
    <w:rsid w:val="000409C6"/>
    <w:rsid w:val="00042EAB"/>
    <w:rsid w:val="000529CD"/>
    <w:rsid w:val="000531A3"/>
    <w:rsid w:val="0005545D"/>
    <w:rsid w:val="00061FEE"/>
    <w:rsid w:val="00063454"/>
    <w:rsid w:val="000635D4"/>
    <w:rsid w:val="00063B4E"/>
    <w:rsid w:val="000701DE"/>
    <w:rsid w:val="000729D9"/>
    <w:rsid w:val="000731E8"/>
    <w:rsid w:val="00080749"/>
    <w:rsid w:val="000831C8"/>
    <w:rsid w:val="000867B1"/>
    <w:rsid w:val="0009178B"/>
    <w:rsid w:val="00095F8B"/>
    <w:rsid w:val="00096637"/>
    <w:rsid w:val="000971D0"/>
    <w:rsid w:val="000A0587"/>
    <w:rsid w:val="000A0CDE"/>
    <w:rsid w:val="000A21B9"/>
    <w:rsid w:val="000A3BB8"/>
    <w:rsid w:val="000A549F"/>
    <w:rsid w:val="000B0901"/>
    <w:rsid w:val="000B13DD"/>
    <w:rsid w:val="000B16C9"/>
    <w:rsid w:val="000B3DB7"/>
    <w:rsid w:val="000C08F8"/>
    <w:rsid w:val="000C549D"/>
    <w:rsid w:val="000D09B6"/>
    <w:rsid w:val="000D181E"/>
    <w:rsid w:val="000D630D"/>
    <w:rsid w:val="000E44B8"/>
    <w:rsid w:val="000F1F64"/>
    <w:rsid w:val="000F371A"/>
    <w:rsid w:val="001021B8"/>
    <w:rsid w:val="0010303F"/>
    <w:rsid w:val="00104BB9"/>
    <w:rsid w:val="00107125"/>
    <w:rsid w:val="0011122F"/>
    <w:rsid w:val="00111DCB"/>
    <w:rsid w:val="001147A2"/>
    <w:rsid w:val="001266CA"/>
    <w:rsid w:val="001307D7"/>
    <w:rsid w:val="00131FFF"/>
    <w:rsid w:val="0014346A"/>
    <w:rsid w:val="00143CA5"/>
    <w:rsid w:val="001457C0"/>
    <w:rsid w:val="00145EB1"/>
    <w:rsid w:val="00146DCA"/>
    <w:rsid w:val="00154346"/>
    <w:rsid w:val="001561AF"/>
    <w:rsid w:val="00160CB1"/>
    <w:rsid w:val="00161E7A"/>
    <w:rsid w:val="00163318"/>
    <w:rsid w:val="00164CEA"/>
    <w:rsid w:val="0016640D"/>
    <w:rsid w:val="00167C45"/>
    <w:rsid w:val="00167EBF"/>
    <w:rsid w:val="00175DFA"/>
    <w:rsid w:val="00182B1F"/>
    <w:rsid w:val="00190D66"/>
    <w:rsid w:val="0019433E"/>
    <w:rsid w:val="00196B0B"/>
    <w:rsid w:val="001A49C5"/>
    <w:rsid w:val="001B05EC"/>
    <w:rsid w:val="001B0615"/>
    <w:rsid w:val="001B5385"/>
    <w:rsid w:val="001B61E5"/>
    <w:rsid w:val="001C1E43"/>
    <w:rsid w:val="001C759B"/>
    <w:rsid w:val="001D2C4B"/>
    <w:rsid w:val="001D5CAE"/>
    <w:rsid w:val="001D6290"/>
    <w:rsid w:val="001E10EC"/>
    <w:rsid w:val="001E58AE"/>
    <w:rsid w:val="001F0F1B"/>
    <w:rsid w:val="001F5886"/>
    <w:rsid w:val="0020098A"/>
    <w:rsid w:val="00203BB4"/>
    <w:rsid w:val="002041B9"/>
    <w:rsid w:val="00204D8B"/>
    <w:rsid w:val="00221434"/>
    <w:rsid w:val="00226508"/>
    <w:rsid w:val="002270E1"/>
    <w:rsid w:val="002404C2"/>
    <w:rsid w:val="00241079"/>
    <w:rsid w:val="0024283C"/>
    <w:rsid w:val="002512CC"/>
    <w:rsid w:val="00251559"/>
    <w:rsid w:val="002522BF"/>
    <w:rsid w:val="002600B9"/>
    <w:rsid w:val="00261519"/>
    <w:rsid w:val="00261F4B"/>
    <w:rsid w:val="00262B9A"/>
    <w:rsid w:val="00272114"/>
    <w:rsid w:val="00275024"/>
    <w:rsid w:val="002779BC"/>
    <w:rsid w:val="002867D1"/>
    <w:rsid w:val="002968B1"/>
    <w:rsid w:val="002A5D6A"/>
    <w:rsid w:val="002A6CB0"/>
    <w:rsid w:val="002B6AE2"/>
    <w:rsid w:val="002C14F9"/>
    <w:rsid w:val="002C1DD0"/>
    <w:rsid w:val="002D1957"/>
    <w:rsid w:val="002D24B5"/>
    <w:rsid w:val="002D3A2D"/>
    <w:rsid w:val="002D54E9"/>
    <w:rsid w:val="002E2A30"/>
    <w:rsid w:val="002F2223"/>
    <w:rsid w:val="002F6D76"/>
    <w:rsid w:val="002F6D7D"/>
    <w:rsid w:val="003019E5"/>
    <w:rsid w:val="00307383"/>
    <w:rsid w:val="00307BCF"/>
    <w:rsid w:val="00310109"/>
    <w:rsid w:val="0031136B"/>
    <w:rsid w:val="00322B2E"/>
    <w:rsid w:val="00331C30"/>
    <w:rsid w:val="00337F4B"/>
    <w:rsid w:val="00346433"/>
    <w:rsid w:val="00351731"/>
    <w:rsid w:val="00352BFF"/>
    <w:rsid w:val="00352FC9"/>
    <w:rsid w:val="00356677"/>
    <w:rsid w:val="0035772F"/>
    <w:rsid w:val="00361851"/>
    <w:rsid w:val="00363A41"/>
    <w:rsid w:val="00363DEF"/>
    <w:rsid w:val="003667CF"/>
    <w:rsid w:val="003800C8"/>
    <w:rsid w:val="00384F87"/>
    <w:rsid w:val="00395F65"/>
    <w:rsid w:val="00396393"/>
    <w:rsid w:val="003A034E"/>
    <w:rsid w:val="003A271E"/>
    <w:rsid w:val="003A5616"/>
    <w:rsid w:val="003A7BF5"/>
    <w:rsid w:val="003B010A"/>
    <w:rsid w:val="003B187B"/>
    <w:rsid w:val="003B435C"/>
    <w:rsid w:val="003B7084"/>
    <w:rsid w:val="003C5733"/>
    <w:rsid w:val="003C75D8"/>
    <w:rsid w:val="003C77E0"/>
    <w:rsid w:val="003C7EE6"/>
    <w:rsid w:val="003D699F"/>
    <w:rsid w:val="003E0959"/>
    <w:rsid w:val="003E27EC"/>
    <w:rsid w:val="003E3E2B"/>
    <w:rsid w:val="003E500C"/>
    <w:rsid w:val="003E5895"/>
    <w:rsid w:val="003E70CD"/>
    <w:rsid w:val="003E71DA"/>
    <w:rsid w:val="003F7525"/>
    <w:rsid w:val="00400CE5"/>
    <w:rsid w:val="004044D7"/>
    <w:rsid w:val="0041195D"/>
    <w:rsid w:val="00413570"/>
    <w:rsid w:val="00413F6A"/>
    <w:rsid w:val="004234DC"/>
    <w:rsid w:val="00430E6E"/>
    <w:rsid w:val="0043636F"/>
    <w:rsid w:val="00441F84"/>
    <w:rsid w:val="00442342"/>
    <w:rsid w:val="00442680"/>
    <w:rsid w:val="00442924"/>
    <w:rsid w:val="00450281"/>
    <w:rsid w:val="0045212A"/>
    <w:rsid w:val="00452FC3"/>
    <w:rsid w:val="004539E3"/>
    <w:rsid w:val="00453EC0"/>
    <w:rsid w:val="00454EB6"/>
    <w:rsid w:val="0045599A"/>
    <w:rsid w:val="004605E9"/>
    <w:rsid w:val="0046755D"/>
    <w:rsid w:val="00470B26"/>
    <w:rsid w:val="00481105"/>
    <w:rsid w:val="00482E4C"/>
    <w:rsid w:val="004876B6"/>
    <w:rsid w:val="00496EE6"/>
    <w:rsid w:val="004A6091"/>
    <w:rsid w:val="004B347A"/>
    <w:rsid w:val="004B44A5"/>
    <w:rsid w:val="004B4AE5"/>
    <w:rsid w:val="004B5ACB"/>
    <w:rsid w:val="004B5DBD"/>
    <w:rsid w:val="004B748E"/>
    <w:rsid w:val="004C00D9"/>
    <w:rsid w:val="004C673D"/>
    <w:rsid w:val="004E1E44"/>
    <w:rsid w:val="004F0E99"/>
    <w:rsid w:val="004F115D"/>
    <w:rsid w:val="004F1916"/>
    <w:rsid w:val="004F2118"/>
    <w:rsid w:val="004F6D4B"/>
    <w:rsid w:val="004F7027"/>
    <w:rsid w:val="004F7D6A"/>
    <w:rsid w:val="00500388"/>
    <w:rsid w:val="005014E6"/>
    <w:rsid w:val="0050439E"/>
    <w:rsid w:val="00507786"/>
    <w:rsid w:val="00512146"/>
    <w:rsid w:val="00513425"/>
    <w:rsid w:val="005236CC"/>
    <w:rsid w:val="00523E17"/>
    <w:rsid w:val="0053391B"/>
    <w:rsid w:val="00534020"/>
    <w:rsid w:val="00541286"/>
    <w:rsid w:val="005415C5"/>
    <w:rsid w:val="00547DCF"/>
    <w:rsid w:val="00554BE4"/>
    <w:rsid w:val="0055601B"/>
    <w:rsid w:val="0056588E"/>
    <w:rsid w:val="00566287"/>
    <w:rsid w:val="0056716C"/>
    <w:rsid w:val="0057231D"/>
    <w:rsid w:val="005827A3"/>
    <w:rsid w:val="00585A57"/>
    <w:rsid w:val="005904F6"/>
    <w:rsid w:val="00594436"/>
    <w:rsid w:val="0059642C"/>
    <w:rsid w:val="005A1C6F"/>
    <w:rsid w:val="005A6585"/>
    <w:rsid w:val="005B657C"/>
    <w:rsid w:val="005B768A"/>
    <w:rsid w:val="005C28B0"/>
    <w:rsid w:val="005C3132"/>
    <w:rsid w:val="005C4852"/>
    <w:rsid w:val="005C79B3"/>
    <w:rsid w:val="005D1233"/>
    <w:rsid w:val="005E167B"/>
    <w:rsid w:val="005E43D5"/>
    <w:rsid w:val="005F249B"/>
    <w:rsid w:val="005F3B2C"/>
    <w:rsid w:val="005F6817"/>
    <w:rsid w:val="005F7182"/>
    <w:rsid w:val="00602221"/>
    <w:rsid w:val="00602769"/>
    <w:rsid w:val="00616667"/>
    <w:rsid w:val="00623DF8"/>
    <w:rsid w:val="0062400E"/>
    <w:rsid w:val="00636869"/>
    <w:rsid w:val="0063763A"/>
    <w:rsid w:val="00641853"/>
    <w:rsid w:val="0065076A"/>
    <w:rsid w:val="00652DE8"/>
    <w:rsid w:val="006605FA"/>
    <w:rsid w:val="00660F17"/>
    <w:rsid w:val="0066447D"/>
    <w:rsid w:val="00671A3B"/>
    <w:rsid w:val="006734BB"/>
    <w:rsid w:val="00674518"/>
    <w:rsid w:val="00676161"/>
    <w:rsid w:val="00683BB1"/>
    <w:rsid w:val="00687738"/>
    <w:rsid w:val="00696B2E"/>
    <w:rsid w:val="00697034"/>
    <w:rsid w:val="00697EA1"/>
    <w:rsid w:val="006A21A5"/>
    <w:rsid w:val="006A61D0"/>
    <w:rsid w:val="006B0EF3"/>
    <w:rsid w:val="006C05A3"/>
    <w:rsid w:val="006C67E2"/>
    <w:rsid w:val="006D4597"/>
    <w:rsid w:val="006E1905"/>
    <w:rsid w:val="006E2F78"/>
    <w:rsid w:val="006E4E4B"/>
    <w:rsid w:val="006E5100"/>
    <w:rsid w:val="006F57CB"/>
    <w:rsid w:val="00701374"/>
    <w:rsid w:val="00701473"/>
    <w:rsid w:val="00701A38"/>
    <w:rsid w:val="00703AA6"/>
    <w:rsid w:val="0070436B"/>
    <w:rsid w:val="00710905"/>
    <w:rsid w:val="00713BD1"/>
    <w:rsid w:val="00717211"/>
    <w:rsid w:val="00723002"/>
    <w:rsid w:val="00723FDB"/>
    <w:rsid w:val="007266D9"/>
    <w:rsid w:val="007307BF"/>
    <w:rsid w:val="00730D93"/>
    <w:rsid w:val="00734E1C"/>
    <w:rsid w:val="0073517A"/>
    <w:rsid w:val="007370CB"/>
    <w:rsid w:val="00740C3A"/>
    <w:rsid w:val="007432F2"/>
    <w:rsid w:val="00743D89"/>
    <w:rsid w:val="00751A20"/>
    <w:rsid w:val="0075590A"/>
    <w:rsid w:val="00755A87"/>
    <w:rsid w:val="00761295"/>
    <w:rsid w:val="007631C5"/>
    <w:rsid w:val="0077349C"/>
    <w:rsid w:val="007755A6"/>
    <w:rsid w:val="007768B5"/>
    <w:rsid w:val="007800E8"/>
    <w:rsid w:val="00780B6A"/>
    <w:rsid w:val="00784BDB"/>
    <w:rsid w:val="0078692D"/>
    <w:rsid w:val="00787CA1"/>
    <w:rsid w:val="007918CD"/>
    <w:rsid w:val="00791CB6"/>
    <w:rsid w:val="007960AF"/>
    <w:rsid w:val="00797772"/>
    <w:rsid w:val="007A184D"/>
    <w:rsid w:val="007A28B4"/>
    <w:rsid w:val="007B5F50"/>
    <w:rsid w:val="007B6894"/>
    <w:rsid w:val="007B6D0C"/>
    <w:rsid w:val="007B709B"/>
    <w:rsid w:val="007B7E12"/>
    <w:rsid w:val="007D04DE"/>
    <w:rsid w:val="007D0EDC"/>
    <w:rsid w:val="007D20C3"/>
    <w:rsid w:val="007D2B14"/>
    <w:rsid w:val="007D4377"/>
    <w:rsid w:val="007D6ED6"/>
    <w:rsid w:val="007D6F0B"/>
    <w:rsid w:val="007E42A2"/>
    <w:rsid w:val="007E7CD9"/>
    <w:rsid w:val="007F21AA"/>
    <w:rsid w:val="007F3C6F"/>
    <w:rsid w:val="007F480E"/>
    <w:rsid w:val="00801B6A"/>
    <w:rsid w:val="008032E0"/>
    <w:rsid w:val="008050DD"/>
    <w:rsid w:val="00810983"/>
    <w:rsid w:val="008177E7"/>
    <w:rsid w:val="0082074A"/>
    <w:rsid w:val="00820B64"/>
    <w:rsid w:val="00824024"/>
    <w:rsid w:val="008306DC"/>
    <w:rsid w:val="00830C97"/>
    <w:rsid w:val="00833A90"/>
    <w:rsid w:val="00836114"/>
    <w:rsid w:val="00837B27"/>
    <w:rsid w:val="00840C49"/>
    <w:rsid w:val="008425CF"/>
    <w:rsid w:val="00842DFC"/>
    <w:rsid w:val="00847622"/>
    <w:rsid w:val="00847D3C"/>
    <w:rsid w:val="008505BD"/>
    <w:rsid w:val="00855713"/>
    <w:rsid w:val="008561F6"/>
    <w:rsid w:val="00861942"/>
    <w:rsid w:val="00864323"/>
    <w:rsid w:val="008669E0"/>
    <w:rsid w:val="00867D61"/>
    <w:rsid w:val="00867F4E"/>
    <w:rsid w:val="008712FB"/>
    <w:rsid w:val="00871782"/>
    <w:rsid w:val="008744DC"/>
    <w:rsid w:val="00874A7C"/>
    <w:rsid w:val="00875B40"/>
    <w:rsid w:val="00875E33"/>
    <w:rsid w:val="0087762E"/>
    <w:rsid w:val="00883E17"/>
    <w:rsid w:val="0088648B"/>
    <w:rsid w:val="00887C5D"/>
    <w:rsid w:val="00897F07"/>
    <w:rsid w:val="008A1DEC"/>
    <w:rsid w:val="008A25CF"/>
    <w:rsid w:val="008A2F2A"/>
    <w:rsid w:val="008A4717"/>
    <w:rsid w:val="008B24B9"/>
    <w:rsid w:val="008B3C8A"/>
    <w:rsid w:val="008B47A3"/>
    <w:rsid w:val="008C7E2D"/>
    <w:rsid w:val="008D13EF"/>
    <w:rsid w:val="008D4A27"/>
    <w:rsid w:val="008D5B0F"/>
    <w:rsid w:val="008D6692"/>
    <w:rsid w:val="008E21B5"/>
    <w:rsid w:val="008E3C3B"/>
    <w:rsid w:val="008F0C5A"/>
    <w:rsid w:val="008F7A94"/>
    <w:rsid w:val="00901FED"/>
    <w:rsid w:val="00902FB9"/>
    <w:rsid w:val="009041A7"/>
    <w:rsid w:val="009050BA"/>
    <w:rsid w:val="00911696"/>
    <w:rsid w:val="00917C50"/>
    <w:rsid w:val="00922B77"/>
    <w:rsid w:val="009256B2"/>
    <w:rsid w:val="0092644D"/>
    <w:rsid w:val="009300FC"/>
    <w:rsid w:val="00933211"/>
    <w:rsid w:val="00933607"/>
    <w:rsid w:val="00941045"/>
    <w:rsid w:val="00943D10"/>
    <w:rsid w:val="00950CF5"/>
    <w:rsid w:val="00955A0B"/>
    <w:rsid w:val="00960B1A"/>
    <w:rsid w:val="00975541"/>
    <w:rsid w:val="00975655"/>
    <w:rsid w:val="00980E37"/>
    <w:rsid w:val="009846F8"/>
    <w:rsid w:val="009855BD"/>
    <w:rsid w:val="00985A65"/>
    <w:rsid w:val="00985BA0"/>
    <w:rsid w:val="0098717B"/>
    <w:rsid w:val="00987D34"/>
    <w:rsid w:val="0099205B"/>
    <w:rsid w:val="009A6F6F"/>
    <w:rsid w:val="009B01CB"/>
    <w:rsid w:val="009B37B0"/>
    <w:rsid w:val="009B6807"/>
    <w:rsid w:val="009C772F"/>
    <w:rsid w:val="009D1835"/>
    <w:rsid w:val="009D202A"/>
    <w:rsid w:val="009E441A"/>
    <w:rsid w:val="009E6B51"/>
    <w:rsid w:val="009F68ED"/>
    <w:rsid w:val="00A0086B"/>
    <w:rsid w:val="00A009AF"/>
    <w:rsid w:val="00A0672D"/>
    <w:rsid w:val="00A10EB0"/>
    <w:rsid w:val="00A11BFC"/>
    <w:rsid w:val="00A13E0C"/>
    <w:rsid w:val="00A1582F"/>
    <w:rsid w:val="00A16FC0"/>
    <w:rsid w:val="00A17191"/>
    <w:rsid w:val="00A17DDE"/>
    <w:rsid w:val="00A3053A"/>
    <w:rsid w:val="00A31715"/>
    <w:rsid w:val="00A320CB"/>
    <w:rsid w:val="00A33105"/>
    <w:rsid w:val="00A41F1E"/>
    <w:rsid w:val="00A43AF4"/>
    <w:rsid w:val="00A4432A"/>
    <w:rsid w:val="00A44A0F"/>
    <w:rsid w:val="00A450E3"/>
    <w:rsid w:val="00A4701B"/>
    <w:rsid w:val="00A50A8A"/>
    <w:rsid w:val="00A5187E"/>
    <w:rsid w:val="00A5367A"/>
    <w:rsid w:val="00A57446"/>
    <w:rsid w:val="00A60285"/>
    <w:rsid w:val="00A62BAF"/>
    <w:rsid w:val="00A62C9E"/>
    <w:rsid w:val="00A62EBD"/>
    <w:rsid w:val="00A65356"/>
    <w:rsid w:val="00A663D0"/>
    <w:rsid w:val="00A733EC"/>
    <w:rsid w:val="00A73713"/>
    <w:rsid w:val="00A74AEB"/>
    <w:rsid w:val="00A82E93"/>
    <w:rsid w:val="00A85BCA"/>
    <w:rsid w:val="00A86044"/>
    <w:rsid w:val="00A867E5"/>
    <w:rsid w:val="00A93356"/>
    <w:rsid w:val="00A9676A"/>
    <w:rsid w:val="00AA475E"/>
    <w:rsid w:val="00AB055D"/>
    <w:rsid w:val="00AB22A8"/>
    <w:rsid w:val="00AB3B8D"/>
    <w:rsid w:val="00AC6851"/>
    <w:rsid w:val="00AD1DC3"/>
    <w:rsid w:val="00AD543F"/>
    <w:rsid w:val="00AE1EEB"/>
    <w:rsid w:val="00AE6CE6"/>
    <w:rsid w:val="00AE6D48"/>
    <w:rsid w:val="00AF03AD"/>
    <w:rsid w:val="00AF3525"/>
    <w:rsid w:val="00B0053F"/>
    <w:rsid w:val="00B05D7F"/>
    <w:rsid w:val="00B074D2"/>
    <w:rsid w:val="00B1149C"/>
    <w:rsid w:val="00B1536F"/>
    <w:rsid w:val="00B160BC"/>
    <w:rsid w:val="00B1737B"/>
    <w:rsid w:val="00B21A9A"/>
    <w:rsid w:val="00B279B2"/>
    <w:rsid w:val="00B3243E"/>
    <w:rsid w:val="00B47234"/>
    <w:rsid w:val="00B47954"/>
    <w:rsid w:val="00B47A71"/>
    <w:rsid w:val="00B53169"/>
    <w:rsid w:val="00B54203"/>
    <w:rsid w:val="00B57B1E"/>
    <w:rsid w:val="00B57E73"/>
    <w:rsid w:val="00B622B1"/>
    <w:rsid w:val="00B6275E"/>
    <w:rsid w:val="00B62DAE"/>
    <w:rsid w:val="00B64528"/>
    <w:rsid w:val="00B66A24"/>
    <w:rsid w:val="00B674C4"/>
    <w:rsid w:val="00B678AD"/>
    <w:rsid w:val="00B67B25"/>
    <w:rsid w:val="00B728E2"/>
    <w:rsid w:val="00B75C71"/>
    <w:rsid w:val="00B77E68"/>
    <w:rsid w:val="00B846C2"/>
    <w:rsid w:val="00B85C11"/>
    <w:rsid w:val="00B8634A"/>
    <w:rsid w:val="00B879CC"/>
    <w:rsid w:val="00B90BD0"/>
    <w:rsid w:val="00B9409C"/>
    <w:rsid w:val="00B95329"/>
    <w:rsid w:val="00B971D0"/>
    <w:rsid w:val="00BA1A3A"/>
    <w:rsid w:val="00BA5B91"/>
    <w:rsid w:val="00BA70E2"/>
    <w:rsid w:val="00BB517C"/>
    <w:rsid w:val="00BB53EE"/>
    <w:rsid w:val="00BC04FE"/>
    <w:rsid w:val="00BC0EC2"/>
    <w:rsid w:val="00BC2284"/>
    <w:rsid w:val="00BC58E3"/>
    <w:rsid w:val="00BD3CA6"/>
    <w:rsid w:val="00BE0395"/>
    <w:rsid w:val="00BE2DA5"/>
    <w:rsid w:val="00BE3F9E"/>
    <w:rsid w:val="00BE556A"/>
    <w:rsid w:val="00BF2670"/>
    <w:rsid w:val="00BF2728"/>
    <w:rsid w:val="00BF6A48"/>
    <w:rsid w:val="00BF6CF3"/>
    <w:rsid w:val="00C00369"/>
    <w:rsid w:val="00C00AC0"/>
    <w:rsid w:val="00C0649A"/>
    <w:rsid w:val="00C11A17"/>
    <w:rsid w:val="00C14323"/>
    <w:rsid w:val="00C179E0"/>
    <w:rsid w:val="00C2155F"/>
    <w:rsid w:val="00C223B9"/>
    <w:rsid w:val="00C22666"/>
    <w:rsid w:val="00C32657"/>
    <w:rsid w:val="00C33EC0"/>
    <w:rsid w:val="00C352E0"/>
    <w:rsid w:val="00C3590E"/>
    <w:rsid w:val="00C36116"/>
    <w:rsid w:val="00C413C4"/>
    <w:rsid w:val="00C42F50"/>
    <w:rsid w:val="00C513AD"/>
    <w:rsid w:val="00C53B4A"/>
    <w:rsid w:val="00C626D7"/>
    <w:rsid w:val="00C6321C"/>
    <w:rsid w:val="00C65F72"/>
    <w:rsid w:val="00C80B3C"/>
    <w:rsid w:val="00C82B63"/>
    <w:rsid w:val="00C9208B"/>
    <w:rsid w:val="00C92F39"/>
    <w:rsid w:val="00C947AE"/>
    <w:rsid w:val="00C9762A"/>
    <w:rsid w:val="00CA4BD3"/>
    <w:rsid w:val="00CA70D6"/>
    <w:rsid w:val="00CB1CC3"/>
    <w:rsid w:val="00CC34E4"/>
    <w:rsid w:val="00CC3BC0"/>
    <w:rsid w:val="00CD22D3"/>
    <w:rsid w:val="00CD36C0"/>
    <w:rsid w:val="00CD5D1F"/>
    <w:rsid w:val="00CD6581"/>
    <w:rsid w:val="00CE05E1"/>
    <w:rsid w:val="00CE18F9"/>
    <w:rsid w:val="00CE20E0"/>
    <w:rsid w:val="00CE3372"/>
    <w:rsid w:val="00CE448C"/>
    <w:rsid w:val="00CF1A76"/>
    <w:rsid w:val="00D04C2E"/>
    <w:rsid w:val="00D06799"/>
    <w:rsid w:val="00D07764"/>
    <w:rsid w:val="00D113E6"/>
    <w:rsid w:val="00D14E2D"/>
    <w:rsid w:val="00D16550"/>
    <w:rsid w:val="00D25C8A"/>
    <w:rsid w:val="00D262E7"/>
    <w:rsid w:val="00D344AC"/>
    <w:rsid w:val="00D37FD3"/>
    <w:rsid w:val="00D40349"/>
    <w:rsid w:val="00D460CA"/>
    <w:rsid w:val="00D477AE"/>
    <w:rsid w:val="00D50D3E"/>
    <w:rsid w:val="00D523C7"/>
    <w:rsid w:val="00D55E7D"/>
    <w:rsid w:val="00D57093"/>
    <w:rsid w:val="00D6257A"/>
    <w:rsid w:val="00D636A1"/>
    <w:rsid w:val="00D64B73"/>
    <w:rsid w:val="00D71550"/>
    <w:rsid w:val="00D71BE9"/>
    <w:rsid w:val="00D7348D"/>
    <w:rsid w:val="00D82E33"/>
    <w:rsid w:val="00D8516D"/>
    <w:rsid w:val="00D85AD1"/>
    <w:rsid w:val="00D85AE1"/>
    <w:rsid w:val="00D8711A"/>
    <w:rsid w:val="00D92E6B"/>
    <w:rsid w:val="00D92FBC"/>
    <w:rsid w:val="00D938B9"/>
    <w:rsid w:val="00D9463E"/>
    <w:rsid w:val="00D9644A"/>
    <w:rsid w:val="00DA336A"/>
    <w:rsid w:val="00DA5D57"/>
    <w:rsid w:val="00DC25F2"/>
    <w:rsid w:val="00DC5336"/>
    <w:rsid w:val="00DC5B16"/>
    <w:rsid w:val="00DD6338"/>
    <w:rsid w:val="00DE117D"/>
    <w:rsid w:val="00DE186F"/>
    <w:rsid w:val="00DF0F1E"/>
    <w:rsid w:val="00DF1B43"/>
    <w:rsid w:val="00DF63CE"/>
    <w:rsid w:val="00E06B56"/>
    <w:rsid w:val="00E07F0C"/>
    <w:rsid w:val="00E23855"/>
    <w:rsid w:val="00E313A2"/>
    <w:rsid w:val="00E319F6"/>
    <w:rsid w:val="00E345B0"/>
    <w:rsid w:val="00E367A8"/>
    <w:rsid w:val="00E4082F"/>
    <w:rsid w:val="00E43310"/>
    <w:rsid w:val="00E43367"/>
    <w:rsid w:val="00E47B3B"/>
    <w:rsid w:val="00E50F76"/>
    <w:rsid w:val="00E514F2"/>
    <w:rsid w:val="00E51AAA"/>
    <w:rsid w:val="00E52D45"/>
    <w:rsid w:val="00E54AFF"/>
    <w:rsid w:val="00E6389E"/>
    <w:rsid w:val="00E6390B"/>
    <w:rsid w:val="00E6570A"/>
    <w:rsid w:val="00E65AB1"/>
    <w:rsid w:val="00E67A1F"/>
    <w:rsid w:val="00E732B3"/>
    <w:rsid w:val="00E73CCE"/>
    <w:rsid w:val="00E75336"/>
    <w:rsid w:val="00E8009F"/>
    <w:rsid w:val="00E83FC5"/>
    <w:rsid w:val="00E846B7"/>
    <w:rsid w:val="00E8509C"/>
    <w:rsid w:val="00E854E7"/>
    <w:rsid w:val="00E873F5"/>
    <w:rsid w:val="00E91484"/>
    <w:rsid w:val="00E92E47"/>
    <w:rsid w:val="00E964C6"/>
    <w:rsid w:val="00E96BDC"/>
    <w:rsid w:val="00E973AA"/>
    <w:rsid w:val="00EA1A76"/>
    <w:rsid w:val="00EA48B9"/>
    <w:rsid w:val="00EB5E85"/>
    <w:rsid w:val="00EB5EB6"/>
    <w:rsid w:val="00EB711C"/>
    <w:rsid w:val="00ED38AB"/>
    <w:rsid w:val="00ED5054"/>
    <w:rsid w:val="00EE226C"/>
    <w:rsid w:val="00EE238B"/>
    <w:rsid w:val="00EE3D2B"/>
    <w:rsid w:val="00EE6E86"/>
    <w:rsid w:val="00EF354A"/>
    <w:rsid w:val="00EF3B35"/>
    <w:rsid w:val="00EF51CE"/>
    <w:rsid w:val="00F0001F"/>
    <w:rsid w:val="00F039F1"/>
    <w:rsid w:val="00F05EDA"/>
    <w:rsid w:val="00F102C6"/>
    <w:rsid w:val="00F10639"/>
    <w:rsid w:val="00F12A13"/>
    <w:rsid w:val="00F13151"/>
    <w:rsid w:val="00F13D40"/>
    <w:rsid w:val="00F14140"/>
    <w:rsid w:val="00F1623F"/>
    <w:rsid w:val="00F16A07"/>
    <w:rsid w:val="00F16A81"/>
    <w:rsid w:val="00F247D5"/>
    <w:rsid w:val="00F31CE9"/>
    <w:rsid w:val="00F32B8E"/>
    <w:rsid w:val="00F41D89"/>
    <w:rsid w:val="00F41F9F"/>
    <w:rsid w:val="00F45A50"/>
    <w:rsid w:val="00F53F52"/>
    <w:rsid w:val="00F55C58"/>
    <w:rsid w:val="00F562BE"/>
    <w:rsid w:val="00F61640"/>
    <w:rsid w:val="00F61765"/>
    <w:rsid w:val="00F61BF7"/>
    <w:rsid w:val="00F623A4"/>
    <w:rsid w:val="00F71B22"/>
    <w:rsid w:val="00F72694"/>
    <w:rsid w:val="00F809BD"/>
    <w:rsid w:val="00F84A38"/>
    <w:rsid w:val="00F90EE2"/>
    <w:rsid w:val="00F918CB"/>
    <w:rsid w:val="00F9725A"/>
    <w:rsid w:val="00FA4320"/>
    <w:rsid w:val="00FA5364"/>
    <w:rsid w:val="00FA537C"/>
    <w:rsid w:val="00FA5F15"/>
    <w:rsid w:val="00FB0D6A"/>
    <w:rsid w:val="00FB2B38"/>
    <w:rsid w:val="00FB3444"/>
    <w:rsid w:val="00FB4D2E"/>
    <w:rsid w:val="00FB54C5"/>
    <w:rsid w:val="00FC0D96"/>
    <w:rsid w:val="00FC12D4"/>
    <w:rsid w:val="00FC3C45"/>
    <w:rsid w:val="00FC4756"/>
    <w:rsid w:val="00FC71CE"/>
    <w:rsid w:val="00FC76E7"/>
    <w:rsid w:val="00FD0025"/>
    <w:rsid w:val="00FD0E49"/>
    <w:rsid w:val="00FD123B"/>
    <w:rsid w:val="00FD78EA"/>
    <w:rsid w:val="00FE0B91"/>
    <w:rsid w:val="00FE1552"/>
    <w:rsid w:val="00FE2742"/>
    <w:rsid w:val="00FE60C3"/>
    <w:rsid w:val="00FE63D1"/>
    <w:rsid w:val="00FF1027"/>
    <w:rsid w:val="00FF642D"/>
    <w:rsid w:val="00FF730E"/>
    <w:rsid w:val="00FF77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0F092D"/>
  <w15:chartTrackingRefBased/>
  <w15:docId w15:val="{EC200707-5FD1-48EF-8ABF-B39E7A0F0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rsid w:val="000B0901"/>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D262E7"/>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D262E7"/>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D262E7"/>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D262E7"/>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DD6338"/>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DD6338"/>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DD6338"/>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DD633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DD633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E43367"/>
    <w:pPr>
      <w:keepNext/>
      <w:numPr>
        <w:ilvl w:val="1"/>
        <w:numId w:val="1"/>
      </w:numPr>
      <w:tabs>
        <w:tab w:val="clear" w:pos="454"/>
        <w:tab w:val="left" w:pos="1134"/>
      </w:tabs>
      <w:spacing w:before="120" w:line="288" w:lineRule="auto"/>
      <w:ind w:left="1440" w:hanging="360"/>
    </w:pPr>
    <w:rPr>
      <w:rFonts w:ascii="Arial" w:eastAsia="Times New Roman" w:hAnsi="Arial"/>
      <w:b/>
      <w:szCs w:val="24"/>
    </w:rPr>
  </w:style>
  <w:style w:type="table" w:styleId="Tabellenraster">
    <w:name w:val="Table Grid"/>
    <w:basedOn w:val="NormaleTabelle"/>
    <w:uiPriority w:val="59"/>
    <w:rsid w:val="00E43367"/>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semiHidden/>
    <w:qFormat/>
    <w:rsid w:val="00EF51CE"/>
    <w:pPr>
      <w:numPr>
        <w:ilvl w:val="2"/>
      </w:numPr>
      <w:spacing w:before="60" w:line="360" w:lineRule="auto"/>
    </w:pPr>
    <w:rPr>
      <w:rFonts w:ascii="Arial" w:hAnsi="Arial" w:cs="Arial"/>
    </w:rPr>
  </w:style>
  <w:style w:type="paragraph" w:styleId="Liste">
    <w:name w:val="List"/>
    <w:basedOn w:val="Standard"/>
    <w:uiPriority w:val="99"/>
    <w:rsid w:val="00EF51CE"/>
    <w:pPr>
      <w:tabs>
        <w:tab w:val="left" w:pos="454"/>
      </w:tabs>
      <w:contextualSpacing/>
    </w:pPr>
  </w:style>
  <w:style w:type="character" w:customStyle="1" w:styleId="berschrift2Zchn">
    <w:name w:val="Überschrift 2 Zchn"/>
    <w:basedOn w:val="Absatz-Standardschriftart"/>
    <w:link w:val="berschrift2"/>
    <w:rsid w:val="00D262E7"/>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D262E7"/>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CD22D3"/>
    <w:pPr>
      <w:spacing w:before="0" w:after="600" w:line="264" w:lineRule="auto"/>
      <w:outlineLvl w:val="0"/>
    </w:pPr>
    <w:rPr>
      <w:b/>
      <w:sz w:val="36"/>
    </w:rPr>
  </w:style>
  <w:style w:type="character" w:styleId="Fett">
    <w:name w:val="Strong"/>
    <w:basedOn w:val="Absatz-Standardschriftart"/>
    <w:uiPriority w:val="22"/>
    <w:qFormat/>
    <w:rsid w:val="00E43367"/>
    <w:rPr>
      <w:b/>
      <w:bCs/>
    </w:rPr>
  </w:style>
  <w:style w:type="paragraph" w:styleId="Funotentext">
    <w:name w:val="footnote text"/>
    <w:basedOn w:val="Standard"/>
    <w:link w:val="FunotentextZchn"/>
    <w:uiPriority w:val="99"/>
    <w:semiHidden/>
    <w:rsid w:val="00E43367"/>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E43367"/>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E43367"/>
    <w:rPr>
      <w:vertAlign w:val="superscript"/>
    </w:rPr>
  </w:style>
  <w:style w:type="paragraph" w:styleId="Fuzeile">
    <w:name w:val="footer"/>
    <w:basedOn w:val="Standard"/>
    <w:link w:val="FuzeileZchn"/>
    <w:uiPriority w:val="99"/>
    <w:rsid w:val="005C79B3"/>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C79B3"/>
    <w:rPr>
      <w:rFonts w:ascii="Calibri" w:hAnsi="Calibri"/>
      <w:kern w:val="0"/>
      <w:sz w:val="16"/>
      <w14:ligatures w14:val="none"/>
    </w:rPr>
  </w:style>
  <w:style w:type="character" w:styleId="Hyperlink">
    <w:name w:val="Hyperlink"/>
    <w:basedOn w:val="Absatz-Standardschriftart"/>
    <w:uiPriority w:val="99"/>
    <w:unhideWhenUsed/>
    <w:rsid w:val="00E43367"/>
    <w:rPr>
      <w:color w:val="0000FF" w:themeColor="hyperlink"/>
      <w:u w:val="single"/>
    </w:rPr>
  </w:style>
  <w:style w:type="table" w:customStyle="1" w:styleId="Inhaltstabelle">
    <w:name w:val="Inhaltstabelle"/>
    <w:basedOn w:val="NormaleTabelle"/>
    <w:uiPriority w:val="99"/>
    <w:rsid w:val="00B90BD0"/>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E43367"/>
    <w:pPr>
      <w:pageBreakBefore/>
    </w:pPr>
  </w:style>
  <w:style w:type="paragraph" w:styleId="Kopfzeile">
    <w:name w:val="header"/>
    <w:basedOn w:val="Standard"/>
    <w:link w:val="KopfzeileZchn"/>
    <w:uiPriority w:val="99"/>
    <w:rsid w:val="00EF51CE"/>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EF51CE"/>
    <w:rPr>
      <w:rFonts w:ascii="Calibri" w:hAnsi="Calibri"/>
      <w:kern w:val="0"/>
      <w:sz w:val="18"/>
      <w14:ligatures w14:val="none"/>
    </w:rPr>
  </w:style>
  <w:style w:type="paragraph" w:customStyle="1" w:styleId="Standardindividuell">
    <w:name w:val="Standard individuell"/>
    <w:basedOn w:val="Standard"/>
    <w:next w:val="Standard"/>
    <w:qFormat/>
    <w:rsid w:val="00E43367"/>
    <w:rPr>
      <w:color w:val="00854A"/>
    </w:rPr>
  </w:style>
  <w:style w:type="paragraph" w:customStyle="1" w:styleId="StandardRegieanweisung">
    <w:name w:val="Standard Regieanweisung"/>
    <w:basedOn w:val="Standard"/>
    <w:next w:val="Standard"/>
    <w:qFormat/>
    <w:rsid w:val="000F1F64"/>
    <w:rPr>
      <w:i/>
      <w:color w:val="0077B6"/>
    </w:rPr>
  </w:style>
  <w:style w:type="paragraph" w:customStyle="1" w:styleId="TabelleStandard">
    <w:name w:val="Tabelle Standard"/>
    <w:basedOn w:val="Standard"/>
    <w:qFormat/>
    <w:rsid w:val="0088648B"/>
    <w:pPr>
      <w:spacing w:before="60" w:after="60"/>
    </w:pPr>
    <w:rPr>
      <w:rFonts w:eastAsia="Times New Roman"/>
      <w:sz w:val="20"/>
      <w:lang w:eastAsia="de-DE"/>
    </w:rPr>
  </w:style>
  <w:style w:type="paragraph" w:customStyle="1" w:styleId="Tabellenberschrift">
    <w:name w:val="TabellenÜberschrift"/>
    <w:basedOn w:val="Standard"/>
    <w:qFormat/>
    <w:rsid w:val="00E43367"/>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E43367"/>
    <w:rPr>
      <w:sz w:val="16"/>
    </w:rPr>
  </w:style>
  <w:style w:type="paragraph" w:styleId="Titel">
    <w:name w:val="Title"/>
    <w:basedOn w:val="Standard"/>
    <w:next w:val="Standard"/>
    <w:link w:val="TitelZchn"/>
    <w:uiPriority w:val="10"/>
    <w:semiHidden/>
    <w:qFormat/>
    <w:rsid w:val="00E4336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semiHidden/>
    <w:rsid w:val="00E43367"/>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E43367"/>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D262E7"/>
    <w:pPr>
      <w:numPr>
        <w:numId w:val="3"/>
      </w:numPr>
    </w:pPr>
  </w:style>
  <w:style w:type="paragraph" w:customStyle="1" w:styleId="berschrift2Nr">
    <w:name w:val="Überschrift 2 Nr"/>
    <w:basedOn w:val="berschrift2"/>
    <w:next w:val="Standard"/>
    <w:qFormat/>
    <w:rsid w:val="00D262E7"/>
    <w:pPr>
      <w:numPr>
        <w:ilvl w:val="1"/>
        <w:numId w:val="3"/>
      </w:numPr>
    </w:pPr>
  </w:style>
  <w:style w:type="character" w:customStyle="1" w:styleId="berschrift3Zchn">
    <w:name w:val="Überschrift 3 Zchn"/>
    <w:basedOn w:val="Absatz-Standardschriftart"/>
    <w:link w:val="berschrift3"/>
    <w:uiPriority w:val="9"/>
    <w:rsid w:val="00D262E7"/>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D262E7"/>
    <w:pPr>
      <w:numPr>
        <w:ilvl w:val="2"/>
        <w:numId w:val="3"/>
      </w:numPr>
    </w:pPr>
  </w:style>
  <w:style w:type="paragraph" w:styleId="Verzeichnis1">
    <w:name w:val="toc 1"/>
    <w:basedOn w:val="Standard"/>
    <w:next w:val="Standard"/>
    <w:autoRedefine/>
    <w:uiPriority w:val="39"/>
    <w:rsid w:val="00B53169"/>
    <w:pPr>
      <w:tabs>
        <w:tab w:val="left" w:pos="454"/>
        <w:tab w:val="right" w:leader="dot" w:pos="8720"/>
      </w:tabs>
      <w:spacing w:before="120" w:after="120"/>
      <w:ind w:left="454" w:hanging="454"/>
    </w:pPr>
  </w:style>
  <w:style w:type="paragraph" w:styleId="Verzeichnis2">
    <w:name w:val="toc 2"/>
    <w:basedOn w:val="Standard"/>
    <w:next w:val="Standard"/>
    <w:autoRedefine/>
    <w:uiPriority w:val="39"/>
    <w:rsid w:val="00A0672D"/>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4F7D6A"/>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E43367"/>
    <w:pPr>
      <w:keepNext/>
      <w:spacing w:line="240" w:lineRule="auto"/>
    </w:pPr>
  </w:style>
  <w:style w:type="paragraph" w:customStyle="1" w:styleId="DBAktenzeichen">
    <w:name w:val="DB Aktenzeichen"/>
    <w:basedOn w:val="Standard"/>
    <w:next w:val="Standard"/>
    <w:qFormat/>
    <w:rsid w:val="00E43367"/>
    <w:pPr>
      <w:spacing w:after="600" w:line="264" w:lineRule="auto"/>
      <w:outlineLvl w:val="1"/>
    </w:pPr>
    <w:rPr>
      <w:b/>
      <w:sz w:val="28"/>
    </w:rPr>
  </w:style>
  <w:style w:type="paragraph" w:customStyle="1" w:styleId="DBZwischentitel">
    <w:name w:val="DB Zwischentitel"/>
    <w:basedOn w:val="Standard"/>
    <w:next w:val="Standard"/>
    <w:qFormat/>
    <w:rsid w:val="00E43367"/>
    <w:pPr>
      <w:spacing w:line="264" w:lineRule="auto"/>
    </w:pPr>
    <w:rPr>
      <w:b/>
      <w:sz w:val="32"/>
    </w:rPr>
  </w:style>
  <w:style w:type="paragraph" w:customStyle="1" w:styleId="DBStandardEinzug">
    <w:name w:val="DB Standard Einzug"/>
    <w:basedOn w:val="Standard"/>
    <w:qFormat/>
    <w:rsid w:val="00E43367"/>
    <w:pPr>
      <w:tabs>
        <w:tab w:val="left" w:pos="1701"/>
      </w:tabs>
      <w:spacing w:after="120"/>
      <w:ind w:left="1701" w:hanging="1701"/>
      <w:contextualSpacing/>
    </w:pPr>
  </w:style>
  <w:style w:type="paragraph" w:customStyle="1" w:styleId="DBStandardEinzug2">
    <w:name w:val="DB Standard Einzug 2"/>
    <w:basedOn w:val="Standard"/>
    <w:qFormat/>
    <w:rsid w:val="00E43367"/>
    <w:pPr>
      <w:spacing w:before="120" w:after="120"/>
      <w:ind w:left="1701"/>
      <w:contextualSpacing/>
    </w:pPr>
  </w:style>
  <w:style w:type="paragraph" w:styleId="Beschriftung">
    <w:name w:val="caption"/>
    <w:basedOn w:val="Standard"/>
    <w:next w:val="Standard"/>
    <w:uiPriority w:val="35"/>
    <w:qFormat/>
    <w:rsid w:val="00E43367"/>
    <w:pPr>
      <w:spacing w:before="0" w:after="200" w:line="240" w:lineRule="auto"/>
    </w:pPr>
    <w:rPr>
      <w:iCs/>
      <w:sz w:val="20"/>
      <w:szCs w:val="18"/>
    </w:rPr>
  </w:style>
  <w:style w:type="paragraph" w:customStyle="1" w:styleId="Standardfett">
    <w:name w:val="Standard fett"/>
    <w:basedOn w:val="Standard"/>
    <w:qFormat/>
    <w:rsid w:val="00E43367"/>
    <w:rPr>
      <w:b/>
    </w:rPr>
  </w:style>
  <w:style w:type="character" w:styleId="NichtaufgelsteErwhnung">
    <w:name w:val="Unresolved Mention"/>
    <w:basedOn w:val="Absatz-Standardschriftart"/>
    <w:uiPriority w:val="99"/>
    <w:semiHidden/>
    <w:rsid w:val="00E43367"/>
    <w:rPr>
      <w:color w:val="605E5C"/>
      <w:shd w:val="clear" w:color="auto" w:fill="E1DFDD"/>
    </w:rPr>
  </w:style>
  <w:style w:type="paragraph" w:customStyle="1" w:styleId="DBStandard">
    <w:name w:val="DB Standard"/>
    <w:basedOn w:val="Standard"/>
    <w:qFormat/>
    <w:rsid w:val="00E43367"/>
    <w:pPr>
      <w:spacing w:after="600"/>
    </w:pPr>
  </w:style>
  <w:style w:type="paragraph" w:customStyle="1" w:styleId="Anmerkung">
    <w:name w:val="Anmerkung"/>
    <w:basedOn w:val="Standardfett"/>
    <w:semiHidden/>
    <w:qFormat/>
    <w:rsid w:val="00E43367"/>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E43367"/>
    <w:rPr>
      <w:color w:val="00854A"/>
    </w:rPr>
  </w:style>
  <w:style w:type="character" w:customStyle="1" w:styleId="Nachfrage">
    <w:name w:val="Nachfrage"/>
    <w:basedOn w:val="ZeichenformatIndividuell"/>
    <w:uiPriority w:val="1"/>
    <w:semiHidden/>
    <w:qFormat/>
    <w:rsid w:val="0010303F"/>
    <w:rPr>
      <w:b w:val="0"/>
      <w:color w:val="C00000"/>
    </w:rPr>
  </w:style>
  <w:style w:type="character" w:customStyle="1" w:styleId="ZeichenformatRegieanweisung">
    <w:name w:val="_Zeichenformat Regieanweisung"/>
    <w:basedOn w:val="Absatz-Standardschriftart"/>
    <w:uiPriority w:val="1"/>
    <w:qFormat/>
    <w:rsid w:val="000F1F64"/>
    <w:rPr>
      <w:i/>
      <w:color w:val="0077B6"/>
    </w:rPr>
  </w:style>
  <w:style w:type="paragraph" w:customStyle="1" w:styleId="NrTabelle">
    <w:name w:val="Nr Tabelle"/>
    <w:basedOn w:val="TabelleStandard"/>
    <w:qFormat/>
    <w:rsid w:val="0088648B"/>
    <w:pPr>
      <w:numPr>
        <w:numId w:val="2"/>
      </w:numPr>
      <w:tabs>
        <w:tab w:val="left" w:pos="357"/>
      </w:tabs>
      <w:ind w:left="0" w:firstLine="0"/>
      <w:jc w:val="right"/>
    </w:pPr>
    <w:rPr>
      <w:color w:val="000000"/>
      <w:szCs w:val="21"/>
    </w:rPr>
  </w:style>
  <w:style w:type="paragraph" w:customStyle="1" w:styleId="TabelleStandardzentriert">
    <w:name w:val="Tabelle Standard zentriert"/>
    <w:basedOn w:val="TabelleStandard"/>
    <w:qFormat/>
    <w:rsid w:val="00E732B3"/>
    <w:pPr>
      <w:jc w:val="center"/>
    </w:pPr>
    <w:rPr>
      <w:color w:val="000000"/>
      <w:szCs w:val="21"/>
    </w:rPr>
  </w:style>
  <w:style w:type="character" w:customStyle="1" w:styleId="berschrift4Zchn">
    <w:name w:val="Überschrift 4 Zchn"/>
    <w:basedOn w:val="Absatz-Standardschriftart"/>
    <w:link w:val="berschrift4"/>
    <w:uiPriority w:val="9"/>
    <w:rsid w:val="00D262E7"/>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D262E7"/>
    <w:pPr>
      <w:numPr>
        <w:ilvl w:val="3"/>
        <w:numId w:val="3"/>
      </w:numPr>
    </w:pPr>
  </w:style>
  <w:style w:type="paragraph" w:customStyle="1" w:styleId="Aufkleber">
    <w:name w:val="Aufkleber"/>
    <w:basedOn w:val="Standard"/>
    <w:semiHidden/>
    <w:qFormat/>
    <w:rsid w:val="006E4E4B"/>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
    <w:name w:val="Liste abc"/>
    <w:basedOn w:val="Liste"/>
    <w:qFormat/>
    <w:rsid w:val="00EF51CE"/>
    <w:pPr>
      <w:numPr>
        <w:numId w:val="5"/>
      </w:numPr>
      <w:ind w:left="454" w:hanging="454"/>
    </w:pPr>
  </w:style>
  <w:style w:type="character" w:customStyle="1" w:styleId="Hochgestellt">
    <w:name w:val="Hochgestellt"/>
    <w:basedOn w:val="Absatz-Standardschriftart"/>
    <w:uiPriority w:val="1"/>
    <w:qFormat/>
    <w:rsid w:val="00B90BD0"/>
    <w:rPr>
      <w:vertAlign w:val="superscript"/>
    </w:rPr>
  </w:style>
  <w:style w:type="character" w:customStyle="1" w:styleId="Tiefgestellt">
    <w:name w:val="Tiefgestellt"/>
    <w:basedOn w:val="Hochgestellt"/>
    <w:uiPriority w:val="1"/>
    <w:qFormat/>
    <w:rsid w:val="00B90BD0"/>
    <w:rPr>
      <w:vertAlign w:val="subscript"/>
    </w:rPr>
  </w:style>
  <w:style w:type="character" w:customStyle="1" w:styleId="kursiv">
    <w:name w:val="kursiv"/>
    <w:basedOn w:val="Absatz-Standardschriftart"/>
    <w:uiPriority w:val="1"/>
    <w:qFormat/>
    <w:rsid w:val="003E500C"/>
    <w:rPr>
      <w:i/>
    </w:rPr>
  </w:style>
  <w:style w:type="character" w:styleId="Platzhaltertext">
    <w:name w:val="Placeholder Text"/>
    <w:basedOn w:val="Absatz-Standardschriftart"/>
    <w:uiPriority w:val="99"/>
    <w:semiHidden/>
    <w:rsid w:val="00D64B73"/>
    <w:rPr>
      <w:color w:val="808080"/>
    </w:rPr>
  </w:style>
  <w:style w:type="paragraph" w:customStyle="1" w:styleId="DBVersionStand">
    <w:name w:val="DB Version Stand"/>
    <w:basedOn w:val="DBStandardEinzug"/>
    <w:qFormat/>
    <w:rsid w:val="007918CD"/>
    <w:pPr>
      <w:framePr w:w="3969" w:wrap="around" w:vAnchor="page" w:hAnchor="margin" w:x="1" w:y="15594"/>
    </w:pPr>
    <w:rPr>
      <w:sz w:val="16"/>
    </w:rPr>
  </w:style>
  <w:style w:type="paragraph" w:customStyle="1" w:styleId="DBReferat">
    <w:name w:val="DB Referat"/>
    <w:basedOn w:val="DBStandard"/>
    <w:qFormat/>
    <w:rsid w:val="00683BB1"/>
  </w:style>
  <w:style w:type="paragraph" w:customStyle="1" w:styleId="DBKurzbezeichnung">
    <w:name w:val="DB Kurzbezeichnung"/>
    <w:basedOn w:val="Standard"/>
    <w:qFormat/>
    <w:rsid w:val="002D1957"/>
    <w:pPr>
      <w:spacing w:after="600"/>
      <w:outlineLvl w:val="1"/>
    </w:pPr>
    <w:rPr>
      <w:b/>
      <w:sz w:val="28"/>
    </w:rPr>
  </w:style>
  <w:style w:type="paragraph" w:styleId="Liste2">
    <w:name w:val="List 2"/>
    <w:basedOn w:val="Standard"/>
    <w:uiPriority w:val="99"/>
    <w:rsid w:val="00EF51CE"/>
    <w:pPr>
      <w:numPr>
        <w:numId w:val="4"/>
      </w:numPr>
      <w:tabs>
        <w:tab w:val="left" w:pos="454"/>
      </w:tabs>
      <w:ind w:left="454" w:hanging="454"/>
      <w:contextualSpacing/>
    </w:pPr>
  </w:style>
  <w:style w:type="table" w:customStyle="1" w:styleId="KopfzeileTabelle">
    <w:name w:val="KopfzeileTabelle"/>
    <w:basedOn w:val="NormaleTabelle"/>
    <w:uiPriority w:val="99"/>
    <w:rsid w:val="00413570"/>
    <w:pPr>
      <w:spacing w:after="0" w:line="240" w:lineRule="auto"/>
    </w:pPr>
    <w:tblPr>
      <w:tblCellMar>
        <w:left w:w="0" w:type="dxa"/>
        <w:right w:w="0" w:type="dxa"/>
      </w:tblCellMar>
    </w:tblPr>
  </w:style>
  <w:style w:type="paragraph" w:customStyle="1" w:styleId="Kopfzeielere">
    <w:name w:val="Kopfzeiele re"/>
    <w:basedOn w:val="Kopfzeile"/>
    <w:qFormat/>
    <w:rsid w:val="00167C45"/>
    <w:pPr>
      <w:jc w:val="right"/>
    </w:pPr>
  </w:style>
  <w:style w:type="table" w:customStyle="1" w:styleId="TabelleBericht">
    <w:name w:val="TabelleBericht"/>
    <w:basedOn w:val="NormaleTabelle"/>
    <w:uiPriority w:val="99"/>
    <w:rsid w:val="00566287"/>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VSKennzeichnung">
    <w:name w:val="VS Kennzeichnung"/>
    <w:basedOn w:val="DBTitel"/>
    <w:qFormat/>
    <w:rsid w:val="00E52D45"/>
    <w:pPr>
      <w:framePr w:wrap="notBeside" w:vAnchor="page" w:hAnchor="page" w:x="4537" w:y="568"/>
      <w:spacing w:after="0"/>
      <w:outlineLvl w:val="9"/>
    </w:pPr>
    <w:rPr>
      <w:sz w:val="24"/>
    </w:rPr>
  </w:style>
  <w:style w:type="character" w:customStyle="1" w:styleId="final">
    <w:name w:val="_final"/>
    <w:basedOn w:val="ZeichenformatIndividuell"/>
    <w:uiPriority w:val="1"/>
    <w:qFormat/>
    <w:rsid w:val="00512146"/>
    <w:rPr>
      <w:color w:val="auto"/>
    </w:rPr>
  </w:style>
  <w:style w:type="paragraph" w:customStyle="1" w:styleId="Liste1Ebene10">
    <w:name w:val="Liste (1) Ebene 1"/>
    <w:basedOn w:val="Standard"/>
    <w:qFormat/>
    <w:rsid w:val="00EF51CE"/>
    <w:pPr>
      <w:numPr>
        <w:numId w:val="9"/>
      </w:numPr>
    </w:pPr>
  </w:style>
  <w:style w:type="paragraph" w:customStyle="1" w:styleId="Liste1Ebene2">
    <w:name w:val="Liste 1) Ebene 2"/>
    <w:basedOn w:val="Liste1Ebene10"/>
    <w:qFormat/>
    <w:rsid w:val="00EF51CE"/>
    <w:pPr>
      <w:numPr>
        <w:ilvl w:val="1"/>
      </w:numPr>
    </w:pPr>
  </w:style>
  <w:style w:type="paragraph" w:customStyle="1" w:styleId="StandardFormel">
    <w:name w:val="Standard Formel"/>
    <w:basedOn w:val="Standard"/>
    <w:next w:val="Standard"/>
    <w:rsid w:val="00482E4C"/>
    <w:pPr>
      <w:spacing w:line="312" w:lineRule="auto"/>
    </w:pPr>
    <w:rPr>
      <w:rFonts w:ascii="Cambria Math" w:eastAsiaTheme="minorEastAsia" w:hAnsi="Cambria Math"/>
    </w:rPr>
  </w:style>
  <w:style w:type="paragraph" w:customStyle="1" w:styleId="ListeabcEbene2">
    <w:name w:val="Liste abc Ebene 2"/>
    <w:basedOn w:val="Liste"/>
    <w:qFormat/>
    <w:rsid w:val="00EF51CE"/>
    <w:pPr>
      <w:numPr>
        <w:ilvl w:val="1"/>
        <w:numId w:val="20"/>
      </w:numPr>
      <w:tabs>
        <w:tab w:val="clear" w:pos="454"/>
        <w:tab w:val="left" w:pos="5387"/>
      </w:tabs>
      <w:contextualSpacing w:val="0"/>
    </w:pPr>
  </w:style>
  <w:style w:type="paragraph" w:customStyle="1" w:styleId="ListePktEbene2">
    <w:name w:val="Liste Pkt Ebene 2"/>
    <w:basedOn w:val="Liste"/>
    <w:qFormat/>
    <w:rsid w:val="00901FED"/>
    <w:pPr>
      <w:numPr>
        <w:ilvl w:val="1"/>
        <w:numId w:val="11"/>
      </w:numPr>
    </w:pPr>
  </w:style>
  <w:style w:type="paragraph" w:customStyle="1" w:styleId="ListeEbene2">
    <w:name w:val="Liste Ebene 2"/>
    <w:semiHidden/>
    <w:qFormat/>
    <w:rsid w:val="00EF51CE"/>
    <w:pPr>
      <w:numPr>
        <w:ilvl w:val="1"/>
        <w:numId w:val="6"/>
      </w:numPr>
      <w:spacing w:line="288" w:lineRule="auto"/>
    </w:pPr>
    <w:rPr>
      <w:rFonts w:ascii="Arial" w:eastAsia="Times New Roman" w:hAnsi="Arial"/>
      <w:szCs w:val="24"/>
    </w:rPr>
  </w:style>
  <w:style w:type="paragraph" w:customStyle="1" w:styleId="AbstandHalter">
    <w:name w:val="AbstandHalter"/>
    <w:basedOn w:val="Standard"/>
    <w:qFormat/>
    <w:rsid w:val="00CD22D3"/>
    <w:pPr>
      <w:spacing w:before="0" w:after="0" w:line="240" w:lineRule="auto"/>
    </w:pPr>
    <w:rPr>
      <w:sz w:val="12"/>
    </w:rPr>
  </w:style>
  <w:style w:type="paragraph" w:customStyle="1" w:styleId="LegendeText">
    <w:name w:val="LegendeText"/>
    <w:basedOn w:val="Standard"/>
    <w:qFormat/>
    <w:rsid w:val="00D460CA"/>
    <w:pPr>
      <w:tabs>
        <w:tab w:val="left" w:pos="454"/>
      </w:tabs>
      <w:spacing w:before="0" w:after="60" w:line="220" w:lineRule="exact"/>
      <w:ind w:left="454" w:hanging="454"/>
    </w:pPr>
    <w:rPr>
      <w:sz w:val="18"/>
    </w:rPr>
  </w:style>
  <w:style w:type="paragraph" w:customStyle="1" w:styleId="LegendeEinzug">
    <w:name w:val="Legende Einzug"/>
    <w:basedOn w:val="LegendeText"/>
    <w:qFormat/>
    <w:rsid w:val="00D460CA"/>
    <w:pPr>
      <w:tabs>
        <w:tab w:val="left" w:pos="907"/>
      </w:tabs>
      <w:ind w:left="908"/>
    </w:pPr>
  </w:style>
  <w:style w:type="paragraph" w:customStyle="1" w:styleId="ListeAnstrichEbene1">
    <w:name w:val="Liste Anstrich Ebene 1"/>
    <w:basedOn w:val="Liste2"/>
    <w:qFormat/>
    <w:rsid w:val="003C77E0"/>
    <w:pPr>
      <w:numPr>
        <w:numId w:val="10"/>
      </w:numPr>
      <w:ind w:left="357" w:hanging="357"/>
    </w:pPr>
  </w:style>
  <w:style w:type="paragraph" w:customStyle="1" w:styleId="ListeQuadratEbene3">
    <w:name w:val="Liste Quadrat Ebene 3"/>
    <w:basedOn w:val="ListeEbene3"/>
    <w:qFormat/>
    <w:rsid w:val="00901FED"/>
    <w:pPr>
      <w:numPr>
        <w:numId w:val="7"/>
      </w:numPr>
      <w:spacing w:before="220" w:line="260" w:lineRule="exact"/>
    </w:pPr>
    <w:rPr>
      <w:rFonts w:asciiTheme="minorHAnsi" w:hAnsiTheme="minorHAnsi"/>
    </w:rPr>
  </w:style>
  <w:style w:type="character" w:styleId="Kommentarzeichen">
    <w:name w:val="annotation reference"/>
    <w:basedOn w:val="Absatz-Standardschriftart"/>
    <w:uiPriority w:val="99"/>
    <w:semiHidden/>
    <w:rsid w:val="00C22666"/>
    <w:rPr>
      <w:sz w:val="16"/>
      <w:szCs w:val="16"/>
    </w:rPr>
  </w:style>
  <w:style w:type="paragraph" w:styleId="Kommentartext">
    <w:name w:val="annotation text"/>
    <w:basedOn w:val="Standard"/>
    <w:link w:val="KommentartextZchn"/>
    <w:uiPriority w:val="99"/>
    <w:semiHidden/>
    <w:rsid w:val="00C2266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22666"/>
    <w:rPr>
      <w:rFonts w:ascii="Calibri" w:hAnsi="Calibri"/>
      <w:kern w:val="0"/>
      <w:sz w:val="20"/>
      <w:szCs w:val="20"/>
      <w14:ligatures w14:val="none"/>
    </w:rPr>
  </w:style>
  <w:style w:type="paragraph" w:styleId="Kommentarthema">
    <w:name w:val="annotation subject"/>
    <w:basedOn w:val="Kommentartext"/>
    <w:next w:val="Kommentartext"/>
    <w:link w:val="KommentarthemaZchn"/>
    <w:uiPriority w:val="99"/>
    <w:semiHidden/>
    <w:rsid w:val="00C22666"/>
    <w:rPr>
      <w:b/>
      <w:bCs/>
    </w:rPr>
  </w:style>
  <w:style w:type="character" w:customStyle="1" w:styleId="KommentarthemaZchn">
    <w:name w:val="Kommentarthema Zchn"/>
    <w:basedOn w:val="KommentartextZchn"/>
    <w:link w:val="Kommentarthema"/>
    <w:uiPriority w:val="99"/>
    <w:semiHidden/>
    <w:rsid w:val="00C22666"/>
    <w:rPr>
      <w:rFonts w:ascii="Calibri" w:hAnsi="Calibri"/>
      <w:b/>
      <w:bCs/>
      <w:kern w:val="0"/>
      <w:sz w:val="20"/>
      <w:szCs w:val="20"/>
      <w14:ligatures w14:val="none"/>
    </w:rPr>
  </w:style>
  <w:style w:type="paragraph" w:styleId="Sprechblasentext">
    <w:name w:val="Balloon Text"/>
    <w:basedOn w:val="Standard"/>
    <w:link w:val="SprechblasentextZchn"/>
    <w:uiPriority w:val="99"/>
    <w:semiHidden/>
    <w:rsid w:val="00C22666"/>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22666"/>
    <w:rPr>
      <w:rFonts w:ascii="Segoe UI" w:hAnsi="Segoe UI" w:cs="Segoe UI"/>
      <w:kern w:val="0"/>
      <w:sz w:val="18"/>
      <w:szCs w:val="18"/>
      <w14:ligatures w14:val="none"/>
    </w:rPr>
  </w:style>
  <w:style w:type="character" w:customStyle="1" w:styleId="Rotmarkiert">
    <w:name w:val="Rot markiert"/>
    <w:basedOn w:val="Fett"/>
    <w:uiPriority w:val="1"/>
    <w:qFormat/>
    <w:rsid w:val="008E3C3B"/>
    <w:rPr>
      <w:b w:val="0"/>
      <w:bCs/>
      <w:color w:val="FF0000"/>
    </w:rPr>
  </w:style>
  <w:style w:type="character" w:customStyle="1" w:styleId="Rotmarkiertdurchgestrichen">
    <w:name w:val="Rot markiert durchgestrichen"/>
    <w:basedOn w:val="Rotmarkiert"/>
    <w:uiPriority w:val="1"/>
    <w:qFormat/>
    <w:rsid w:val="008E3C3B"/>
    <w:rPr>
      <w:b w:val="0"/>
      <w:bCs/>
      <w:strike/>
      <w:dstrike w:val="0"/>
      <w:color w:val="FF0000"/>
    </w:rPr>
  </w:style>
  <w:style w:type="table" w:styleId="EinfacheTabelle1">
    <w:name w:val="Plain Table 1"/>
    <w:basedOn w:val="NormaleTabelle"/>
    <w:uiPriority w:val="41"/>
    <w:rsid w:val="006240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erschrift5Zchn">
    <w:name w:val="Überschrift 5 Zchn"/>
    <w:basedOn w:val="Absatz-Standardschriftart"/>
    <w:link w:val="berschrift5"/>
    <w:uiPriority w:val="9"/>
    <w:semiHidden/>
    <w:rsid w:val="00DD6338"/>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DD6338"/>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DD6338"/>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DD6338"/>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DD6338"/>
    <w:rPr>
      <w:rFonts w:asciiTheme="majorHAnsi" w:eastAsiaTheme="majorEastAsia" w:hAnsiTheme="majorHAnsi" w:cstheme="majorBidi"/>
      <w:i/>
      <w:iCs/>
      <w:color w:val="272727" w:themeColor="text1" w:themeTint="D8"/>
      <w:kern w:val="0"/>
      <w:sz w:val="21"/>
      <w:szCs w:val="21"/>
      <w14:ligatures w14:val="none"/>
    </w:rPr>
  </w:style>
  <w:style w:type="paragraph" w:customStyle="1" w:styleId="ListePktEbene1">
    <w:name w:val="Liste Pkt Ebene 1"/>
    <w:basedOn w:val="Liste"/>
    <w:qFormat/>
    <w:rsid w:val="00A17DDE"/>
    <w:pPr>
      <w:numPr>
        <w:numId w:val="7"/>
      </w:numPr>
    </w:pPr>
  </w:style>
  <w:style w:type="paragraph" w:customStyle="1" w:styleId="ListexEbene4">
    <w:name w:val="Liste x Ebene 4"/>
    <w:basedOn w:val="ListeQuadratEbene3"/>
    <w:qFormat/>
    <w:rsid w:val="000263F9"/>
    <w:pPr>
      <w:numPr>
        <w:ilvl w:val="3"/>
        <w:numId w:val="17"/>
      </w:numPr>
    </w:pPr>
  </w:style>
  <w:style w:type="paragraph" w:customStyle="1" w:styleId="ListeabcEbene3">
    <w:name w:val="Liste abc Ebene 3"/>
    <w:basedOn w:val="ListeabcEbene2"/>
    <w:qFormat/>
    <w:rsid w:val="00E67A1F"/>
    <w:pPr>
      <w:numPr>
        <w:ilvl w:val="2"/>
        <w:numId w:val="9"/>
      </w:numPr>
    </w:pPr>
  </w:style>
  <w:style w:type="paragraph" w:customStyle="1" w:styleId="Liste1Ebene11">
    <w:name w:val="Liste [1] Ebene 1"/>
    <w:basedOn w:val="Liste1Ebene10"/>
    <w:qFormat/>
    <w:rsid w:val="003E5895"/>
    <w:pPr>
      <w:numPr>
        <w:numId w:val="21"/>
      </w:numPr>
      <w:ind w:left="454" w:hanging="454"/>
    </w:pPr>
  </w:style>
  <w:style w:type="paragraph" w:customStyle="1" w:styleId="Liste1Ebene1">
    <w:name w:val="Liste 1 Ebene 1"/>
    <w:basedOn w:val="Liste1Ebene10"/>
    <w:qFormat/>
    <w:rsid w:val="007A184D"/>
    <w:pPr>
      <w:numPr>
        <w:numId w:val="22"/>
      </w:numPr>
      <w:ind w:left="454" w:hanging="454"/>
    </w:pPr>
  </w:style>
  <w:style w:type="paragraph" w:customStyle="1" w:styleId="KriterienAEbene1">
    <w:name w:val="Kriterien A Ebene 1"/>
    <w:basedOn w:val="Listeabc"/>
    <w:qFormat/>
    <w:rsid w:val="003A034E"/>
    <w:pPr>
      <w:numPr>
        <w:numId w:val="23"/>
      </w:numPr>
      <w:ind w:left="454" w:hanging="454"/>
    </w:pPr>
  </w:style>
  <w:style w:type="paragraph" w:styleId="Listenabsatz">
    <w:name w:val="List Paragraph"/>
    <w:basedOn w:val="Standard"/>
    <w:uiPriority w:val="34"/>
    <w:semiHidden/>
    <w:qFormat/>
    <w:rsid w:val="00450281"/>
    <w:pPr>
      <w:ind w:left="720"/>
      <w:contextualSpacing/>
    </w:pPr>
  </w:style>
  <w:style w:type="paragraph" w:customStyle="1" w:styleId="KriterienBEbene1">
    <w:name w:val="Kriterien B Ebene 1"/>
    <w:basedOn w:val="KriterienAEbene1"/>
    <w:qFormat/>
    <w:rsid w:val="00450281"/>
    <w:pPr>
      <w:numPr>
        <w:numId w:val="24"/>
      </w:numPr>
      <w:ind w:left="454" w:hanging="454"/>
    </w:pPr>
  </w:style>
  <w:style w:type="paragraph" w:customStyle="1" w:styleId="KriterienIEbene1">
    <w:name w:val="Kriterien I Ebene 1"/>
    <w:basedOn w:val="KriterienAEbene1"/>
    <w:qFormat/>
    <w:rsid w:val="00FF1027"/>
    <w:pPr>
      <w:numPr>
        <w:numId w:val="25"/>
      </w:numPr>
      <w:ind w:left="454" w:hanging="454"/>
    </w:pPr>
  </w:style>
  <w:style w:type="paragraph" w:customStyle="1" w:styleId="KriterienVEbene1">
    <w:name w:val="Kriterien V Ebene 1"/>
    <w:basedOn w:val="KriterienIEbene1"/>
    <w:qFormat/>
    <w:rsid w:val="008E21B5"/>
    <w:pPr>
      <w:numPr>
        <w:numId w:val="26"/>
      </w:numPr>
      <w:ind w:left="454" w:hanging="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Vorlagen_Arbeitshilfen\00_VORLAGEN\1_Beschaffung\1_3%20Vergabeunterlagen%20und%20Anlagen\Leistungsbeschreibu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7D91E5E4D14884B416F8E2FF127E5D"/>
        <w:category>
          <w:name w:val="Allgemein"/>
          <w:gallery w:val="placeholder"/>
        </w:category>
        <w:types>
          <w:type w:val="bbPlcHdr"/>
        </w:types>
        <w:behaviors>
          <w:behavior w:val="content"/>
        </w:behaviors>
        <w:guid w:val="{B95E43E0-903B-4EA4-977A-C3529D183F19}"/>
      </w:docPartPr>
      <w:docPartBody>
        <w:p w:rsidR="005A6672" w:rsidRDefault="005A6672">
          <w:pPr>
            <w:pStyle w:val="147D91E5E4D14884B416F8E2FF127E5D"/>
          </w:pPr>
          <w:r w:rsidRPr="009D1835">
            <w:rPr>
              <w:rStyle w:val="ZeichenformatIndividuell"/>
            </w:rPr>
            <w:t>Datum</w:t>
          </w:r>
        </w:p>
      </w:docPartBody>
    </w:docPart>
    <w:docPart>
      <w:docPartPr>
        <w:name w:val="0E5C4809B8DA43EB9DACECF46872E0F8"/>
        <w:category>
          <w:name w:val="Allgemein"/>
          <w:gallery w:val="placeholder"/>
        </w:category>
        <w:types>
          <w:type w:val="bbPlcHdr"/>
        </w:types>
        <w:behaviors>
          <w:behavior w:val="content"/>
        </w:behaviors>
        <w:guid w:val="{D4377070-C5AD-4A9B-8AE2-BC8C030423F4}"/>
      </w:docPartPr>
      <w:docPartBody>
        <w:p w:rsidR="005A6672" w:rsidRDefault="005A6672">
          <w:pPr>
            <w:pStyle w:val="0E5C4809B8DA43EB9DACECF46872E0F8"/>
          </w:pPr>
          <w:r w:rsidRPr="00077A91">
            <w:rPr>
              <w:rStyle w:val="Platzhaltertext"/>
            </w:rPr>
            <w:t>Wählen Sie ein Element aus.</w:t>
          </w:r>
        </w:p>
      </w:docPartBody>
    </w:docPart>
    <w:docPart>
      <w:docPartPr>
        <w:name w:val="2B10EF7ED1F048EC83BF2CABEC3B785C"/>
        <w:category>
          <w:name w:val="Allgemein"/>
          <w:gallery w:val="placeholder"/>
        </w:category>
        <w:types>
          <w:type w:val="bbPlcHdr"/>
        </w:types>
        <w:behaviors>
          <w:behavior w:val="content"/>
        </w:behaviors>
        <w:guid w:val="{45F30A50-8F98-4E38-A064-61A01AA815B1}"/>
      </w:docPartPr>
      <w:docPartBody>
        <w:p w:rsidR="005A6672" w:rsidRDefault="005A6672">
          <w:pPr>
            <w:pStyle w:val="2B10EF7ED1F048EC83BF2CABEC3B785C"/>
          </w:pPr>
          <w:r w:rsidRPr="00C92F39">
            <w:rPr>
              <w:rStyle w:val="ZeichenformatIndividuell"/>
            </w:rPr>
            <w:t>Referat</w:t>
          </w:r>
        </w:p>
      </w:docPartBody>
    </w:docPart>
    <w:docPart>
      <w:docPartPr>
        <w:name w:val="B3D71F66CE3D49BBBF2C5B8C1B4F75BF"/>
        <w:category>
          <w:name w:val="Allgemein"/>
          <w:gallery w:val="placeholder"/>
        </w:category>
        <w:types>
          <w:type w:val="bbPlcHdr"/>
        </w:types>
        <w:behaviors>
          <w:behavior w:val="content"/>
        </w:behaviors>
        <w:guid w:val="{7EA3DF05-4BC2-4BCE-B8B0-22E2EF67B5F9}"/>
      </w:docPartPr>
      <w:docPartBody>
        <w:p w:rsidR="005A6672" w:rsidRDefault="005A6672">
          <w:pPr>
            <w:pStyle w:val="B3D71F66CE3D49BBBF2C5B8C1B4F75BF"/>
          </w:pPr>
          <w:r>
            <w:rPr>
              <w:rStyle w:val="ZeichenformatIndividuell"/>
            </w:rPr>
            <w:t>Ausgabenummer</w:t>
          </w:r>
        </w:p>
      </w:docPartBody>
    </w:docPart>
    <w:docPart>
      <w:docPartPr>
        <w:name w:val="A8169EB9C8704EDE9D3E7A2B07755DA6"/>
        <w:category>
          <w:name w:val="Allgemein"/>
          <w:gallery w:val="placeholder"/>
        </w:category>
        <w:types>
          <w:type w:val="bbPlcHdr"/>
        </w:types>
        <w:behaviors>
          <w:behavior w:val="content"/>
        </w:behaviors>
        <w:guid w:val="{1BAD34B6-C606-406C-8108-1DAAED3060CD}"/>
      </w:docPartPr>
      <w:docPartBody>
        <w:p w:rsidR="00E653D6" w:rsidRDefault="00E653D6" w:rsidP="00E653D6">
          <w:pPr>
            <w:pStyle w:val="A8169EB9C8704EDE9D3E7A2B07755DA6"/>
          </w:pPr>
          <w:r w:rsidRPr="00110607">
            <w:rPr>
              <w:rStyle w:val="Rotmarkiert"/>
            </w:rPr>
            <w:t>Wählen Sie ein Element aus.</w:t>
          </w:r>
        </w:p>
      </w:docPartBody>
    </w:docPart>
    <w:docPart>
      <w:docPartPr>
        <w:name w:val="859A6BC87BAA4E77A9305C1B50E763CB"/>
        <w:category>
          <w:name w:val="Allgemein"/>
          <w:gallery w:val="placeholder"/>
        </w:category>
        <w:types>
          <w:type w:val="bbPlcHdr"/>
        </w:types>
        <w:behaviors>
          <w:behavior w:val="content"/>
        </w:behaviors>
        <w:guid w:val="{944298FD-013A-41E7-B6A4-DBCA6CD252AB}"/>
      </w:docPartPr>
      <w:docPartBody>
        <w:p w:rsidR="00CB5BD8" w:rsidRDefault="00E653D6" w:rsidP="00E653D6">
          <w:pPr>
            <w:pStyle w:val="859A6BC87BAA4E77A9305C1B50E763CB"/>
          </w:pPr>
          <w:r w:rsidRPr="00110607">
            <w:rPr>
              <w:rStyle w:val="Rotmarkiert"/>
            </w:rPr>
            <w:t>Klicken oder tippen Sie hier, um Text einzugeben.</w:t>
          </w:r>
        </w:p>
      </w:docPartBody>
    </w:docPart>
    <w:docPart>
      <w:docPartPr>
        <w:name w:val="9127FEA2A51C41748E98B088B8269955"/>
        <w:category>
          <w:name w:val="Allgemein"/>
          <w:gallery w:val="placeholder"/>
        </w:category>
        <w:types>
          <w:type w:val="bbPlcHdr"/>
        </w:types>
        <w:behaviors>
          <w:behavior w:val="content"/>
        </w:behaviors>
        <w:guid w:val="{BB830680-EBFC-461C-88AD-9DA9D124DE97}"/>
      </w:docPartPr>
      <w:docPartBody>
        <w:p w:rsidR="00CB5BD8" w:rsidRDefault="00E653D6" w:rsidP="00E653D6">
          <w:pPr>
            <w:pStyle w:val="9127FEA2A51C41748E98B088B8269955"/>
          </w:pPr>
          <w:r w:rsidRPr="00110607">
            <w:rPr>
              <w:rStyle w:val="Rotmarkiert"/>
            </w:rPr>
            <w:t>Wählen Sie ein Element aus.</w:t>
          </w:r>
        </w:p>
      </w:docPartBody>
    </w:docPart>
    <w:docPart>
      <w:docPartPr>
        <w:name w:val="C9ACC392F8A44B9F9D6FF9F3A56F2CAF"/>
        <w:category>
          <w:name w:val="Allgemein"/>
          <w:gallery w:val="placeholder"/>
        </w:category>
        <w:types>
          <w:type w:val="bbPlcHdr"/>
        </w:types>
        <w:behaviors>
          <w:behavior w:val="content"/>
        </w:behaviors>
        <w:guid w:val="{34FA87B1-89B1-4EE6-92BD-FB084A99A14A}"/>
      </w:docPartPr>
      <w:docPartBody>
        <w:p w:rsidR="00CB5BD8" w:rsidRDefault="00E653D6" w:rsidP="00E653D6">
          <w:pPr>
            <w:pStyle w:val="C9ACC392F8A44B9F9D6FF9F3A56F2CAF"/>
          </w:pPr>
          <w:r w:rsidRPr="00110607">
            <w:rPr>
              <w:rStyle w:val="Rotmarkiert"/>
            </w:rPr>
            <w:t>Wählen Sie ein Element aus.</w:t>
          </w:r>
        </w:p>
      </w:docPartBody>
    </w:docPart>
    <w:docPart>
      <w:docPartPr>
        <w:name w:val="FA9F70253505413B8EFE15111613A289"/>
        <w:category>
          <w:name w:val="Allgemein"/>
          <w:gallery w:val="placeholder"/>
        </w:category>
        <w:types>
          <w:type w:val="bbPlcHdr"/>
        </w:types>
        <w:behaviors>
          <w:behavior w:val="content"/>
        </w:behaviors>
        <w:guid w:val="{4E94B26A-1BED-4E95-925F-82D49459AB3C}"/>
      </w:docPartPr>
      <w:docPartBody>
        <w:p w:rsidR="00CB5BD8" w:rsidRDefault="00E653D6" w:rsidP="00E653D6">
          <w:pPr>
            <w:pStyle w:val="FA9F70253505413B8EFE15111613A289"/>
          </w:pPr>
          <w:r w:rsidRPr="00110607">
            <w:rPr>
              <w:rStyle w:val="Rotmarkiert"/>
            </w:rPr>
            <w:t>Wählen Sie ein Element aus.</w:t>
          </w:r>
        </w:p>
      </w:docPartBody>
    </w:docPart>
    <w:docPart>
      <w:docPartPr>
        <w:name w:val="E74974989535424D99E73B031C578424"/>
        <w:category>
          <w:name w:val="Allgemein"/>
          <w:gallery w:val="placeholder"/>
        </w:category>
        <w:types>
          <w:type w:val="bbPlcHdr"/>
        </w:types>
        <w:behaviors>
          <w:behavior w:val="content"/>
        </w:behaviors>
        <w:guid w:val="{70CB1420-D44C-48CD-B61D-F1FC481C3B2F}"/>
      </w:docPartPr>
      <w:docPartBody>
        <w:p w:rsidR="00CB5BD8" w:rsidRDefault="00E653D6" w:rsidP="00E653D6">
          <w:pPr>
            <w:pStyle w:val="E74974989535424D99E73B031C578424"/>
          </w:pPr>
          <w:r w:rsidRPr="00110607">
            <w:rPr>
              <w:rStyle w:val="Rotmarkiert"/>
            </w:rPr>
            <w:t>Wählen Sie ein Element aus.</w:t>
          </w:r>
        </w:p>
      </w:docPartBody>
    </w:docPart>
    <w:docPart>
      <w:docPartPr>
        <w:name w:val="31661406083B452BBCDD88B72ECDC098"/>
        <w:category>
          <w:name w:val="Allgemein"/>
          <w:gallery w:val="placeholder"/>
        </w:category>
        <w:types>
          <w:type w:val="bbPlcHdr"/>
        </w:types>
        <w:behaviors>
          <w:behavior w:val="content"/>
        </w:behaviors>
        <w:guid w:val="{6F19B00F-3DDD-4BC7-8E1D-28E44BDE40FF}"/>
      </w:docPartPr>
      <w:docPartBody>
        <w:p w:rsidR="00CB5BD8" w:rsidRDefault="00E653D6" w:rsidP="00E653D6">
          <w:pPr>
            <w:pStyle w:val="31661406083B452BBCDD88B72ECDC098"/>
          </w:pPr>
          <w:r w:rsidRPr="00110607">
            <w:rPr>
              <w:rStyle w:val="Rotmarkiert"/>
            </w:rPr>
            <w:t>Wählen Sie ein Element aus.</w:t>
          </w:r>
        </w:p>
      </w:docPartBody>
    </w:docPart>
    <w:docPart>
      <w:docPartPr>
        <w:name w:val="CE1F1D643F334456AAACB520CF6FD4AE"/>
        <w:category>
          <w:name w:val="Allgemein"/>
          <w:gallery w:val="placeholder"/>
        </w:category>
        <w:types>
          <w:type w:val="bbPlcHdr"/>
        </w:types>
        <w:behaviors>
          <w:behavior w:val="content"/>
        </w:behaviors>
        <w:guid w:val="{D9CE97E3-67BE-4732-AA2C-4D2716DF9C31}"/>
      </w:docPartPr>
      <w:docPartBody>
        <w:p w:rsidR="00CB5BD8" w:rsidRDefault="00E653D6" w:rsidP="00E653D6">
          <w:pPr>
            <w:pStyle w:val="CE1F1D643F334456AAACB520CF6FD4AE"/>
          </w:pPr>
          <w:r w:rsidRPr="00110607">
            <w:rPr>
              <w:rStyle w:val="Rotmarkiert"/>
            </w:rPr>
            <w:t>Wählen Sie ein Element aus.</w:t>
          </w:r>
        </w:p>
      </w:docPartBody>
    </w:docPart>
    <w:docPart>
      <w:docPartPr>
        <w:name w:val="36B7490B161C494D9015D52C491FCC3D"/>
        <w:category>
          <w:name w:val="Allgemein"/>
          <w:gallery w:val="placeholder"/>
        </w:category>
        <w:types>
          <w:type w:val="bbPlcHdr"/>
        </w:types>
        <w:behaviors>
          <w:behavior w:val="content"/>
        </w:behaviors>
        <w:guid w:val="{0A5CB5AE-1C97-495B-8DFA-4B11525C38B9}"/>
      </w:docPartPr>
      <w:docPartBody>
        <w:p w:rsidR="00CB5BD8" w:rsidRDefault="00E653D6" w:rsidP="00E653D6">
          <w:pPr>
            <w:pStyle w:val="36B7490B161C494D9015D52C491FCC3D"/>
          </w:pPr>
          <w:r w:rsidRPr="00110607">
            <w:rPr>
              <w:rStyle w:val="Rotmarkiert"/>
            </w:rPr>
            <w:t>Wählen Sie ein Element aus.</w:t>
          </w:r>
        </w:p>
      </w:docPartBody>
    </w:docPart>
    <w:docPart>
      <w:docPartPr>
        <w:name w:val="B302E74DB03F406A8EE5F4BD10DF18AC"/>
        <w:category>
          <w:name w:val="Allgemein"/>
          <w:gallery w:val="placeholder"/>
        </w:category>
        <w:types>
          <w:type w:val="bbPlcHdr"/>
        </w:types>
        <w:behaviors>
          <w:behavior w:val="content"/>
        </w:behaviors>
        <w:guid w:val="{757F094A-AC56-4949-808F-EF3EC159BF30}"/>
      </w:docPartPr>
      <w:docPartBody>
        <w:p w:rsidR="00CB5BD8" w:rsidRDefault="00E653D6" w:rsidP="00E653D6">
          <w:pPr>
            <w:pStyle w:val="B302E74DB03F406A8EE5F4BD10DF18AC"/>
          </w:pPr>
          <w:r w:rsidRPr="00110607">
            <w:rPr>
              <w:rStyle w:val="Rotmarkiert"/>
            </w:rPr>
            <w:t>Wählen Sie ein Element aus.</w:t>
          </w:r>
        </w:p>
      </w:docPartBody>
    </w:docPart>
    <w:docPart>
      <w:docPartPr>
        <w:name w:val="7DF99157C55243468602EFCCDDF7E4A0"/>
        <w:category>
          <w:name w:val="Allgemein"/>
          <w:gallery w:val="placeholder"/>
        </w:category>
        <w:types>
          <w:type w:val="bbPlcHdr"/>
        </w:types>
        <w:behaviors>
          <w:behavior w:val="content"/>
        </w:behaviors>
        <w:guid w:val="{6FB532E3-1532-4031-BB29-B1DB2D399E57}"/>
      </w:docPartPr>
      <w:docPartBody>
        <w:p w:rsidR="00CB5BD8" w:rsidRDefault="00E653D6" w:rsidP="00E653D6">
          <w:pPr>
            <w:pStyle w:val="7DF99157C55243468602EFCCDDF7E4A0"/>
          </w:pPr>
          <w:r w:rsidRPr="00110607">
            <w:rPr>
              <w:rStyle w:val="Rotmarkiert"/>
            </w:rPr>
            <w:t>Wählen Sie ein Element aus.</w:t>
          </w:r>
        </w:p>
      </w:docPartBody>
    </w:docPart>
    <w:docPart>
      <w:docPartPr>
        <w:name w:val="B73D420F51034C3AAE36EA3E20D76279"/>
        <w:category>
          <w:name w:val="Allgemein"/>
          <w:gallery w:val="placeholder"/>
        </w:category>
        <w:types>
          <w:type w:val="bbPlcHdr"/>
        </w:types>
        <w:behaviors>
          <w:behavior w:val="content"/>
        </w:behaviors>
        <w:guid w:val="{033FCA6C-A261-4006-A3D1-552EDC9901F6}"/>
      </w:docPartPr>
      <w:docPartBody>
        <w:p w:rsidR="00CB5BD8" w:rsidRDefault="00E653D6" w:rsidP="00E653D6">
          <w:pPr>
            <w:pStyle w:val="B73D420F51034C3AAE36EA3E20D76279"/>
          </w:pPr>
          <w:r w:rsidRPr="00110607">
            <w:rPr>
              <w:rStyle w:val="Rotmarkiert"/>
            </w:rPr>
            <w:t>Wählen Sie ein Element aus.</w:t>
          </w:r>
        </w:p>
      </w:docPartBody>
    </w:docPart>
    <w:docPart>
      <w:docPartPr>
        <w:name w:val="C159E4A0D6724B3A9CF41598191C4049"/>
        <w:category>
          <w:name w:val="Allgemein"/>
          <w:gallery w:val="placeholder"/>
        </w:category>
        <w:types>
          <w:type w:val="bbPlcHdr"/>
        </w:types>
        <w:behaviors>
          <w:behavior w:val="content"/>
        </w:behaviors>
        <w:guid w:val="{EB433183-2014-41B8-A443-050AF64291D6}"/>
      </w:docPartPr>
      <w:docPartBody>
        <w:p w:rsidR="00CB5BD8" w:rsidRDefault="00E653D6" w:rsidP="00E653D6">
          <w:pPr>
            <w:pStyle w:val="C159E4A0D6724B3A9CF41598191C4049"/>
          </w:pPr>
          <w:r w:rsidRPr="00110607">
            <w:rPr>
              <w:rStyle w:val="Rotmarkiert"/>
            </w:rPr>
            <w:t>Wählen Sie ein Element aus.</w:t>
          </w:r>
        </w:p>
      </w:docPartBody>
    </w:docPart>
    <w:docPart>
      <w:docPartPr>
        <w:name w:val="B1485A3ACC8A42F9B3CD3A4F8BC5F44D"/>
        <w:category>
          <w:name w:val="Allgemein"/>
          <w:gallery w:val="placeholder"/>
        </w:category>
        <w:types>
          <w:type w:val="bbPlcHdr"/>
        </w:types>
        <w:behaviors>
          <w:behavior w:val="content"/>
        </w:behaviors>
        <w:guid w:val="{6249AB3E-4357-4AED-AE1E-A6A5F4C94565}"/>
      </w:docPartPr>
      <w:docPartBody>
        <w:p w:rsidR="00CB5BD8" w:rsidRDefault="00E653D6" w:rsidP="00E653D6">
          <w:pPr>
            <w:pStyle w:val="B1485A3ACC8A42F9B3CD3A4F8BC5F44D"/>
          </w:pPr>
          <w:r w:rsidRPr="00110607">
            <w:rPr>
              <w:rStyle w:val="Rotmarkiert"/>
            </w:rPr>
            <w:t>Klicken oder tippen Sie hier, um Text einzugeben.</w:t>
          </w:r>
        </w:p>
      </w:docPartBody>
    </w:docPart>
    <w:docPart>
      <w:docPartPr>
        <w:name w:val="981E3132E4F94AFCB3F8555B90469C27"/>
        <w:category>
          <w:name w:val="Allgemein"/>
          <w:gallery w:val="placeholder"/>
        </w:category>
        <w:types>
          <w:type w:val="bbPlcHdr"/>
        </w:types>
        <w:behaviors>
          <w:behavior w:val="content"/>
        </w:behaviors>
        <w:guid w:val="{14798428-C68D-4D71-8B14-BDC31DEEA83C}"/>
      </w:docPartPr>
      <w:docPartBody>
        <w:p w:rsidR="00CB5BD8" w:rsidRDefault="00E653D6" w:rsidP="00E653D6">
          <w:pPr>
            <w:pStyle w:val="981E3132E4F94AFCB3F8555B90469C27"/>
          </w:pPr>
          <w:r w:rsidRPr="00110607">
            <w:rPr>
              <w:rStyle w:val="Rotmarkiert"/>
            </w:rPr>
            <w:t>Klicken oder tippen Sie hier, um Text einzugeben.</w:t>
          </w:r>
        </w:p>
      </w:docPartBody>
    </w:docPart>
    <w:docPart>
      <w:docPartPr>
        <w:name w:val="E12D5939A2A34C40AD256DAFA81D8F47"/>
        <w:category>
          <w:name w:val="Allgemein"/>
          <w:gallery w:val="placeholder"/>
        </w:category>
        <w:types>
          <w:type w:val="bbPlcHdr"/>
        </w:types>
        <w:behaviors>
          <w:behavior w:val="content"/>
        </w:behaviors>
        <w:guid w:val="{229ABD1D-60E9-4C9B-8AA2-4A659E7CE61C}"/>
      </w:docPartPr>
      <w:docPartBody>
        <w:p w:rsidR="00CB5BD8" w:rsidRDefault="00E653D6" w:rsidP="00E653D6">
          <w:pPr>
            <w:pStyle w:val="E12D5939A2A34C40AD256DAFA81D8F47"/>
          </w:pPr>
          <w:r w:rsidRPr="00110607">
            <w:rPr>
              <w:rStyle w:val="Rotmarkiert"/>
            </w:rPr>
            <w:t>Klicken oder tippen Sie hier, um Text einzugeben.</w:t>
          </w:r>
        </w:p>
      </w:docPartBody>
    </w:docPart>
    <w:docPart>
      <w:docPartPr>
        <w:name w:val="27B5BD02547D404FACA15A5D10257714"/>
        <w:category>
          <w:name w:val="Allgemein"/>
          <w:gallery w:val="placeholder"/>
        </w:category>
        <w:types>
          <w:type w:val="bbPlcHdr"/>
        </w:types>
        <w:behaviors>
          <w:behavior w:val="content"/>
        </w:behaviors>
        <w:guid w:val="{BE472B9E-4424-4DA8-9D11-BDD307E205AC}"/>
      </w:docPartPr>
      <w:docPartBody>
        <w:p w:rsidR="00CB5BD8" w:rsidRDefault="00E653D6" w:rsidP="00E653D6">
          <w:pPr>
            <w:pStyle w:val="27B5BD02547D404FACA15A5D10257714"/>
          </w:pPr>
          <w:r w:rsidRPr="00110607">
            <w:rPr>
              <w:rStyle w:val="Rotmarkiert"/>
            </w:rPr>
            <w:t>Klicken oder tippen Sie hier, um Text einzugeben.</w:t>
          </w:r>
        </w:p>
      </w:docPartBody>
    </w:docPart>
    <w:docPart>
      <w:docPartPr>
        <w:name w:val="E57FB25BDBC64822A6AF77EF9B0ED27C"/>
        <w:category>
          <w:name w:val="Allgemein"/>
          <w:gallery w:val="placeholder"/>
        </w:category>
        <w:types>
          <w:type w:val="bbPlcHdr"/>
        </w:types>
        <w:behaviors>
          <w:behavior w:val="content"/>
        </w:behaviors>
        <w:guid w:val="{8B6A99BD-B9D7-4C69-BF83-9135D424CEE7}"/>
      </w:docPartPr>
      <w:docPartBody>
        <w:p w:rsidR="00CB5BD8" w:rsidRDefault="00E653D6" w:rsidP="00E653D6">
          <w:pPr>
            <w:pStyle w:val="E57FB25BDBC64822A6AF77EF9B0ED27C"/>
          </w:pPr>
          <w:r w:rsidRPr="00110607">
            <w:rPr>
              <w:rStyle w:val="Rotmarkiert"/>
            </w:rPr>
            <w:t>Klicken oder tippen Sie hier, um Text einzugeben.</w:t>
          </w:r>
        </w:p>
      </w:docPartBody>
    </w:docPart>
    <w:docPart>
      <w:docPartPr>
        <w:name w:val="6745078857184B3DABE9EDD3AD23FE0C"/>
        <w:category>
          <w:name w:val="Allgemein"/>
          <w:gallery w:val="placeholder"/>
        </w:category>
        <w:types>
          <w:type w:val="bbPlcHdr"/>
        </w:types>
        <w:behaviors>
          <w:behavior w:val="content"/>
        </w:behaviors>
        <w:guid w:val="{FAA89399-C354-46B5-8FE7-AEFAC7AB6828}"/>
      </w:docPartPr>
      <w:docPartBody>
        <w:p w:rsidR="00CB5BD8" w:rsidRDefault="00E653D6" w:rsidP="00E653D6">
          <w:pPr>
            <w:pStyle w:val="6745078857184B3DABE9EDD3AD23FE0C"/>
          </w:pPr>
          <w:r w:rsidRPr="00110607">
            <w:rPr>
              <w:rStyle w:val="Rotmarkiert"/>
            </w:rPr>
            <w:t>Klicken oder tippen Sie hier, um Text einzugeben.</w:t>
          </w:r>
        </w:p>
      </w:docPartBody>
    </w:docPart>
    <w:docPart>
      <w:docPartPr>
        <w:name w:val="96BB0F6F92794893929AE79DD4B7B295"/>
        <w:category>
          <w:name w:val="Allgemein"/>
          <w:gallery w:val="placeholder"/>
        </w:category>
        <w:types>
          <w:type w:val="bbPlcHdr"/>
        </w:types>
        <w:behaviors>
          <w:behavior w:val="content"/>
        </w:behaviors>
        <w:guid w:val="{E0B5ED39-7939-4DE8-8B2A-ECEAAC6C24E3}"/>
      </w:docPartPr>
      <w:docPartBody>
        <w:p w:rsidR="00CB5BD8" w:rsidRDefault="00E653D6" w:rsidP="00E653D6">
          <w:pPr>
            <w:pStyle w:val="96BB0F6F92794893929AE79DD4B7B295"/>
          </w:pPr>
          <w:r w:rsidRPr="00110607">
            <w:rPr>
              <w:rStyle w:val="Rotmarkiert"/>
            </w:rPr>
            <w:t>Klicken oder tippen Sie hier, um Text einzugeben.</w:t>
          </w:r>
        </w:p>
      </w:docPartBody>
    </w:docPart>
    <w:docPart>
      <w:docPartPr>
        <w:name w:val="A501C90DABE1430DA9772D10EB1B46F0"/>
        <w:category>
          <w:name w:val="Allgemein"/>
          <w:gallery w:val="placeholder"/>
        </w:category>
        <w:types>
          <w:type w:val="bbPlcHdr"/>
        </w:types>
        <w:behaviors>
          <w:behavior w:val="content"/>
        </w:behaviors>
        <w:guid w:val="{98558297-6533-4FF6-8A32-88EC62F43B82}"/>
      </w:docPartPr>
      <w:docPartBody>
        <w:p w:rsidR="00CB5BD8" w:rsidRDefault="00E653D6" w:rsidP="00E653D6">
          <w:pPr>
            <w:pStyle w:val="A501C90DABE1430DA9772D10EB1B46F0"/>
          </w:pPr>
          <w:r w:rsidRPr="00110607">
            <w:rPr>
              <w:rStyle w:val="Rotmarkiert"/>
            </w:rPr>
            <w:t>Klicken oder tippen Sie hier, um Text einzugeben.</w:t>
          </w:r>
        </w:p>
      </w:docPartBody>
    </w:docPart>
    <w:docPart>
      <w:docPartPr>
        <w:name w:val="DCCDC9F147D8467398AC821174ABBDC3"/>
        <w:category>
          <w:name w:val="Allgemein"/>
          <w:gallery w:val="placeholder"/>
        </w:category>
        <w:types>
          <w:type w:val="bbPlcHdr"/>
        </w:types>
        <w:behaviors>
          <w:behavior w:val="content"/>
        </w:behaviors>
        <w:guid w:val="{D0FC955C-8432-429C-8126-0E6D76BD0CF2}"/>
      </w:docPartPr>
      <w:docPartBody>
        <w:p w:rsidR="00CB5BD8" w:rsidRDefault="00E653D6" w:rsidP="00E653D6">
          <w:pPr>
            <w:pStyle w:val="DCCDC9F147D8467398AC821174ABBDC3"/>
          </w:pPr>
          <w:r w:rsidRPr="00110607">
            <w:rPr>
              <w:rStyle w:val="Rotmarkiert"/>
            </w:rPr>
            <w:t>Klicken oder tippen Sie hier, um Text einzugeben.</w:t>
          </w:r>
        </w:p>
      </w:docPartBody>
    </w:docPart>
    <w:docPart>
      <w:docPartPr>
        <w:name w:val="70865BCCA9624F81BAD4D0D50A6632BE"/>
        <w:category>
          <w:name w:val="Allgemein"/>
          <w:gallery w:val="placeholder"/>
        </w:category>
        <w:types>
          <w:type w:val="bbPlcHdr"/>
        </w:types>
        <w:behaviors>
          <w:behavior w:val="content"/>
        </w:behaviors>
        <w:guid w:val="{0667CA96-217C-4AB2-8DF0-70AE19EEF4CA}"/>
      </w:docPartPr>
      <w:docPartBody>
        <w:p w:rsidR="00CB5BD8" w:rsidRDefault="00E653D6" w:rsidP="00E653D6">
          <w:pPr>
            <w:pStyle w:val="70865BCCA9624F81BAD4D0D50A6632BE"/>
          </w:pPr>
          <w:r w:rsidRPr="00110607">
            <w:rPr>
              <w:rStyle w:val="Rotmarkiert"/>
            </w:rPr>
            <w:t>Klicken oder tippen Sie hier, um Text einzugeben.</w:t>
          </w:r>
        </w:p>
      </w:docPartBody>
    </w:docPart>
    <w:docPart>
      <w:docPartPr>
        <w:name w:val="71955F466CC548B5A9CE339EA32FFF19"/>
        <w:category>
          <w:name w:val="Allgemein"/>
          <w:gallery w:val="placeholder"/>
        </w:category>
        <w:types>
          <w:type w:val="bbPlcHdr"/>
        </w:types>
        <w:behaviors>
          <w:behavior w:val="content"/>
        </w:behaviors>
        <w:guid w:val="{55076B1E-B253-4AD4-B474-2613B623F747}"/>
      </w:docPartPr>
      <w:docPartBody>
        <w:p w:rsidR="00CB5BD8" w:rsidRDefault="00E653D6" w:rsidP="00E653D6">
          <w:pPr>
            <w:pStyle w:val="71955F466CC548B5A9CE339EA32FFF19"/>
          </w:pPr>
          <w:r w:rsidRPr="00110607">
            <w:rPr>
              <w:rStyle w:val="Rotmarkiert"/>
            </w:rPr>
            <w:t>Klicken oder tippen Sie hier, um Text einzugeben.</w:t>
          </w:r>
        </w:p>
      </w:docPartBody>
    </w:docPart>
    <w:docPart>
      <w:docPartPr>
        <w:name w:val="1C6588190C6744AE9098D5933244F532"/>
        <w:category>
          <w:name w:val="Allgemein"/>
          <w:gallery w:val="placeholder"/>
        </w:category>
        <w:types>
          <w:type w:val="bbPlcHdr"/>
        </w:types>
        <w:behaviors>
          <w:behavior w:val="content"/>
        </w:behaviors>
        <w:guid w:val="{9C2C2745-392F-4B58-A565-8494EEE27813}"/>
      </w:docPartPr>
      <w:docPartBody>
        <w:p w:rsidR="00CB5BD8" w:rsidRDefault="00E653D6" w:rsidP="00E653D6">
          <w:pPr>
            <w:pStyle w:val="1C6588190C6744AE9098D5933244F532"/>
          </w:pPr>
          <w:r w:rsidRPr="00110607">
            <w:rPr>
              <w:rStyle w:val="Rotmarkiert"/>
            </w:rPr>
            <w:t>Klicken oder tippen Sie hier, um Text einzugeben.</w:t>
          </w:r>
        </w:p>
      </w:docPartBody>
    </w:docPart>
    <w:docPart>
      <w:docPartPr>
        <w:name w:val="2E030BAB55084F19BD40EBFD6C84E895"/>
        <w:category>
          <w:name w:val="Allgemein"/>
          <w:gallery w:val="placeholder"/>
        </w:category>
        <w:types>
          <w:type w:val="bbPlcHdr"/>
        </w:types>
        <w:behaviors>
          <w:behavior w:val="content"/>
        </w:behaviors>
        <w:guid w:val="{FA8F57D8-3E3E-45F2-B366-2821593CE231}"/>
      </w:docPartPr>
      <w:docPartBody>
        <w:p w:rsidR="00CB5BD8" w:rsidRDefault="00E653D6" w:rsidP="00E653D6">
          <w:pPr>
            <w:pStyle w:val="2E030BAB55084F19BD40EBFD6C84E895"/>
          </w:pPr>
          <w:r w:rsidRPr="00110607">
            <w:rPr>
              <w:rStyle w:val="Rotmarkiert"/>
            </w:rPr>
            <w:t>Klicken oder tippen Sie hier, um Text einzugeben.</w:t>
          </w:r>
        </w:p>
      </w:docPartBody>
    </w:docPart>
    <w:docPart>
      <w:docPartPr>
        <w:name w:val="B7C04E01989F46E0AD6E51F13EB840A5"/>
        <w:category>
          <w:name w:val="Allgemein"/>
          <w:gallery w:val="placeholder"/>
        </w:category>
        <w:types>
          <w:type w:val="bbPlcHdr"/>
        </w:types>
        <w:behaviors>
          <w:behavior w:val="content"/>
        </w:behaviors>
        <w:guid w:val="{E6E1EEC3-89DD-45BA-9438-6338467D4DB4}"/>
      </w:docPartPr>
      <w:docPartBody>
        <w:p w:rsidR="00CB5BD8" w:rsidRDefault="00E653D6" w:rsidP="00E653D6">
          <w:pPr>
            <w:pStyle w:val="B7C04E01989F46E0AD6E51F13EB840A5"/>
          </w:pPr>
          <w:r w:rsidRPr="00110607">
            <w:rPr>
              <w:rStyle w:val="Rotmarkiert"/>
            </w:rPr>
            <w:t>Klicken oder tippen Sie hier, um Text einzugeben.</w:t>
          </w:r>
        </w:p>
      </w:docPartBody>
    </w:docPart>
    <w:docPart>
      <w:docPartPr>
        <w:name w:val="417CA565E9C8431C869B62641D996BA7"/>
        <w:category>
          <w:name w:val="Allgemein"/>
          <w:gallery w:val="placeholder"/>
        </w:category>
        <w:types>
          <w:type w:val="bbPlcHdr"/>
        </w:types>
        <w:behaviors>
          <w:behavior w:val="content"/>
        </w:behaviors>
        <w:guid w:val="{B2244EDA-4E42-4E4B-81C0-84D86B64B112}"/>
      </w:docPartPr>
      <w:docPartBody>
        <w:p w:rsidR="00CB5BD8" w:rsidRDefault="00E653D6" w:rsidP="00E653D6">
          <w:pPr>
            <w:pStyle w:val="417CA565E9C8431C869B62641D996BA7"/>
          </w:pPr>
          <w:r w:rsidRPr="00110607">
            <w:rPr>
              <w:rStyle w:val="Rotmarkiert"/>
            </w:rPr>
            <w:t>Klicken oder tippen Sie hier, um Text einzugeben.</w:t>
          </w:r>
        </w:p>
      </w:docPartBody>
    </w:docPart>
    <w:docPart>
      <w:docPartPr>
        <w:name w:val="CE1640AEFDC84B98B5AFAC022A364230"/>
        <w:category>
          <w:name w:val="Allgemein"/>
          <w:gallery w:val="placeholder"/>
        </w:category>
        <w:types>
          <w:type w:val="bbPlcHdr"/>
        </w:types>
        <w:behaviors>
          <w:behavior w:val="content"/>
        </w:behaviors>
        <w:guid w:val="{04EB822A-92F0-4824-9014-D4CB67A6398A}"/>
      </w:docPartPr>
      <w:docPartBody>
        <w:p w:rsidR="00CB5BD8" w:rsidRDefault="00E653D6" w:rsidP="00E653D6">
          <w:pPr>
            <w:pStyle w:val="CE1640AEFDC84B98B5AFAC022A364230"/>
          </w:pPr>
          <w:r w:rsidRPr="00110607">
            <w:rPr>
              <w:rStyle w:val="Rotmarkiert"/>
            </w:rPr>
            <w:t>Klicken oder tippen Sie hier, um Text einzugeben.</w:t>
          </w:r>
        </w:p>
      </w:docPartBody>
    </w:docPart>
    <w:docPart>
      <w:docPartPr>
        <w:name w:val="7A37F7F0399B4F1DA674D0B891A56098"/>
        <w:category>
          <w:name w:val="Allgemein"/>
          <w:gallery w:val="placeholder"/>
        </w:category>
        <w:types>
          <w:type w:val="bbPlcHdr"/>
        </w:types>
        <w:behaviors>
          <w:behavior w:val="content"/>
        </w:behaviors>
        <w:guid w:val="{5D2F3677-DF9F-4B1D-AEDD-5E699AE38762}"/>
      </w:docPartPr>
      <w:docPartBody>
        <w:p w:rsidR="00CB5BD8" w:rsidRDefault="00E653D6" w:rsidP="00E653D6">
          <w:pPr>
            <w:pStyle w:val="7A37F7F0399B4F1DA674D0B891A56098"/>
          </w:pPr>
          <w:r w:rsidRPr="00110607">
            <w:rPr>
              <w:rStyle w:val="Rotmarkiert"/>
            </w:rPr>
            <w:t>Klicken oder tippen Sie hier, um Text einzugeben.</w:t>
          </w:r>
        </w:p>
      </w:docPartBody>
    </w:docPart>
    <w:docPart>
      <w:docPartPr>
        <w:name w:val="D77DC2E3BD94437F846FB79402A9DEED"/>
        <w:category>
          <w:name w:val="Allgemein"/>
          <w:gallery w:val="placeholder"/>
        </w:category>
        <w:types>
          <w:type w:val="bbPlcHdr"/>
        </w:types>
        <w:behaviors>
          <w:behavior w:val="content"/>
        </w:behaviors>
        <w:guid w:val="{DF490456-953C-4D52-84C6-8B55E5559930}"/>
      </w:docPartPr>
      <w:docPartBody>
        <w:p w:rsidR="00815F3D" w:rsidRDefault="002A6795" w:rsidP="002A6795">
          <w:pPr>
            <w:pStyle w:val="D77DC2E3BD94437F846FB79402A9DEED"/>
          </w:pPr>
          <w:r w:rsidRPr="00110607">
            <w:rPr>
              <w:rStyle w:val="Rotmarkiert"/>
            </w:rPr>
            <w:t>Klicken oder tippen Sie hier, um Text einzugeben.</w:t>
          </w:r>
        </w:p>
      </w:docPartBody>
    </w:docPart>
    <w:docPart>
      <w:docPartPr>
        <w:name w:val="4602E7C7F08040C1A4C36D849136EE5A"/>
        <w:category>
          <w:name w:val="Allgemein"/>
          <w:gallery w:val="placeholder"/>
        </w:category>
        <w:types>
          <w:type w:val="bbPlcHdr"/>
        </w:types>
        <w:behaviors>
          <w:behavior w:val="content"/>
        </w:behaviors>
        <w:guid w:val="{B2468C5B-FD58-4069-8E76-238EC2877E27}"/>
      </w:docPartPr>
      <w:docPartBody>
        <w:p w:rsidR="00815F3D" w:rsidRDefault="002A6795" w:rsidP="002A6795">
          <w:pPr>
            <w:pStyle w:val="4602E7C7F08040C1A4C36D849136EE5A"/>
          </w:pPr>
          <w:r w:rsidRPr="00110607">
            <w:rPr>
              <w:rStyle w:val="Rotmarkiert"/>
            </w:rPr>
            <w:t>Wählen Sie ein Element aus.</w:t>
          </w:r>
        </w:p>
      </w:docPartBody>
    </w:docPart>
    <w:docPart>
      <w:docPartPr>
        <w:name w:val="9788BD07F9BD4E3EB0D77BB4D6A46DA0"/>
        <w:category>
          <w:name w:val="Allgemein"/>
          <w:gallery w:val="placeholder"/>
        </w:category>
        <w:types>
          <w:type w:val="bbPlcHdr"/>
        </w:types>
        <w:behaviors>
          <w:behavior w:val="content"/>
        </w:behaviors>
        <w:guid w:val="{E2DC1521-1DE3-4BC9-BCEC-D36EB8E6775D}"/>
      </w:docPartPr>
      <w:docPartBody>
        <w:p w:rsidR="00815F3D" w:rsidRDefault="002A6795" w:rsidP="002A6795">
          <w:pPr>
            <w:pStyle w:val="9788BD07F9BD4E3EB0D77BB4D6A46DA0"/>
          </w:pPr>
          <w:r w:rsidRPr="00110607">
            <w:rPr>
              <w:rStyle w:val="Rotmarkiert"/>
            </w:rPr>
            <w:t>Klicken oder tippen Sie hier, um Text einzugeben.</w:t>
          </w:r>
        </w:p>
      </w:docPartBody>
    </w:docPart>
    <w:docPart>
      <w:docPartPr>
        <w:name w:val="0A2DFB45D4C74136BD4C27D416D18755"/>
        <w:category>
          <w:name w:val="Allgemein"/>
          <w:gallery w:val="placeholder"/>
        </w:category>
        <w:types>
          <w:type w:val="bbPlcHdr"/>
        </w:types>
        <w:behaviors>
          <w:behavior w:val="content"/>
        </w:behaviors>
        <w:guid w:val="{AF6F769A-C730-4797-8498-8C5E5C49CCD9}"/>
      </w:docPartPr>
      <w:docPartBody>
        <w:p w:rsidR="00815F3D" w:rsidRDefault="002A6795" w:rsidP="002A6795">
          <w:pPr>
            <w:pStyle w:val="0A2DFB45D4C74136BD4C27D416D18755"/>
          </w:pPr>
          <w:r w:rsidRPr="00110607">
            <w:rPr>
              <w:rStyle w:val="Rotmarkiert"/>
            </w:rPr>
            <w:t>Wählen Sie ein Element aus.</w:t>
          </w:r>
        </w:p>
      </w:docPartBody>
    </w:docPart>
    <w:docPart>
      <w:docPartPr>
        <w:name w:val="0FDA58E986BB4323AF60C98276785B3E"/>
        <w:category>
          <w:name w:val="Allgemein"/>
          <w:gallery w:val="placeholder"/>
        </w:category>
        <w:types>
          <w:type w:val="bbPlcHdr"/>
        </w:types>
        <w:behaviors>
          <w:behavior w:val="content"/>
        </w:behaviors>
        <w:guid w:val="{A8AF97F8-10E5-445F-9DCE-D9D7D96E858C}"/>
      </w:docPartPr>
      <w:docPartBody>
        <w:p w:rsidR="00815F3D" w:rsidRDefault="002A6795" w:rsidP="002A6795">
          <w:pPr>
            <w:pStyle w:val="0FDA58E986BB4323AF60C98276785B3E"/>
          </w:pPr>
          <w:r w:rsidRPr="00110607">
            <w:rPr>
              <w:rStyle w:val="Rotmarkiert"/>
            </w:rPr>
            <w:t>Klicken oder tippen Sie hier, um Text einzugeben.</w:t>
          </w:r>
        </w:p>
      </w:docPartBody>
    </w:docPart>
    <w:docPart>
      <w:docPartPr>
        <w:name w:val="FB2176FB36D9459E8C84C98C50B03875"/>
        <w:category>
          <w:name w:val="Allgemein"/>
          <w:gallery w:val="placeholder"/>
        </w:category>
        <w:types>
          <w:type w:val="bbPlcHdr"/>
        </w:types>
        <w:behaviors>
          <w:behavior w:val="content"/>
        </w:behaviors>
        <w:guid w:val="{764DB868-3F1C-4A7A-ADCA-110A1EF8970A}"/>
      </w:docPartPr>
      <w:docPartBody>
        <w:p w:rsidR="00815F3D" w:rsidRDefault="002A6795" w:rsidP="002A6795">
          <w:pPr>
            <w:pStyle w:val="FB2176FB36D9459E8C84C98C50B03875"/>
          </w:pPr>
          <w:r w:rsidRPr="00110607">
            <w:rPr>
              <w:rStyle w:val="Rotmarkiert"/>
            </w:rPr>
            <w:t>Wählen Sie ein Element aus.</w:t>
          </w:r>
        </w:p>
      </w:docPartBody>
    </w:docPart>
    <w:docPart>
      <w:docPartPr>
        <w:name w:val="E8E906771501424DB3E4367AED8A1EEE"/>
        <w:category>
          <w:name w:val="Allgemein"/>
          <w:gallery w:val="placeholder"/>
        </w:category>
        <w:types>
          <w:type w:val="bbPlcHdr"/>
        </w:types>
        <w:behaviors>
          <w:behavior w:val="content"/>
        </w:behaviors>
        <w:guid w:val="{1BCAEA80-8D1C-4C26-8DF2-BCEB91E40A72}"/>
      </w:docPartPr>
      <w:docPartBody>
        <w:p w:rsidR="00815F3D" w:rsidRDefault="002A6795" w:rsidP="002A6795">
          <w:pPr>
            <w:pStyle w:val="E8E906771501424DB3E4367AED8A1EEE"/>
          </w:pPr>
          <w:r w:rsidRPr="00110607">
            <w:rPr>
              <w:rStyle w:val="Rotmarkiert"/>
            </w:rPr>
            <w:t>Klicken oder tippen Sie hier, um Text einzugeben.</w:t>
          </w:r>
        </w:p>
      </w:docPartBody>
    </w:docPart>
    <w:docPart>
      <w:docPartPr>
        <w:name w:val="32411CA547E74BBCA6DEBBF3D9E97922"/>
        <w:category>
          <w:name w:val="Allgemein"/>
          <w:gallery w:val="placeholder"/>
        </w:category>
        <w:types>
          <w:type w:val="bbPlcHdr"/>
        </w:types>
        <w:behaviors>
          <w:behavior w:val="content"/>
        </w:behaviors>
        <w:guid w:val="{1D532480-9820-4D40-AC8D-FF98E983BEEB}"/>
      </w:docPartPr>
      <w:docPartBody>
        <w:p w:rsidR="00815F3D" w:rsidRDefault="002A6795" w:rsidP="002A6795">
          <w:pPr>
            <w:pStyle w:val="32411CA547E74BBCA6DEBBF3D9E97922"/>
          </w:pPr>
          <w:r w:rsidRPr="00110607">
            <w:rPr>
              <w:rStyle w:val="Rotmarkiert"/>
            </w:rPr>
            <w:t>Klicken oder tippen Sie hier, um Text einzugeben.</w:t>
          </w:r>
        </w:p>
      </w:docPartBody>
    </w:docPart>
    <w:docPart>
      <w:docPartPr>
        <w:name w:val="7A99D4BFEDDE45FC8EDC2E5F86BE966A"/>
        <w:category>
          <w:name w:val="Allgemein"/>
          <w:gallery w:val="placeholder"/>
        </w:category>
        <w:types>
          <w:type w:val="bbPlcHdr"/>
        </w:types>
        <w:behaviors>
          <w:behavior w:val="content"/>
        </w:behaviors>
        <w:guid w:val="{0E48DB94-A57C-44DC-9385-5A08BE4F8E9D}"/>
      </w:docPartPr>
      <w:docPartBody>
        <w:p w:rsidR="00815F3D" w:rsidRDefault="002A6795" w:rsidP="002A6795">
          <w:pPr>
            <w:pStyle w:val="7A99D4BFEDDE45FC8EDC2E5F86BE966A"/>
          </w:pPr>
          <w:r w:rsidRPr="00110607">
            <w:rPr>
              <w:rStyle w:val="Rotmarkiert"/>
            </w:rPr>
            <w:t>Wählen Sie ein Element aus.</w:t>
          </w:r>
        </w:p>
      </w:docPartBody>
    </w:docPart>
    <w:docPart>
      <w:docPartPr>
        <w:name w:val="F82A351D04A04F1BAB5E47C3923A752B"/>
        <w:category>
          <w:name w:val="Allgemein"/>
          <w:gallery w:val="placeholder"/>
        </w:category>
        <w:types>
          <w:type w:val="bbPlcHdr"/>
        </w:types>
        <w:behaviors>
          <w:behavior w:val="content"/>
        </w:behaviors>
        <w:guid w:val="{48CE8F4E-FF44-477C-A864-E9168D7F34C1}"/>
      </w:docPartPr>
      <w:docPartBody>
        <w:p w:rsidR="00815F3D" w:rsidRDefault="002A6795" w:rsidP="002A6795">
          <w:pPr>
            <w:pStyle w:val="F82A351D04A04F1BAB5E47C3923A752B"/>
          </w:pPr>
          <w:r w:rsidRPr="00110607">
            <w:rPr>
              <w:rStyle w:val="Rotmarkiert"/>
            </w:rPr>
            <w:t>Klicken oder tippen Sie hier, um Text einzugeben.</w:t>
          </w:r>
        </w:p>
      </w:docPartBody>
    </w:docPart>
    <w:docPart>
      <w:docPartPr>
        <w:name w:val="2B78FD68D0174BB3A73C6801AB905F8C"/>
        <w:category>
          <w:name w:val="Allgemein"/>
          <w:gallery w:val="placeholder"/>
        </w:category>
        <w:types>
          <w:type w:val="bbPlcHdr"/>
        </w:types>
        <w:behaviors>
          <w:behavior w:val="content"/>
        </w:behaviors>
        <w:guid w:val="{E97CD2B3-17A8-4F32-8791-616103E07D1D}"/>
      </w:docPartPr>
      <w:docPartBody>
        <w:p w:rsidR="00815F3D" w:rsidRDefault="002A6795" w:rsidP="002A6795">
          <w:pPr>
            <w:pStyle w:val="2B78FD68D0174BB3A73C6801AB905F8C"/>
          </w:pPr>
          <w:r w:rsidRPr="00110607">
            <w:rPr>
              <w:rStyle w:val="Rotmarkiert"/>
            </w:rPr>
            <w:t>Klicken oder tippen Sie hier, um Text einzugeben.</w:t>
          </w:r>
        </w:p>
      </w:docPartBody>
    </w:docPart>
    <w:docPart>
      <w:docPartPr>
        <w:name w:val="572FF45DBDF94833A138E5D7DC686D52"/>
        <w:category>
          <w:name w:val="Allgemein"/>
          <w:gallery w:val="placeholder"/>
        </w:category>
        <w:types>
          <w:type w:val="bbPlcHdr"/>
        </w:types>
        <w:behaviors>
          <w:behavior w:val="content"/>
        </w:behaviors>
        <w:guid w:val="{DE186D2F-EA3F-445E-9888-CFBF4C54FB09}"/>
      </w:docPartPr>
      <w:docPartBody>
        <w:p w:rsidR="00815F3D" w:rsidRDefault="002A6795" w:rsidP="002A6795">
          <w:pPr>
            <w:pStyle w:val="572FF45DBDF94833A138E5D7DC686D52"/>
          </w:pPr>
          <w:r w:rsidRPr="00110607">
            <w:rPr>
              <w:rStyle w:val="Rotmarkiert"/>
            </w:rPr>
            <w:t>Wählen Sie ein Element aus.</w:t>
          </w:r>
        </w:p>
      </w:docPartBody>
    </w:docPart>
    <w:docPart>
      <w:docPartPr>
        <w:name w:val="96FE41B9CBFF444AB7C48820CD656BF4"/>
        <w:category>
          <w:name w:val="Allgemein"/>
          <w:gallery w:val="placeholder"/>
        </w:category>
        <w:types>
          <w:type w:val="bbPlcHdr"/>
        </w:types>
        <w:behaviors>
          <w:behavior w:val="content"/>
        </w:behaviors>
        <w:guid w:val="{9C26C057-009F-4AA0-843E-693EE1ACED61}"/>
      </w:docPartPr>
      <w:docPartBody>
        <w:p w:rsidR="00815F3D" w:rsidRDefault="002A6795" w:rsidP="002A6795">
          <w:pPr>
            <w:pStyle w:val="96FE41B9CBFF444AB7C48820CD656BF4"/>
          </w:pPr>
          <w:r w:rsidRPr="00110607">
            <w:rPr>
              <w:rStyle w:val="Rotmarkiert"/>
            </w:rPr>
            <w:t>Klicken oder tippen Sie hier, um Text einzugeben.</w:t>
          </w:r>
        </w:p>
      </w:docPartBody>
    </w:docPart>
    <w:docPart>
      <w:docPartPr>
        <w:name w:val="2FEDE371BC27417FA1D9EA5BF1226B8D"/>
        <w:category>
          <w:name w:val="Allgemein"/>
          <w:gallery w:val="placeholder"/>
        </w:category>
        <w:types>
          <w:type w:val="bbPlcHdr"/>
        </w:types>
        <w:behaviors>
          <w:behavior w:val="content"/>
        </w:behaviors>
        <w:guid w:val="{743D88FD-F81B-423E-98EC-B39B14AFCCA2}"/>
      </w:docPartPr>
      <w:docPartBody>
        <w:p w:rsidR="00815F3D" w:rsidRDefault="002A6795" w:rsidP="002A6795">
          <w:pPr>
            <w:pStyle w:val="2FEDE371BC27417FA1D9EA5BF1226B8D"/>
          </w:pPr>
          <w:r w:rsidRPr="00110607">
            <w:rPr>
              <w:rStyle w:val="Rotmarkiert"/>
            </w:rPr>
            <w:t>Klicken oder tippen Sie hier, um Text einzugeben.</w:t>
          </w:r>
        </w:p>
      </w:docPartBody>
    </w:docPart>
    <w:docPart>
      <w:docPartPr>
        <w:name w:val="9FF50DEB76E9424F8CEFD0D412BCF464"/>
        <w:category>
          <w:name w:val="Allgemein"/>
          <w:gallery w:val="placeholder"/>
        </w:category>
        <w:types>
          <w:type w:val="bbPlcHdr"/>
        </w:types>
        <w:behaviors>
          <w:behavior w:val="content"/>
        </w:behaviors>
        <w:guid w:val="{B0AA571C-F73E-4ABF-BCAB-3719B596924F}"/>
      </w:docPartPr>
      <w:docPartBody>
        <w:p w:rsidR="00815F3D" w:rsidRDefault="002A6795" w:rsidP="002A6795">
          <w:pPr>
            <w:pStyle w:val="9FF50DEB76E9424F8CEFD0D412BCF464"/>
          </w:pPr>
          <w:r w:rsidRPr="00110607">
            <w:rPr>
              <w:rStyle w:val="Rotmarkiert"/>
            </w:rPr>
            <w:t>Wählen Sie ein Element aus.</w:t>
          </w:r>
        </w:p>
      </w:docPartBody>
    </w:docPart>
    <w:docPart>
      <w:docPartPr>
        <w:name w:val="051B042C47E6499EBF709942B0569D89"/>
        <w:category>
          <w:name w:val="Allgemein"/>
          <w:gallery w:val="placeholder"/>
        </w:category>
        <w:types>
          <w:type w:val="bbPlcHdr"/>
        </w:types>
        <w:behaviors>
          <w:behavior w:val="content"/>
        </w:behaviors>
        <w:guid w:val="{F7C46C20-135C-4ED7-A84B-DC3F7D68C38A}"/>
      </w:docPartPr>
      <w:docPartBody>
        <w:p w:rsidR="00815F3D" w:rsidRDefault="002A6795" w:rsidP="002A6795">
          <w:pPr>
            <w:pStyle w:val="051B042C47E6499EBF709942B0569D89"/>
          </w:pPr>
          <w:r w:rsidRPr="00110607">
            <w:rPr>
              <w:rStyle w:val="Rotmarkiert"/>
            </w:rPr>
            <w:t>Klicken oder tippen Sie hier, um Text einzugeben.</w:t>
          </w:r>
        </w:p>
      </w:docPartBody>
    </w:docPart>
    <w:docPart>
      <w:docPartPr>
        <w:name w:val="40D58475A8A045FDA69E2E17FA6E0755"/>
        <w:category>
          <w:name w:val="Allgemein"/>
          <w:gallery w:val="placeholder"/>
        </w:category>
        <w:types>
          <w:type w:val="bbPlcHdr"/>
        </w:types>
        <w:behaviors>
          <w:behavior w:val="content"/>
        </w:behaviors>
        <w:guid w:val="{A3F067C5-1615-412F-BA26-A028654E7D3F}"/>
      </w:docPartPr>
      <w:docPartBody>
        <w:p w:rsidR="00815F3D" w:rsidRDefault="002A6795" w:rsidP="002A6795">
          <w:pPr>
            <w:pStyle w:val="40D58475A8A045FDA69E2E17FA6E0755"/>
          </w:pPr>
          <w:r w:rsidRPr="00110607">
            <w:rPr>
              <w:rStyle w:val="Rotmarkiert"/>
            </w:rPr>
            <w:t>Klicken oder tippen Sie hier, um Text einzugeben.</w:t>
          </w:r>
        </w:p>
      </w:docPartBody>
    </w:docPart>
    <w:docPart>
      <w:docPartPr>
        <w:name w:val="6A1E7713DAFD4170ACA44B552CE99DDE"/>
        <w:category>
          <w:name w:val="Allgemein"/>
          <w:gallery w:val="placeholder"/>
        </w:category>
        <w:types>
          <w:type w:val="bbPlcHdr"/>
        </w:types>
        <w:behaviors>
          <w:behavior w:val="content"/>
        </w:behaviors>
        <w:guid w:val="{5BAA4AA9-8CAE-4989-8C1A-DE41356392B9}"/>
      </w:docPartPr>
      <w:docPartBody>
        <w:p w:rsidR="00815F3D" w:rsidRDefault="002A6795" w:rsidP="002A6795">
          <w:pPr>
            <w:pStyle w:val="6A1E7713DAFD4170ACA44B552CE99DDE"/>
          </w:pPr>
          <w:r w:rsidRPr="00110607">
            <w:rPr>
              <w:rStyle w:val="Rotmarkiert"/>
            </w:rPr>
            <w:t>Klicken oder tippen Sie hier, um Text einzugeben.</w:t>
          </w:r>
        </w:p>
      </w:docPartBody>
    </w:docPart>
    <w:docPart>
      <w:docPartPr>
        <w:name w:val="EB4D574D576A4463BB143B44A07C9F54"/>
        <w:category>
          <w:name w:val="Allgemein"/>
          <w:gallery w:val="placeholder"/>
        </w:category>
        <w:types>
          <w:type w:val="bbPlcHdr"/>
        </w:types>
        <w:behaviors>
          <w:behavior w:val="content"/>
        </w:behaviors>
        <w:guid w:val="{534325BB-3E4D-4577-BFB4-280472494C87}"/>
      </w:docPartPr>
      <w:docPartBody>
        <w:p w:rsidR="00815F3D" w:rsidRDefault="002A6795" w:rsidP="002A6795">
          <w:pPr>
            <w:pStyle w:val="EB4D574D576A4463BB143B44A07C9F54"/>
          </w:pPr>
          <w:r w:rsidRPr="00110607">
            <w:rPr>
              <w:rStyle w:val="Rotmarkiert"/>
            </w:rPr>
            <w:t>Wählen Sie ein Element aus.</w:t>
          </w:r>
        </w:p>
      </w:docPartBody>
    </w:docPart>
    <w:docPart>
      <w:docPartPr>
        <w:name w:val="CFAE3F722A164B05A5A88FCBF29FF99F"/>
        <w:category>
          <w:name w:val="Allgemein"/>
          <w:gallery w:val="placeholder"/>
        </w:category>
        <w:types>
          <w:type w:val="bbPlcHdr"/>
        </w:types>
        <w:behaviors>
          <w:behavior w:val="content"/>
        </w:behaviors>
        <w:guid w:val="{B584C466-1AF0-4C9F-9871-177755EFB69E}"/>
      </w:docPartPr>
      <w:docPartBody>
        <w:p w:rsidR="00815F3D" w:rsidRDefault="002A6795" w:rsidP="002A6795">
          <w:pPr>
            <w:pStyle w:val="CFAE3F722A164B05A5A88FCBF29FF99F"/>
          </w:pPr>
          <w:r w:rsidRPr="00110607">
            <w:rPr>
              <w:rStyle w:val="Rotmarkiert"/>
            </w:rPr>
            <w:t>Klicken oder tippen Sie hier, um Text einzugeben.</w:t>
          </w:r>
        </w:p>
      </w:docPartBody>
    </w:docPart>
    <w:docPart>
      <w:docPartPr>
        <w:name w:val="5E9CA1A85F354C97BC3669D88BD3BB3D"/>
        <w:category>
          <w:name w:val="Allgemein"/>
          <w:gallery w:val="placeholder"/>
        </w:category>
        <w:types>
          <w:type w:val="bbPlcHdr"/>
        </w:types>
        <w:behaviors>
          <w:behavior w:val="content"/>
        </w:behaviors>
        <w:guid w:val="{029C5956-E7C7-4AB2-903A-9297873BE0F9}"/>
      </w:docPartPr>
      <w:docPartBody>
        <w:p w:rsidR="00F87B22" w:rsidRDefault="00815F3D" w:rsidP="00815F3D">
          <w:pPr>
            <w:pStyle w:val="5E9CA1A85F354C97BC3669D88BD3BB3D"/>
          </w:pPr>
          <w:r w:rsidRPr="00110607">
            <w:rPr>
              <w:rStyle w:val="Rotmarkiert"/>
            </w:rPr>
            <w:t>Klicken oder tippen Sie hier, um Text einzugeben.</w:t>
          </w:r>
        </w:p>
      </w:docPartBody>
    </w:docPart>
    <w:docPart>
      <w:docPartPr>
        <w:name w:val="AE7D91767A2543A59DD30B581E3285AA"/>
        <w:category>
          <w:name w:val="Allgemein"/>
          <w:gallery w:val="placeholder"/>
        </w:category>
        <w:types>
          <w:type w:val="bbPlcHdr"/>
        </w:types>
        <w:behaviors>
          <w:behavior w:val="content"/>
        </w:behaviors>
        <w:guid w:val="{0611D902-F013-4134-91EE-05E01DEE701F}"/>
      </w:docPartPr>
      <w:docPartBody>
        <w:p w:rsidR="002336CD" w:rsidRDefault="00C62BA7" w:rsidP="00C62BA7">
          <w:pPr>
            <w:pStyle w:val="AE7D91767A2543A59DD30B581E3285AA"/>
          </w:pPr>
          <w:r w:rsidRPr="00110607">
            <w:rPr>
              <w:rStyle w:val="Rotmarkiert"/>
            </w:rPr>
            <w:t>Klicken oder tippen Sie hier, um Text einzugeben.</w:t>
          </w:r>
        </w:p>
      </w:docPartBody>
    </w:docPart>
    <w:docPart>
      <w:docPartPr>
        <w:name w:val="D430857DF12245D9A1723D5A79907076"/>
        <w:category>
          <w:name w:val="Allgemein"/>
          <w:gallery w:val="placeholder"/>
        </w:category>
        <w:types>
          <w:type w:val="bbPlcHdr"/>
        </w:types>
        <w:behaviors>
          <w:behavior w:val="content"/>
        </w:behaviors>
        <w:guid w:val="{3F4C912D-3955-4814-8EB5-AF588F2A9D86}"/>
      </w:docPartPr>
      <w:docPartBody>
        <w:p w:rsidR="002336CD" w:rsidRDefault="00C62BA7" w:rsidP="00C62BA7">
          <w:pPr>
            <w:pStyle w:val="D430857DF12245D9A1723D5A79907076"/>
          </w:pPr>
          <w:r w:rsidRPr="00110607">
            <w:rPr>
              <w:rStyle w:val="Rotmarkiert"/>
            </w:rPr>
            <w:t>Wählen Sie ein Element aus.</w:t>
          </w:r>
        </w:p>
      </w:docPartBody>
    </w:docPart>
    <w:docPart>
      <w:docPartPr>
        <w:name w:val="4ACB3F6C4F164BC6837E94023EDDD965"/>
        <w:category>
          <w:name w:val="Allgemein"/>
          <w:gallery w:val="placeholder"/>
        </w:category>
        <w:types>
          <w:type w:val="bbPlcHdr"/>
        </w:types>
        <w:behaviors>
          <w:behavior w:val="content"/>
        </w:behaviors>
        <w:guid w:val="{5CFA874D-984E-4025-8727-E82ACDB45D81}"/>
      </w:docPartPr>
      <w:docPartBody>
        <w:p w:rsidR="002336CD" w:rsidRDefault="00C62BA7" w:rsidP="00C62BA7">
          <w:pPr>
            <w:pStyle w:val="4ACB3F6C4F164BC6837E94023EDDD965"/>
          </w:pPr>
          <w:r w:rsidRPr="00110607">
            <w:rPr>
              <w:rStyle w:val="Rotmarkiert"/>
            </w:rPr>
            <w:t>Klicken oder tippen Sie hier, um Text einzugeben.</w:t>
          </w:r>
        </w:p>
      </w:docPartBody>
    </w:docPart>
    <w:docPart>
      <w:docPartPr>
        <w:name w:val="03573DDED4684D0882C139A1924C05B1"/>
        <w:category>
          <w:name w:val="Allgemein"/>
          <w:gallery w:val="placeholder"/>
        </w:category>
        <w:types>
          <w:type w:val="bbPlcHdr"/>
        </w:types>
        <w:behaviors>
          <w:behavior w:val="content"/>
        </w:behaviors>
        <w:guid w:val="{255F9FF7-8C00-47FC-BA62-4A3F6EF6A59B}"/>
      </w:docPartPr>
      <w:docPartBody>
        <w:p w:rsidR="002336CD" w:rsidRDefault="00C62BA7" w:rsidP="00C62BA7">
          <w:pPr>
            <w:pStyle w:val="03573DDED4684D0882C139A1924C05B1"/>
          </w:pPr>
          <w:r w:rsidRPr="00110607">
            <w:rPr>
              <w:rStyle w:val="Rotmarkiert"/>
            </w:rPr>
            <w:t>Klicken oder tippen Sie hier, um Text einzugeben.</w:t>
          </w:r>
        </w:p>
      </w:docPartBody>
    </w:docPart>
    <w:docPart>
      <w:docPartPr>
        <w:name w:val="4AB7F1B99FBD44AEA1E93A28A2CA6E4B"/>
        <w:category>
          <w:name w:val="Allgemein"/>
          <w:gallery w:val="placeholder"/>
        </w:category>
        <w:types>
          <w:type w:val="bbPlcHdr"/>
        </w:types>
        <w:behaviors>
          <w:behavior w:val="content"/>
        </w:behaviors>
        <w:guid w:val="{9AA4B4A3-DAB9-4BDC-A9E7-1A57B48245C5}"/>
      </w:docPartPr>
      <w:docPartBody>
        <w:p w:rsidR="00B635F0" w:rsidRDefault="00B635F0" w:rsidP="00B635F0">
          <w:pPr>
            <w:pStyle w:val="4AB7F1B99FBD44AEA1E93A28A2CA6E4B"/>
          </w:pPr>
          <w:r w:rsidRPr="00110607">
            <w:rPr>
              <w:rStyle w:val="Rotmarkiert"/>
            </w:rPr>
            <w:t>Klicken oder tippen Sie hier, um Text einzugeben.</w:t>
          </w:r>
        </w:p>
      </w:docPartBody>
    </w:docPart>
    <w:docPart>
      <w:docPartPr>
        <w:name w:val="181D67001FAB496598C91D9E410FC01D"/>
        <w:category>
          <w:name w:val="Allgemein"/>
          <w:gallery w:val="placeholder"/>
        </w:category>
        <w:types>
          <w:type w:val="bbPlcHdr"/>
        </w:types>
        <w:behaviors>
          <w:behavior w:val="content"/>
        </w:behaviors>
        <w:guid w:val="{A9203165-683D-4EFA-AC88-734AAA39B398}"/>
      </w:docPartPr>
      <w:docPartBody>
        <w:p w:rsidR="00B635F0" w:rsidRDefault="00B635F0" w:rsidP="00B635F0">
          <w:pPr>
            <w:pStyle w:val="181D67001FAB496598C91D9E410FC01D"/>
          </w:pPr>
          <w:r w:rsidRPr="00110607">
            <w:rPr>
              <w:rStyle w:val="Rotmarkiert"/>
            </w:rPr>
            <w:t>Wählen Sie ein Element aus.</w:t>
          </w:r>
        </w:p>
      </w:docPartBody>
    </w:docPart>
    <w:docPart>
      <w:docPartPr>
        <w:name w:val="0324D449FB6B4C5EB6109A88891D573D"/>
        <w:category>
          <w:name w:val="Allgemein"/>
          <w:gallery w:val="placeholder"/>
        </w:category>
        <w:types>
          <w:type w:val="bbPlcHdr"/>
        </w:types>
        <w:behaviors>
          <w:behavior w:val="content"/>
        </w:behaviors>
        <w:guid w:val="{7B15D39F-3727-4DF9-BAF9-196532F1F20A}"/>
      </w:docPartPr>
      <w:docPartBody>
        <w:p w:rsidR="00B635F0" w:rsidRDefault="00B635F0" w:rsidP="00B635F0">
          <w:pPr>
            <w:pStyle w:val="0324D449FB6B4C5EB6109A88891D573D"/>
          </w:pPr>
          <w:r w:rsidRPr="00110607">
            <w:rPr>
              <w:rStyle w:val="Rotmarkiert"/>
            </w:rPr>
            <w:t>Wählen Sie ein Element aus.</w:t>
          </w:r>
        </w:p>
      </w:docPartBody>
    </w:docPart>
    <w:docPart>
      <w:docPartPr>
        <w:name w:val="93CFDE66938348138A2062FC79D68A93"/>
        <w:category>
          <w:name w:val="Allgemein"/>
          <w:gallery w:val="placeholder"/>
        </w:category>
        <w:types>
          <w:type w:val="bbPlcHdr"/>
        </w:types>
        <w:behaviors>
          <w:behavior w:val="content"/>
        </w:behaviors>
        <w:guid w:val="{5724BF04-4A9C-46DF-905D-D40F81399F09}"/>
      </w:docPartPr>
      <w:docPartBody>
        <w:p w:rsidR="00B635F0" w:rsidRDefault="00B635F0" w:rsidP="00B635F0">
          <w:pPr>
            <w:pStyle w:val="93CFDE66938348138A2062FC79D68A93"/>
          </w:pPr>
          <w:r w:rsidRPr="00110607">
            <w:rPr>
              <w:rStyle w:val="Rotmarkiert"/>
            </w:rPr>
            <w:t>Klicken oder tippen Sie hier, um Text einzugeben.</w:t>
          </w:r>
        </w:p>
      </w:docPartBody>
    </w:docPart>
    <w:docPart>
      <w:docPartPr>
        <w:name w:val="6DFCA14773224CA78232616CD09C7AF4"/>
        <w:category>
          <w:name w:val="Allgemein"/>
          <w:gallery w:val="placeholder"/>
        </w:category>
        <w:types>
          <w:type w:val="bbPlcHdr"/>
        </w:types>
        <w:behaviors>
          <w:behavior w:val="content"/>
        </w:behaviors>
        <w:guid w:val="{56770E5C-F8A3-4D9A-B990-6CBEDCB74266}"/>
      </w:docPartPr>
      <w:docPartBody>
        <w:p w:rsidR="00B635F0" w:rsidRDefault="00B635F0" w:rsidP="00B635F0">
          <w:pPr>
            <w:pStyle w:val="6DFCA14773224CA78232616CD09C7AF4"/>
          </w:pPr>
          <w:r w:rsidRPr="00110607">
            <w:rPr>
              <w:rStyle w:val="Rotmarkiert"/>
            </w:rPr>
            <w:t>Wählen Sie ein Element aus.</w:t>
          </w:r>
        </w:p>
      </w:docPartBody>
    </w:docPart>
    <w:docPart>
      <w:docPartPr>
        <w:name w:val="5E32E5DD76DE4C9FA9DFE9A89E5FB596"/>
        <w:category>
          <w:name w:val="Allgemein"/>
          <w:gallery w:val="placeholder"/>
        </w:category>
        <w:types>
          <w:type w:val="bbPlcHdr"/>
        </w:types>
        <w:behaviors>
          <w:behavior w:val="content"/>
        </w:behaviors>
        <w:guid w:val="{4CB1D783-44D0-4DA4-9E21-09B333A6E792}"/>
      </w:docPartPr>
      <w:docPartBody>
        <w:p w:rsidR="00B635F0" w:rsidRDefault="00B635F0" w:rsidP="00B635F0">
          <w:pPr>
            <w:pStyle w:val="5E32E5DD76DE4C9FA9DFE9A89E5FB596"/>
          </w:pPr>
          <w:r w:rsidRPr="00110607">
            <w:rPr>
              <w:rStyle w:val="Rotmarkiert"/>
            </w:rPr>
            <w:t>Klicken oder tippen Sie hier, um Text einzugeben.</w:t>
          </w:r>
        </w:p>
      </w:docPartBody>
    </w:docPart>
    <w:docPart>
      <w:docPartPr>
        <w:name w:val="E2D1C75872354677B2C3ADFCB42AAC7C"/>
        <w:category>
          <w:name w:val="Allgemein"/>
          <w:gallery w:val="placeholder"/>
        </w:category>
        <w:types>
          <w:type w:val="bbPlcHdr"/>
        </w:types>
        <w:behaviors>
          <w:behavior w:val="content"/>
        </w:behaviors>
        <w:guid w:val="{35494186-4C63-4D82-939D-43D32F226CC3}"/>
      </w:docPartPr>
      <w:docPartBody>
        <w:p w:rsidR="00B635F0" w:rsidRDefault="00B635F0" w:rsidP="00B635F0">
          <w:pPr>
            <w:pStyle w:val="E2D1C75872354677B2C3ADFCB42AAC7C"/>
          </w:pPr>
          <w:r w:rsidRPr="00110607">
            <w:rPr>
              <w:rStyle w:val="Rotmarkiert"/>
            </w:rPr>
            <w:t>Wählen Sie ein Element aus.</w:t>
          </w:r>
        </w:p>
      </w:docPartBody>
    </w:docPart>
    <w:docPart>
      <w:docPartPr>
        <w:name w:val="A2A6FF8DF7744D21B574D8219E199845"/>
        <w:category>
          <w:name w:val="Allgemein"/>
          <w:gallery w:val="placeholder"/>
        </w:category>
        <w:types>
          <w:type w:val="bbPlcHdr"/>
        </w:types>
        <w:behaviors>
          <w:behavior w:val="content"/>
        </w:behaviors>
        <w:guid w:val="{CBFC404C-C046-4F0F-AF0D-A24A2E86F733}"/>
      </w:docPartPr>
      <w:docPartBody>
        <w:p w:rsidR="00B635F0" w:rsidRDefault="00B635F0" w:rsidP="00B635F0">
          <w:pPr>
            <w:pStyle w:val="A2A6FF8DF7744D21B574D8219E199845"/>
          </w:pPr>
          <w:r w:rsidRPr="00110607">
            <w:rPr>
              <w:rStyle w:val="Rotmarkiert"/>
            </w:rPr>
            <w:t>Klicken oder tippen Sie hier, um Text einzugeben.</w:t>
          </w:r>
        </w:p>
      </w:docPartBody>
    </w:docPart>
    <w:docPart>
      <w:docPartPr>
        <w:name w:val="68D985E3E9944D4D86883BFBC1D29FC7"/>
        <w:category>
          <w:name w:val="Allgemein"/>
          <w:gallery w:val="placeholder"/>
        </w:category>
        <w:types>
          <w:type w:val="bbPlcHdr"/>
        </w:types>
        <w:behaviors>
          <w:behavior w:val="content"/>
        </w:behaviors>
        <w:guid w:val="{F82D680C-7C77-4631-9F77-AFEC9CEEEE9F}"/>
      </w:docPartPr>
      <w:docPartBody>
        <w:p w:rsidR="00B635F0" w:rsidRDefault="00B635F0" w:rsidP="00B635F0">
          <w:pPr>
            <w:pStyle w:val="68D985E3E9944D4D86883BFBC1D29FC7"/>
          </w:pPr>
          <w:r w:rsidRPr="00110607">
            <w:rPr>
              <w:rStyle w:val="Rotmarkiert"/>
            </w:rPr>
            <w:t>Klicken oder tippen Sie hier, um Text einzugeben.</w:t>
          </w:r>
        </w:p>
      </w:docPartBody>
    </w:docPart>
    <w:docPart>
      <w:docPartPr>
        <w:name w:val="9F4AD076FD66446F8031B43EB98C62B9"/>
        <w:category>
          <w:name w:val="Allgemein"/>
          <w:gallery w:val="placeholder"/>
        </w:category>
        <w:types>
          <w:type w:val="bbPlcHdr"/>
        </w:types>
        <w:behaviors>
          <w:behavior w:val="content"/>
        </w:behaviors>
        <w:guid w:val="{C4873F23-E0C4-426E-A439-287AAC3DB07F}"/>
      </w:docPartPr>
      <w:docPartBody>
        <w:p w:rsidR="0074140B" w:rsidRDefault="003971F4" w:rsidP="003971F4">
          <w:pPr>
            <w:pStyle w:val="9F4AD076FD66446F8031B43EB98C62B9"/>
          </w:pPr>
          <w:r w:rsidRPr="00110607">
            <w:rPr>
              <w:rStyle w:val="Rotmarkiert"/>
            </w:rPr>
            <w:t>Wählen Sie ein Element aus.</w:t>
          </w:r>
        </w:p>
      </w:docPartBody>
    </w:docPart>
    <w:docPart>
      <w:docPartPr>
        <w:name w:val="9863276436D241ED8D5771D843ABC5D9"/>
        <w:category>
          <w:name w:val="Allgemein"/>
          <w:gallery w:val="placeholder"/>
        </w:category>
        <w:types>
          <w:type w:val="bbPlcHdr"/>
        </w:types>
        <w:behaviors>
          <w:behavior w:val="content"/>
        </w:behaviors>
        <w:guid w:val="{81C6EE5D-34A2-4558-8611-D3D9E12974D7}"/>
      </w:docPartPr>
      <w:docPartBody>
        <w:p w:rsidR="0074140B" w:rsidRDefault="003971F4" w:rsidP="003971F4">
          <w:pPr>
            <w:pStyle w:val="9863276436D241ED8D5771D843ABC5D9"/>
          </w:pPr>
          <w:r w:rsidRPr="00110607">
            <w:rPr>
              <w:rStyle w:val="Rotmarkiert"/>
            </w:rPr>
            <w:t>Klicken oder tippen Sie hier, um Text einzugeben.</w:t>
          </w:r>
        </w:p>
      </w:docPartBody>
    </w:docPart>
    <w:docPart>
      <w:docPartPr>
        <w:name w:val="35C48EEA17FE47968BD74DCAD5DDD122"/>
        <w:category>
          <w:name w:val="Allgemein"/>
          <w:gallery w:val="placeholder"/>
        </w:category>
        <w:types>
          <w:type w:val="bbPlcHdr"/>
        </w:types>
        <w:behaviors>
          <w:behavior w:val="content"/>
        </w:behaviors>
        <w:guid w:val="{14752061-1AB8-47E7-B1A8-F3020EAED60C}"/>
      </w:docPartPr>
      <w:docPartBody>
        <w:p w:rsidR="00071CD2" w:rsidRDefault="00071CD2" w:rsidP="00071CD2">
          <w:pPr>
            <w:pStyle w:val="35C48EEA17FE47968BD74DCAD5DDD122"/>
          </w:pPr>
          <w:r w:rsidRPr="00110607">
            <w:rPr>
              <w:rStyle w:val="Rotmarkiert"/>
            </w:rPr>
            <w:t>Klicken oder tippen Sie hier, um Text einzugeben.</w:t>
          </w:r>
        </w:p>
      </w:docPartBody>
    </w:docPart>
    <w:docPart>
      <w:docPartPr>
        <w:name w:val="4798146B9D9E4C26AB6609A211FEF42F"/>
        <w:category>
          <w:name w:val="Allgemein"/>
          <w:gallery w:val="placeholder"/>
        </w:category>
        <w:types>
          <w:type w:val="bbPlcHdr"/>
        </w:types>
        <w:behaviors>
          <w:behavior w:val="content"/>
        </w:behaviors>
        <w:guid w:val="{48F67C63-798D-4A12-90FD-96AE90AF36DA}"/>
      </w:docPartPr>
      <w:docPartBody>
        <w:p w:rsidR="006C7AA1" w:rsidRDefault="006C7AA1" w:rsidP="006C7AA1">
          <w:pPr>
            <w:pStyle w:val="4798146B9D9E4C26AB6609A211FEF42F"/>
          </w:pPr>
          <w:r w:rsidRPr="00110607">
            <w:rPr>
              <w:rStyle w:val="Rotmarkiert"/>
            </w:rPr>
            <w:t>Klicken oder tippen Sie hier, um Text einzugeben.</w:t>
          </w:r>
        </w:p>
      </w:docPartBody>
    </w:docPart>
    <w:docPart>
      <w:docPartPr>
        <w:name w:val="45DE504B4F4946C19152AB70670AC27E"/>
        <w:category>
          <w:name w:val="Allgemein"/>
          <w:gallery w:val="placeholder"/>
        </w:category>
        <w:types>
          <w:type w:val="bbPlcHdr"/>
        </w:types>
        <w:behaviors>
          <w:behavior w:val="content"/>
        </w:behaviors>
        <w:guid w:val="{5C7C4B11-AA85-4D58-B063-3E3EDE6F5FC8}"/>
      </w:docPartPr>
      <w:docPartBody>
        <w:p w:rsidR="006C7AA1" w:rsidRDefault="006C7AA1" w:rsidP="006C7AA1">
          <w:pPr>
            <w:pStyle w:val="45DE504B4F4946C19152AB70670AC27E"/>
          </w:pPr>
          <w:r w:rsidRPr="00110607">
            <w:rPr>
              <w:rStyle w:val="Rotmarkiert"/>
            </w:rPr>
            <w:t>Klicken oder tippen Sie hier, um Text einzugeben.</w:t>
          </w:r>
        </w:p>
      </w:docPartBody>
    </w:docPart>
    <w:docPart>
      <w:docPartPr>
        <w:name w:val="4170E0F2E7444379B55E8DE323F66AD7"/>
        <w:category>
          <w:name w:val="Allgemein"/>
          <w:gallery w:val="placeholder"/>
        </w:category>
        <w:types>
          <w:type w:val="bbPlcHdr"/>
        </w:types>
        <w:behaviors>
          <w:behavior w:val="content"/>
        </w:behaviors>
        <w:guid w:val="{5592051A-5294-4119-9907-F62411EA447F}"/>
      </w:docPartPr>
      <w:docPartBody>
        <w:p w:rsidR="00000000" w:rsidRDefault="006B050E" w:rsidP="006B050E">
          <w:pPr>
            <w:pStyle w:val="4170E0F2E7444379B55E8DE323F66AD7"/>
          </w:pPr>
          <w:r w:rsidRPr="00110607">
            <w:rPr>
              <w:rStyle w:val="Rotmarkiert"/>
            </w:rPr>
            <w:t>Wählen Sie ein Element aus.</w:t>
          </w:r>
        </w:p>
      </w:docPartBody>
    </w:docPart>
    <w:docPart>
      <w:docPartPr>
        <w:name w:val="5E1C97FB9FCB4306B19D20EE33995C4E"/>
        <w:category>
          <w:name w:val="Allgemein"/>
          <w:gallery w:val="placeholder"/>
        </w:category>
        <w:types>
          <w:type w:val="bbPlcHdr"/>
        </w:types>
        <w:behaviors>
          <w:behavior w:val="content"/>
        </w:behaviors>
        <w:guid w:val="{B1348605-E93C-41C9-BA9E-47426D76EC67}"/>
      </w:docPartPr>
      <w:docPartBody>
        <w:p w:rsidR="00000000" w:rsidRDefault="006B050E" w:rsidP="006B050E">
          <w:pPr>
            <w:pStyle w:val="5E1C97FB9FCB4306B19D20EE33995C4E"/>
          </w:pPr>
          <w:r w:rsidRPr="00110607">
            <w:rPr>
              <w:rStyle w:val="Rotmarkiert"/>
            </w:rPr>
            <w:t>Klicken oder tippen Sie hier, um Text einzugeben.</w:t>
          </w:r>
        </w:p>
      </w:docPartBody>
    </w:docPart>
    <w:docPart>
      <w:docPartPr>
        <w:name w:val="14529F50309E417FA8F5567CB4636B75"/>
        <w:category>
          <w:name w:val="Allgemein"/>
          <w:gallery w:val="placeholder"/>
        </w:category>
        <w:types>
          <w:type w:val="bbPlcHdr"/>
        </w:types>
        <w:behaviors>
          <w:behavior w:val="content"/>
        </w:behaviors>
        <w:guid w:val="{426F10C1-3C28-4DD4-91C8-A21D374B3678}"/>
      </w:docPartPr>
      <w:docPartBody>
        <w:p w:rsidR="00000000" w:rsidRDefault="006B050E" w:rsidP="006B050E">
          <w:pPr>
            <w:pStyle w:val="14529F50309E417FA8F5567CB4636B75"/>
          </w:pPr>
          <w:r w:rsidRPr="00110607">
            <w:rPr>
              <w:rStyle w:val="Rotmarkiert"/>
            </w:rPr>
            <w:t>Wählen Sie ein Element aus.</w:t>
          </w:r>
        </w:p>
      </w:docPartBody>
    </w:docPart>
    <w:docPart>
      <w:docPartPr>
        <w:name w:val="69F10BB221B84B0A9C3A60308E6C0E98"/>
        <w:category>
          <w:name w:val="Allgemein"/>
          <w:gallery w:val="placeholder"/>
        </w:category>
        <w:types>
          <w:type w:val="bbPlcHdr"/>
        </w:types>
        <w:behaviors>
          <w:behavior w:val="content"/>
        </w:behaviors>
        <w:guid w:val="{030F0BD9-B837-40A1-B01C-F9C53CF5302D}"/>
      </w:docPartPr>
      <w:docPartBody>
        <w:p w:rsidR="00000000" w:rsidRDefault="006B050E" w:rsidP="006B050E">
          <w:pPr>
            <w:pStyle w:val="69F10BB221B84B0A9C3A60308E6C0E98"/>
          </w:pPr>
          <w:r w:rsidRPr="00110607">
            <w:rPr>
              <w:rStyle w:val="Rotmarkiert"/>
            </w:rPr>
            <w:t>Klicken oder tippen Sie hier, um Text einzugeben.</w:t>
          </w:r>
        </w:p>
      </w:docPartBody>
    </w:docPart>
    <w:docPart>
      <w:docPartPr>
        <w:name w:val="88E331E9C36347B0B9C5C428D99945DB"/>
        <w:category>
          <w:name w:val="Allgemein"/>
          <w:gallery w:val="placeholder"/>
        </w:category>
        <w:types>
          <w:type w:val="bbPlcHdr"/>
        </w:types>
        <w:behaviors>
          <w:behavior w:val="content"/>
        </w:behaviors>
        <w:guid w:val="{CE1521E8-6590-4F00-A0C2-6EB195A8193B}"/>
      </w:docPartPr>
      <w:docPartBody>
        <w:p w:rsidR="00000000" w:rsidRDefault="006B050E" w:rsidP="006B050E">
          <w:pPr>
            <w:pStyle w:val="88E331E9C36347B0B9C5C428D99945DB"/>
          </w:pPr>
          <w:r w:rsidRPr="00110607">
            <w:rPr>
              <w:rStyle w:val="Rotmarkiert"/>
            </w:rPr>
            <w:t>Wählen Sie ein Element aus.</w:t>
          </w:r>
        </w:p>
      </w:docPartBody>
    </w:docPart>
    <w:docPart>
      <w:docPartPr>
        <w:name w:val="108A45A4BA334F8193467FFC2F055F57"/>
        <w:category>
          <w:name w:val="Allgemein"/>
          <w:gallery w:val="placeholder"/>
        </w:category>
        <w:types>
          <w:type w:val="bbPlcHdr"/>
        </w:types>
        <w:behaviors>
          <w:behavior w:val="content"/>
        </w:behaviors>
        <w:guid w:val="{AF5A25BF-4677-40AA-88EC-7E4121713988}"/>
      </w:docPartPr>
      <w:docPartBody>
        <w:p w:rsidR="00000000" w:rsidRDefault="006B050E" w:rsidP="006B050E">
          <w:pPr>
            <w:pStyle w:val="108A45A4BA334F8193467FFC2F055F57"/>
          </w:pPr>
          <w:r w:rsidRPr="00110607">
            <w:rPr>
              <w:rStyle w:val="Rotmarkiert"/>
            </w:rPr>
            <w:t>Klicken oder tippen Sie hier, um Text einzugeben.</w:t>
          </w:r>
        </w:p>
      </w:docPartBody>
    </w:docPart>
    <w:docPart>
      <w:docPartPr>
        <w:name w:val="3B75FB29B86B4E35A3DC02A8790C8ACF"/>
        <w:category>
          <w:name w:val="Allgemein"/>
          <w:gallery w:val="placeholder"/>
        </w:category>
        <w:types>
          <w:type w:val="bbPlcHdr"/>
        </w:types>
        <w:behaviors>
          <w:behavior w:val="content"/>
        </w:behaviors>
        <w:guid w:val="{1905E911-7386-494C-9B6A-611686978C6A}"/>
      </w:docPartPr>
      <w:docPartBody>
        <w:p w:rsidR="00000000" w:rsidRDefault="006B050E" w:rsidP="006B050E">
          <w:pPr>
            <w:pStyle w:val="3B75FB29B86B4E35A3DC02A8790C8ACF"/>
          </w:pPr>
          <w:r w:rsidRPr="00110607">
            <w:rPr>
              <w:rStyle w:val="Rotmarkiert"/>
            </w:rPr>
            <w:t>Wählen Sie ein Element aus.</w:t>
          </w:r>
        </w:p>
      </w:docPartBody>
    </w:docPart>
    <w:docPart>
      <w:docPartPr>
        <w:name w:val="5221CB9CFC6D47449A2C6A6C7BD2A70B"/>
        <w:category>
          <w:name w:val="Allgemein"/>
          <w:gallery w:val="placeholder"/>
        </w:category>
        <w:types>
          <w:type w:val="bbPlcHdr"/>
        </w:types>
        <w:behaviors>
          <w:behavior w:val="content"/>
        </w:behaviors>
        <w:guid w:val="{1EC29C2E-21AE-4615-A2EF-7F704A2BF7CE}"/>
      </w:docPartPr>
      <w:docPartBody>
        <w:p w:rsidR="00000000" w:rsidRDefault="006B050E" w:rsidP="006B050E">
          <w:pPr>
            <w:pStyle w:val="5221CB9CFC6D47449A2C6A6C7BD2A70B"/>
          </w:pPr>
          <w:r w:rsidRPr="00110607">
            <w:rPr>
              <w:rStyle w:val="Rotmarkiert"/>
            </w:rPr>
            <w:t>Klicken oder tippen Sie hier, um Text einzugeben.</w:t>
          </w:r>
        </w:p>
      </w:docPartBody>
    </w:docPart>
    <w:docPart>
      <w:docPartPr>
        <w:name w:val="1F5CC21109474858B16A674AF522A533"/>
        <w:category>
          <w:name w:val="Allgemein"/>
          <w:gallery w:val="placeholder"/>
        </w:category>
        <w:types>
          <w:type w:val="bbPlcHdr"/>
        </w:types>
        <w:behaviors>
          <w:behavior w:val="content"/>
        </w:behaviors>
        <w:guid w:val="{E89FFB66-B5A7-416D-B660-6B7E11596EBF}"/>
      </w:docPartPr>
      <w:docPartBody>
        <w:p w:rsidR="00000000" w:rsidRDefault="006B050E" w:rsidP="006B050E">
          <w:pPr>
            <w:pStyle w:val="1F5CC21109474858B16A674AF522A533"/>
          </w:pPr>
          <w:r w:rsidRPr="00110607">
            <w:rPr>
              <w:rStyle w:val="Rotmarkiert"/>
            </w:rPr>
            <w:t>Klicken oder tippen Sie hier, um Text einzugeben.</w:t>
          </w:r>
        </w:p>
      </w:docPartBody>
    </w:docPart>
    <w:docPart>
      <w:docPartPr>
        <w:name w:val="30C4A115B91445CC8DE16FFDF756612C"/>
        <w:category>
          <w:name w:val="Allgemein"/>
          <w:gallery w:val="placeholder"/>
        </w:category>
        <w:types>
          <w:type w:val="bbPlcHdr"/>
        </w:types>
        <w:behaviors>
          <w:behavior w:val="content"/>
        </w:behaviors>
        <w:guid w:val="{4B6C039F-62BA-4E4E-88F4-55EFB0574BC4}"/>
      </w:docPartPr>
      <w:docPartBody>
        <w:p w:rsidR="00000000" w:rsidRDefault="006B050E" w:rsidP="006B050E">
          <w:pPr>
            <w:pStyle w:val="30C4A115B91445CC8DE16FFDF756612C"/>
          </w:pPr>
          <w:r w:rsidRPr="00110607">
            <w:rPr>
              <w:rStyle w:val="Rotmarkiert"/>
            </w:rPr>
            <w:t>Wählen Sie ein Element aus.</w:t>
          </w:r>
        </w:p>
      </w:docPartBody>
    </w:docPart>
    <w:docPart>
      <w:docPartPr>
        <w:name w:val="7948BDF79C6A49AC98E9FFF3F43AB087"/>
        <w:category>
          <w:name w:val="Allgemein"/>
          <w:gallery w:val="placeholder"/>
        </w:category>
        <w:types>
          <w:type w:val="bbPlcHdr"/>
        </w:types>
        <w:behaviors>
          <w:behavior w:val="content"/>
        </w:behaviors>
        <w:guid w:val="{D6DC8121-E27A-4629-BA41-7D6F75AA0EB8}"/>
      </w:docPartPr>
      <w:docPartBody>
        <w:p w:rsidR="00000000" w:rsidRDefault="006B050E" w:rsidP="006B050E">
          <w:pPr>
            <w:pStyle w:val="7948BDF79C6A49AC98E9FFF3F43AB087"/>
          </w:pPr>
          <w:r w:rsidRPr="00110607">
            <w:rPr>
              <w:rStyle w:val="Rotmarkiert"/>
            </w:rPr>
            <w:t>Klicken oder tippen Sie hier, um Text einzugeben.</w:t>
          </w:r>
        </w:p>
      </w:docPartBody>
    </w:docPart>
    <w:docPart>
      <w:docPartPr>
        <w:name w:val="7D327FF7EB514613A7E88337B26076F2"/>
        <w:category>
          <w:name w:val="Allgemein"/>
          <w:gallery w:val="placeholder"/>
        </w:category>
        <w:types>
          <w:type w:val="bbPlcHdr"/>
        </w:types>
        <w:behaviors>
          <w:behavior w:val="content"/>
        </w:behaviors>
        <w:guid w:val="{7EB0C265-6D8D-42CF-B2DE-13CCEA43EF11}"/>
      </w:docPartPr>
      <w:docPartBody>
        <w:p w:rsidR="00000000" w:rsidRDefault="006B050E" w:rsidP="006B050E">
          <w:pPr>
            <w:pStyle w:val="7D327FF7EB514613A7E88337B26076F2"/>
          </w:pPr>
          <w:r w:rsidRPr="00110607">
            <w:rPr>
              <w:rStyle w:val="Rotmarkiert"/>
            </w:rPr>
            <w:t>Wählen Sie ein Element aus.</w:t>
          </w:r>
        </w:p>
      </w:docPartBody>
    </w:docPart>
    <w:docPart>
      <w:docPartPr>
        <w:name w:val="9B733C3A9B7A4B41ADDC19610A5B365F"/>
        <w:category>
          <w:name w:val="Allgemein"/>
          <w:gallery w:val="placeholder"/>
        </w:category>
        <w:types>
          <w:type w:val="bbPlcHdr"/>
        </w:types>
        <w:behaviors>
          <w:behavior w:val="content"/>
        </w:behaviors>
        <w:guid w:val="{14F621BB-F91B-4229-A984-A5B4B58BA311}"/>
      </w:docPartPr>
      <w:docPartBody>
        <w:p w:rsidR="00000000" w:rsidRDefault="006B050E" w:rsidP="006B050E">
          <w:pPr>
            <w:pStyle w:val="9B733C3A9B7A4B41ADDC19610A5B365F"/>
          </w:pPr>
          <w:r w:rsidRPr="00110607">
            <w:rPr>
              <w:rStyle w:val="Rotmarkier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BundesSerif Office">
    <w:panose1 w:val="02050002050300000203"/>
    <w:charset w:val="00"/>
    <w:family w:val="roman"/>
    <w:pitch w:val="variable"/>
    <w:sig w:usb0="E00002FF" w:usb1="5000206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672"/>
    <w:rsid w:val="0001403F"/>
    <w:rsid w:val="00071CD2"/>
    <w:rsid w:val="00151DAF"/>
    <w:rsid w:val="00201EF2"/>
    <w:rsid w:val="002336CD"/>
    <w:rsid w:val="002A6795"/>
    <w:rsid w:val="00386487"/>
    <w:rsid w:val="003971F4"/>
    <w:rsid w:val="003B36A0"/>
    <w:rsid w:val="003F52AD"/>
    <w:rsid w:val="005369BB"/>
    <w:rsid w:val="0057498B"/>
    <w:rsid w:val="005A6672"/>
    <w:rsid w:val="005D571C"/>
    <w:rsid w:val="006B050E"/>
    <w:rsid w:val="006C7AA1"/>
    <w:rsid w:val="0074140B"/>
    <w:rsid w:val="00815F3D"/>
    <w:rsid w:val="00A21744"/>
    <w:rsid w:val="00A866C8"/>
    <w:rsid w:val="00AE70DC"/>
    <w:rsid w:val="00B635F0"/>
    <w:rsid w:val="00C05DD0"/>
    <w:rsid w:val="00C62BA7"/>
    <w:rsid w:val="00CB5BD8"/>
    <w:rsid w:val="00DB4FE4"/>
    <w:rsid w:val="00E653D6"/>
    <w:rsid w:val="00EA280A"/>
    <w:rsid w:val="00F87B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Pr>
      <w:color w:val="00854A"/>
    </w:rPr>
  </w:style>
  <w:style w:type="paragraph" w:customStyle="1" w:styleId="147D91E5E4D14884B416F8E2FF127E5D">
    <w:name w:val="147D91E5E4D14884B416F8E2FF127E5D"/>
  </w:style>
  <w:style w:type="character" w:styleId="Platzhaltertext">
    <w:name w:val="Placeholder Text"/>
    <w:basedOn w:val="Absatz-Standardschriftart"/>
    <w:uiPriority w:val="99"/>
    <w:semiHidden/>
    <w:rsid w:val="005A6672"/>
    <w:rPr>
      <w:color w:val="808080"/>
    </w:rPr>
  </w:style>
  <w:style w:type="paragraph" w:customStyle="1" w:styleId="0E5C4809B8DA43EB9DACECF46872E0F8">
    <w:name w:val="0E5C4809B8DA43EB9DACECF46872E0F8"/>
  </w:style>
  <w:style w:type="paragraph" w:customStyle="1" w:styleId="A585CE211F58410FA505A73F44FD1EF9">
    <w:name w:val="A585CE211F58410FA505A73F44FD1EF9"/>
  </w:style>
  <w:style w:type="paragraph" w:customStyle="1" w:styleId="B4E349F062BE41639EB4633D63A1E552">
    <w:name w:val="B4E349F062BE41639EB4633D63A1E552"/>
  </w:style>
  <w:style w:type="paragraph" w:customStyle="1" w:styleId="2B10EF7ED1F048EC83BF2CABEC3B785C">
    <w:name w:val="2B10EF7ED1F048EC83BF2CABEC3B785C"/>
  </w:style>
  <w:style w:type="paragraph" w:customStyle="1" w:styleId="B3D71F66CE3D49BBBF2C5B8C1B4F75BF">
    <w:name w:val="B3D71F66CE3D49BBBF2C5B8C1B4F75BF"/>
  </w:style>
  <w:style w:type="paragraph" w:customStyle="1" w:styleId="DC998B7D5BE24AA3B30938DE17F77414">
    <w:name w:val="DC998B7D5BE24AA3B30938DE17F77414"/>
  </w:style>
  <w:style w:type="character" w:customStyle="1" w:styleId="Rotmarkiert">
    <w:name w:val="Rot markiert"/>
    <w:basedOn w:val="Fett"/>
    <w:uiPriority w:val="1"/>
    <w:qFormat/>
    <w:rsid w:val="006B050E"/>
    <w:rPr>
      <w:b w:val="0"/>
      <w:bCs/>
      <w:color w:val="FF0000"/>
    </w:rPr>
  </w:style>
  <w:style w:type="character" w:styleId="Fett">
    <w:name w:val="Strong"/>
    <w:basedOn w:val="Absatz-Standardschriftart"/>
    <w:uiPriority w:val="22"/>
    <w:qFormat/>
    <w:rsid w:val="00E653D6"/>
    <w:rPr>
      <w:b/>
      <w:bCs/>
    </w:rPr>
  </w:style>
  <w:style w:type="paragraph" w:customStyle="1" w:styleId="A8169EB9C8704EDE9D3E7A2B07755DA6">
    <w:name w:val="A8169EB9C8704EDE9D3E7A2B07755DA6"/>
    <w:rsid w:val="00E653D6"/>
  </w:style>
  <w:style w:type="paragraph" w:customStyle="1" w:styleId="2CF4A9BB9D1D41EA8633925CF84D8BCD">
    <w:name w:val="2CF4A9BB9D1D41EA8633925CF84D8BCD"/>
    <w:rsid w:val="00E653D6"/>
  </w:style>
  <w:style w:type="paragraph" w:customStyle="1" w:styleId="859A6BC87BAA4E77A9305C1B50E763CB">
    <w:name w:val="859A6BC87BAA4E77A9305C1B50E763CB"/>
    <w:rsid w:val="00E653D6"/>
  </w:style>
  <w:style w:type="paragraph" w:customStyle="1" w:styleId="06B03EDEBB1448778D3AAC5A0533AEF5">
    <w:name w:val="06B03EDEBB1448778D3AAC5A0533AEF5"/>
    <w:rsid w:val="00E653D6"/>
  </w:style>
  <w:style w:type="paragraph" w:customStyle="1" w:styleId="69AC66C5FEB54E27BF88E42E3CBC7B18">
    <w:name w:val="69AC66C5FEB54E27BF88E42E3CBC7B18"/>
    <w:rsid w:val="00E653D6"/>
  </w:style>
  <w:style w:type="paragraph" w:customStyle="1" w:styleId="878B8ACC39AF4226A3244606AB28F62B">
    <w:name w:val="878B8ACC39AF4226A3244606AB28F62B"/>
    <w:rsid w:val="00E653D6"/>
  </w:style>
  <w:style w:type="paragraph" w:customStyle="1" w:styleId="B00B6921DD3A4750BF013327A45A6460">
    <w:name w:val="B00B6921DD3A4750BF013327A45A6460"/>
    <w:rsid w:val="00E653D6"/>
  </w:style>
  <w:style w:type="paragraph" w:customStyle="1" w:styleId="FCE404C6BE0E44BCBDD05EABFDCE5A88">
    <w:name w:val="FCE404C6BE0E44BCBDD05EABFDCE5A88"/>
    <w:rsid w:val="00E653D6"/>
  </w:style>
  <w:style w:type="paragraph" w:customStyle="1" w:styleId="04A8FC8C20FD45E2B0C555D8EA378B8A">
    <w:name w:val="04A8FC8C20FD45E2B0C555D8EA378B8A"/>
    <w:rsid w:val="00E653D6"/>
  </w:style>
  <w:style w:type="paragraph" w:customStyle="1" w:styleId="A26A516C89A84EE4AF98D4F7B7EA3A90">
    <w:name w:val="A26A516C89A84EE4AF98D4F7B7EA3A90"/>
    <w:rsid w:val="00E653D6"/>
  </w:style>
  <w:style w:type="paragraph" w:customStyle="1" w:styleId="4AA5F4E8EEA348BA93D6BDC51F2B7CD2">
    <w:name w:val="4AA5F4E8EEA348BA93D6BDC51F2B7CD2"/>
    <w:rsid w:val="00E653D6"/>
  </w:style>
  <w:style w:type="paragraph" w:customStyle="1" w:styleId="C0D64CCC447E49F4A6444C48D685BD46">
    <w:name w:val="C0D64CCC447E49F4A6444C48D685BD46"/>
    <w:rsid w:val="00E653D6"/>
  </w:style>
  <w:style w:type="paragraph" w:customStyle="1" w:styleId="6FD4EA2C33D24D009B0C8ABF607B74BD">
    <w:name w:val="6FD4EA2C33D24D009B0C8ABF607B74BD"/>
    <w:rsid w:val="00E653D6"/>
  </w:style>
  <w:style w:type="paragraph" w:customStyle="1" w:styleId="7AA71FD2549D4512A0B3560487A8FE81">
    <w:name w:val="7AA71FD2549D4512A0B3560487A8FE81"/>
    <w:rsid w:val="00E653D6"/>
  </w:style>
  <w:style w:type="paragraph" w:customStyle="1" w:styleId="9127FEA2A51C41748E98B088B8269955">
    <w:name w:val="9127FEA2A51C41748E98B088B8269955"/>
    <w:rsid w:val="00E653D6"/>
  </w:style>
  <w:style w:type="paragraph" w:customStyle="1" w:styleId="6BFEED9667D8468D9B7BA13EDBF3229D">
    <w:name w:val="6BFEED9667D8468D9B7BA13EDBF3229D"/>
    <w:rsid w:val="00E653D6"/>
  </w:style>
  <w:style w:type="paragraph" w:customStyle="1" w:styleId="6B40C8953C874AFD9069A4FA7BA41689">
    <w:name w:val="6B40C8953C874AFD9069A4FA7BA41689"/>
    <w:rsid w:val="00E653D6"/>
  </w:style>
  <w:style w:type="paragraph" w:customStyle="1" w:styleId="2DB4C3ADD7D5408E9BB14A34662FC8C4">
    <w:name w:val="2DB4C3ADD7D5408E9BB14A34662FC8C4"/>
    <w:rsid w:val="00E653D6"/>
  </w:style>
  <w:style w:type="paragraph" w:customStyle="1" w:styleId="2FD17AB238CE4342A7BBF1E1A5FD1CF4">
    <w:name w:val="2FD17AB238CE4342A7BBF1E1A5FD1CF4"/>
    <w:rsid w:val="00E653D6"/>
  </w:style>
  <w:style w:type="paragraph" w:customStyle="1" w:styleId="9C85495BE39C4D0DAAFF311018785CD3">
    <w:name w:val="9C85495BE39C4D0DAAFF311018785CD3"/>
    <w:rsid w:val="00E653D6"/>
  </w:style>
  <w:style w:type="paragraph" w:customStyle="1" w:styleId="FD3FC740EB5942B98CC077D7754EBED4">
    <w:name w:val="FD3FC740EB5942B98CC077D7754EBED4"/>
    <w:rsid w:val="00E653D6"/>
  </w:style>
  <w:style w:type="paragraph" w:customStyle="1" w:styleId="B90AE756AC534FA58112C85D78FDAB0B">
    <w:name w:val="B90AE756AC534FA58112C85D78FDAB0B"/>
    <w:rsid w:val="00E653D6"/>
  </w:style>
  <w:style w:type="paragraph" w:customStyle="1" w:styleId="260E2C0CA6394CBB8E29271A29F61A2D">
    <w:name w:val="260E2C0CA6394CBB8E29271A29F61A2D"/>
    <w:rsid w:val="00E653D6"/>
  </w:style>
  <w:style w:type="paragraph" w:customStyle="1" w:styleId="22AB933F861A446EB0BACCBF7CE59493">
    <w:name w:val="22AB933F861A446EB0BACCBF7CE59493"/>
    <w:rsid w:val="00E653D6"/>
  </w:style>
  <w:style w:type="paragraph" w:customStyle="1" w:styleId="74D3FB456E1E44F898794F28AB42639E">
    <w:name w:val="74D3FB456E1E44F898794F28AB42639E"/>
    <w:rsid w:val="00E653D6"/>
  </w:style>
  <w:style w:type="paragraph" w:customStyle="1" w:styleId="39445435F5F4497C9888B05E1689F56A">
    <w:name w:val="39445435F5F4497C9888B05E1689F56A"/>
    <w:rsid w:val="00E653D6"/>
  </w:style>
  <w:style w:type="paragraph" w:customStyle="1" w:styleId="03066B6199E54EBF8A82E01F60AD852C">
    <w:name w:val="03066B6199E54EBF8A82E01F60AD852C"/>
    <w:rsid w:val="00E653D6"/>
  </w:style>
  <w:style w:type="paragraph" w:customStyle="1" w:styleId="1DA367673F5E4F81A67B2F09559F304F">
    <w:name w:val="1DA367673F5E4F81A67B2F09559F304F"/>
    <w:rsid w:val="00E653D6"/>
  </w:style>
  <w:style w:type="paragraph" w:customStyle="1" w:styleId="074A57CECA6D4E67855DA00C7C068D93">
    <w:name w:val="074A57CECA6D4E67855DA00C7C068D93"/>
    <w:rsid w:val="00E653D6"/>
  </w:style>
  <w:style w:type="paragraph" w:customStyle="1" w:styleId="C9ACC392F8A44B9F9D6FF9F3A56F2CAF">
    <w:name w:val="C9ACC392F8A44B9F9D6FF9F3A56F2CAF"/>
    <w:rsid w:val="00E653D6"/>
  </w:style>
  <w:style w:type="paragraph" w:customStyle="1" w:styleId="FA9F70253505413B8EFE15111613A289">
    <w:name w:val="FA9F70253505413B8EFE15111613A289"/>
    <w:rsid w:val="00E653D6"/>
  </w:style>
  <w:style w:type="paragraph" w:customStyle="1" w:styleId="E74974989535424D99E73B031C578424">
    <w:name w:val="E74974989535424D99E73B031C578424"/>
    <w:rsid w:val="00E653D6"/>
  </w:style>
  <w:style w:type="paragraph" w:customStyle="1" w:styleId="31661406083B452BBCDD88B72ECDC098">
    <w:name w:val="31661406083B452BBCDD88B72ECDC098"/>
    <w:rsid w:val="00E653D6"/>
  </w:style>
  <w:style w:type="paragraph" w:customStyle="1" w:styleId="CE1F1D643F334456AAACB520CF6FD4AE">
    <w:name w:val="CE1F1D643F334456AAACB520CF6FD4AE"/>
    <w:rsid w:val="00E653D6"/>
  </w:style>
  <w:style w:type="paragraph" w:customStyle="1" w:styleId="5836C8461CDE4C30B3B95E63D53A890C">
    <w:name w:val="5836C8461CDE4C30B3B95E63D53A890C"/>
    <w:rsid w:val="00E653D6"/>
  </w:style>
  <w:style w:type="paragraph" w:customStyle="1" w:styleId="8D8FFB7E941B4738AFE4B01F694F0D26">
    <w:name w:val="8D8FFB7E941B4738AFE4B01F694F0D26"/>
    <w:rsid w:val="00E653D6"/>
  </w:style>
  <w:style w:type="paragraph" w:customStyle="1" w:styleId="E97F7397397B412A898D3E1DA2BCB71E">
    <w:name w:val="E97F7397397B412A898D3E1DA2BCB71E"/>
    <w:rsid w:val="00E653D6"/>
  </w:style>
  <w:style w:type="paragraph" w:customStyle="1" w:styleId="B73B3994DEED4AD79C921F096F8935CE">
    <w:name w:val="B73B3994DEED4AD79C921F096F8935CE"/>
    <w:rsid w:val="00E653D6"/>
  </w:style>
  <w:style w:type="paragraph" w:customStyle="1" w:styleId="9F1E2486F7F5410285111E73E1F83006">
    <w:name w:val="9F1E2486F7F5410285111E73E1F83006"/>
    <w:rsid w:val="00E653D6"/>
  </w:style>
  <w:style w:type="paragraph" w:customStyle="1" w:styleId="36B7490B161C494D9015D52C491FCC3D">
    <w:name w:val="36B7490B161C494D9015D52C491FCC3D"/>
    <w:rsid w:val="00E653D6"/>
  </w:style>
  <w:style w:type="paragraph" w:customStyle="1" w:styleId="957E101DF4A443D78C2DC4EF4F5C8842">
    <w:name w:val="957E101DF4A443D78C2DC4EF4F5C8842"/>
    <w:rsid w:val="00E653D6"/>
  </w:style>
  <w:style w:type="paragraph" w:customStyle="1" w:styleId="B302E74DB03F406A8EE5F4BD10DF18AC">
    <w:name w:val="B302E74DB03F406A8EE5F4BD10DF18AC"/>
    <w:rsid w:val="00E653D6"/>
  </w:style>
  <w:style w:type="paragraph" w:customStyle="1" w:styleId="7DF99157C55243468602EFCCDDF7E4A0">
    <w:name w:val="7DF99157C55243468602EFCCDDF7E4A0"/>
    <w:rsid w:val="00E653D6"/>
  </w:style>
  <w:style w:type="paragraph" w:customStyle="1" w:styleId="B73D420F51034C3AAE36EA3E20D76279">
    <w:name w:val="B73D420F51034C3AAE36EA3E20D76279"/>
    <w:rsid w:val="00E653D6"/>
  </w:style>
  <w:style w:type="paragraph" w:customStyle="1" w:styleId="C159E4A0D6724B3A9CF41598191C4049">
    <w:name w:val="C159E4A0D6724B3A9CF41598191C4049"/>
    <w:rsid w:val="00E653D6"/>
  </w:style>
  <w:style w:type="paragraph" w:customStyle="1" w:styleId="4805E5126EEF40DF8514FC41A1321A44">
    <w:name w:val="4805E5126EEF40DF8514FC41A1321A44"/>
    <w:rsid w:val="00E653D6"/>
  </w:style>
  <w:style w:type="paragraph" w:customStyle="1" w:styleId="3F2FE8C88AE2426C8DC8EA766EA9EA7E">
    <w:name w:val="3F2FE8C88AE2426C8DC8EA766EA9EA7E"/>
    <w:rsid w:val="00E653D6"/>
  </w:style>
  <w:style w:type="paragraph" w:customStyle="1" w:styleId="4433676D98444A6A9DBCC87DCA9E5E51">
    <w:name w:val="4433676D98444A6A9DBCC87DCA9E5E51"/>
    <w:rsid w:val="00E653D6"/>
  </w:style>
  <w:style w:type="paragraph" w:customStyle="1" w:styleId="8C1B8588182D497CABF4E88827567CFC">
    <w:name w:val="8C1B8588182D497CABF4E88827567CFC"/>
    <w:rsid w:val="00E653D6"/>
  </w:style>
  <w:style w:type="paragraph" w:customStyle="1" w:styleId="CCEFE31A9969436E8B6E597D4D65BBA2">
    <w:name w:val="CCEFE31A9969436E8B6E597D4D65BBA2"/>
    <w:rsid w:val="00E653D6"/>
  </w:style>
  <w:style w:type="paragraph" w:customStyle="1" w:styleId="CD2D085EB6D94C538117F77946F3AD24">
    <w:name w:val="CD2D085EB6D94C538117F77946F3AD24"/>
    <w:rsid w:val="00E653D6"/>
  </w:style>
  <w:style w:type="paragraph" w:customStyle="1" w:styleId="1E24730024CC476F8C95948ADAF2D155">
    <w:name w:val="1E24730024CC476F8C95948ADAF2D155"/>
    <w:rsid w:val="00E653D6"/>
  </w:style>
  <w:style w:type="paragraph" w:customStyle="1" w:styleId="1DD58B39BFBC46FD9CCCA4ADDEE19AAF">
    <w:name w:val="1DD58B39BFBC46FD9CCCA4ADDEE19AAF"/>
    <w:rsid w:val="00E653D6"/>
  </w:style>
  <w:style w:type="paragraph" w:customStyle="1" w:styleId="B1485A3ACC8A42F9B3CD3A4F8BC5F44D">
    <w:name w:val="B1485A3ACC8A42F9B3CD3A4F8BC5F44D"/>
    <w:rsid w:val="00E653D6"/>
  </w:style>
  <w:style w:type="paragraph" w:customStyle="1" w:styleId="981E3132E4F94AFCB3F8555B90469C27">
    <w:name w:val="981E3132E4F94AFCB3F8555B90469C27"/>
    <w:rsid w:val="00E653D6"/>
  </w:style>
  <w:style w:type="paragraph" w:customStyle="1" w:styleId="AB296B4CC06448F8BA4044B1041C9076">
    <w:name w:val="AB296B4CC06448F8BA4044B1041C9076"/>
    <w:rsid w:val="00E653D6"/>
  </w:style>
  <w:style w:type="paragraph" w:customStyle="1" w:styleId="5937C166D5B3453A91CE00B89056B1AC">
    <w:name w:val="5937C166D5B3453A91CE00B89056B1AC"/>
    <w:rsid w:val="00E653D6"/>
  </w:style>
  <w:style w:type="paragraph" w:customStyle="1" w:styleId="BC2917C32CC14E9FBFDB576EE0219026">
    <w:name w:val="BC2917C32CC14E9FBFDB576EE0219026"/>
    <w:rsid w:val="00E653D6"/>
  </w:style>
  <w:style w:type="paragraph" w:customStyle="1" w:styleId="80F075D0235E47E98A8FC10D100D7005">
    <w:name w:val="80F075D0235E47E98A8FC10D100D7005"/>
    <w:rsid w:val="00E653D6"/>
  </w:style>
  <w:style w:type="paragraph" w:customStyle="1" w:styleId="B6B39D66B6D1424C9B7B1816F0A57AB8">
    <w:name w:val="B6B39D66B6D1424C9B7B1816F0A57AB8"/>
    <w:rsid w:val="00E653D6"/>
  </w:style>
  <w:style w:type="paragraph" w:customStyle="1" w:styleId="899F1806DA074B8FA98FD6540B9FCF90">
    <w:name w:val="899F1806DA074B8FA98FD6540B9FCF90"/>
    <w:rsid w:val="00E653D6"/>
  </w:style>
  <w:style w:type="paragraph" w:customStyle="1" w:styleId="8D2D24DE76524739947D3A60B26A7C5D">
    <w:name w:val="8D2D24DE76524739947D3A60B26A7C5D"/>
    <w:rsid w:val="00E653D6"/>
  </w:style>
  <w:style w:type="paragraph" w:customStyle="1" w:styleId="30801BB995B546C5A6A7FF2C8BE1D76D">
    <w:name w:val="30801BB995B546C5A6A7FF2C8BE1D76D"/>
    <w:rsid w:val="00E653D6"/>
  </w:style>
  <w:style w:type="paragraph" w:customStyle="1" w:styleId="77D9E6AA25124185878D13F3207340AD">
    <w:name w:val="77D9E6AA25124185878D13F3207340AD"/>
    <w:rsid w:val="00E653D6"/>
  </w:style>
  <w:style w:type="paragraph" w:customStyle="1" w:styleId="CB788AC3D74F4058A95DEC9AF1D2E6A9">
    <w:name w:val="CB788AC3D74F4058A95DEC9AF1D2E6A9"/>
    <w:rsid w:val="00E653D6"/>
  </w:style>
  <w:style w:type="paragraph" w:customStyle="1" w:styleId="60DA44A8C8224F358227D70F8C0CC9B7">
    <w:name w:val="60DA44A8C8224F358227D70F8C0CC9B7"/>
    <w:rsid w:val="00E653D6"/>
  </w:style>
  <w:style w:type="paragraph" w:customStyle="1" w:styleId="7F59AE122DF646A6ABC4BC7687C4D76F">
    <w:name w:val="7F59AE122DF646A6ABC4BC7687C4D76F"/>
    <w:rsid w:val="00E653D6"/>
  </w:style>
  <w:style w:type="paragraph" w:customStyle="1" w:styleId="9194AA849D394EF3B117FC64677E8DA3">
    <w:name w:val="9194AA849D394EF3B117FC64677E8DA3"/>
    <w:rsid w:val="00E653D6"/>
  </w:style>
  <w:style w:type="paragraph" w:customStyle="1" w:styleId="60A92C8B31D84BFFBD389E413497D966">
    <w:name w:val="60A92C8B31D84BFFBD389E413497D966"/>
    <w:rsid w:val="00E653D6"/>
  </w:style>
  <w:style w:type="paragraph" w:customStyle="1" w:styleId="89040FB87DC74AA4BBCDB0E4E8E370B3">
    <w:name w:val="89040FB87DC74AA4BBCDB0E4E8E370B3"/>
    <w:rsid w:val="00E653D6"/>
  </w:style>
  <w:style w:type="paragraph" w:customStyle="1" w:styleId="38ED0CB0F4EC4995B6F1B7B26E2BBC3A">
    <w:name w:val="38ED0CB0F4EC4995B6F1B7B26E2BBC3A"/>
    <w:rsid w:val="00E653D6"/>
  </w:style>
  <w:style w:type="paragraph" w:customStyle="1" w:styleId="E12D5939A2A34C40AD256DAFA81D8F47">
    <w:name w:val="E12D5939A2A34C40AD256DAFA81D8F47"/>
    <w:rsid w:val="00E653D6"/>
  </w:style>
  <w:style w:type="paragraph" w:customStyle="1" w:styleId="27B5BD02547D404FACA15A5D10257714">
    <w:name w:val="27B5BD02547D404FACA15A5D10257714"/>
    <w:rsid w:val="00E653D6"/>
  </w:style>
  <w:style w:type="paragraph" w:customStyle="1" w:styleId="E57FB25BDBC64822A6AF77EF9B0ED27C">
    <w:name w:val="E57FB25BDBC64822A6AF77EF9B0ED27C"/>
    <w:rsid w:val="00E653D6"/>
  </w:style>
  <w:style w:type="paragraph" w:customStyle="1" w:styleId="6745078857184B3DABE9EDD3AD23FE0C">
    <w:name w:val="6745078857184B3DABE9EDD3AD23FE0C"/>
    <w:rsid w:val="00E653D6"/>
  </w:style>
  <w:style w:type="paragraph" w:customStyle="1" w:styleId="96BB0F6F92794893929AE79DD4B7B295">
    <w:name w:val="96BB0F6F92794893929AE79DD4B7B295"/>
    <w:rsid w:val="00E653D6"/>
  </w:style>
  <w:style w:type="paragraph" w:customStyle="1" w:styleId="4A50087E191F4D2BB39550F1678B7326">
    <w:name w:val="4A50087E191F4D2BB39550F1678B7326"/>
    <w:rsid w:val="00E653D6"/>
  </w:style>
  <w:style w:type="paragraph" w:customStyle="1" w:styleId="69318114B6494798A26F8DEE430DBEFE">
    <w:name w:val="69318114B6494798A26F8DEE430DBEFE"/>
    <w:rsid w:val="00E653D6"/>
  </w:style>
  <w:style w:type="paragraph" w:customStyle="1" w:styleId="FFA06FD09FFC444586487934D2D76451">
    <w:name w:val="FFA06FD09FFC444586487934D2D76451"/>
    <w:rsid w:val="00E653D6"/>
  </w:style>
  <w:style w:type="paragraph" w:customStyle="1" w:styleId="45B46BC9276942BD935AA3DE523F07CD">
    <w:name w:val="45B46BC9276942BD935AA3DE523F07CD"/>
    <w:rsid w:val="00E653D6"/>
  </w:style>
  <w:style w:type="paragraph" w:customStyle="1" w:styleId="4F461EC97F7B4041929CBCEC38222F66">
    <w:name w:val="4F461EC97F7B4041929CBCEC38222F66"/>
    <w:rsid w:val="00E653D6"/>
  </w:style>
  <w:style w:type="paragraph" w:customStyle="1" w:styleId="D3FF07C95F68419EAA6F986A151AE5D9">
    <w:name w:val="D3FF07C95F68419EAA6F986A151AE5D9"/>
    <w:rsid w:val="00E653D6"/>
  </w:style>
  <w:style w:type="paragraph" w:customStyle="1" w:styleId="A501C90DABE1430DA9772D10EB1B46F0">
    <w:name w:val="A501C90DABE1430DA9772D10EB1B46F0"/>
    <w:rsid w:val="00E653D6"/>
  </w:style>
  <w:style w:type="paragraph" w:customStyle="1" w:styleId="DCCDC9F147D8467398AC821174ABBDC3">
    <w:name w:val="DCCDC9F147D8467398AC821174ABBDC3"/>
    <w:rsid w:val="00E653D6"/>
  </w:style>
  <w:style w:type="paragraph" w:customStyle="1" w:styleId="70865BCCA9624F81BAD4D0D50A6632BE">
    <w:name w:val="70865BCCA9624F81BAD4D0D50A6632BE"/>
    <w:rsid w:val="00E653D6"/>
  </w:style>
  <w:style w:type="paragraph" w:customStyle="1" w:styleId="71955F466CC548B5A9CE339EA32FFF19">
    <w:name w:val="71955F466CC548B5A9CE339EA32FFF19"/>
    <w:rsid w:val="00E653D6"/>
  </w:style>
  <w:style w:type="paragraph" w:customStyle="1" w:styleId="1C6588190C6744AE9098D5933244F532">
    <w:name w:val="1C6588190C6744AE9098D5933244F532"/>
    <w:rsid w:val="00E653D6"/>
  </w:style>
  <w:style w:type="paragraph" w:customStyle="1" w:styleId="2E030BAB55084F19BD40EBFD6C84E895">
    <w:name w:val="2E030BAB55084F19BD40EBFD6C84E895"/>
    <w:rsid w:val="00E653D6"/>
  </w:style>
  <w:style w:type="paragraph" w:customStyle="1" w:styleId="B7C04E01989F46E0AD6E51F13EB840A5">
    <w:name w:val="B7C04E01989F46E0AD6E51F13EB840A5"/>
    <w:rsid w:val="00E653D6"/>
  </w:style>
  <w:style w:type="paragraph" w:customStyle="1" w:styleId="417CA565E9C8431C869B62641D996BA7">
    <w:name w:val="417CA565E9C8431C869B62641D996BA7"/>
    <w:rsid w:val="00E653D6"/>
  </w:style>
  <w:style w:type="paragraph" w:customStyle="1" w:styleId="CE1640AEFDC84B98B5AFAC022A364230">
    <w:name w:val="CE1640AEFDC84B98B5AFAC022A364230"/>
    <w:rsid w:val="00E653D6"/>
  </w:style>
  <w:style w:type="paragraph" w:customStyle="1" w:styleId="7A37F7F0399B4F1DA674D0B891A56098">
    <w:name w:val="7A37F7F0399B4F1DA674D0B891A56098"/>
    <w:rsid w:val="00E653D6"/>
  </w:style>
  <w:style w:type="paragraph" w:customStyle="1" w:styleId="D3DA6DAD031A401DB1DE910CC87C1F0F">
    <w:name w:val="D3DA6DAD031A401DB1DE910CC87C1F0F"/>
    <w:rsid w:val="00E653D6"/>
  </w:style>
  <w:style w:type="paragraph" w:customStyle="1" w:styleId="719D632017C44273A2444B1B4F675936">
    <w:name w:val="719D632017C44273A2444B1B4F675936"/>
    <w:rsid w:val="00E653D6"/>
  </w:style>
  <w:style w:type="paragraph" w:customStyle="1" w:styleId="F95E3A1A3E954D50A9D3EE14FFFBC2F9">
    <w:name w:val="F95E3A1A3E954D50A9D3EE14FFFBC2F9"/>
    <w:rsid w:val="00E653D6"/>
  </w:style>
  <w:style w:type="paragraph" w:customStyle="1" w:styleId="9A20E971A3264BC68F6079204852A3C6">
    <w:name w:val="9A20E971A3264BC68F6079204852A3C6"/>
    <w:rsid w:val="00E653D6"/>
  </w:style>
  <w:style w:type="paragraph" w:customStyle="1" w:styleId="A1A447C1B83147018070F54E0CC8AC0E">
    <w:name w:val="A1A447C1B83147018070F54E0CC8AC0E"/>
    <w:rsid w:val="00E653D6"/>
  </w:style>
  <w:style w:type="paragraph" w:customStyle="1" w:styleId="99CE3019862E452EBF38551DAD2E328C">
    <w:name w:val="99CE3019862E452EBF38551DAD2E328C"/>
    <w:rsid w:val="00E653D6"/>
  </w:style>
  <w:style w:type="paragraph" w:customStyle="1" w:styleId="604763463BCF4E7F92F95AE441ABA433">
    <w:name w:val="604763463BCF4E7F92F95AE441ABA433"/>
    <w:rsid w:val="00E653D6"/>
  </w:style>
  <w:style w:type="paragraph" w:customStyle="1" w:styleId="D1592D3DE00641878C04535302D6559A">
    <w:name w:val="D1592D3DE00641878C04535302D6559A"/>
    <w:rsid w:val="00E653D6"/>
  </w:style>
  <w:style w:type="paragraph" w:customStyle="1" w:styleId="DC78553A28D94CA58428FCB659454345">
    <w:name w:val="DC78553A28D94CA58428FCB659454345"/>
    <w:rsid w:val="00E653D6"/>
  </w:style>
  <w:style w:type="paragraph" w:customStyle="1" w:styleId="56D32887AF33465CA436DA766F5705DD">
    <w:name w:val="56D32887AF33465CA436DA766F5705DD"/>
    <w:rsid w:val="00E653D6"/>
  </w:style>
  <w:style w:type="paragraph" w:customStyle="1" w:styleId="B7A66ED4D6754FB09A6A39B242B78753">
    <w:name w:val="B7A66ED4D6754FB09A6A39B242B78753"/>
    <w:rsid w:val="00E653D6"/>
  </w:style>
  <w:style w:type="paragraph" w:customStyle="1" w:styleId="A51C0F51FC30422585DD935E906AA8F8">
    <w:name w:val="A51C0F51FC30422585DD935E906AA8F8"/>
    <w:rsid w:val="00E653D6"/>
  </w:style>
  <w:style w:type="paragraph" w:customStyle="1" w:styleId="6DF6F07579E8477CA1F663E83EE03DAA">
    <w:name w:val="6DF6F07579E8477CA1F663E83EE03DAA"/>
    <w:rsid w:val="00E653D6"/>
  </w:style>
  <w:style w:type="paragraph" w:customStyle="1" w:styleId="8CEE8D1874BA4B00A6EE2B311F1A0F9F">
    <w:name w:val="8CEE8D1874BA4B00A6EE2B311F1A0F9F"/>
    <w:rsid w:val="00E653D6"/>
  </w:style>
  <w:style w:type="paragraph" w:customStyle="1" w:styleId="6A5CB40CF350481C8B0D5462B35EE4E4">
    <w:name w:val="6A5CB40CF350481C8B0D5462B35EE4E4"/>
    <w:rsid w:val="00E653D6"/>
  </w:style>
  <w:style w:type="paragraph" w:customStyle="1" w:styleId="364048D891ED4153938C6FA70E0E0D3C">
    <w:name w:val="364048D891ED4153938C6FA70E0E0D3C"/>
    <w:rsid w:val="00E653D6"/>
  </w:style>
  <w:style w:type="paragraph" w:customStyle="1" w:styleId="3F483DF19D954AD98A722E27DF86D50B">
    <w:name w:val="3F483DF19D954AD98A722E27DF86D50B"/>
    <w:rsid w:val="00E653D6"/>
  </w:style>
  <w:style w:type="paragraph" w:customStyle="1" w:styleId="E0119981866D47D38D05ACD3C10C0E1D">
    <w:name w:val="E0119981866D47D38D05ACD3C10C0E1D"/>
    <w:rsid w:val="00E653D6"/>
  </w:style>
  <w:style w:type="paragraph" w:customStyle="1" w:styleId="514C5582D89148E0B3B6BC01BDB5A69B">
    <w:name w:val="514C5582D89148E0B3B6BC01BDB5A69B"/>
    <w:rsid w:val="00E653D6"/>
  </w:style>
  <w:style w:type="paragraph" w:customStyle="1" w:styleId="A6693BB9F0AA44438C3B76A90C32ABB0">
    <w:name w:val="A6693BB9F0AA44438C3B76A90C32ABB0"/>
    <w:rsid w:val="00E653D6"/>
  </w:style>
  <w:style w:type="paragraph" w:customStyle="1" w:styleId="2910E315301947FD887ED71F2F695A20">
    <w:name w:val="2910E315301947FD887ED71F2F695A20"/>
    <w:rsid w:val="00E653D6"/>
  </w:style>
  <w:style w:type="paragraph" w:customStyle="1" w:styleId="163EC13D81C040F3BFF7B6F4C41A0489">
    <w:name w:val="163EC13D81C040F3BFF7B6F4C41A0489"/>
    <w:rsid w:val="00E653D6"/>
  </w:style>
  <w:style w:type="paragraph" w:customStyle="1" w:styleId="AAE8FAA626824EFD89DDDD64301E23BD">
    <w:name w:val="AAE8FAA626824EFD89DDDD64301E23BD"/>
    <w:rsid w:val="00E653D6"/>
  </w:style>
  <w:style w:type="paragraph" w:customStyle="1" w:styleId="8B84AAFD47A1413FA333EF3C06A42C91">
    <w:name w:val="8B84AAFD47A1413FA333EF3C06A42C91"/>
    <w:rsid w:val="00E653D6"/>
  </w:style>
  <w:style w:type="paragraph" w:customStyle="1" w:styleId="7D642762736B4025ADBD76228D039005">
    <w:name w:val="7D642762736B4025ADBD76228D039005"/>
    <w:rsid w:val="00E653D6"/>
  </w:style>
  <w:style w:type="paragraph" w:customStyle="1" w:styleId="86AB00F28D3443188DA195B6C243961B">
    <w:name w:val="86AB00F28D3443188DA195B6C243961B"/>
    <w:rsid w:val="00E653D6"/>
  </w:style>
  <w:style w:type="paragraph" w:customStyle="1" w:styleId="1CAB17F98634457A840C10E3DF9BD6D3">
    <w:name w:val="1CAB17F98634457A840C10E3DF9BD6D3"/>
    <w:rsid w:val="00E653D6"/>
  </w:style>
  <w:style w:type="paragraph" w:customStyle="1" w:styleId="586241D434754FEC8C74ED8EE5FC85BA">
    <w:name w:val="586241D434754FEC8C74ED8EE5FC85BA"/>
    <w:rsid w:val="00E653D6"/>
  </w:style>
  <w:style w:type="paragraph" w:customStyle="1" w:styleId="E1EFE0FA2AC44BAEB069C5755D2ACE90">
    <w:name w:val="E1EFE0FA2AC44BAEB069C5755D2ACE90"/>
    <w:rsid w:val="00E653D6"/>
  </w:style>
  <w:style w:type="paragraph" w:customStyle="1" w:styleId="9307760D754A4E869320A76C0A49266C">
    <w:name w:val="9307760D754A4E869320A76C0A49266C"/>
    <w:rsid w:val="00E653D6"/>
  </w:style>
  <w:style w:type="paragraph" w:customStyle="1" w:styleId="4424E9DE10424A459A2EFDB0B0DAD673">
    <w:name w:val="4424E9DE10424A459A2EFDB0B0DAD673"/>
    <w:rsid w:val="00E653D6"/>
  </w:style>
  <w:style w:type="paragraph" w:customStyle="1" w:styleId="BFA5D0B0B42D41D78F1B1E55047C0700">
    <w:name w:val="BFA5D0B0B42D41D78F1B1E55047C0700"/>
    <w:rsid w:val="00E653D6"/>
  </w:style>
  <w:style w:type="paragraph" w:customStyle="1" w:styleId="46D50D1C01324144A8894F1E741FAE63">
    <w:name w:val="46D50D1C01324144A8894F1E741FAE63"/>
    <w:rsid w:val="00E653D6"/>
  </w:style>
  <w:style w:type="paragraph" w:customStyle="1" w:styleId="86ED436C7AB843AAAE594F9E771EFB6F">
    <w:name w:val="86ED436C7AB843AAAE594F9E771EFB6F"/>
    <w:rsid w:val="00E653D6"/>
  </w:style>
  <w:style w:type="paragraph" w:customStyle="1" w:styleId="F7C5D8D32F994EE5B8B922B3614894D0">
    <w:name w:val="F7C5D8D32F994EE5B8B922B3614894D0"/>
    <w:rsid w:val="00E653D6"/>
  </w:style>
  <w:style w:type="paragraph" w:customStyle="1" w:styleId="083220241220432DA40F72B0E1DEAEEC">
    <w:name w:val="083220241220432DA40F72B0E1DEAEEC"/>
    <w:rsid w:val="00E653D6"/>
  </w:style>
  <w:style w:type="paragraph" w:customStyle="1" w:styleId="1162D98B2A1E412C870EB1134B000482">
    <w:name w:val="1162D98B2A1E412C870EB1134B000482"/>
    <w:rsid w:val="00E653D6"/>
  </w:style>
  <w:style w:type="paragraph" w:customStyle="1" w:styleId="CB75ACBB481A44A3A87F11E7B0F1BF93">
    <w:name w:val="CB75ACBB481A44A3A87F11E7B0F1BF93"/>
    <w:rsid w:val="00E653D6"/>
  </w:style>
  <w:style w:type="paragraph" w:customStyle="1" w:styleId="927B0F57387D45FEAAAA921E3838C417">
    <w:name w:val="927B0F57387D45FEAAAA921E3838C417"/>
    <w:rsid w:val="00E653D6"/>
  </w:style>
  <w:style w:type="paragraph" w:customStyle="1" w:styleId="D622875D71BB40FABCE48B5E4CB0F422">
    <w:name w:val="D622875D71BB40FABCE48B5E4CB0F422"/>
    <w:rsid w:val="00E653D6"/>
  </w:style>
  <w:style w:type="paragraph" w:customStyle="1" w:styleId="FEF0413DB71B4BA998569F29731FFD54">
    <w:name w:val="FEF0413DB71B4BA998569F29731FFD54"/>
    <w:rsid w:val="00E653D6"/>
  </w:style>
  <w:style w:type="paragraph" w:customStyle="1" w:styleId="51BD909ECA8249979454C54E70F17EAA">
    <w:name w:val="51BD909ECA8249979454C54E70F17EAA"/>
    <w:rsid w:val="00E653D6"/>
  </w:style>
  <w:style w:type="paragraph" w:customStyle="1" w:styleId="8450DA8622D14131903789754A2E6DA4">
    <w:name w:val="8450DA8622D14131903789754A2E6DA4"/>
    <w:rsid w:val="00E653D6"/>
  </w:style>
  <w:style w:type="paragraph" w:customStyle="1" w:styleId="E97DDE3D15884FBE9809F64D43322B34">
    <w:name w:val="E97DDE3D15884FBE9809F64D43322B34"/>
    <w:rsid w:val="00E653D6"/>
  </w:style>
  <w:style w:type="paragraph" w:customStyle="1" w:styleId="92E573AE174641688475C9AA200EB6C5">
    <w:name w:val="92E573AE174641688475C9AA200EB6C5"/>
    <w:rsid w:val="00E653D6"/>
  </w:style>
  <w:style w:type="paragraph" w:customStyle="1" w:styleId="06FCC655E2EB403C9156F54BB6C36A09">
    <w:name w:val="06FCC655E2EB403C9156F54BB6C36A09"/>
    <w:rsid w:val="00E653D6"/>
  </w:style>
  <w:style w:type="paragraph" w:customStyle="1" w:styleId="CDED13E0950B4B4DA722B492E0C6A78D">
    <w:name w:val="CDED13E0950B4B4DA722B492E0C6A78D"/>
    <w:rsid w:val="00E653D6"/>
  </w:style>
  <w:style w:type="paragraph" w:customStyle="1" w:styleId="AB5840E53D8B4D69864CCEAC30888CB1">
    <w:name w:val="AB5840E53D8B4D69864CCEAC30888CB1"/>
    <w:rsid w:val="00E653D6"/>
  </w:style>
  <w:style w:type="paragraph" w:customStyle="1" w:styleId="1728D4AD7AA24A26A3CB602BF89E8E32">
    <w:name w:val="1728D4AD7AA24A26A3CB602BF89E8E32"/>
    <w:rsid w:val="00E653D6"/>
  </w:style>
  <w:style w:type="paragraph" w:customStyle="1" w:styleId="5B8B9E9A2D38488FA3620FE563858236">
    <w:name w:val="5B8B9E9A2D38488FA3620FE563858236"/>
    <w:rsid w:val="00E653D6"/>
  </w:style>
  <w:style w:type="paragraph" w:customStyle="1" w:styleId="9A1E1346CD3A460F82D41A9A66DF7D6C">
    <w:name w:val="9A1E1346CD3A460F82D41A9A66DF7D6C"/>
    <w:rsid w:val="00E653D6"/>
  </w:style>
  <w:style w:type="paragraph" w:customStyle="1" w:styleId="28BD8D4A794A4FACB3E121910CC3452B">
    <w:name w:val="28BD8D4A794A4FACB3E121910CC3452B"/>
    <w:rsid w:val="00E653D6"/>
  </w:style>
  <w:style w:type="paragraph" w:customStyle="1" w:styleId="543444102C7A47939587713A52B2050B">
    <w:name w:val="543444102C7A47939587713A52B2050B"/>
    <w:rsid w:val="00E653D6"/>
  </w:style>
  <w:style w:type="paragraph" w:customStyle="1" w:styleId="C8ABEEB01C044FAAA75AC6D286C6FC90">
    <w:name w:val="C8ABEEB01C044FAAA75AC6D286C6FC90"/>
    <w:rsid w:val="00E653D6"/>
  </w:style>
  <w:style w:type="paragraph" w:customStyle="1" w:styleId="B9AAE495FAE44D5388AC5F10577B50A5">
    <w:name w:val="B9AAE495FAE44D5388AC5F10577B50A5"/>
    <w:rsid w:val="00E653D6"/>
  </w:style>
  <w:style w:type="paragraph" w:customStyle="1" w:styleId="AC5278BCA6614A1884FA0609EBD230CB">
    <w:name w:val="AC5278BCA6614A1884FA0609EBD230CB"/>
    <w:rsid w:val="002A6795"/>
  </w:style>
  <w:style w:type="paragraph" w:customStyle="1" w:styleId="A81CC894115B456D93CBA1471A8770F7">
    <w:name w:val="A81CC894115B456D93CBA1471A8770F7"/>
    <w:rsid w:val="002A6795"/>
  </w:style>
  <w:style w:type="paragraph" w:customStyle="1" w:styleId="22913BA289764E4496E89A532DA6B623">
    <w:name w:val="22913BA289764E4496E89A532DA6B623"/>
    <w:rsid w:val="002A6795"/>
  </w:style>
  <w:style w:type="paragraph" w:customStyle="1" w:styleId="53A6E1EF8F604BB892C10693FE709684">
    <w:name w:val="53A6E1EF8F604BB892C10693FE709684"/>
    <w:rsid w:val="002A6795"/>
  </w:style>
  <w:style w:type="paragraph" w:customStyle="1" w:styleId="506109C7FCD946488CC51500466F6C53">
    <w:name w:val="506109C7FCD946488CC51500466F6C53"/>
    <w:rsid w:val="002A6795"/>
  </w:style>
  <w:style w:type="paragraph" w:customStyle="1" w:styleId="B643B5DDCE904E95A75D0D7257D6E1F3">
    <w:name w:val="B643B5DDCE904E95A75D0D7257D6E1F3"/>
    <w:rsid w:val="002A6795"/>
  </w:style>
  <w:style w:type="paragraph" w:customStyle="1" w:styleId="B19D780DB1684214874641E4A43851E6">
    <w:name w:val="B19D780DB1684214874641E4A43851E6"/>
    <w:rsid w:val="002A6795"/>
  </w:style>
  <w:style w:type="paragraph" w:customStyle="1" w:styleId="1C200347B8D64097AAF9551CBF5C6F28">
    <w:name w:val="1C200347B8D64097AAF9551CBF5C6F28"/>
    <w:rsid w:val="002A6795"/>
  </w:style>
  <w:style w:type="paragraph" w:customStyle="1" w:styleId="CB347A04D308463D80D86B8EC3060CC0">
    <w:name w:val="CB347A04D308463D80D86B8EC3060CC0"/>
    <w:rsid w:val="002A6795"/>
  </w:style>
  <w:style w:type="paragraph" w:customStyle="1" w:styleId="D7A388E90E734258A9BE3B3AF8B71FAE">
    <w:name w:val="D7A388E90E734258A9BE3B3AF8B71FAE"/>
    <w:rsid w:val="002A6795"/>
  </w:style>
  <w:style w:type="paragraph" w:customStyle="1" w:styleId="4D715D7D74934587A88089B444C354AF">
    <w:name w:val="4D715D7D74934587A88089B444C354AF"/>
    <w:rsid w:val="002A6795"/>
  </w:style>
  <w:style w:type="paragraph" w:customStyle="1" w:styleId="6181DB406B544686A41AA6667C94208E">
    <w:name w:val="6181DB406B544686A41AA6667C94208E"/>
    <w:rsid w:val="002A6795"/>
  </w:style>
  <w:style w:type="paragraph" w:customStyle="1" w:styleId="1F40ECB24DEB48BD9B3233F3D26722FD">
    <w:name w:val="1F40ECB24DEB48BD9B3233F3D26722FD"/>
    <w:rsid w:val="002A6795"/>
  </w:style>
  <w:style w:type="paragraph" w:customStyle="1" w:styleId="0D313A217A3A49A5A34CFE9F9851F73B">
    <w:name w:val="0D313A217A3A49A5A34CFE9F9851F73B"/>
    <w:rsid w:val="002A6795"/>
  </w:style>
  <w:style w:type="paragraph" w:customStyle="1" w:styleId="B2CD488B081B43C5AD956592E14179DC">
    <w:name w:val="B2CD488B081B43C5AD956592E14179DC"/>
    <w:rsid w:val="002A6795"/>
  </w:style>
  <w:style w:type="paragraph" w:customStyle="1" w:styleId="1D209492F11C4592AEF8011BFCD10187">
    <w:name w:val="1D209492F11C4592AEF8011BFCD10187"/>
    <w:rsid w:val="002A6795"/>
  </w:style>
  <w:style w:type="paragraph" w:customStyle="1" w:styleId="E89FCBD1E0B64A1E83E06A8C1678F7B8">
    <w:name w:val="E89FCBD1E0B64A1E83E06A8C1678F7B8"/>
    <w:rsid w:val="002A6795"/>
  </w:style>
  <w:style w:type="paragraph" w:customStyle="1" w:styleId="E99CDCF7E9C5434882D6E98A2B929598">
    <w:name w:val="E99CDCF7E9C5434882D6E98A2B929598"/>
    <w:rsid w:val="002A6795"/>
  </w:style>
  <w:style w:type="paragraph" w:customStyle="1" w:styleId="68C7B04BE399445393F87A6790AFAAC1">
    <w:name w:val="68C7B04BE399445393F87A6790AFAAC1"/>
    <w:rsid w:val="002A6795"/>
  </w:style>
  <w:style w:type="paragraph" w:customStyle="1" w:styleId="63F7679D960C45DAB0D1A9154C095CF5">
    <w:name w:val="63F7679D960C45DAB0D1A9154C095CF5"/>
    <w:rsid w:val="002A6795"/>
  </w:style>
  <w:style w:type="paragraph" w:customStyle="1" w:styleId="9187F8735CBF49E982D880D2162799C7">
    <w:name w:val="9187F8735CBF49E982D880D2162799C7"/>
    <w:rsid w:val="002A6795"/>
  </w:style>
  <w:style w:type="paragraph" w:customStyle="1" w:styleId="FF6796FE2FAE47E7B2948198F8412CCE">
    <w:name w:val="FF6796FE2FAE47E7B2948198F8412CCE"/>
    <w:rsid w:val="002A6795"/>
  </w:style>
  <w:style w:type="paragraph" w:customStyle="1" w:styleId="75E0C0489658465A96DDE02D44A2D272">
    <w:name w:val="75E0C0489658465A96DDE02D44A2D272"/>
    <w:rsid w:val="002A6795"/>
  </w:style>
  <w:style w:type="paragraph" w:customStyle="1" w:styleId="5CA929ABE81C46EBBBAEB5FD79FE4766">
    <w:name w:val="5CA929ABE81C46EBBBAEB5FD79FE4766"/>
    <w:rsid w:val="002A6795"/>
  </w:style>
  <w:style w:type="paragraph" w:customStyle="1" w:styleId="20CCB1948474484C80A5612BC6821B00">
    <w:name w:val="20CCB1948474484C80A5612BC6821B00"/>
    <w:rsid w:val="002A6795"/>
  </w:style>
  <w:style w:type="paragraph" w:customStyle="1" w:styleId="1005804D1E994461A4E201DB9B4628F0">
    <w:name w:val="1005804D1E994461A4E201DB9B4628F0"/>
    <w:rsid w:val="002A6795"/>
  </w:style>
  <w:style w:type="paragraph" w:customStyle="1" w:styleId="5457E79A7D5E4D0A84621E8A674F42B3">
    <w:name w:val="5457E79A7D5E4D0A84621E8A674F42B3"/>
    <w:rsid w:val="002A6795"/>
  </w:style>
  <w:style w:type="paragraph" w:customStyle="1" w:styleId="7C844C65A04840CB945EF3DC36092674">
    <w:name w:val="7C844C65A04840CB945EF3DC36092674"/>
    <w:rsid w:val="002A6795"/>
  </w:style>
  <w:style w:type="paragraph" w:customStyle="1" w:styleId="25C566D9F6764A98B198BAF10F5BD548">
    <w:name w:val="25C566D9F6764A98B198BAF10F5BD548"/>
    <w:rsid w:val="002A6795"/>
  </w:style>
  <w:style w:type="paragraph" w:customStyle="1" w:styleId="D77DC2E3BD94437F846FB79402A9DEED">
    <w:name w:val="D77DC2E3BD94437F846FB79402A9DEED"/>
    <w:rsid w:val="002A6795"/>
  </w:style>
  <w:style w:type="paragraph" w:customStyle="1" w:styleId="C0034D3106C646ED9A766F0DD15462C2">
    <w:name w:val="C0034D3106C646ED9A766F0DD15462C2"/>
    <w:rsid w:val="002A6795"/>
  </w:style>
  <w:style w:type="paragraph" w:customStyle="1" w:styleId="EF8FEF340B6744638736EF497A830F11">
    <w:name w:val="EF8FEF340B6744638736EF497A830F11"/>
    <w:rsid w:val="002A6795"/>
  </w:style>
  <w:style w:type="paragraph" w:customStyle="1" w:styleId="C4C6185D1F2342209B8047DA8A2FFC78">
    <w:name w:val="C4C6185D1F2342209B8047DA8A2FFC78"/>
    <w:rsid w:val="002A6795"/>
  </w:style>
  <w:style w:type="paragraph" w:customStyle="1" w:styleId="0E4A7C0A13E3430E81674AAF82826038">
    <w:name w:val="0E4A7C0A13E3430E81674AAF82826038"/>
    <w:rsid w:val="002A6795"/>
  </w:style>
  <w:style w:type="paragraph" w:customStyle="1" w:styleId="4602E7C7F08040C1A4C36D849136EE5A">
    <w:name w:val="4602E7C7F08040C1A4C36D849136EE5A"/>
    <w:rsid w:val="002A6795"/>
  </w:style>
  <w:style w:type="paragraph" w:customStyle="1" w:styleId="9788BD07F9BD4E3EB0D77BB4D6A46DA0">
    <w:name w:val="9788BD07F9BD4E3EB0D77BB4D6A46DA0"/>
    <w:rsid w:val="002A6795"/>
  </w:style>
  <w:style w:type="paragraph" w:customStyle="1" w:styleId="0A2DFB45D4C74136BD4C27D416D18755">
    <w:name w:val="0A2DFB45D4C74136BD4C27D416D18755"/>
    <w:rsid w:val="002A6795"/>
  </w:style>
  <w:style w:type="paragraph" w:customStyle="1" w:styleId="0FDA58E986BB4323AF60C98276785B3E">
    <w:name w:val="0FDA58E986BB4323AF60C98276785B3E"/>
    <w:rsid w:val="002A6795"/>
  </w:style>
  <w:style w:type="paragraph" w:customStyle="1" w:styleId="FB2176FB36D9459E8C84C98C50B03875">
    <w:name w:val="FB2176FB36D9459E8C84C98C50B03875"/>
    <w:rsid w:val="002A6795"/>
  </w:style>
  <w:style w:type="paragraph" w:customStyle="1" w:styleId="E8E906771501424DB3E4367AED8A1EEE">
    <w:name w:val="E8E906771501424DB3E4367AED8A1EEE"/>
    <w:rsid w:val="002A6795"/>
  </w:style>
  <w:style w:type="paragraph" w:customStyle="1" w:styleId="67B47222039642619A46F5AD14C1D527">
    <w:name w:val="67B47222039642619A46F5AD14C1D527"/>
    <w:rsid w:val="002A6795"/>
  </w:style>
  <w:style w:type="paragraph" w:customStyle="1" w:styleId="32411CA547E74BBCA6DEBBF3D9E97922">
    <w:name w:val="32411CA547E74BBCA6DEBBF3D9E97922"/>
    <w:rsid w:val="002A6795"/>
  </w:style>
  <w:style w:type="paragraph" w:customStyle="1" w:styleId="7A99D4BFEDDE45FC8EDC2E5F86BE966A">
    <w:name w:val="7A99D4BFEDDE45FC8EDC2E5F86BE966A"/>
    <w:rsid w:val="002A6795"/>
  </w:style>
  <w:style w:type="paragraph" w:customStyle="1" w:styleId="F82A351D04A04F1BAB5E47C3923A752B">
    <w:name w:val="F82A351D04A04F1BAB5E47C3923A752B"/>
    <w:rsid w:val="002A6795"/>
  </w:style>
  <w:style w:type="paragraph" w:customStyle="1" w:styleId="83787A444E11479C88C64B9AC617E959">
    <w:name w:val="83787A444E11479C88C64B9AC617E959"/>
    <w:rsid w:val="002A6795"/>
  </w:style>
  <w:style w:type="paragraph" w:customStyle="1" w:styleId="2B78FD68D0174BB3A73C6801AB905F8C">
    <w:name w:val="2B78FD68D0174BB3A73C6801AB905F8C"/>
    <w:rsid w:val="002A6795"/>
  </w:style>
  <w:style w:type="paragraph" w:customStyle="1" w:styleId="572FF45DBDF94833A138E5D7DC686D52">
    <w:name w:val="572FF45DBDF94833A138E5D7DC686D52"/>
    <w:rsid w:val="002A6795"/>
  </w:style>
  <w:style w:type="paragraph" w:customStyle="1" w:styleId="96FE41B9CBFF444AB7C48820CD656BF4">
    <w:name w:val="96FE41B9CBFF444AB7C48820CD656BF4"/>
    <w:rsid w:val="002A6795"/>
  </w:style>
  <w:style w:type="paragraph" w:customStyle="1" w:styleId="10C1FF52B8BA40069C1198E4055C1C5C">
    <w:name w:val="10C1FF52B8BA40069C1198E4055C1C5C"/>
    <w:rsid w:val="002A6795"/>
  </w:style>
  <w:style w:type="paragraph" w:customStyle="1" w:styleId="3F4FE2E701C541F681B98650E5C811C4">
    <w:name w:val="3F4FE2E701C541F681B98650E5C811C4"/>
    <w:rsid w:val="002A6795"/>
  </w:style>
  <w:style w:type="paragraph" w:customStyle="1" w:styleId="F31A06B0C5B946D99FF11F3695E2C494">
    <w:name w:val="F31A06B0C5B946D99FF11F3695E2C494"/>
    <w:rsid w:val="002A6795"/>
  </w:style>
  <w:style w:type="paragraph" w:customStyle="1" w:styleId="841327681AA848AA97ABC5CE9DF9D3ED">
    <w:name w:val="841327681AA848AA97ABC5CE9DF9D3ED"/>
    <w:rsid w:val="002A6795"/>
  </w:style>
  <w:style w:type="paragraph" w:customStyle="1" w:styleId="853BAE059FAC49B3A2097E47A09946CB">
    <w:name w:val="853BAE059FAC49B3A2097E47A09946CB"/>
    <w:rsid w:val="002A6795"/>
  </w:style>
  <w:style w:type="paragraph" w:customStyle="1" w:styleId="316095E76A034B20A21206BC35AB34E9">
    <w:name w:val="316095E76A034B20A21206BC35AB34E9"/>
    <w:rsid w:val="002A6795"/>
  </w:style>
  <w:style w:type="paragraph" w:customStyle="1" w:styleId="A9D833C1EBB04232953E1A983C58A478">
    <w:name w:val="A9D833C1EBB04232953E1A983C58A478"/>
    <w:rsid w:val="002A6795"/>
  </w:style>
  <w:style w:type="paragraph" w:customStyle="1" w:styleId="EEC63A64BC324D3295AE926C87B76241">
    <w:name w:val="EEC63A64BC324D3295AE926C87B76241"/>
    <w:rsid w:val="002A6795"/>
  </w:style>
  <w:style w:type="paragraph" w:customStyle="1" w:styleId="3BED42A2F0E7464982318B07F168AC72">
    <w:name w:val="3BED42A2F0E7464982318B07F168AC72"/>
    <w:rsid w:val="002A6795"/>
  </w:style>
  <w:style w:type="paragraph" w:customStyle="1" w:styleId="F77DAD3E48A640C9983626557E617D9D">
    <w:name w:val="F77DAD3E48A640C9983626557E617D9D"/>
    <w:rsid w:val="002A6795"/>
  </w:style>
  <w:style w:type="paragraph" w:customStyle="1" w:styleId="C67B8B95409A4FA4BA5DC87E62B8DC27">
    <w:name w:val="C67B8B95409A4FA4BA5DC87E62B8DC27"/>
    <w:rsid w:val="002A6795"/>
  </w:style>
  <w:style w:type="paragraph" w:customStyle="1" w:styleId="3238E5D1C6334CE5BEDBD8E2C77AC4D3">
    <w:name w:val="3238E5D1C6334CE5BEDBD8E2C77AC4D3"/>
    <w:rsid w:val="002A6795"/>
  </w:style>
  <w:style w:type="paragraph" w:customStyle="1" w:styleId="D4895C0437D74A378229FAB4628218C7">
    <w:name w:val="D4895C0437D74A378229FAB4628218C7"/>
    <w:rsid w:val="002A6795"/>
  </w:style>
  <w:style w:type="paragraph" w:customStyle="1" w:styleId="E54834D57E7F4B40B23484466B911413">
    <w:name w:val="E54834D57E7F4B40B23484466B911413"/>
    <w:rsid w:val="002A6795"/>
  </w:style>
  <w:style w:type="paragraph" w:customStyle="1" w:styleId="C6B555FB483C439782EA8BE6E987F58C">
    <w:name w:val="C6B555FB483C439782EA8BE6E987F58C"/>
    <w:rsid w:val="002A6795"/>
  </w:style>
  <w:style w:type="paragraph" w:customStyle="1" w:styleId="14F5A934B5A44243B8F5F4EAE09EE35B">
    <w:name w:val="14F5A934B5A44243B8F5F4EAE09EE35B"/>
    <w:rsid w:val="002A6795"/>
  </w:style>
  <w:style w:type="paragraph" w:customStyle="1" w:styleId="756079EAE17A41C783DE88FCA4869C86">
    <w:name w:val="756079EAE17A41C783DE88FCA4869C86"/>
    <w:rsid w:val="002A6795"/>
  </w:style>
  <w:style w:type="paragraph" w:customStyle="1" w:styleId="00A3AD91A760438EA186D16FF0DEAE7B">
    <w:name w:val="00A3AD91A760438EA186D16FF0DEAE7B"/>
    <w:rsid w:val="002A6795"/>
  </w:style>
  <w:style w:type="paragraph" w:customStyle="1" w:styleId="2FEDE371BC27417FA1D9EA5BF1226B8D">
    <w:name w:val="2FEDE371BC27417FA1D9EA5BF1226B8D"/>
    <w:rsid w:val="002A6795"/>
  </w:style>
  <w:style w:type="paragraph" w:customStyle="1" w:styleId="9FF50DEB76E9424F8CEFD0D412BCF464">
    <w:name w:val="9FF50DEB76E9424F8CEFD0D412BCF464"/>
    <w:rsid w:val="002A6795"/>
  </w:style>
  <w:style w:type="paragraph" w:customStyle="1" w:styleId="051B042C47E6499EBF709942B0569D89">
    <w:name w:val="051B042C47E6499EBF709942B0569D89"/>
    <w:rsid w:val="002A6795"/>
  </w:style>
  <w:style w:type="paragraph" w:customStyle="1" w:styleId="68ED5B87FDB84DA292E023D4CF155A19">
    <w:name w:val="68ED5B87FDB84DA292E023D4CF155A19"/>
    <w:rsid w:val="002A6795"/>
  </w:style>
  <w:style w:type="paragraph" w:customStyle="1" w:styleId="22700D5E221F4226B6FD20608487742B">
    <w:name w:val="22700D5E221F4226B6FD20608487742B"/>
    <w:rsid w:val="002A6795"/>
  </w:style>
  <w:style w:type="paragraph" w:customStyle="1" w:styleId="286BD744222946F59A886E6A985E0C04">
    <w:name w:val="286BD744222946F59A886E6A985E0C04"/>
    <w:rsid w:val="002A6795"/>
  </w:style>
  <w:style w:type="paragraph" w:customStyle="1" w:styleId="3E0FCAADFFC84093995077FCA17459E1">
    <w:name w:val="3E0FCAADFFC84093995077FCA17459E1"/>
    <w:rsid w:val="002A6795"/>
  </w:style>
  <w:style w:type="paragraph" w:customStyle="1" w:styleId="6DABD21AADCF4B49A447B6A300AF9DCB">
    <w:name w:val="6DABD21AADCF4B49A447B6A300AF9DCB"/>
    <w:rsid w:val="002A6795"/>
  </w:style>
  <w:style w:type="paragraph" w:customStyle="1" w:styleId="4FB654AC4D374BC186675A1524DFECF7">
    <w:name w:val="4FB654AC4D374BC186675A1524DFECF7"/>
    <w:rsid w:val="002A6795"/>
  </w:style>
  <w:style w:type="paragraph" w:customStyle="1" w:styleId="F73FA778CF394CD6A25510DCD2AE681C">
    <w:name w:val="F73FA778CF394CD6A25510DCD2AE681C"/>
    <w:rsid w:val="002A6795"/>
  </w:style>
  <w:style w:type="paragraph" w:customStyle="1" w:styleId="09A9235C5D51428C8543F65B91454AA6">
    <w:name w:val="09A9235C5D51428C8543F65B91454AA6"/>
    <w:rsid w:val="002A6795"/>
  </w:style>
  <w:style w:type="paragraph" w:customStyle="1" w:styleId="896727BEE45A429ABE5784D2443C85A5">
    <w:name w:val="896727BEE45A429ABE5784D2443C85A5"/>
    <w:rsid w:val="002A6795"/>
  </w:style>
  <w:style w:type="paragraph" w:customStyle="1" w:styleId="9FCC0835F61546E4BEC50742446C9618">
    <w:name w:val="9FCC0835F61546E4BEC50742446C9618"/>
    <w:rsid w:val="002A6795"/>
  </w:style>
  <w:style w:type="paragraph" w:customStyle="1" w:styleId="320F86998205431EBF1A5DBDFB52437E">
    <w:name w:val="320F86998205431EBF1A5DBDFB52437E"/>
    <w:rsid w:val="002A6795"/>
  </w:style>
  <w:style w:type="paragraph" w:customStyle="1" w:styleId="498221ACE09C45E5BE62913A669CBD6D">
    <w:name w:val="498221ACE09C45E5BE62913A669CBD6D"/>
    <w:rsid w:val="002A6795"/>
  </w:style>
  <w:style w:type="paragraph" w:customStyle="1" w:styleId="99CB86FAECC348BDA88D45C93199962D">
    <w:name w:val="99CB86FAECC348BDA88D45C93199962D"/>
    <w:rsid w:val="002A6795"/>
  </w:style>
  <w:style w:type="paragraph" w:customStyle="1" w:styleId="E4AAB0B185A642D4AC328FE4294AD2C4">
    <w:name w:val="E4AAB0B185A642D4AC328FE4294AD2C4"/>
    <w:rsid w:val="002A6795"/>
  </w:style>
  <w:style w:type="paragraph" w:customStyle="1" w:styleId="40D58475A8A045FDA69E2E17FA6E0755">
    <w:name w:val="40D58475A8A045FDA69E2E17FA6E0755"/>
    <w:rsid w:val="002A6795"/>
  </w:style>
  <w:style w:type="paragraph" w:customStyle="1" w:styleId="F2164EDBC6974029B279E3D8C1B8B5E4">
    <w:name w:val="F2164EDBC6974029B279E3D8C1B8B5E4"/>
    <w:rsid w:val="002A6795"/>
  </w:style>
  <w:style w:type="paragraph" w:customStyle="1" w:styleId="9B621B791DF1415A81E0798422541D7D">
    <w:name w:val="9B621B791DF1415A81E0798422541D7D"/>
    <w:rsid w:val="002A6795"/>
  </w:style>
  <w:style w:type="paragraph" w:customStyle="1" w:styleId="1F01389CB4784CEDB1D3EF2D8078DB0A">
    <w:name w:val="1F01389CB4784CEDB1D3EF2D8078DB0A"/>
    <w:rsid w:val="002A6795"/>
  </w:style>
  <w:style w:type="paragraph" w:customStyle="1" w:styleId="6A1E7713DAFD4170ACA44B552CE99DDE">
    <w:name w:val="6A1E7713DAFD4170ACA44B552CE99DDE"/>
    <w:rsid w:val="002A6795"/>
  </w:style>
  <w:style w:type="paragraph" w:customStyle="1" w:styleId="EB4D574D576A4463BB143B44A07C9F54">
    <w:name w:val="EB4D574D576A4463BB143B44A07C9F54"/>
    <w:rsid w:val="002A6795"/>
  </w:style>
  <w:style w:type="paragraph" w:customStyle="1" w:styleId="CFAE3F722A164B05A5A88FCBF29FF99F">
    <w:name w:val="CFAE3F722A164B05A5A88FCBF29FF99F"/>
    <w:rsid w:val="002A6795"/>
  </w:style>
  <w:style w:type="paragraph" w:customStyle="1" w:styleId="27BCED28CA9048449CC66E58C92EA494">
    <w:name w:val="27BCED28CA9048449CC66E58C92EA494"/>
    <w:rsid w:val="002A6795"/>
  </w:style>
  <w:style w:type="paragraph" w:customStyle="1" w:styleId="773EFF67244B41CA86F91BBC2D618465">
    <w:name w:val="773EFF67244B41CA86F91BBC2D618465"/>
    <w:rsid w:val="002A6795"/>
  </w:style>
  <w:style w:type="paragraph" w:customStyle="1" w:styleId="5DE2568AC0254B96B3BDDF00F7FB1464">
    <w:name w:val="5DE2568AC0254B96B3BDDF00F7FB1464"/>
    <w:rsid w:val="002A6795"/>
  </w:style>
  <w:style w:type="paragraph" w:customStyle="1" w:styleId="35FB999DC7E745BCAEF3822A9DC272DE">
    <w:name w:val="35FB999DC7E745BCAEF3822A9DC272DE"/>
    <w:rsid w:val="002A6795"/>
  </w:style>
  <w:style w:type="paragraph" w:customStyle="1" w:styleId="46AE30D1CFB44E5290C218982A8F40B2">
    <w:name w:val="46AE30D1CFB44E5290C218982A8F40B2"/>
    <w:rsid w:val="002A6795"/>
  </w:style>
  <w:style w:type="paragraph" w:customStyle="1" w:styleId="67F4C1B047CD48DC8D588BE82D3FD444">
    <w:name w:val="67F4C1B047CD48DC8D588BE82D3FD444"/>
    <w:rsid w:val="002A6795"/>
  </w:style>
  <w:style w:type="paragraph" w:customStyle="1" w:styleId="B859B103D5CA4E3881A17A7C9ADC45B6">
    <w:name w:val="B859B103D5CA4E3881A17A7C9ADC45B6"/>
    <w:rsid w:val="002A6795"/>
  </w:style>
  <w:style w:type="paragraph" w:customStyle="1" w:styleId="92BDE30AF8144E1BB0218E2FAA8EFB86">
    <w:name w:val="92BDE30AF8144E1BB0218E2FAA8EFB86"/>
    <w:rsid w:val="002A6795"/>
  </w:style>
  <w:style w:type="paragraph" w:customStyle="1" w:styleId="62777971040F434AAEF794D8AECB09D2">
    <w:name w:val="62777971040F434AAEF794D8AECB09D2"/>
    <w:rsid w:val="002A6795"/>
  </w:style>
  <w:style w:type="paragraph" w:customStyle="1" w:styleId="5D5198D603114CD2A1901C4EF3E13856">
    <w:name w:val="5D5198D603114CD2A1901C4EF3E13856"/>
    <w:rsid w:val="002A6795"/>
  </w:style>
  <w:style w:type="paragraph" w:customStyle="1" w:styleId="39A27E62BBD248D7A629E3201013C488">
    <w:name w:val="39A27E62BBD248D7A629E3201013C488"/>
    <w:rsid w:val="002A6795"/>
  </w:style>
  <w:style w:type="paragraph" w:customStyle="1" w:styleId="20EA301AD98B4D399AE5CADAE76B5EB1">
    <w:name w:val="20EA301AD98B4D399AE5CADAE76B5EB1"/>
    <w:rsid w:val="002A6795"/>
  </w:style>
  <w:style w:type="paragraph" w:customStyle="1" w:styleId="2C38687A975B4069A03ABB85332F5AD4">
    <w:name w:val="2C38687A975B4069A03ABB85332F5AD4"/>
    <w:rsid w:val="002A6795"/>
  </w:style>
  <w:style w:type="paragraph" w:customStyle="1" w:styleId="6FB756AD2A3143FB8A75C322338A91EC">
    <w:name w:val="6FB756AD2A3143FB8A75C322338A91EC"/>
    <w:rsid w:val="002A6795"/>
  </w:style>
  <w:style w:type="paragraph" w:customStyle="1" w:styleId="5E9CA1A85F354C97BC3669D88BD3BB3D">
    <w:name w:val="5E9CA1A85F354C97BC3669D88BD3BB3D"/>
    <w:rsid w:val="00815F3D"/>
  </w:style>
  <w:style w:type="paragraph" w:customStyle="1" w:styleId="FC7873944F034E348505CD7506FC2434">
    <w:name w:val="FC7873944F034E348505CD7506FC2434"/>
    <w:rsid w:val="00C62BA7"/>
  </w:style>
  <w:style w:type="paragraph" w:customStyle="1" w:styleId="AE7D91767A2543A59DD30B581E3285AA">
    <w:name w:val="AE7D91767A2543A59DD30B581E3285AA"/>
    <w:rsid w:val="00C62BA7"/>
  </w:style>
  <w:style w:type="paragraph" w:customStyle="1" w:styleId="D430857DF12245D9A1723D5A79907076">
    <w:name w:val="D430857DF12245D9A1723D5A79907076"/>
    <w:rsid w:val="00C62BA7"/>
  </w:style>
  <w:style w:type="paragraph" w:customStyle="1" w:styleId="4ACB3F6C4F164BC6837E94023EDDD965">
    <w:name w:val="4ACB3F6C4F164BC6837E94023EDDD965"/>
    <w:rsid w:val="00C62BA7"/>
  </w:style>
  <w:style w:type="paragraph" w:customStyle="1" w:styleId="03573DDED4684D0882C139A1924C05B1">
    <w:name w:val="03573DDED4684D0882C139A1924C05B1"/>
    <w:rsid w:val="00C62BA7"/>
  </w:style>
  <w:style w:type="paragraph" w:customStyle="1" w:styleId="4AB7F1B99FBD44AEA1E93A28A2CA6E4B">
    <w:name w:val="4AB7F1B99FBD44AEA1E93A28A2CA6E4B"/>
    <w:rsid w:val="00B635F0"/>
  </w:style>
  <w:style w:type="paragraph" w:customStyle="1" w:styleId="181D67001FAB496598C91D9E410FC01D">
    <w:name w:val="181D67001FAB496598C91D9E410FC01D"/>
    <w:rsid w:val="00B635F0"/>
  </w:style>
  <w:style w:type="paragraph" w:customStyle="1" w:styleId="97368A737BF643469A314D3900E1FBF7">
    <w:name w:val="97368A737BF643469A314D3900E1FBF7"/>
    <w:rsid w:val="00B635F0"/>
  </w:style>
  <w:style w:type="paragraph" w:customStyle="1" w:styleId="0324D449FB6B4C5EB6109A88891D573D">
    <w:name w:val="0324D449FB6B4C5EB6109A88891D573D"/>
    <w:rsid w:val="00B635F0"/>
  </w:style>
  <w:style w:type="paragraph" w:customStyle="1" w:styleId="93CFDE66938348138A2062FC79D68A93">
    <w:name w:val="93CFDE66938348138A2062FC79D68A93"/>
    <w:rsid w:val="00B635F0"/>
  </w:style>
  <w:style w:type="paragraph" w:customStyle="1" w:styleId="6DFCA14773224CA78232616CD09C7AF4">
    <w:name w:val="6DFCA14773224CA78232616CD09C7AF4"/>
    <w:rsid w:val="00B635F0"/>
  </w:style>
  <w:style w:type="paragraph" w:customStyle="1" w:styleId="5E32E5DD76DE4C9FA9DFE9A89E5FB596">
    <w:name w:val="5E32E5DD76DE4C9FA9DFE9A89E5FB596"/>
    <w:rsid w:val="00B635F0"/>
  </w:style>
  <w:style w:type="paragraph" w:customStyle="1" w:styleId="E2D1C75872354677B2C3ADFCB42AAC7C">
    <w:name w:val="E2D1C75872354677B2C3ADFCB42AAC7C"/>
    <w:rsid w:val="00B635F0"/>
  </w:style>
  <w:style w:type="paragraph" w:customStyle="1" w:styleId="A2A6FF8DF7744D21B574D8219E199845">
    <w:name w:val="A2A6FF8DF7744D21B574D8219E199845"/>
    <w:rsid w:val="00B635F0"/>
  </w:style>
  <w:style w:type="paragraph" w:customStyle="1" w:styleId="68D985E3E9944D4D86883BFBC1D29FC7">
    <w:name w:val="68D985E3E9944D4D86883BFBC1D29FC7"/>
    <w:rsid w:val="00B635F0"/>
  </w:style>
  <w:style w:type="paragraph" w:customStyle="1" w:styleId="9F4AD076FD66446F8031B43EB98C62B9">
    <w:name w:val="9F4AD076FD66446F8031B43EB98C62B9"/>
    <w:rsid w:val="003971F4"/>
  </w:style>
  <w:style w:type="paragraph" w:customStyle="1" w:styleId="9863276436D241ED8D5771D843ABC5D9">
    <w:name w:val="9863276436D241ED8D5771D843ABC5D9"/>
    <w:rsid w:val="003971F4"/>
  </w:style>
  <w:style w:type="paragraph" w:customStyle="1" w:styleId="85F2AECDBE6748ED8FA9D56E5F2DDAA8">
    <w:name w:val="85F2AECDBE6748ED8FA9D56E5F2DDAA8"/>
    <w:rsid w:val="003971F4"/>
  </w:style>
  <w:style w:type="paragraph" w:customStyle="1" w:styleId="829CF76ADD5A413099E54A083385C6D5">
    <w:name w:val="829CF76ADD5A413099E54A083385C6D5"/>
    <w:rsid w:val="003971F4"/>
  </w:style>
  <w:style w:type="paragraph" w:customStyle="1" w:styleId="FA5954E4FADF4F26A206BC40BBBFB603">
    <w:name w:val="FA5954E4FADF4F26A206BC40BBBFB603"/>
    <w:rsid w:val="003971F4"/>
  </w:style>
  <w:style w:type="paragraph" w:customStyle="1" w:styleId="444BBDB5E643459D9C55636A456F3E79">
    <w:name w:val="444BBDB5E643459D9C55636A456F3E79"/>
    <w:rsid w:val="003971F4"/>
  </w:style>
  <w:style w:type="paragraph" w:customStyle="1" w:styleId="8B5582FB1BBA433D84F2320038447C7E">
    <w:name w:val="8B5582FB1BBA433D84F2320038447C7E"/>
    <w:rsid w:val="003971F4"/>
  </w:style>
  <w:style w:type="paragraph" w:customStyle="1" w:styleId="A6B32EBF46EC4F5087F9185BB9810CB1">
    <w:name w:val="A6B32EBF46EC4F5087F9185BB9810CB1"/>
    <w:rsid w:val="003971F4"/>
  </w:style>
  <w:style w:type="paragraph" w:customStyle="1" w:styleId="8FFB8BF1E72B42CCA9FDEC41ED84007D">
    <w:name w:val="8FFB8BF1E72B42CCA9FDEC41ED84007D"/>
    <w:rsid w:val="003971F4"/>
  </w:style>
  <w:style w:type="paragraph" w:customStyle="1" w:styleId="F95D10A714824D0F9C8B5418A6035349">
    <w:name w:val="F95D10A714824D0F9C8B5418A6035349"/>
    <w:rsid w:val="003971F4"/>
  </w:style>
  <w:style w:type="paragraph" w:customStyle="1" w:styleId="480BDC286CD44A1D8E36F435A4E15DE1">
    <w:name w:val="480BDC286CD44A1D8E36F435A4E15DE1"/>
    <w:rsid w:val="003971F4"/>
  </w:style>
  <w:style w:type="paragraph" w:customStyle="1" w:styleId="35C48EEA17FE47968BD74DCAD5DDD122">
    <w:name w:val="35C48EEA17FE47968BD74DCAD5DDD122"/>
    <w:rsid w:val="00071CD2"/>
  </w:style>
  <w:style w:type="paragraph" w:customStyle="1" w:styleId="27A87E4B76A0484C99FF4E74B4077166">
    <w:name w:val="27A87E4B76A0484C99FF4E74B4077166"/>
    <w:rsid w:val="00071CD2"/>
  </w:style>
  <w:style w:type="paragraph" w:customStyle="1" w:styleId="3D7B485E589441068B1AEE623B350828">
    <w:name w:val="3D7B485E589441068B1AEE623B350828"/>
    <w:rsid w:val="00071CD2"/>
  </w:style>
  <w:style w:type="paragraph" w:customStyle="1" w:styleId="781A0E5F24A8441E802C6EB4095AB4D8">
    <w:name w:val="781A0E5F24A8441E802C6EB4095AB4D8"/>
    <w:rsid w:val="00071CD2"/>
  </w:style>
  <w:style w:type="paragraph" w:customStyle="1" w:styleId="4798146B9D9E4C26AB6609A211FEF42F">
    <w:name w:val="4798146B9D9E4C26AB6609A211FEF42F"/>
    <w:rsid w:val="006C7AA1"/>
  </w:style>
  <w:style w:type="paragraph" w:customStyle="1" w:styleId="45DE504B4F4946C19152AB70670AC27E">
    <w:name w:val="45DE504B4F4946C19152AB70670AC27E"/>
    <w:rsid w:val="006C7AA1"/>
  </w:style>
  <w:style w:type="paragraph" w:customStyle="1" w:styleId="23817EC6012A4F8BB0F2736A072E44ED">
    <w:name w:val="23817EC6012A4F8BB0F2736A072E44ED"/>
    <w:rsid w:val="006B050E"/>
  </w:style>
  <w:style w:type="paragraph" w:customStyle="1" w:styleId="816D13127D504AF6A6AE1D9194A1D9AF">
    <w:name w:val="816D13127D504AF6A6AE1D9194A1D9AF"/>
    <w:rsid w:val="006B050E"/>
  </w:style>
  <w:style w:type="paragraph" w:customStyle="1" w:styleId="4170E0F2E7444379B55E8DE323F66AD7">
    <w:name w:val="4170E0F2E7444379B55E8DE323F66AD7"/>
    <w:rsid w:val="006B050E"/>
  </w:style>
  <w:style w:type="paragraph" w:customStyle="1" w:styleId="5E1C97FB9FCB4306B19D20EE33995C4E">
    <w:name w:val="5E1C97FB9FCB4306B19D20EE33995C4E"/>
    <w:rsid w:val="006B050E"/>
  </w:style>
  <w:style w:type="paragraph" w:customStyle="1" w:styleId="14529F50309E417FA8F5567CB4636B75">
    <w:name w:val="14529F50309E417FA8F5567CB4636B75"/>
    <w:rsid w:val="006B050E"/>
  </w:style>
  <w:style w:type="paragraph" w:customStyle="1" w:styleId="69F10BB221B84B0A9C3A60308E6C0E98">
    <w:name w:val="69F10BB221B84B0A9C3A60308E6C0E98"/>
    <w:rsid w:val="006B050E"/>
  </w:style>
  <w:style w:type="paragraph" w:customStyle="1" w:styleId="88E331E9C36347B0B9C5C428D99945DB">
    <w:name w:val="88E331E9C36347B0B9C5C428D99945DB"/>
    <w:rsid w:val="006B050E"/>
  </w:style>
  <w:style w:type="paragraph" w:customStyle="1" w:styleId="108A45A4BA334F8193467FFC2F055F57">
    <w:name w:val="108A45A4BA334F8193467FFC2F055F57"/>
    <w:rsid w:val="006B050E"/>
  </w:style>
  <w:style w:type="paragraph" w:customStyle="1" w:styleId="3B75FB29B86B4E35A3DC02A8790C8ACF">
    <w:name w:val="3B75FB29B86B4E35A3DC02A8790C8ACF"/>
    <w:rsid w:val="006B050E"/>
  </w:style>
  <w:style w:type="paragraph" w:customStyle="1" w:styleId="5221CB9CFC6D47449A2C6A6C7BD2A70B">
    <w:name w:val="5221CB9CFC6D47449A2C6A6C7BD2A70B"/>
    <w:rsid w:val="006B050E"/>
  </w:style>
  <w:style w:type="paragraph" w:customStyle="1" w:styleId="1F5CC21109474858B16A674AF522A533">
    <w:name w:val="1F5CC21109474858B16A674AF522A533"/>
    <w:rsid w:val="006B050E"/>
  </w:style>
  <w:style w:type="paragraph" w:customStyle="1" w:styleId="30C4A115B91445CC8DE16FFDF756612C">
    <w:name w:val="30C4A115B91445CC8DE16FFDF756612C"/>
    <w:rsid w:val="006B050E"/>
  </w:style>
  <w:style w:type="paragraph" w:customStyle="1" w:styleId="7948BDF79C6A49AC98E9FFF3F43AB087">
    <w:name w:val="7948BDF79C6A49AC98E9FFF3F43AB087"/>
    <w:rsid w:val="006B050E"/>
  </w:style>
  <w:style w:type="paragraph" w:customStyle="1" w:styleId="7D327FF7EB514613A7E88337B26076F2">
    <w:name w:val="7D327FF7EB514613A7E88337B26076F2"/>
    <w:rsid w:val="006B050E"/>
  </w:style>
  <w:style w:type="paragraph" w:customStyle="1" w:styleId="9B733C3A9B7A4B41ADDC19610A5B365F">
    <w:name w:val="9B733C3A9B7A4B41ADDC19610A5B365F"/>
    <w:rsid w:val="006B05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2FA78B1B-0FA4-4DA5-97A0-AEC88D185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Leistungsbeschreibung.dotx</Template>
  <TotalTime>0</TotalTime>
  <Pages>31</Pages>
  <Words>4481</Words>
  <Characters>28235</Characters>
  <Application>Microsoft Office Word</Application>
  <DocSecurity>0</DocSecurity>
  <Lines>235</Lines>
  <Paragraphs>65</Paragraphs>
  <ScaleCrop>false</ScaleCrop>
  <HeadingPairs>
    <vt:vector size="2" baseType="variant">
      <vt:variant>
        <vt:lpstr>Titel</vt:lpstr>
      </vt:variant>
      <vt:variant>
        <vt:i4>1</vt:i4>
      </vt:variant>
    </vt:vector>
  </HeadingPairs>
  <TitlesOfParts>
    <vt:vector size="1" baseType="lpstr">
      <vt:lpstr>Leistungsbeschreibung</vt:lpstr>
    </vt:vector>
  </TitlesOfParts>
  <Company>Beschaffungsamt des BMI</Company>
  <LinksUpToDate>false</LinksUpToDate>
  <CharactersWithSpaces>32651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Leistungsbeschreibung</dc:title>
  <dc:subject/>
  <dc:creator>Fischer, Holger</dc:creator>
  <cp:keywords/>
  <dc:description/>
  <cp:lastModifiedBy>Fischer, Holger</cp:lastModifiedBy>
  <cp:revision>4</cp:revision>
  <cp:lastPrinted>2026-01-16T11:55:00Z</cp:lastPrinted>
  <dcterms:created xsi:type="dcterms:W3CDTF">2026-02-09T12:57:00Z</dcterms:created>
  <dcterms:modified xsi:type="dcterms:W3CDTF">2026-02-09T13:04:00Z</dcterms:modified>
</cp:coreProperties>
</file>