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2B6AF694D56D422987F0A037340057A8"/>
          </w:placeholder>
        </w:sdtPr>
        <w:sdtEndPr/>
        <w:sdtContent>
          <w:r w:rsidR="00C2332F">
            <w:t>ZIB 12.07 - 9935/23/VV : 4</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bookmarkStart w:id="1" w:name="_GoBack"/>
      <w:bookmarkEnd w:id="1"/>
    </w:p>
    <w:bookmarkEnd w:id="0" w:displacedByCustomXml="next"/>
    <w:sdt>
      <w:sdtPr>
        <w:alias w:val="Verantwortlicher"/>
        <w:tag w:val="Verantwortlicher"/>
        <w:id w:val="1058516948"/>
        <w:placeholder>
          <w:docPart w:val="6650C1C79F9142338531A2A92016863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365DE817D6204EF8AB4EDA38B46A064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DB5C64" w:rsidRDefault="00C2332F">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A93624">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38D354ABBFD347A19F4B420DD18C30E4"/>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DD8DF3CC168843A59BA92D367C52BEB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7D508158D55645C9A24F16C2E326BC51"/>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97B8BD8E1BD24607BAF507D8029AC158"/>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7D508158D55645C9A24F16C2E326BC51"/>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C2332F"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C2332F"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AB61A57760364E7CBC26CE2EA08D279A"/>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0CC18D781D84746AA7A20C6B6D70C94"/>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5F029BE639E34DF18BF5587E6DABF3F2"/>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C2332F" w:rsidP="001F42AA">
      <w:pPr>
        <w:pStyle w:val="Liste"/>
      </w:pPr>
      <w:sdt>
        <w:sdtPr>
          <w:alias w:val="Weisungsbefugter"/>
          <w:tag w:val="Weisungsbefugter"/>
          <w:id w:val="1819140452"/>
          <w:placeholder>
            <w:docPart w:val="BD9AF80C1928401CB58BE722A769E4E3"/>
          </w:placeholder>
          <w:showingPlcHdr/>
        </w:sdtPr>
        <w:sdtEndPr/>
        <w:sdtContent>
          <w:r w:rsidR="00094F9C" w:rsidRPr="00094F9C">
            <w:rPr>
              <w:rStyle w:val="ZeichenformatIndividuell"/>
            </w:rPr>
            <w:t>Weisungsbefugter eintragen</w:t>
          </w:r>
        </w:sdtContent>
      </w:sdt>
    </w:p>
    <w:p w:rsidR="007A171A" w:rsidRPr="001F42AA" w:rsidRDefault="00C2332F" w:rsidP="001F42AA">
      <w:pPr>
        <w:pStyle w:val="Liste"/>
      </w:pPr>
      <w:sdt>
        <w:sdtPr>
          <w:alias w:val="Stellvertreter"/>
          <w:tag w:val="Stellvertreter"/>
          <w:id w:val="-1156383946"/>
          <w:placeholder>
            <w:docPart w:val="5EC17673607844B2AF4B2C16DCA1ED8B"/>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CA236523E15C4EB99AA2678544B119C2"/>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C2332F" w:rsidP="00094F9C">
      <w:pPr>
        <w:pStyle w:val="Liste"/>
      </w:pPr>
      <w:sdt>
        <w:sdtPr>
          <w:alias w:val="Weisungsbefugter"/>
          <w:tag w:val="Weisungsbefugter"/>
          <w:id w:val="714555739"/>
          <w:placeholder>
            <w:docPart w:val="C55BEABC53364476B3074736367D954D"/>
          </w:placeholder>
          <w:showingPlcHdr/>
        </w:sdtPr>
        <w:sdtEndPr/>
        <w:sdtContent>
          <w:r w:rsidR="00094F9C" w:rsidRPr="00094F9C">
            <w:rPr>
              <w:rStyle w:val="ZeichenformatIndividuell"/>
            </w:rPr>
            <w:t>Weisungsbefugter eintragen</w:t>
          </w:r>
        </w:sdtContent>
      </w:sdt>
    </w:p>
    <w:p w:rsidR="00094F9C" w:rsidRPr="001F42AA" w:rsidRDefault="00C2332F" w:rsidP="00094F9C">
      <w:pPr>
        <w:pStyle w:val="Liste"/>
      </w:pPr>
      <w:sdt>
        <w:sdtPr>
          <w:alias w:val="Stellvertreter"/>
          <w:tag w:val="Stellvertreter"/>
          <w:id w:val="-2071726755"/>
          <w:placeholder>
            <w:docPart w:val="1395B3515C62418D94D7095D13BAC968"/>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7135206B580E4E54875CBEB2F1535817"/>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C2332F"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C2332F"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C2332F"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33118468A9844A3EBAE91EED4D8DF6F9"/>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EE3EB9158F6F412F983BB8990188648E"/>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6A44D1CF790F41B9BEDC7256933F3A79"/>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94085E32F6CC499FB0CA603791C980A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871991A0EAF743978907C6606318A42B"/>
            </w:placeholder>
          </w:sdtPr>
          <w:sdtEndPr/>
          <w:sdtContent>
            <w:sdt>
              <w:sdtPr>
                <w:alias w:val="Maßnahmen"/>
                <w:tag w:val="Maßnahmen"/>
                <w:id w:val="-1347631258"/>
                <w:placeholder>
                  <w:docPart w:val="76DC5369109B45C08CF73D55DF57AABD"/>
                </w:placeholder>
              </w:sdtPr>
              <w:sdtEndPr/>
              <w:sdtContent>
                <w:sdt>
                  <w:sdtPr>
                    <w:alias w:val="Maßnahmen"/>
                    <w:tag w:val="Maßnahmen"/>
                    <w:id w:val="-397514599"/>
                    <w:placeholder>
                      <w:docPart w:val="3950ED4A9BBC431999B8F630931A7FC4"/>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1EE44BAE73B34F0B9C5CC343E1182940"/>
            </w:placeholder>
          </w:sdtPr>
          <w:sdtEndPr/>
          <w:sdtContent>
            <w:sdt>
              <w:sdtPr>
                <w:alias w:val="Maßnahmen"/>
                <w:tag w:val="Maßnahmen"/>
                <w:id w:val="-1662846284"/>
                <w:placeholder>
                  <w:docPart w:val="18A6EA956BBC438E9841A8ACF09008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360F99B65D5432EA2B51FC2A4188B0F"/>
            </w:placeholder>
          </w:sdtPr>
          <w:sdtEndPr/>
          <w:sdtContent>
            <w:sdt>
              <w:sdtPr>
                <w:alias w:val="Maßnahmen"/>
                <w:tag w:val="Maßnahmen"/>
                <w:id w:val="590280211"/>
                <w:placeholder>
                  <w:docPart w:val="AB1FBCFAB06B4C9596F86AE9A0BE6A9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9155D8669D904A59B9D79950FAF82255"/>
            </w:placeholder>
          </w:sdtPr>
          <w:sdtEndPr/>
          <w:sdtContent>
            <w:sdt>
              <w:sdtPr>
                <w:alias w:val="Maßnahmen"/>
                <w:tag w:val="Maßnahmen"/>
                <w:id w:val="1770347744"/>
                <w:placeholder>
                  <w:docPart w:val="8D99ACDD335948DCAA7586BED9C7FA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2A798D5ACF745EDAE5BE52D23E63CB4"/>
            </w:placeholder>
          </w:sdtPr>
          <w:sdtEndPr/>
          <w:sdtContent>
            <w:sdt>
              <w:sdtPr>
                <w:alias w:val="Maßnahmen"/>
                <w:tag w:val="Maßnahmen"/>
                <w:id w:val="-1836453335"/>
                <w:placeholder>
                  <w:docPart w:val="CB8AEEFF281445559003B8203AB9A2A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2CEAEF15F7F84B909C517F73DFFCFE2F"/>
            </w:placeholder>
          </w:sdtPr>
          <w:sdtEndPr/>
          <w:sdtContent>
            <w:sdt>
              <w:sdtPr>
                <w:alias w:val="Maßnahmen"/>
                <w:tag w:val="Maßnahmen"/>
                <w:id w:val="-307398952"/>
                <w:placeholder>
                  <w:docPart w:val="C6971441BF54440F9E2B12C4CA8FCA2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FB19B7CD2D34705A41E7449BA1CC88A"/>
            </w:placeholder>
          </w:sdtPr>
          <w:sdtEndPr/>
          <w:sdtContent>
            <w:sdt>
              <w:sdtPr>
                <w:alias w:val="Maßnahmen"/>
                <w:tag w:val="Maßnahmen"/>
                <w:id w:val="-881241723"/>
                <w:placeholder>
                  <w:docPart w:val="EE2D1E66DA5240DDB8AB075DA4B6F71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8C0153186DF84F8695BE915A9CC58415"/>
            </w:placeholder>
          </w:sdtPr>
          <w:sdtEndPr/>
          <w:sdtContent>
            <w:sdt>
              <w:sdtPr>
                <w:alias w:val="Maßnahmen"/>
                <w:tag w:val="Maßnahmen"/>
                <w:id w:val="735899059"/>
                <w:placeholder>
                  <w:docPart w:val="9A37E4FD7E6446ADABC1C0A325257CA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56433C02264F42EFBE2EBC66C7EE1808"/>
            </w:placeholder>
          </w:sdtPr>
          <w:sdtEndPr/>
          <w:sdtContent>
            <w:sdt>
              <w:sdtPr>
                <w:alias w:val="Maßnahmen"/>
                <w:tag w:val="Maßnahmen"/>
                <w:id w:val="1785540125"/>
                <w:placeholder>
                  <w:docPart w:val="43FF5917EC444F2FBB2510B6299FB81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9014497A87C04B16A5C20D63FFA35125"/>
            </w:placeholder>
          </w:sdtPr>
          <w:sdtEndPr/>
          <w:sdtContent>
            <w:sdt>
              <w:sdtPr>
                <w:alias w:val="Maßnahmen"/>
                <w:tag w:val="Maßnahmen"/>
                <w:id w:val="603397140"/>
                <w:placeholder>
                  <w:docPart w:val="1ED4453E30334E7F9E87F84B629E92C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6FE3EBDF670B4939AA12A0CBF9006522"/>
            </w:placeholder>
          </w:sdtPr>
          <w:sdtEndPr/>
          <w:sdtContent>
            <w:sdt>
              <w:sdtPr>
                <w:alias w:val="Maßnahmen"/>
                <w:tag w:val="Maßnahmen"/>
                <w:id w:val="-1591534348"/>
                <w:placeholder>
                  <w:docPart w:val="7885873616CE4A30AD810709BF324FE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B77DDFDA1DB44BAA8A336A7AE78069B3"/>
            </w:placeholder>
          </w:sdtPr>
          <w:sdtEndPr/>
          <w:sdtContent>
            <w:sdt>
              <w:sdtPr>
                <w:alias w:val="Maßnahmen"/>
                <w:tag w:val="Maßnahmen"/>
                <w:id w:val="2024659811"/>
                <w:placeholder>
                  <w:docPart w:val="F31479E152E54E838482D2EAF43FD6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54C02841EFD4234A3A98CC19FC3E95D"/>
            </w:placeholder>
          </w:sdtPr>
          <w:sdtEndPr/>
          <w:sdtContent>
            <w:sdt>
              <w:sdtPr>
                <w:alias w:val="Maßnahmen"/>
                <w:tag w:val="Maßnahmen"/>
                <w:id w:val="-1212572290"/>
                <w:placeholder>
                  <w:docPart w:val="BF0844871B5845BB8266D6928BBC99E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8811F80919DE47B8A294C6C6048E0430"/>
            </w:placeholder>
          </w:sdtPr>
          <w:sdtEndPr/>
          <w:sdtContent>
            <w:sdt>
              <w:sdtPr>
                <w:alias w:val="Maßnahmen"/>
                <w:tag w:val="Maßnahmen"/>
                <w:id w:val="-978538635"/>
                <w:placeholder>
                  <w:docPart w:val="52D4E1FADE144F96A7E183F2DF5C7F7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5607C1857FB3467DACA4DC3F6A2E08CB"/>
            </w:placeholder>
          </w:sdtPr>
          <w:sdtEndPr/>
          <w:sdtContent>
            <w:sdt>
              <w:sdtPr>
                <w:alias w:val="Maßnahmen"/>
                <w:tag w:val="Maßnahmen"/>
                <w:id w:val="1861778234"/>
                <w:placeholder>
                  <w:docPart w:val="FF4783C939CC477982D444E0D4F1627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C21A17A157164FF9ADE9E1545DA17119"/>
            </w:placeholder>
          </w:sdtPr>
          <w:sdtEndPr/>
          <w:sdtContent>
            <w:sdt>
              <w:sdtPr>
                <w:alias w:val="Maßnahmen"/>
                <w:tag w:val="Maßnahmen"/>
                <w:id w:val="-1507210938"/>
                <w:placeholder>
                  <w:docPart w:val="3709CDA2DDFF4C269FB5238F6C4B811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F308AC30320F4A489C8362CF4714B832"/>
            </w:placeholder>
          </w:sdtPr>
          <w:sdtEndPr/>
          <w:sdtContent>
            <w:sdt>
              <w:sdtPr>
                <w:alias w:val="Maßnahmen"/>
                <w:tag w:val="Maßnahmen"/>
                <w:id w:val="1358005203"/>
                <w:placeholder>
                  <w:docPart w:val="FE0A181152A043F799E0A88AB398F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C2332F"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C2332F"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C2332F"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C2332F"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624" w:rsidRDefault="00A93624" w:rsidP="009E6B51">
      <w:pPr>
        <w:spacing w:before="0" w:after="0" w:line="240" w:lineRule="auto"/>
      </w:pPr>
      <w:r>
        <w:separator/>
      </w:r>
    </w:p>
  </w:endnote>
  <w:endnote w:type="continuationSeparator" w:id="0">
    <w:p w:rsidR="00A93624" w:rsidRDefault="00A93624"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0F0BEC">
    <w:pPr>
      <w:pStyle w:val="Fuzeile"/>
    </w:pPr>
    <w:fldSimple w:instr=" STYLEREF  &quot;DB Version Stand&quot;  \* MERGEFORMAT ">
      <w:r w:rsidR="00C2332F">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0F0BEC" w:rsidP="009C48A5">
    <w:pPr>
      <w:pStyle w:val="Fuzeile"/>
    </w:pPr>
    <w:fldSimple w:instr=" STYLEREF  &quot;DB Version Stand&quot;  \* MERGEFORMAT ">
      <w:r w:rsidR="00C2332F">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C2332F" w:rsidP="00DC49B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624" w:rsidRDefault="00A93624" w:rsidP="009E6B51">
      <w:pPr>
        <w:spacing w:before="0" w:after="0" w:line="240" w:lineRule="auto"/>
      </w:pPr>
      <w:r>
        <w:separator/>
      </w:r>
    </w:p>
  </w:footnote>
  <w:footnote w:type="continuationSeparator" w:id="0">
    <w:p w:rsidR="00A93624" w:rsidRDefault="00A93624"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0F0BEC" w:rsidP="00C01392">
    <w:pPr>
      <w:pStyle w:val="Kopfzeile"/>
    </w:pPr>
    <w:fldSimple w:instr=" STYLEREF  &quot;DB Titel&quot;  \* MERGEFORMAT ">
      <w:r w:rsidR="00C2332F">
        <w:rPr>
          <w:noProof/>
        </w:rPr>
        <w:t>Vereinbarung zur Auftragsverarbeitung</w:t>
      </w:r>
    </w:fldSimple>
    <w:r w:rsidR="00DD3754" w:rsidRPr="00C01392">
      <w:t xml:space="preserve"> / </w:t>
    </w:r>
    <w:fldSimple w:instr=" STYLEREF  &quot;DB Aktenzeichen&quot;  \* MERGEFORMAT ">
      <w:r w:rsidR="00C2332F">
        <w:rPr>
          <w:noProof/>
        </w:rPr>
        <w:t>Az.: ZIB 12.07 - 9935/23/VV : 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0F0BEC" w:rsidP="00467A19">
    <w:pPr>
      <w:pStyle w:val="Kopfzeile"/>
      <w:tabs>
        <w:tab w:val="clear" w:pos="5103"/>
      </w:tabs>
    </w:pPr>
    <w:fldSimple w:instr=" STYLEREF  &quot;DB Titel&quot;  \* MERGEFORMAT ">
      <w:r w:rsidR="00C2332F">
        <w:rPr>
          <w:noProof/>
        </w:rPr>
        <w:t>Vereinbarung zur Auftragsverarbeitung</w:t>
      </w:r>
    </w:fldSimple>
    <w:r w:rsidR="00DD3754">
      <w:t xml:space="preserve"> / </w:t>
    </w:r>
    <w:fldSimple w:instr=" STYLEREF  &quot;DB Aktenzeichen&quot;  \* MERGEFORMAT ">
      <w:r w:rsidR="00C2332F">
        <w:rPr>
          <w:noProof/>
        </w:rPr>
        <w:t>Az.: ZIB 12.07 - 9935/23/VV : 4</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0F0BEC" w:rsidP="0089151B">
    <w:pPr>
      <w:pStyle w:val="Kopfzeile"/>
    </w:pPr>
    <w:fldSimple w:instr=" STYLEREF  &quot;DB Titel&quot;  \* MERGEFORMAT ">
      <w:r w:rsidR="00C2332F">
        <w:rPr>
          <w:noProof/>
        </w:rPr>
        <w:t>Vereinbarung zur Auftragsverarbeitung</w:t>
      </w:r>
    </w:fldSimple>
    <w:r w:rsidR="00DD3754">
      <w:t xml:space="preserve"> / </w:t>
    </w:r>
    <w:fldSimple w:instr=" STYLEREF  &quot;DB Aktenzeichen&quot;  \* MERGEFORMAT ">
      <w:r w:rsidR="00C2332F">
        <w:rPr>
          <w:noProof/>
        </w:rPr>
        <w:t>Az.: ZIB 12.07 - 9935/23/VV : 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24"/>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93624"/>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332F"/>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FDA4A"/>
  <w15:chartTrackingRefBased/>
  <w15:docId w15:val="{096F5208-5341-4700-9082-F4EF443D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6AF694D56D422987F0A037340057A8"/>
        <w:category>
          <w:name w:val="Allgemein"/>
          <w:gallery w:val="placeholder"/>
        </w:category>
        <w:types>
          <w:type w:val="bbPlcHdr"/>
        </w:types>
        <w:behaviors>
          <w:behavior w:val="content"/>
        </w:behaviors>
        <w:guid w:val="{E4BB6897-951C-4108-8296-E1E744EF4DB5}"/>
      </w:docPartPr>
      <w:docPartBody>
        <w:p w:rsidR="00000000" w:rsidRDefault="002C56E3">
          <w:pPr>
            <w:pStyle w:val="2B6AF694D56D422987F0A037340057A8"/>
          </w:pPr>
          <w:r w:rsidRPr="002F0853">
            <w:rPr>
              <w:rStyle w:val="ZeichenformatIndividuell"/>
            </w:rPr>
            <w:t>ZIB/B XX.XX – XXXX/XX/VV : Y</w:t>
          </w:r>
        </w:p>
      </w:docPartBody>
    </w:docPart>
    <w:docPart>
      <w:docPartPr>
        <w:name w:val="6650C1C79F9142338531A2A920168637"/>
        <w:category>
          <w:name w:val="Allgemein"/>
          <w:gallery w:val="placeholder"/>
        </w:category>
        <w:types>
          <w:type w:val="bbPlcHdr"/>
        </w:types>
        <w:behaviors>
          <w:behavior w:val="content"/>
        </w:behaviors>
        <w:guid w:val="{4E728DB9-27DB-4B37-9CE4-E1D04AA4DC06}"/>
      </w:docPartPr>
      <w:docPartBody>
        <w:p w:rsidR="00000000" w:rsidRDefault="002C56E3">
          <w:pPr>
            <w:pStyle w:val="6650C1C79F9142338531A2A920168637"/>
          </w:pPr>
          <w:r w:rsidRPr="0035278E">
            <w:rPr>
              <w:rStyle w:val="ZeichenformatIndividuell"/>
            </w:rPr>
            <w:t>Bezeichnung des Verantwortlichen</w:t>
          </w:r>
        </w:p>
      </w:docPartBody>
    </w:docPart>
    <w:docPart>
      <w:docPartPr>
        <w:name w:val="365DE817D6204EF8AB4EDA38B46A0645"/>
        <w:category>
          <w:name w:val="Allgemein"/>
          <w:gallery w:val="placeholder"/>
        </w:category>
        <w:types>
          <w:type w:val="bbPlcHdr"/>
        </w:types>
        <w:behaviors>
          <w:behavior w:val="content"/>
        </w:behaviors>
        <w:guid w:val="{C3317222-C456-4596-A1C6-FD3368E4BC09}"/>
      </w:docPartPr>
      <w:docPartBody>
        <w:p w:rsidR="00000000" w:rsidRDefault="002C56E3">
          <w:pPr>
            <w:pStyle w:val="365DE817D6204EF8AB4EDA38B46A0645"/>
          </w:pPr>
          <w:r>
            <w:rPr>
              <w:rStyle w:val="ZeichenformatIndividuell"/>
            </w:rPr>
            <w:t>Vertragspartner</w:t>
          </w:r>
        </w:p>
      </w:docPartBody>
    </w:docPart>
    <w:docPart>
      <w:docPartPr>
        <w:name w:val="38D354ABBFD347A19F4B420DD18C30E4"/>
        <w:category>
          <w:name w:val="Allgemein"/>
          <w:gallery w:val="placeholder"/>
        </w:category>
        <w:types>
          <w:type w:val="bbPlcHdr"/>
        </w:types>
        <w:behaviors>
          <w:behavior w:val="content"/>
        </w:behaviors>
        <w:guid w:val="{56B9005F-5DD5-4026-AE0F-30E99323044E}"/>
      </w:docPartPr>
      <w:docPartBody>
        <w:p w:rsidR="00000000" w:rsidRDefault="002C56E3">
          <w:pPr>
            <w:pStyle w:val="38D354ABBFD347A19F4B420DD18C30E4"/>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DD8DF3CC168843A59BA92D367C52BEBB"/>
        <w:category>
          <w:name w:val="Allgemein"/>
          <w:gallery w:val="placeholder"/>
        </w:category>
        <w:types>
          <w:type w:val="bbPlcHdr"/>
        </w:types>
        <w:behaviors>
          <w:behavior w:val="content"/>
        </w:behaviors>
        <w:guid w:val="{B26D05AA-56C2-443C-AB74-97AF3248CBE8}"/>
      </w:docPartPr>
      <w:docPartBody>
        <w:p w:rsidR="00000000" w:rsidRDefault="002C56E3">
          <w:pPr>
            <w:pStyle w:val="DD8DF3CC168843A59BA92D367C52BEB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7D508158D55645C9A24F16C2E326BC51"/>
        <w:category>
          <w:name w:val="Allgemein"/>
          <w:gallery w:val="placeholder"/>
        </w:category>
        <w:types>
          <w:type w:val="bbPlcHdr"/>
        </w:types>
        <w:behaviors>
          <w:behavior w:val="content"/>
        </w:behaviors>
        <w:guid w:val="{AEF1942F-9FDE-4761-B350-17B727EB9161}"/>
      </w:docPartPr>
      <w:docPartBody>
        <w:p w:rsidR="00000000" w:rsidRDefault="006727F5">
          <w:pPr>
            <w:pStyle w:val="7D508158D55645C9A24F16C2E326BC51"/>
          </w:pPr>
          <w:r w:rsidRPr="00684CCE">
            <w:rPr>
              <w:rStyle w:val="Platzhaltertext"/>
            </w:rPr>
            <w:t>Wählen Sie ein Element aus.</w:t>
          </w:r>
        </w:p>
      </w:docPartBody>
    </w:docPart>
    <w:docPart>
      <w:docPartPr>
        <w:name w:val="97B8BD8E1BD24607BAF507D8029AC158"/>
        <w:category>
          <w:name w:val="Allgemein"/>
          <w:gallery w:val="placeholder"/>
        </w:category>
        <w:types>
          <w:type w:val="bbPlcHdr"/>
        </w:types>
        <w:behaviors>
          <w:behavior w:val="content"/>
        </w:behaviors>
        <w:guid w:val="{6E0326DC-25D9-409B-AAF1-1A35CA412B45}"/>
      </w:docPartPr>
      <w:docPartBody>
        <w:p w:rsidR="00000000" w:rsidRDefault="002C56E3">
          <w:pPr>
            <w:pStyle w:val="97B8BD8E1BD24607BAF507D8029AC158"/>
          </w:pPr>
          <w:r w:rsidRPr="00ED1003">
            <w:rPr>
              <w:rStyle w:val="ZeichenformatIndividuell"/>
            </w:rPr>
            <w:t>Bitte wählen Sie ein Element aus</w:t>
          </w:r>
        </w:p>
      </w:docPartBody>
    </w:docPart>
    <w:docPart>
      <w:docPartPr>
        <w:name w:val="AB61A57760364E7CBC26CE2EA08D279A"/>
        <w:category>
          <w:name w:val="Allgemein"/>
          <w:gallery w:val="placeholder"/>
        </w:category>
        <w:types>
          <w:type w:val="bbPlcHdr"/>
        </w:types>
        <w:behaviors>
          <w:behavior w:val="content"/>
        </w:behaviors>
        <w:guid w:val="{190AA7C9-E208-49AD-8EBE-F4C7549770B3}"/>
      </w:docPartPr>
      <w:docPartBody>
        <w:p w:rsidR="00000000" w:rsidRDefault="002C56E3">
          <w:pPr>
            <w:pStyle w:val="AB61A57760364E7CBC26CE2EA08D279A"/>
          </w:pPr>
          <w:r w:rsidRPr="002F0853">
            <w:rPr>
              <w:rStyle w:val="ZeichenformatIndividuell"/>
            </w:rPr>
            <w:t>Datum</w:t>
          </w:r>
        </w:p>
      </w:docPartBody>
    </w:docPart>
    <w:docPart>
      <w:docPartPr>
        <w:name w:val="20CC18D781D84746AA7A20C6B6D70C94"/>
        <w:category>
          <w:name w:val="Allgemein"/>
          <w:gallery w:val="placeholder"/>
        </w:category>
        <w:types>
          <w:type w:val="bbPlcHdr"/>
        </w:types>
        <w:behaviors>
          <w:behavior w:val="content"/>
        </w:behaviors>
        <w:guid w:val="{94207FEE-8A85-4D86-AC05-A34D3EC76934}"/>
      </w:docPartPr>
      <w:docPartBody>
        <w:p w:rsidR="00000000" w:rsidRDefault="002C56E3">
          <w:pPr>
            <w:pStyle w:val="20CC18D781D84746AA7A20C6B6D70C94"/>
          </w:pPr>
          <w:r w:rsidRPr="00721172">
            <w:rPr>
              <w:rStyle w:val="ZeichenformatIndividuell"/>
            </w:rPr>
            <w:t>Bezeichnung des Verantwortlichen</w:t>
          </w:r>
        </w:p>
      </w:docPartBody>
    </w:docPart>
    <w:docPart>
      <w:docPartPr>
        <w:name w:val="5F029BE639E34DF18BF5587E6DABF3F2"/>
        <w:category>
          <w:name w:val="Allgemein"/>
          <w:gallery w:val="placeholder"/>
        </w:category>
        <w:types>
          <w:type w:val="bbPlcHdr"/>
        </w:types>
        <w:behaviors>
          <w:behavior w:val="content"/>
        </w:behaviors>
        <w:guid w:val="{8A6726C5-4295-477C-93E5-AB20620D9914}"/>
      </w:docPartPr>
      <w:docPartBody>
        <w:p w:rsidR="00000000" w:rsidRDefault="002C56E3">
          <w:pPr>
            <w:pStyle w:val="5F029BE639E34DF18BF5587E6DABF3F2"/>
          </w:pPr>
          <w:r w:rsidRPr="007A171A">
            <w:rPr>
              <w:rStyle w:val="ZeichenformatIndividuell"/>
            </w:rPr>
            <w:t>Vertragspartner</w:t>
          </w:r>
        </w:p>
      </w:docPartBody>
    </w:docPart>
    <w:docPart>
      <w:docPartPr>
        <w:name w:val="BD9AF80C1928401CB58BE722A769E4E3"/>
        <w:category>
          <w:name w:val="Allgemein"/>
          <w:gallery w:val="placeholder"/>
        </w:category>
        <w:types>
          <w:type w:val="bbPlcHdr"/>
        </w:types>
        <w:behaviors>
          <w:behavior w:val="content"/>
        </w:behaviors>
        <w:guid w:val="{0A389E66-212D-4CB2-9B7F-4FB2B67E2C56}"/>
      </w:docPartPr>
      <w:docPartBody>
        <w:p w:rsidR="00000000" w:rsidRDefault="002C56E3">
          <w:pPr>
            <w:pStyle w:val="BD9AF80C1928401CB58BE722A769E4E3"/>
          </w:pPr>
          <w:r w:rsidRPr="00094F9C">
            <w:rPr>
              <w:rStyle w:val="ZeichenformatIndividuell"/>
            </w:rPr>
            <w:t>Weisungsbefugter eintragen</w:t>
          </w:r>
        </w:p>
      </w:docPartBody>
    </w:docPart>
    <w:docPart>
      <w:docPartPr>
        <w:name w:val="5EC17673607844B2AF4B2C16DCA1ED8B"/>
        <w:category>
          <w:name w:val="Allgemein"/>
          <w:gallery w:val="placeholder"/>
        </w:category>
        <w:types>
          <w:type w:val="bbPlcHdr"/>
        </w:types>
        <w:behaviors>
          <w:behavior w:val="content"/>
        </w:behaviors>
        <w:guid w:val="{F9F58ACB-6E24-4FDD-8483-E2BF0A2A8738}"/>
      </w:docPartPr>
      <w:docPartBody>
        <w:p w:rsidR="00000000" w:rsidRDefault="002C56E3">
          <w:pPr>
            <w:pStyle w:val="5EC17673607844B2AF4B2C16DCA1ED8B"/>
          </w:pPr>
          <w:r w:rsidRPr="001F42AA">
            <w:rPr>
              <w:rStyle w:val="ZeichenformatIndividuell"/>
            </w:rPr>
            <w:t>Stellvertreter eintragen</w:t>
          </w:r>
        </w:p>
      </w:docPartBody>
    </w:docPart>
    <w:docPart>
      <w:docPartPr>
        <w:name w:val="CA236523E15C4EB99AA2678544B119C2"/>
        <w:category>
          <w:name w:val="Allgemein"/>
          <w:gallery w:val="placeholder"/>
        </w:category>
        <w:types>
          <w:type w:val="bbPlcHdr"/>
        </w:types>
        <w:behaviors>
          <w:behavior w:val="content"/>
        </w:behaviors>
        <w:guid w:val="{BCF86A34-6A16-460B-8649-06786B39C6D2}"/>
      </w:docPartPr>
      <w:docPartBody>
        <w:p w:rsidR="00000000" w:rsidRDefault="002C56E3">
          <w:pPr>
            <w:pStyle w:val="CA236523E15C4EB99AA2678544B119C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C55BEABC53364476B3074736367D954D"/>
        <w:category>
          <w:name w:val="Allgemein"/>
          <w:gallery w:val="placeholder"/>
        </w:category>
        <w:types>
          <w:type w:val="bbPlcHdr"/>
        </w:types>
        <w:behaviors>
          <w:behavior w:val="content"/>
        </w:behaviors>
        <w:guid w:val="{E14F8252-C3C3-46DE-97EF-0AD6768D75A7}"/>
      </w:docPartPr>
      <w:docPartBody>
        <w:p w:rsidR="00000000" w:rsidRDefault="002C56E3">
          <w:pPr>
            <w:pStyle w:val="C55BEABC53364476B3074736367D954D"/>
          </w:pPr>
          <w:r w:rsidRPr="00094F9C">
            <w:rPr>
              <w:rStyle w:val="ZeichenformatIndividuell"/>
            </w:rPr>
            <w:t>Weisungsbefugter eintragen</w:t>
          </w:r>
        </w:p>
      </w:docPartBody>
    </w:docPart>
    <w:docPart>
      <w:docPartPr>
        <w:name w:val="1395B3515C62418D94D7095D13BAC968"/>
        <w:category>
          <w:name w:val="Allgemein"/>
          <w:gallery w:val="placeholder"/>
        </w:category>
        <w:types>
          <w:type w:val="bbPlcHdr"/>
        </w:types>
        <w:behaviors>
          <w:behavior w:val="content"/>
        </w:behaviors>
        <w:guid w:val="{DB06288F-3D8F-44A8-A891-DDE3BD696AF7}"/>
      </w:docPartPr>
      <w:docPartBody>
        <w:p w:rsidR="00000000" w:rsidRDefault="002C56E3">
          <w:pPr>
            <w:pStyle w:val="1395B3515C62418D94D7095D13BAC968"/>
          </w:pPr>
          <w:r w:rsidRPr="001F42AA">
            <w:rPr>
              <w:rStyle w:val="ZeichenformatIndividuell"/>
            </w:rPr>
            <w:t>Stellvertreter eintragen</w:t>
          </w:r>
        </w:p>
      </w:docPartBody>
    </w:docPart>
    <w:docPart>
      <w:docPartPr>
        <w:name w:val="7135206B580E4E54875CBEB2F1535817"/>
        <w:category>
          <w:name w:val="Allgemein"/>
          <w:gallery w:val="placeholder"/>
        </w:category>
        <w:types>
          <w:type w:val="bbPlcHdr"/>
        </w:types>
        <w:behaviors>
          <w:behavior w:val="content"/>
        </w:behaviors>
        <w:guid w:val="{98CE82D4-E750-4C8E-805B-5779C65EA03F}"/>
      </w:docPartPr>
      <w:docPartBody>
        <w:p w:rsidR="00000000" w:rsidRDefault="002C56E3">
          <w:pPr>
            <w:pStyle w:val="7135206B580E4E54875CBEB2F1535817"/>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33118468A9844A3EBAE91EED4D8DF6F9"/>
        <w:category>
          <w:name w:val="Allgemein"/>
          <w:gallery w:val="placeholder"/>
        </w:category>
        <w:types>
          <w:type w:val="bbPlcHdr"/>
        </w:types>
        <w:behaviors>
          <w:behavior w:val="content"/>
        </w:behaviors>
        <w:guid w:val="{D4E5C1DB-2B7C-4A66-B60E-D8CE351114EF}"/>
      </w:docPartPr>
      <w:docPartBody>
        <w:p w:rsidR="00000000" w:rsidRDefault="002C56E3">
          <w:pPr>
            <w:pStyle w:val="33118468A9844A3EBAE91EED4D8DF6F9"/>
          </w:pPr>
          <w:r w:rsidRPr="00094F9C">
            <w:rPr>
              <w:rStyle w:val="ZeichenformatIndividuell"/>
            </w:rPr>
            <w:t>Datum</w:t>
          </w:r>
        </w:p>
      </w:docPartBody>
    </w:docPart>
    <w:docPart>
      <w:docPartPr>
        <w:name w:val="EE3EB9158F6F412F983BB8990188648E"/>
        <w:category>
          <w:name w:val="Allgemein"/>
          <w:gallery w:val="placeholder"/>
        </w:category>
        <w:types>
          <w:type w:val="bbPlcHdr"/>
        </w:types>
        <w:behaviors>
          <w:behavior w:val="content"/>
        </w:behaviors>
        <w:guid w:val="{A913EBD3-5D9E-4D6C-84FC-C3FB1DAFD0D8}"/>
      </w:docPartPr>
      <w:docPartBody>
        <w:p w:rsidR="00000000" w:rsidRDefault="002C56E3">
          <w:pPr>
            <w:pStyle w:val="EE3EB9158F6F412F983BB8990188648E"/>
          </w:pPr>
          <w:r w:rsidRPr="00B85AE0">
            <w:rPr>
              <w:rStyle w:val="ZeichenformatIndividuell"/>
            </w:rPr>
            <w:t>Bezeichnung des Verantwortlichen</w:t>
          </w:r>
        </w:p>
      </w:docPartBody>
    </w:docPart>
    <w:docPart>
      <w:docPartPr>
        <w:name w:val="6A44D1CF790F41B9BEDC7256933F3A79"/>
        <w:category>
          <w:name w:val="Allgemein"/>
          <w:gallery w:val="placeholder"/>
        </w:category>
        <w:types>
          <w:type w:val="bbPlcHdr"/>
        </w:types>
        <w:behaviors>
          <w:behavior w:val="content"/>
        </w:behaviors>
        <w:guid w:val="{1048F7B7-A667-429D-A429-3873275FBF5A}"/>
      </w:docPartPr>
      <w:docPartBody>
        <w:p w:rsidR="00000000" w:rsidRDefault="002C56E3">
          <w:pPr>
            <w:pStyle w:val="6A44D1CF790F41B9BEDC7256933F3A79"/>
          </w:pPr>
          <w:r w:rsidRPr="007A171A">
            <w:rPr>
              <w:rStyle w:val="ZeichenformatIndividuell"/>
            </w:rPr>
            <w:t>Vertragspartner</w:t>
          </w:r>
        </w:p>
      </w:docPartBody>
    </w:docPart>
    <w:docPart>
      <w:docPartPr>
        <w:name w:val="94085E32F6CC499FB0CA603791C980A1"/>
        <w:category>
          <w:name w:val="Allgemein"/>
          <w:gallery w:val="placeholder"/>
        </w:category>
        <w:types>
          <w:type w:val="bbPlcHdr"/>
        </w:types>
        <w:behaviors>
          <w:behavior w:val="content"/>
        </w:behaviors>
        <w:guid w:val="{3F58881A-ABBC-4ABA-8DE9-201C205DE0E5}"/>
      </w:docPartPr>
      <w:docPartBody>
        <w:p w:rsidR="00000000" w:rsidRDefault="002C56E3">
          <w:pPr>
            <w:pStyle w:val="94085E32F6CC499FB0CA603791C980A1"/>
          </w:pPr>
          <w:r w:rsidRPr="00C26172">
            <w:rPr>
              <w:rStyle w:val="ZeichenformatIndividuell"/>
            </w:rPr>
            <w:t xml:space="preserve">Maßnahmen eintragen </w:t>
          </w:r>
        </w:p>
      </w:docPartBody>
    </w:docPart>
    <w:docPart>
      <w:docPartPr>
        <w:name w:val="871991A0EAF743978907C6606318A42B"/>
        <w:category>
          <w:name w:val="Allgemein"/>
          <w:gallery w:val="placeholder"/>
        </w:category>
        <w:types>
          <w:type w:val="bbPlcHdr"/>
        </w:types>
        <w:behaviors>
          <w:behavior w:val="content"/>
        </w:behaviors>
        <w:guid w:val="{7840E327-474F-4166-819D-717D09F718BE}"/>
      </w:docPartPr>
      <w:docPartBody>
        <w:p w:rsidR="00000000" w:rsidRDefault="006727F5">
          <w:pPr>
            <w:pStyle w:val="871991A0EAF743978907C6606318A42B"/>
          </w:pPr>
          <w:r w:rsidRPr="00C26172">
            <w:rPr>
              <w:rStyle w:val="ZeichenformatIndividuell"/>
            </w:rPr>
            <w:t>Maßnahmen eintragen oder Feld leer lassen</w:t>
          </w:r>
        </w:p>
      </w:docPartBody>
    </w:docPart>
    <w:docPart>
      <w:docPartPr>
        <w:name w:val="76DC5369109B45C08CF73D55DF57AABD"/>
        <w:category>
          <w:name w:val="Allgemein"/>
          <w:gallery w:val="placeholder"/>
        </w:category>
        <w:types>
          <w:type w:val="bbPlcHdr"/>
        </w:types>
        <w:behaviors>
          <w:behavior w:val="content"/>
        </w:behaviors>
        <w:guid w:val="{B8D2CA02-582C-4C40-8E83-9D90F47F5924}"/>
      </w:docPartPr>
      <w:docPartBody>
        <w:p w:rsidR="00000000" w:rsidRDefault="009C35EB">
          <w:pPr>
            <w:pStyle w:val="76DC5369109B45C08CF73D55DF57AABD"/>
          </w:pPr>
          <w:r w:rsidRPr="00C26172">
            <w:rPr>
              <w:rStyle w:val="ZeichenformatIndividuell"/>
            </w:rPr>
            <w:t>Maßnahmen eintragen oder Feld leer lassen</w:t>
          </w:r>
          <w:r>
            <w:rPr>
              <w:rStyle w:val="ZeichenformatIndividuell"/>
            </w:rPr>
            <w:t xml:space="preserve"> wenn nicht zutreffend</w:t>
          </w:r>
        </w:p>
      </w:docPartBody>
    </w:docPart>
    <w:docPart>
      <w:docPartPr>
        <w:name w:val="3950ED4A9BBC431999B8F630931A7FC4"/>
        <w:category>
          <w:name w:val="Allgemein"/>
          <w:gallery w:val="placeholder"/>
        </w:category>
        <w:types>
          <w:type w:val="bbPlcHdr"/>
        </w:types>
        <w:behaviors>
          <w:behavior w:val="content"/>
        </w:behaviors>
        <w:guid w:val="{D406C2F6-0912-4974-8009-99D0ED4917B0}"/>
      </w:docPartPr>
      <w:docPartBody>
        <w:p w:rsidR="00000000" w:rsidRDefault="002C56E3">
          <w:pPr>
            <w:pStyle w:val="3950ED4A9BBC431999B8F630931A7FC4"/>
          </w:pPr>
          <w:r w:rsidRPr="00C26172">
            <w:rPr>
              <w:rStyle w:val="ZeichenformatIndividuell"/>
            </w:rPr>
            <w:t xml:space="preserve">Maßnahmen eintragen </w:t>
          </w:r>
        </w:p>
      </w:docPartBody>
    </w:docPart>
    <w:docPart>
      <w:docPartPr>
        <w:name w:val="1EE44BAE73B34F0B9C5CC343E1182940"/>
        <w:category>
          <w:name w:val="Allgemein"/>
          <w:gallery w:val="placeholder"/>
        </w:category>
        <w:types>
          <w:type w:val="bbPlcHdr"/>
        </w:types>
        <w:behaviors>
          <w:behavior w:val="content"/>
        </w:behaviors>
        <w:guid w:val="{79413F7F-C083-40A5-85E5-4EB86762EFF1}"/>
      </w:docPartPr>
      <w:docPartBody>
        <w:p w:rsidR="00000000" w:rsidRDefault="006727F5">
          <w:pPr>
            <w:pStyle w:val="1EE44BAE73B34F0B9C5CC343E1182940"/>
          </w:pPr>
          <w:r w:rsidRPr="00C26172">
            <w:rPr>
              <w:rStyle w:val="ZeichenformatIndividuell"/>
            </w:rPr>
            <w:t>Maßnahmen eintragen oder Feld leer lassen</w:t>
          </w:r>
        </w:p>
      </w:docPartBody>
    </w:docPart>
    <w:docPart>
      <w:docPartPr>
        <w:name w:val="18A6EA956BBC438E9841A8ACF0900867"/>
        <w:category>
          <w:name w:val="Allgemein"/>
          <w:gallery w:val="placeholder"/>
        </w:category>
        <w:types>
          <w:type w:val="bbPlcHdr"/>
        </w:types>
        <w:behaviors>
          <w:behavior w:val="content"/>
        </w:behaviors>
        <w:guid w:val="{A1CC47DD-8F75-44A4-A1F9-55FD54FD9D7D}"/>
      </w:docPartPr>
      <w:docPartBody>
        <w:p w:rsidR="00000000" w:rsidRDefault="002C56E3">
          <w:pPr>
            <w:pStyle w:val="18A6EA956BBC438E9841A8ACF0900867"/>
          </w:pPr>
          <w:r w:rsidRPr="00C26172">
            <w:rPr>
              <w:rStyle w:val="ZeichenformatIndividuell"/>
            </w:rPr>
            <w:t xml:space="preserve">Maßnahmen eintragen </w:t>
          </w:r>
        </w:p>
      </w:docPartBody>
    </w:docPart>
    <w:docPart>
      <w:docPartPr>
        <w:name w:val="8360F99B65D5432EA2B51FC2A4188B0F"/>
        <w:category>
          <w:name w:val="Allgemein"/>
          <w:gallery w:val="placeholder"/>
        </w:category>
        <w:types>
          <w:type w:val="bbPlcHdr"/>
        </w:types>
        <w:behaviors>
          <w:behavior w:val="content"/>
        </w:behaviors>
        <w:guid w:val="{D0217130-A6DD-4E17-8AF6-ECEDC151BAE0}"/>
      </w:docPartPr>
      <w:docPartBody>
        <w:p w:rsidR="00000000" w:rsidRDefault="006727F5">
          <w:pPr>
            <w:pStyle w:val="8360F99B65D5432EA2B51FC2A4188B0F"/>
          </w:pPr>
          <w:r w:rsidRPr="00C26172">
            <w:rPr>
              <w:rStyle w:val="ZeichenformatIndividuell"/>
            </w:rPr>
            <w:t>Maßnahmen eintragen oder Feld leer lassen</w:t>
          </w:r>
        </w:p>
      </w:docPartBody>
    </w:docPart>
    <w:docPart>
      <w:docPartPr>
        <w:name w:val="AB1FBCFAB06B4C9596F86AE9A0BE6A99"/>
        <w:category>
          <w:name w:val="Allgemein"/>
          <w:gallery w:val="placeholder"/>
        </w:category>
        <w:types>
          <w:type w:val="bbPlcHdr"/>
        </w:types>
        <w:behaviors>
          <w:behavior w:val="content"/>
        </w:behaviors>
        <w:guid w:val="{7D05D6AA-ABBC-4BA5-9A8E-2F400D8D6DA0}"/>
      </w:docPartPr>
      <w:docPartBody>
        <w:p w:rsidR="00000000" w:rsidRDefault="002C56E3">
          <w:pPr>
            <w:pStyle w:val="AB1FBCFAB06B4C9596F86AE9A0BE6A99"/>
          </w:pPr>
          <w:r w:rsidRPr="00C26172">
            <w:rPr>
              <w:rStyle w:val="ZeichenformatIndividuell"/>
            </w:rPr>
            <w:t xml:space="preserve">Maßnahmen eintragen </w:t>
          </w:r>
        </w:p>
      </w:docPartBody>
    </w:docPart>
    <w:docPart>
      <w:docPartPr>
        <w:name w:val="9155D8669D904A59B9D79950FAF82255"/>
        <w:category>
          <w:name w:val="Allgemein"/>
          <w:gallery w:val="placeholder"/>
        </w:category>
        <w:types>
          <w:type w:val="bbPlcHdr"/>
        </w:types>
        <w:behaviors>
          <w:behavior w:val="content"/>
        </w:behaviors>
        <w:guid w:val="{5BB143AF-0D3A-4F63-B51E-55B3B04DEFF5}"/>
      </w:docPartPr>
      <w:docPartBody>
        <w:p w:rsidR="00000000" w:rsidRDefault="006727F5">
          <w:pPr>
            <w:pStyle w:val="9155D8669D904A59B9D79950FAF82255"/>
          </w:pPr>
          <w:r w:rsidRPr="00C26172">
            <w:rPr>
              <w:rStyle w:val="ZeichenformatIndividuell"/>
            </w:rPr>
            <w:t>Maßnahmen eintragen oder Feld leer lassen</w:t>
          </w:r>
        </w:p>
      </w:docPartBody>
    </w:docPart>
    <w:docPart>
      <w:docPartPr>
        <w:name w:val="8D99ACDD335948DCAA7586BED9C7FA2A"/>
        <w:category>
          <w:name w:val="Allgemein"/>
          <w:gallery w:val="placeholder"/>
        </w:category>
        <w:types>
          <w:type w:val="bbPlcHdr"/>
        </w:types>
        <w:behaviors>
          <w:behavior w:val="content"/>
        </w:behaviors>
        <w:guid w:val="{73F696B1-3756-4E89-8FF9-AE96456FDFE6}"/>
      </w:docPartPr>
      <w:docPartBody>
        <w:p w:rsidR="00000000" w:rsidRDefault="002C56E3">
          <w:pPr>
            <w:pStyle w:val="8D99ACDD335948DCAA7586BED9C7FA2A"/>
          </w:pPr>
          <w:r w:rsidRPr="00C26172">
            <w:rPr>
              <w:rStyle w:val="ZeichenformatIndividuell"/>
            </w:rPr>
            <w:t xml:space="preserve">Maßnahmen eintragen </w:t>
          </w:r>
        </w:p>
      </w:docPartBody>
    </w:docPart>
    <w:docPart>
      <w:docPartPr>
        <w:name w:val="12A798D5ACF745EDAE5BE52D23E63CB4"/>
        <w:category>
          <w:name w:val="Allgemein"/>
          <w:gallery w:val="placeholder"/>
        </w:category>
        <w:types>
          <w:type w:val="bbPlcHdr"/>
        </w:types>
        <w:behaviors>
          <w:behavior w:val="content"/>
        </w:behaviors>
        <w:guid w:val="{ED824F20-D1B0-4022-9F16-CCA539BC4C55}"/>
      </w:docPartPr>
      <w:docPartBody>
        <w:p w:rsidR="00000000" w:rsidRDefault="006727F5">
          <w:pPr>
            <w:pStyle w:val="12A798D5ACF745EDAE5BE52D23E63CB4"/>
          </w:pPr>
          <w:r w:rsidRPr="00C26172">
            <w:rPr>
              <w:rStyle w:val="ZeichenformatIndividuell"/>
            </w:rPr>
            <w:t>Maßnahmen eintragen oder Feld leer lassen</w:t>
          </w:r>
        </w:p>
      </w:docPartBody>
    </w:docPart>
    <w:docPart>
      <w:docPartPr>
        <w:name w:val="CB8AEEFF281445559003B8203AB9A2A0"/>
        <w:category>
          <w:name w:val="Allgemein"/>
          <w:gallery w:val="placeholder"/>
        </w:category>
        <w:types>
          <w:type w:val="bbPlcHdr"/>
        </w:types>
        <w:behaviors>
          <w:behavior w:val="content"/>
        </w:behaviors>
        <w:guid w:val="{8AA16F9D-DFFB-41A6-8B63-7ED0131D9CC4}"/>
      </w:docPartPr>
      <w:docPartBody>
        <w:p w:rsidR="00000000" w:rsidRDefault="002C56E3">
          <w:pPr>
            <w:pStyle w:val="CB8AEEFF281445559003B8203AB9A2A0"/>
          </w:pPr>
          <w:r w:rsidRPr="00C26172">
            <w:rPr>
              <w:rStyle w:val="ZeichenformatIndividuell"/>
            </w:rPr>
            <w:t xml:space="preserve">Maßnahmen eintragen </w:t>
          </w:r>
        </w:p>
      </w:docPartBody>
    </w:docPart>
    <w:docPart>
      <w:docPartPr>
        <w:name w:val="2CEAEF15F7F84B909C517F73DFFCFE2F"/>
        <w:category>
          <w:name w:val="Allgemein"/>
          <w:gallery w:val="placeholder"/>
        </w:category>
        <w:types>
          <w:type w:val="bbPlcHdr"/>
        </w:types>
        <w:behaviors>
          <w:behavior w:val="content"/>
        </w:behaviors>
        <w:guid w:val="{26AFD679-8D13-43CA-BFB7-7F4E7D41CB9E}"/>
      </w:docPartPr>
      <w:docPartBody>
        <w:p w:rsidR="00000000" w:rsidRDefault="006727F5">
          <w:pPr>
            <w:pStyle w:val="2CEAEF15F7F84B909C517F73DFFCFE2F"/>
          </w:pPr>
          <w:r w:rsidRPr="00C26172">
            <w:rPr>
              <w:rStyle w:val="ZeichenformatIndividuell"/>
            </w:rPr>
            <w:t>Maßnahmen eintragen oder Feld leer lassen</w:t>
          </w:r>
        </w:p>
      </w:docPartBody>
    </w:docPart>
    <w:docPart>
      <w:docPartPr>
        <w:name w:val="C6971441BF54440F9E2B12C4CA8FCA26"/>
        <w:category>
          <w:name w:val="Allgemein"/>
          <w:gallery w:val="placeholder"/>
        </w:category>
        <w:types>
          <w:type w:val="bbPlcHdr"/>
        </w:types>
        <w:behaviors>
          <w:behavior w:val="content"/>
        </w:behaviors>
        <w:guid w:val="{E421852D-119A-4F15-AACB-2E110C2F57AA}"/>
      </w:docPartPr>
      <w:docPartBody>
        <w:p w:rsidR="00000000" w:rsidRDefault="002C56E3">
          <w:pPr>
            <w:pStyle w:val="C6971441BF54440F9E2B12C4CA8FCA26"/>
          </w:pPr>
          <w:r w:rsidRPr="00C26172">
            <w:rPr>
              <w:rStyle w:val="ZeichenformatIndividuell"/>
            </w:rPr>
            <w:t xml:space="preserve">Maßnahmen eintragen </w:t>
          </w:r>
        </w:p>
      </w:docPartBody>
    </w:docPart>
    <w:docPart>
      <w:docPartPr>
        <w:name w:val="8FB19B7CD2D34705A41E7449BA1CC88A"/>
        <w:category>
          <w:name w:val="Allgemein"/>
          <w:gallery w:val="placeholder"/>
        </w:category>
        <w:types>
          <w:type w:val="bbPlcHdr"/>
        </w:types>
        <w:behaviors>
          <w:behavior w:val="content"/>
        </w:behaviors>
        <w:guid w:val="{EBACA5C8-5EAE-4DE5-9D6D-0278BE9C0307}"/>
      </w:docPartPr>
      <w:docPartBody>
        <w:p w:rsidR="00000000" w:rsidRDefault="006727F5">
          <w:pPr>
            <w:pStyle w:val="8FB19B7CD2D34705A41E7449BA1CC88A"/>
          </w:pPr>
          <w:r w:rsidRPr="00C26172">
            <w:rPr>
              <w:rStyle w:val="ZeichenformatIndividuell"/>
            </w:rPr>
            <w:t>Maßnahmen eintragen oder Feld leer lassen</w:t>
          </w:r>
        </w:p>
      </w:docPartBody>
    </w:docPart>
    <w:docPart>
      <w:docPartPr>
        <w:name w:val="EE2D1E66DA5240DDB8AB075DA4B6F713"/>
        <w:category>
          <w:name w:val="Allgemein"/>
          <w:gallery w:val="placeholder"/>
        </w:category>
        <w:types>
          <w:type w:val="bbPlcHdr"/>
        </w:types>
        <w:behaviors>
          <w:behavior w:val="content"/>
        </w:behaviors>
        <w:guid w:val="{3758E556-0105-4FD9-A7F6-36DFFC852C1C}"/>
      </w:docPartPr>
      <w:docPartBody>
        <w:p w:rsidR="00000000" w:rsidRDefault="002C56E3">
          <w:pPr>
            <w:pStyle w:val="EE2D1E66DA5240DDB8AB075DA4B6F713"/>
          </w:pPr>
          <w:r w:rsidRPr="00C26172">
            <w:rPr>
              <w:rStyle w:val="ZeichenformatIndividuell"/>
            </w:rPr>
            <w:t xml:space="preserve">Maßnahmen eintragen </w:t>
          </w:r>
        </w:p>
      </w:docPartBody>
    </w:docPart>
    <w:docPart>
      <w:docPartPr>
        <w:name w:val="8C0153186DF84F8695BE915A9CC58415"/>
        <w:category>
          <w:name w:val="Allgemein"/>
          <w:gallery w:val="placeholder"/>
        </w:category>
        <w:types>
          <w:type w:val="bbPlcHdr"/>
        </w:types>
        <w:behaviors>
          <w:behavior w:val="content"/>
        </w:behaviors>
        <w:guid w:val="{2E26BF27-DCAA-48C9-8C59-58294BF6FCBC}"/>
      </w:docPartPr>
      <w:docPartBody>
        <w:p w:rsidR="00000000" w:rsidRDefault="006727F5">
          <w:pPr>
            <w:pStyle w:val="8C0153186DF84F8695BE915A9CC58415"/>
          </w:pPr>
          <w:r w:rsidRPr="00C26172">
            <w:rPr>
              <w:rStyle w:val="ZeichenformatIndividuell"/>
            </w:rPr>
            <w:t>Maßnahmen eintragen oder Feld leer lassen</w:t>
          </w:r>
        </w:p>
      </w:docPartBody>
    </w:docPart>
    <w:docPart>
      <w:docPartPr>
        <w:name w:val="9A37E4FD7E6446ADABC1C0A325257CA8"/>
        <w:category>
          <w:name w:val="Allgemein"/>
          <w:gallery w:val="placeholder"/>
        </w:category>
        <w:types>
          <w:type w:val="bbPlcHdr"/>
        </w:types>
        <w:behaviors>
          <w:behavior w:val="content"/>
        </w:behaviors>
        <w:guid w:val="{16AD9D70-382E-4714-858E-7B44F2D6BB8F}"/>
      </w:docPartPr>
      <w:docPartBody>
        <w:p w:rsidR="00000000" w:rsidRDefault="002C56E3">
          <w:pPr>
            <w:pStyle w:val="9A37E4FD7E6446ADABC1C0A325257CA8"/>
          </w:pPr>
          <w:r w:rsidRPr="00C26172">
            <w:rPr>
              <w:rStyle w:val="ZeichenformatIndividuell"/>
            </w:rPr>
            <w:t xml:space="preserve">Maßnahmen eintragen </w:t>
          </w:r>
        </w:p>
      </w:docPartBody>
    </w:docPart>
    <w:docPart>
      <w:docPartPr>
        <w:name w:val="56433C02264F42EFBE2EBC66C7EE1808"/>
        <w:category>
          <w:name w:val="Allgemein"/>
          <w:gallery w:val="placeholder"/>
        </w:category>
        <w:types>
          <w:type w:val="bbPlcHdr"/>
        </w:types>
        <w:behaviors>
          <w:behavior w:val="content"/>
        </w:behaviors>
        <w:guid w:val="{37F22509-DCB3-4084-9FFB-670D26C03A95}"/>
      </w:docPartPr>
      <w:docPartBody>
        <w:p w:rsidR="00000000" w:rsidRDefault="006727F5">
          <w:pPr>
            <w:pStyle w:val="56433C02264F42EFBE2EBC66C7EE1808"/>
          </w:pPr>
          <w:r w:rsidRPr="00C26172">
            <w:rPr>
              <w:rStyle w:val="ZeichenformatIndividuell"/>
            </w:rPr>
            <w:t>Maßnahmen eintragen oder Feld leer lassen</w:t>
          </w:r>
        </w:p>
      </w:docPartBody>
    </w:docPart>
    <w:docPart>
      <w:docPartPr>
        <w:name w:val="43FF5917EC444F2FBB2510B6299FB81E"/>
        <w:category>
          <w:name w:val="Allgemein"/>
          <w:gallery w:val="placeholder"/>
        </w:category>
        <w:types>
          <w:type w:val="bbPlcHdr"/>
        </w:types>
        <w:behaviors>
          <w:behavior w:val="content"/>
        </w:behaviors>
        <w:guid w:val="{6785C95D-8363-41D9-8E9D-A647FF488868}"/>
      </w:docPartPr>
      <w:docPartBody>
        <w:p w:rsidR="00000000" w:rsidRDefault="002C56E3">
          <w:pPr>
            <w:pStyle w:val="43FF5917EC444F2FBB2510B6299FB81E"/>
          </w:pPr>
          <w:r w:rsidRPr="00C26172">
            <w:rPr>
              <w:rStyle w:val="ZeichenformatIndividuell"/>
            </w:rPr>
            <w:t xml:space="preserve">Maßnahmen eintragen </w:t>
          </w:r>
        </w:p>
      </w:docPartBody>
    </w:docPart>
    <w:docPart>
      <w:docPartPr>
        <w:name w:val="9014497A87C04B16A5C20D63FFA35125"/>
        <w:category>
          <w:name w:val="Allgemein"/>
          <w:gallery w:val="placeholder"/>
        </w:category>
        <w:types>
          <w:type w:val="bbPlcHdr"/>
        </w:types>
        <w:behaviors>
          <w:behavior w:val="content"/>
        </w:behaviors>
        <w:guid w:val="{9875307A-A114-407A-89BB-64522F5D7701}"/>
      </w:docPartPr>
      <w:docPartBody>
        <w:p w:rsidR="00000000" w:rsidRDefault="006727F5">
          <w:pPr>
            <w:pStyle w:val="9014497A87C04B16A5C20D63FFA35125"/>
          </w:pPr>
          <w:r w:rsidRPr="00C26172">
            <w:rPr>
              <w:rStyle w:val="ZeichenformatIndividuell"/>
            </w:rPr>
            <w:t>Maßnahmen eintragen oder Feld leer lassen</w:t>
          </w:r>
        </w:p>
      </w:docPartBody>
    </w:docPart>
    <w:docPart>
      <w:docPartPr>
        <w:name w:val="1ED4453E30334E7F9E87F84B629E92CF"/>
        <w:category>
          <w:name w:val="Allgemein"/>
          <w:gallery w:val="placeholder"/>
        </w:category>
        <w:types>
          <w:type w:val="bbPlcHdr"/>
        </w:types>
        <w:behaviors>
          <w:behavior w:val="content"/>
        </w:behaviors>
        <w:guid w:val="{8E29BA52-49BC-4F2C-91F2-D14040B6882D}"/>
      </w:docPartPr>
      <w:docPartBody>
        <w:p w:rsidR="00000000" w:rsidRDefault="002C56E3">
          <w:pPr>
            <w:pStyle w:val="1ED4453E30334E7F9E87F84B629E92CF"/>
          </w:pPr>
          <w:r w:rsidRPr="00C26172">
            <w:rPr>
              <w:rStyle w:val="ZeichenformatIndividuell"/>
            </w:rPr>
            <w:t xml:space="preserve">Maßnahmen eintragen </w:t>
          </w:r>
        </w:p>
      </w:docPartBody>
    </w:docPart>
    <w:docPart>
      <w:docPartPr>
        <w:name w:val="6FE3EBDF670B4939AA12A0CBF9006522"/>
        <w:category>
          <w:name w:val="Allgemein"/>
          <w:gallery w:val="placeholder"/>
        </w:category>
        <w:types>
          <w:type w:val="bbPlcHdr"/>
        </w:types>
        <w:behaviors>
          <w:behavior w:val="content"/>
        </w:behaviors>
        <w:guid w:val="{33CCF8C2-D629-440A-B9FB-842A7AB36549}"/>
      </w:docPartPr>
      <w:docPartBody>
        <w:p w:rsidR="00000000" w:rsidRDefault="006727F5">
          <w:pPr>
            <w:pStyle w:val="6FE3EBDF670B4939AA12A0CBF9006522"/>
          </w:pPr>
          <w:r w:rsidRPr="00C26172">
            <w:rPr>
              <w:rStyle w:val="ZeichenformatIndividuell"/>
            </w:rPr>
            <w:t>Maßnahmen eintragen oder Feld leer lassen</w:t>
          </w:r>
        </w:p>
      </w:docPartBody>
    </w:docPart>
    <w:docPart>
      <w:docPartPr>
        <w:name w:val="7885873616CE4A30AD810709BF324FE7"/>
        <w:category>
          <w:name w:val="Allgemein"/>
          <w:gallery w:val="placeholder"/>
        </w:category>
        <w:types>
          <w:type w:val="bbPlcHdr"/>
        </w:types>
        <w:behaviors>
          <w:behavior w:val="content"/>
        </w:behaviors>
        <w:guid w:val="{A39C86F7-234D-4048-8CCB-18CC01AFC405}"/>
      </w:docPartPr>
      <w:docPartBody>
        <w:p w:rsidR="00000000" w:rsidRDefault="002C56E3">
          <w:pPr>
            <w:pStyle w:val="7885873616CE4A30AD810709BF324FE7"/>
          </w:pPr>
          <w:r w:rsidRPr="00C26172">
            <w:rPr>
              <w:rStyle w:val="ZeichenformatIndividuell"/>
            </w:rPr>
            <w:t xml:space="preserve">Maßnahmen eintragen </w:t>
          </w:r>
        </w:p>
      </w:docPartBody>
    </w:docPart>
    <w:docPart>
      <w:docPartPr>
        <w:name w:val="B77DDFDA1DB44BAA8A336A7AE78069B3"/>
        <w:category>
          <w:name w:val="Allgemein"/>
          <w:gallery w:val="placeholder"/>
        </w:category>
        <w:types>
          <w:type w:val="bbPlcHdr"/>
        </w:types>
        <w:behaviors>
          <w:behavior w:val="content"/>
        </w:behaviors>
        <w:guid w:val="{26E6C02C-5B64-4DE7-A93A-91E40E5ABBCE}"/>
      </w:docPartPr>
      <w:docPartBody>
        <w:p w:rsidR="00000000" w:rsidRDefault="006727F5">
          <w:pPr>
            <w:pStyle w:val="B77DDFDA1DB44BAA8A336A7AE78069B3"/>
          </w:pPr>
          <w:r w:rsidRPr="00C26172">
            <w:rPr>
              <w:rStyle w:val="ZeichenformatIndividuell"/>
            </w:rPr>
            <w:t>Maßnahmen eintragen oder Feld leer lassen</w:t>
          </w:r>
        </w:p>
      </w:docPartBody>
    </w:docPart>
    <w:docPart>
      <w:docPartPr>
        <w:name w:val="F31479E152E54E838482D2EAF43FD63D"/>
        <w:category>
          <w:name w:val="Allgemein"/>
          <w:gallery w:val="placeholder"/>
        </w:category>
        <w:types>
          <w:type w:val="bbPlcHdr"/>
        </w:types>
        <w:behaviors>
          <w:behavior w:val="content"/>
        </w:behaviors>
        <w:guid w:val="{E7722007-7F56-4424-AD0B-D4E5EB5C105F}"/>
      </w:docPartPr>
      <w:docPartBody>
        <w:p w:rsidR="00000000" w:rsidRDefault="002C56E3">
          <w:pPr>
            <w:pStyle w:val="F31479E152E54E838482D2EAF43FD63D"/>
          </w:pPr>
          <w:r w:rsidRPr="00C26172">
            <w:rPr>
              <w:rStyle w:val="ZeichenformatIndividuell"/>
            </w:rPr>
            <w:t xml:space="preserve">Maßnahmen eintragen </w:t>
          </w:r>
        </w:p>
      </w:docPartBody>
    </w:docPart>
    <w:docPart>
      <w:docPartPr>
        <w:name w:val="754C02841EFD4234A3A98CC19FC3E95D"/>
        <w:category>
          <w:name w:val="Allgemein"/>
          <w:gallery w:val="placeholder"/>
        </w:category>
        <w:types>
          <w:type w:val="bbPlcHdr"/>
        </w:types>
        <w:behaviors>
          <w:behavior w:val="content"/>
        </w:behaviors>
        <w:guid w:val="{8CBE758D-777D-4B64-A301-D4A0A4563C54}"/>
      </w:docPartPr>
      <w:docPartBody>
        <w:p w:rsidR="00000000" w:rsidRDefault="006727F5">
          <w:pPr>
            <w:pStyle w:val="754C02841EFD4234A3A98CC19FC3E95D"/>
          </w:pPr>
          <w:r w:rsidRPr="00C26172">
            <w:rPr>
              <w:rStyle w:val="ZeichenformatIndividuell"/>
            </w:rPr>
            <w:t>Maßnahmen eintragen oder Feld leer lassen</w:t>
          </w:r>
        </w:p>
      </w:docPartBody>
    </w:docPart>
    <w:docPart>
      <w:docPartPr>
        <w:name w:val="BF0844871B5845BB8266D6928BBC99E5"/>
        <w:category>
          <w:name w:val="Allgemein"/>
          <w:gallery w:val="placeholder"/>
        </w:category>
        <w:types>
          <w:type w:val="bbPlcHdr"/>
        </w:types>
        <w:behaviors>
          <w:behavior w:val="content"/>
        </w:behaviors>
        <w:guid w:val="{29C28835-E235-42C6-AF29-53429E5D43DE}"/>
      </w:docPartPr>
      <w:docPartBody>
        <w:p w:rsidR="00000000" w:rsidRDefault="002C56E3">
          <w:pPr>
            <w:pStyle w:val="BF0844871B5845BB8266D6928BBC99E5"/>
          </w:pPr>
          <w:r w:rsidRPr="00C26172">
            <w:rPr>
              <w:rStyle w:val="ZeichenformatIndividuell"/>
            </w:rPr>
            <w:t xml:space="preserve">Maßnahmen eintragen </w:t>
          </w:r>
        </w:p>
      </w:docPartBody>
    </w:docPart>
    <w:docPart>
      <w:docPartPr>
        <w:name w:val="8811F80919DE47B8A294C6C6048E0430"/>
        <w:category>
          <w:name w:val="Allgemein"/>
          <w:gallery w:val="placeholder"/>
        </w:category>
        <w:types>
          <w:type w:val="bbPlcHdr"/>
        </w:types>
        <w:behaviors>
          <w:behavior w:val="content"/>
        </w:behaviors>
        <w:guid w:val="{CB0E7233-40CE-42C5-A423-9990A204555F}"/>
      </w:docPartPr>
      <w:docPartBody>
        <w:p w:rsidR="00000000" w:rsidRDefault="006727F5">
          <w:pPr>
            <w:pStyle w:val="8811F80919DE47B8A294C6C6048E0430"/>
          </w:pPr>
          <w:r w:rsidRPr="00C26172">
            <w:rPr>
              <w:rStyle w:val="ZeichenformatIndividuell"/>
            </w:rPr>
            <w:t>Maßnahmen eintragen oder Feld leer lassen</w:t>
          </w:r>
        </w:p>
      </w:docPartBody>
    </w:docPart>
    <w:docPart>
      <w:docPartPr>
        <w:name w:val="52D4E1FADE144F96A7E183F2DF5C7F75"/>
        <w:category>
          <w:name w:val="Allgemein"/>
          <w:gallery w:val="placeholder"/>
        </w:category>
        <w:types>
          <w:type w:val="bbPlcHdr"/>
        </w:types>
        <w:behaviors>
          <w:behavior w:val="content"/>
        </w:behaviors>
        <w:guid w:val="{7F93930C-A2AD-4699-B904-9AF9CE1788D5}"/>
      </w:docPartPr>
      <w:docPartBody>
        <w:p w:rsidR="00000000" w:rsidRDefault="002C56E3">
          <w:pPr>
            <w:pStyle w:val="52D4E1FADE144F96A7E183F2DF5C7F75"/>
          </w:pPr>
          <w:r w:rsidRPr="00C26172">
            <w:rPr>
              <w:rStyle w:val="ZeichenformatIndividuell"/>
            </w:rPr>
            <w:t xml:space="preserve">Maßnahmen eintragen </w:t>
          </w:r>
        </w:p>
      </w:docPartBody>
    </w:docPart>
    <w:docPart>
      <w:docPartPr>
        <w:name w:val="5607C1857FB3467DACA4DC3F6A2E08CB"/>
        <w:category>
          <w:name w:val="Allgemein"/>
          <w:gallery w:val="placeholder"/>
        </w:category>
        <w:types>
          <w:type w:val="bbPlcHdr"/>
        </w:types>
        <w:behaviors>
          <w:behavior w:val="content"/>
        </w:behaviors>
        <w:guid w:val="{7F834043-A660-49EE-A800-34859AEF536D}"/>
      </w:docPartPr>
      <w:docPartBody>
        <w:p w:rsidR="00000000" w:rsidRDefault="006727F5">
          <w:pPr>
            <w:pStyle w:val="5607C1857FB3467DACA4DC3F6A2E08CB"/>
          </w:pPr>
          <w:r w:rsidRPr="00C26172">
            <w:rPr>
              <w:rStyle w:val="ZeichenformatIndividuell"/>
            </w:rPr>
            <w:t>Maßnahmen eintragen oder Feld leer lassen</w:t>
          </w:r>
        </w:p>
      </w:docPartBody>
    </w:docPart>
    <w:docPart>
      <w:docPartPr>
        <w:name w:val="FF4783C939CC477982D444E0D4F1627A"/>
        <w:category>
          <w:name w:val="Allgemein"/>
          <w:gallery w:val="placeholder"/>
        </w:category>
        <w:types>
          <w:type w:val="bbPlcHdr"/>
        </w:types>
        <w:behaviors>
          <w:behavior w:val="content"/>
        </w:behaviors>
        <w:guid w:val="{BC326F92-8A98-49BF-91E4-A87E2F1E1584}"/>
      </w:docPartPr>
      <w:docPartBody>
        <w:p w:rsidR="00000000" w:rsidRDefault="002C56E3">
          <w:pPr>
            <w:pStyle w:val="FF4783C939CC477982D444E0D4F1627A"/>
          </w:pPr>
          <w:r w:rsidRPr="00C26172">
            <w:rPr>
              <w:rStyle w:val="ZeichenformatIndividuell"/>
            </w:rPr>
            <w:t xml:space="preserve">Maßnahmen eintragen </w:t>
          </w:r>
        </w:p>
      </w:docPartBody>
    </w:docPart>
    <w:docPart>
      <w:docPartPr>
        <w:name w:val="C21A17A157164FF9ADE9E1545DA17119"/>
        <w:category>
          <w:name w:val="Allgemein"/>
          <w:gallery w:val="placeholder"/>
        </w:category>
        <w:types>
          <w:type w:val="bbPlcHdr"/>
        </w:types>
        <w:behaviors>
          <w:behavior w:val="content"/>
        </w:behaviors>
        <w:guid w:val="{19DD5CE4-2CFF-4739-85FB-2504A0C2DE32}"/>
      </w:docPartPr>
      <w:docPartBody>
        <w:p w:rsidR="00000000" w:rsidRDefault="006727F5">
          <w:pPr>
            <w:pStyle w:val="C21A17A157164FF9ADE9E1545DA17119"/>
          </w:pPr>
          <w:r w:rsidRPr="00C26172">
            <w:rPr>
              <w:rStyle w:val="ZeichenformatIndividuell"/>
            </w:rPr>
            <w:t>Maßnahmen eintragen oder Feld leer lassen</w:t>
          </w:r>
        </w:p>
      </w:docPartBody>
    </w:docPart>
    <w:docPart>
      <w:docPartPr>
        <w:name w:val="3709CDA2DDFF4C269FB5238F6C4B8111"/>
        <w:category>
          <w:name w:val="Allgemein"/>
          <w:gallery w:val="placeholder"/>
        </w:category>
        <w:types>
          <w:type w:val="bbPlcHdr"/>
        </w:types>
        <w:behaviors>
          <w:behavior w:val="content"/>
        </w:behaviors>
        <w:guid w:val="{AFB4A754-181C-4B2B-AA5D-B2ACC5F9DA73}"/>
      </w:docPartPr>
      <w:docPartBody>
        <w:p w:rsidR="00000000" w:rsidRDefault="002C56E3">
          <w:pPr>
            <w:pStyle w:val="3709CDA2DDFF4C269FB5238F6C4B8111"/>
          </w:pPr>
          <w:r w:rsidRPr="00C26172">
            <w:rPr>
              <w:rStyle w:val="ZeichenformatIndividuell"/>
            </w:rPr>
            <w:t xml:space="preserve">Maßnahmen eintragen </w:t>
          </w:r>
        </w:p>
      </w:docPartBody>
    </w:docPart>
    <w:docPart>
      <w:docPartPr>
        <w:name w:val="F308AC30320F4A489C8362CF4714B832"/>
        <w:category>
          <w:name w:val="Allgemein"/>
          <w:gallery w:val="placeholder"/>
        </w:category>
        <w:types>
          <w:type w:val="bbPlcHdr"/>
        </w:types>
        <w:behaviors>
          <w:behavior w:val="content"/>
        </w:behaviors>
        <w:guid w:val="{8136B29D-491C-4E88-9BCE-8815A74AAE15}"/>
      </w:docPartPr>
      <w:docPartBody>
        <w:p w:rsidR="00000000" w:rsidRDefault="006727F5">
          <w:pPr>
            <w:pStyle w:val="F308AC30320F4A489C8362CF4714B832"/>
          </w:pPr>
          <w:r w:rsidRPr="00C26172">
            <w:rPr>
              <w:rStyle w:val="ZeichenformatIndividuell"/>
            </w:rPr>
            <w:t>Maßnahmen eintragen oder Feld leer lassen</w:t>
          </w:r>
        </w:p>
      </w:docPartBody>
    </w:docPart>
    <w:docPart>
      <w:docPartPr>
        <w:name w:val="FE0A181152A043F799E0A88AB398F6F9"/>
        <w:category>
          <w:name w:val="Allgemein"/>
          <w:gallery w:val="placeholder"/>
        </w:category>
        <w:types>
          <w:type w:val="bbPlcHdr"/>
        </w:types>
        <w:behaviors>
          <w:behavior w:val="content"/>
        </w:behaviors>
        <w:guid w:val="{B41552F6-EE2C-4557-AE5E-CF77AF1B0C38}"/>
      </w:docPartPr>
      <w:docPartBody>
        <w:p w:rsidR="00000000" w:rsidRDefault="002C56E3">
          <w:pPr>
            <w:pStyle w:val="FE0A181152A043F799E0A88AB398F6F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2B6AF694D56D422987F0A037340057A8">
    <w:name w:val="2B6AF694D56D422987F0A037340057A8"/>
  </w:style>
  <w:style w:type="paragraph" w:customStyle="1" w:styleId="6650C1C79F9142338531A2A920168637">
    <w:name w:val="6650C1C79F9142338531A2A920168637"/>
  </w:style>
  <w:style w:type="paragraph" w:customStyle="1" w:styleId="365DE817D6204EF8AB4EDA38B46A0645">
    <w:name w:val="365DE817D6204EF8AB4EDA38B46A0645"/>
  </w:style>
  <w:style w:type="paragraph" w:customStyle="1" w:styleId="38D354ABBFD347A19F4B420DD18C30E4">
    <w:name w:val="38D354ABBFD347A19F4B420DD18C30E4"/>
  </w:style>
  <w:style w:type="paragraph" w:customStyle="1" w:styleId="DD8DF3CC168843A59BA92D367C52BEBB">
    <w:name w:val="DD8DF3CC168843A59BA92D367C52BEBB"/>
  </w:style>
  <w:style w:type="character" w:styleId="Platzhaltertext">
    <w:name w:val="Placeholder Text"/>
    <w:basedOn w:val="Absatz-Standardschriftart"/>
    <w:uiPriority w:val="99"/>
    <w:semiHidden/>
    <w:rPr>
      <w:color w:val="808080"/>
    </w:rPr>
  </w:style>
  <w:style w:type="paragraph" w:customStyle="1" w:styleId="7D508158D55645C9A24F16C2E326BC51">
    <w:name w:val="7D508158D55645C9A24F16C2E326BC51"/>
  </w:style>
  <w:style w:type="paragraph" w:customStyle="1" w:styleId="97B8BD8E1BD24607BAF507D8029AC158">
    <w:name w:val="97B8BD8E1BD24607BAF507D8029AC158"/>
  </w:style>
  <w:style w:type="paragraph" w:customStyle="1" w:styleId="AB61A57760364E7CBC26CE2EA08D279A">
    <w:name w:val="AB61A57760364E7CBC26CE2EA08D279A"/>
  </w:style>
  <w:style w:type="paragraph" w:customStyle="1" w:styleId="20CC18D781D84746AA7A20C6B6D70C94">
    <w:name w:val="20CC18D781D84746AA7A20C6B6D70C94"/>
  </w:style>
  <w:style w:type="paragraph" w:customStyle="1" w:styleId="5F029BE639E34DF18BF5587E6DABF3F2">
    <w:name w:val="5F029BE639E34DF18BF5587E6DABF3F2"/>
  </w:style>
  <w:style w:type="paragraph" w:customStyle="1" w:styleId="BD9AF80C1928401CB58BE722A769E4E3">
    <w:name w:val="BD9AF80C1928401CB58BE722A769E4E3"/>
  </w:style>
  <w:style w:type="paragraph" w:customStyle="1" w:styleId="5EC17673607844B2AF4B2C16DCA1ED8B">
    <w:name w:val="5EC17673607844B2AF4B2C16DCA1ED8B"/>
  </w:style>
  <w:style w:type="paragraph" w:customStyle="1" w:styleId="CA236523E15C4EB99AA2678544B119C2">
    <w:name w:val="CA236523E15C4EB99AA2678544B119C2"/>
  </w:style>
  <w:style w:type="paragraph" w:customStyle="1" w:styleId="C55BEABC53364476B3074736367D954D">
    <w:name w:val="C55BEABC53364476B3074736367D954D"/>
  </w:style>
  <w:style w:type="paragraph" w:customStyle="1" w:styleId="1395B3515C62418D94D7095D13BAC968">
    <w:name w:val="1395B3515C62418D94D7095D13BAC968"/>
  </w:style>
  <w:style w:type="paragraph" w:customStyle="1" w:styleId="7135206B580E4E54875CBEB2F1535817">
    <w:name w:val="7135206B580E4E54875CBEB2F1535817"/>
  </w:style>
  <w:style w:type="paragraph" w:customStyle="1" w:styleId="33118468A9844A3EBAE91EED4D8DF6F9">
    <w:name w:val="33118468A9844A3EBAE91EED4D8DF6F9"/>
  </w:style>
  <w:style w:type="paragraph" w:customStyle="1" w:styleId="EE3EB9158F6F412F983BB8990188648E">
    <w:name w:val="EE3EB9158F6F412F983BB8990188648E"/>
  </w:style>
  <w:style w:type="paragraph" w:customStyle="1" w:styleId="6A44D1CF790F41B9BEDC7256933F3A79">
    <w:name w:val="6A44D1CF790F41B9BEDC7256933F3A79"/>
  </w:style>
  <w:style w:type="paragraph" w:customStyle="1" w:styleId="94085E32F6CC499FB0CA603791C980A1">
    <w:name w:val="94085E32F6CC499FB0CA603791C980A1"/>
  </w:style>
  <w:style w:type="paragraph" w:customStyle="1" w:styleId="871991A0EAF743978907C6606318A42B">
    <w:name w:val="871991A0EAF743978907C6606318A42B"/>
  </w:style>
  <w:style w:type="paragraph" w:customStyle="1" w:styleId="76DC5369109B45C08CF73D55DF57AABD">
    <w:name w:val="76DC5369109B45C08CF73D55DF57AABD"/>
  </w:style>
  <w:style w:type="paragraph" w:customStyle="1" w:styleId="3950ED4A9BBC431999B8F630931A7FC4">
    <w:name w:val="3950ED4A9BBC431999B8F630931A7FC4"/>
  </w:style>
  <w:style w:type="paragraph" w:customStyle="1" w:styleId="1EE44BAE73B34F0B9C5CC343E1182940">
    <w:name w:val="1EE44BAE73B34F0B9C5CC343E1182940"/>
  </w:style>
  <w:style w:type="paragraph" w:customStyle="1" w:styleId="18A6EA956BBC438E9841A8ACF0900867">
    <w:name w:val="18A6EA956BBC438E9841A8ACF0900867"/>
  </w:style>
  <w:style w:type="paragraph" w:customStyle="1" w:styleId="8360F99B65D5432EA2B51FC2A4188B0F">
    <w:name w:val="8360F99B65D5432EA2B51FC2A4188B0F"/>
  </w:style>
  <w:style w:type="paragraph" w:customStyle="1" w:styleId="AB1FBCFAB06B4C9596F86AE9A0BE6A99">
    <w:name w:val="AB1FBCFAB06B4C9596F86AE9A0BE6A99"/>
  </w:style>
  <w:style w:type="paragraph" w:customStyle="1" w:styleId="9155D8669D904A59B9D79950FAF82255">
    <w:name w:val="9155D8669D904A59B9D79950FAF82255"/>
  </w:style>
  <w:style w:type="paragraph" w:customStyle="1" w:styleId="8D99ACDD335948DCAA7586BED9C7FA2A">
    <w:name w:val="8D99ACDD335948DCAA7586BED9C7FA2A"/>
  </w:style>
  <w:style w:type="paragraph" w:customStyle="1" w:styleId="12A798D5ACF745EDAE5BE52D23E63CB4">
    <w:name w:val="12A798D5ACF745EDAE5BE52D23E63CB4"/>
  </w:style>
  <w:style w:type="paragraph" w:customStyle="1" w:styleId="CB8AEEFF281445559003B8203AB9A2A0">
    <w:name w:val="CB8AEEFF281445559003B8203AB9A2A0"/>
  </w:style>
  <w:style w:type="paragraph" w:customStyle="1" w:styleId="2CEAEF15F7F84B909C517F73DFFCFE2F">
    <w:name w:val="2CEAEF15F7F84B909C517F73DFFCFE2F"/>
  </w:style>
  <w:style w:type="paragraph" w:customStyle="1" w:styleId="C6971441BF54440F9E2B12C4CA8FCA26">
    <w:name w:val="C6971441BF54440F9E2B12C4CA8FCA26"/>
  </w:style>
  <w:style w:type="paragraph" w:customStyle="1" w:styleId="8FB19B7CD2D34705A41E7449BA1CC88A">
    <w:name w:val="8FB19B7CD2D34705A41E7449BA1CC88A"/>
  </w:style>
  <w:style w:type="paragraph" w:customStyle="1" w:styleId="EE2D1E66DA5240DDB8AB075DA4B6F713">
    <w:name w:val="EE2D1E66DA5240DDB8AB075DA4B6F713"/>
  </w:style>
  <w:style w:type="paragraph" w:customStyle="1" w:styleId="8C0153186DF84F8695BE915A9CC58415">
    <w:name w:val="8C0153186DF84F8695BE915A9CC58415"/>
  </w:style>
  <w:style w:type="paragraph" w:customStyle="1" w:styleId="9A37E4FD7E6446ADABC1C0A325257CA8">
    <w:name w:val="9A37E4FD7E6446ADABC1C0A325257CA8"/>
  </w:style>
  <w:style w:type="paragraph" w:customStyle="1" w:styleId="56433C02264F42EFBE2EBC66C7EE1808">
    <w:name w:val="56433C02264F42EFBE2EBC66C7EE1808"/>
  </w:style>
  <w:style w:type="paragraph" w:customStyle="1" w:styleId="43FF5917EC444F2FBB2510B6299FB81E">
    <w:name w:val="43FF5917EC444F2FBB2510B6299FB81E"/>
  </w:style>
  <w:style w:type="paragraph" w:customStyle="1" w:styleId="9014497A87C04B16A5C20D63FFA35125">
    <w:name w:val="9014497A87C04B16A5C20D63FFA35125"/>
  </w:style>
  <w:style w:type="paragraph" w:customStyle="1" w:styleId="1ED4453E30334E7F9E87F84B629E92CF">
    <w:name w:val="1ED4453E30334E7F9E87F84B629E92CF"/>
  </w:style>
  <w:style w:type="paragraph" w:customStyle="1" w:styleId="6FE3EBDF670B4939AA12A0CBF9006522">
    <w:name w:val="6FE3EBDF670B4939AA12A0CBF9006522"/>
  </w:style>
  <w:style w:type="paragraph" w:customStyle="1" w:styleId="7885873616CE4A30AD810709BF324FE7">
    <w:name w:val="7885873616CE4A30AD810709BF324FE7"/>
  </w:style>
  <w:style w:type="paragraph" w:customStyle="1" w:styleId="B77DDFDA1DB44BAA8A336A7AE78069B3">
    <w:name w:val="B77DDFDA1DB44BAA8A336A7AE78069B3"/>
  </w:style>
  <w:style w:type="paragraph" w:customStyle="1" w:styleId="F31479E152E54E838482D2EAF43FD63D">
    <w:name w:val="F31479E152E54E838482D2EAF43FD63D"/>
  </w:style>
  <w:style w:type="paragraph" w:customStyle="1" w:styleId="754C02841EFD4234A3A98CC19FC3E95D">
    <w:name w:val="754C02841EFD4234A3A98CC19FC3E95D"/>
  </w:style>
  <w:style w:type="paragraph" w:customStyle="1" w:styleId="BF0844871B5845BB8266D6928BBC99E5">
    <w:name w:val="BF0844871B5845BB8266D6928BBC99E5"/>
  </w:style>
  <w:style w:type="paragraph" w:customStyle="1" w:styleId="8811F80919DE47B8A294C6C6048E0430">
    <w:name w:val="8811F80919DE47B8A294C6C6048E0430"/>
  </w:style>
  <w:style w:type="paragraph" w:customStyle="1" w:styleId="52D4E1FADE144F96A7E183F2DF5C7F75">
    <w:name w:val="52D4E1FADE144F96A7E183F2DF5C7F75"/>
  </w:style>
  <w:style w:type="paragraph" w:customStyle="1" w:styleId="5607C1857FB3467DACA4DC3F6A2E08CB">
    <w:name w:val="5607C1857FB3467DACA4DC3F6A2E08CB"/>
  </w:style>
  <w:style w:type="paragraph" w:customStyle="1" w:styleId="FF4783C939CC477982D444E0D4F1627A">
    <w:name w:val="FF4783C939CC477982D444E0D4F1627A"/>
  </w:style>
  <w:style w:type="paragraph" w:customStyle="1" w:styleId="C21A17A157164FF9ADE9E1545DA17119">
    <w:name w:val="C21A17A157164FF9ADE9E1545DA17119"/>
  </w:style>
  <w:style w:type="paragraph" w:customStyle="1" w:styleId="3709CDA2DDFF4C269FB5238F6C4B8111">
    <w:name w:val="3709CDA2DDFF4C269FB5238F6C4B8111"/>
  </w:style>
  <w:style w:type="paragraph" w:customStyle="1" w:styleId="F308AC30320F4A489C8362CF4714B832">
    <w:name w:val="F308AC30320F4A489C8362CF4714B832"/>
  </w:style>
  <w:style w:type="paragraph" w:customStyle="1" w:styleId="FE0A181152A043F799E0A88AB398F6F9">
    <w:name w:val="FE0A181152A043F799E0A88AB398F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13F9073-57D8-40AE-8D53-3AACC4A0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3835</Words>
  <Characters>24163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Markert, Steve</dc:creator>
  <cp:keywords/>
  <dc:description/>
  <cp:lastModifiedBy>Markert, Steve</cp:lastModifiedBy>
  <cp:revision>2</cp:revision>
  <cp:lastPrinted>2025-06-04T14:27:00Z</cp:lastPrinted>
  <dcterms:created xsi:type="dcterms:W3CDTF">2026-01-28T06:09:00Z</dcterms:created>
  <dcterms:modified xsi:type="dcterms:W3CDTF">2026-01-28T06:10:00Z</dcterms:modified>
</cp:coreProperties>
</file>