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26A10217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10510 B7 0001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Polizeikommissariat  Braunschweig-Süd</w:t>
            </w:r>
            <w:proofErr w:type="gramStart"/>
            <w:proofErr w:type="gramEnd"/>
            <w:r>
              <w:rPr>
                <w:rStyle w:val="Ausflldaten"/>
              </w:rPr>
              <w:t xml:space="preserve">, PV-Dachertüchtigung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Trockenbauarbeiten Wände und Decken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244_102920162.docx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ofKVdi7yd9jX1XP+OswZhiqpQPc=" w:salt="Gfizh1RVZOkDeqKO7fsSH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9cdb80137bfb400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