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212_102920162.docx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10.02.00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G9BIQpyGBJg3TMj8V7djyZ8+7Ao=" w:salt="7BcXEqDxvPRgJdul7HH+v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d47907dfc8d04a89"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