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26A10217</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Polizeikommissariat  Braunschweig-Süd</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10510 B7 0001</w:t>
            </w:r>
            <w:proofErr w:type="gramStart"/>
            <w:proofErr w:type="gramEnd"/>
            <w:r>
              <w:rPr>
                <w:rStyle w:val="Ausflldaten"/>
              </w:rPr>
              <w:t xml:space="preserve"> - PV-Dachertüchtigung</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Trockenbauarbeiten Wände und Decken</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19.09.2026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1"/>
              <w:bCs w:val="1"/>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48</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2026</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1"/>
              <w:bCs w:val="1"/>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0"/>
              <w:bCs w:val="0"/>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1"/>
              <w:bCs w:val="1"/>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0"/>
              <w:bCs w:val="0"/>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214_102920162.docx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KONAtMVtyjCJcAycqkJsEaI9pQ=" w:salt="fXGNAvin09PIZYuf0oZVv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ee8564191cdf4cf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