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5-26-0005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055-26-00051 - Finanzamt Minden, LED-Steuerung im Anbau: Elektro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