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6-000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6-00051 - Finanzamt Minden, LED-Steuerung im Anbau: Elektro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