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92"/>
        <w:gridCol w:w="34"/>
        <w:gridCol w:w="357"/>
        <w:gridCol w:w="630"/>
        <w:gridCol w:w="292"/>
        <w:gridCol w:w="581"/>
        <w:gridCol w:w="2108"/>
        <w:gridCol w:w="523"/>
        <w:gridCol w:w="612"/>
        <w:gridCol w:w="141"/>
        <w:gridCol w:w="754"/>
        <w:gridCol w:w="1375"/>
        <w:gridCol w:w="1273"/>
      </w:tblGrid>
      <w:tr w:rsidR="009E0802" w:rsidRPr="008F6547" w14:paraId="469E56FA" w14:textId="77777777" w:rsidTr="0089492C">
        <w:trPr>
          <w:trHeight w:val="284"/>
        </w:trPr>
        <w:tc>
          <w:tcPr>
            <w:tcW w:w="4989" w:type="dxa"/>
            <w:gridSpan w:val="8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6B8CB371" w14:textId="77777777" w:rsidR="00026536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0FCCEBB1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  <w:p w14:paraId="437A9FAC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24C5011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4A87A0F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E5F8224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110801D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10F94A1" w14:textId="77777777" w:rsidR="009E0802" w:rsidRP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0DC5B1E5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744643A7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34429516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7B91A8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768FB5E4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0241E032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6923A0BC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5E4C4D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31A2189D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32971594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002EFC80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DA4190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4E11EF0E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210CB957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0AAB3C4E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996F54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0A509F2B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51F6F895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6342AF90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353D72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238338B3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7C22EF49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41CBD9E1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5624D2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53CF494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340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523B2373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9492C" w:rsidRPr="006E2374" w14:paraId="6CAFA8E7" w14:textId="77777777" w:rsidTr="0089492C">
        <w:trPr>
          <w:trHeight w:val="2269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4472642E" w14:textId="77777777" w:rsidR="00C74A8F" w:rsidRDefault="0089492C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737A1193" w14:textId="77777777" w:rsidR="0089492C" w:rsidRDefault="0089492C" w:rsidP="00C74A8F">
            <w:pPr>
              <w:rPr>
                <w:sz w:val="16"/>
                <w:szCs w:val="16"/>
              </w:rPr>
            </w:pPr>
          </w:p>
          <w:p w14:paraId="2D011E94" w14:textId="77777777" w:rsidR="00C74A8F" w:rsidRPr="00062BEF" w:rsidRDefault="00C74A8F" w:rsidP="00C74A8F">
            <w:pPr>
              <w:rPr>
                <w:b/>
              </w:rPr>
            </w:pPr>
            <w:r w:rsidRPr="00062BEF">
              <w:rPr>
                <w:b/>
              </w:rPr>
              <w:t>Wirtschaftsbetriebe Duisburg – AöR</w:t>
            </w:r>
          </w:p>
          <w:p w14:paraId="1EFED614" w14:textId="77777777" w:rsidR="00C74A8F" w:rsidRPr="00062BEF" w:rsidRDefault="00C74A8F" w:rsidP="00C74A8F">
            <w:pPr>
              <w:rPr>
                <w:b/>
              </w:rPr>
            </w:pPr>
            <w:r w:rsidRPr="00062BEF">
              <w:rPr>
                <w:b/>
              </w:rPr>
              <w:t>Schifferstr. 190</w:t>
            </w:r>
          </w:p>
          <w:p w14:paraId="31678D97" w14:textId="77777777" w:rsidR="00C74A8F" w:rsidRPr="00C74A8F" w:rsidRDefault="00CF0969" w:rsidP="00C74A8F">
            <w:pPr>
              <w:rPr>
                <w:b/>
                <w:sz w:val="16"/>
                <w:szCs w:val="16"/>
              </w:rPr>
            </w:pPr>
            <w:r w:rsidRPr="00062BEF">
              <w:rPr>
                <w:b/>
              </w:rPr>
              <w:t>47059 Duisburg</w:t>
            </w:r>
          </w:p>
        </w:tc>
      </w:tr>
      <w:tr w:rsidR="0013068A" w:rsidRPr="008F6547" w14:paraId="67A57D86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29EF97F6" w14:textId="77777777" w:rsidR="0013068A" w:rsidRPr="008F6547" w:rsidRDefault="0013068A" w:rsidP="0013068A"/>
        </w:tc>
      </w:tr>
      <w:tr w:rsidR="00597968" w:rsidRPr="008F6547" w14:paraId="2E664FAA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52CD709E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100BCD21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260B06AC" w14:textId="77777777" w:rsidR="0013068A" w:rsidRPr="008F6547" w:rsidRDefault="0013068A" w:rsidP="0013068A"/>
        </w:tc>
      </w:tr>
      <w:tr w:rsidR="00597968" w:rsidRPr="008F6547" w14:paraId="50F334CA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2FC919E5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4BCDAF8E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1D3D17FB" w14:textId="77777777" w:rsidR="0013068A" w:rsidRPr="008F6547" w:rsidRDefault="0013068A" w:rsidP="00940F19"/>
        </w:tc>
      </w:tr>
      <w:tr w:rsidR="00140608" w:rsidRPr="00597968" w14:paraId="1318E873" w14:textId="77777777" w:rsidTr="0089492C">
        <w:trPr>
          <w:trHeight w:val="284"/>
        </w:trPr>
        <w:tc>
          <w:tcPr>
            <w:tcW w:w="2008" w:type="dxa"/>
            <w:gridSpan w:val="5"/>
            <w:noWrap/>
            <w:tcMar>
              <w:left w:w="28" w:type="dxa"/>
            </w:tcMar>
            <w:vAlign w:val="center"/>
          </w:tcPr>
          <w:p w14:paraId="2CD4BD58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9"/>
            <w:noWrap/>
            <w:vAlign w:val="center"/>
          </w:tcPr>
          <w:p w14:paraId="78709BE0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86366D" w:rsidRPr="008F6547" w14:paraId="096623C9" w14:textId="77777777" w:rsidTr="0089492C">
        <w:trPr>
          <w:trHeight w:val="284"/>
        </w:trPr>
        <w:tc>
          <w:tcPr>
            <w:tcW w:w="2008" w:type="dxa"/>
            <w:gridSpan w:val="5"/>
            <w:vMerge w:val="restart"/>
            <w:noWrap/>
            <w:tcMar>
              <w:left w:w="28" w:type="dxa"/>
            </w:tcMar>
            <w:vAlign w:val="center"/>
          </w:tcPr>
          <w:p w14:paraId="3D9A31DC" w14:textId="77777777" w:rsidR="0086366D" w:rsidRPr="008F6547" w:rsidRDefault="0086366D" w:rsidP="0086366D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5F779398" w14:textId="01284FD2" w:rsidR="0086366D" w:rsidRPr="00C74A8F" w:rsidRDefault="0086366D" w:rsidP="0086366D">
            <w:pPr>
              <w:rPr>
                <w:b/>
              </w:rPr>
            </w:pPr>
            <w:r w:rsidRPr="00311DAC">
              <w:rPr>
                <w:b/>
              </w:rPr>
              <w:t xml:space="preserve">Zukunftsgarten Duisburg IGA 2027 - </w:t>
            </w:r>
            <w:r>
              <w:rPr>
                <w:b/>
              </w:rPr>
              <w:t xml:space="preserve">Teilprojekt </w:t>
            </w:r>
            <w:r w:rsidRPr="00BE4DC0">
              <w:rPr>
                <w:b/>
              </w:rPr>
              <w:t>Dauerhafte Infrastruktur</w:t>
            </w:r>
            <w:r>
              <w:rPr>
                <w:b/>
              </w:rPr>
              <w:t xml:space="preserve">          einschl. Veranstaltungsfläche</w:t>
            </w:r>
          </w:p>
        </w:tc>
      </w:tr>
      <w:tr w:rsidR="000D2F1B" w:rsidRPr="008F6547" w14:paraId="582006EA" w14:textId="77777777" w:rsidTr="0089492C">
        <w:trPr>
          <w:trHeight w:val="284"/>
        </w:trPr>
        <w:tc>
          <w:tcPr>
            <w:tcW w:w="2008" w:type="dxa"/>
            <w:gridSpan w:val="5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778946" w14:textId="77777777" w:rsidR="000D2F1B" w:rsidRPr="008F6547" w:rsidRDefault="000D2F1B" w:rsidP="00940F19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3AD9FF32" w14:textId="77777777" w:rsidR="000D2F1B" w:rsidRPr="00C74A8F" w:rsidRDefault="000D2F1B" w:rsidP="00940F19">
            <w:pPr>
              <w:rPr>
                <w:b/>
              </w:rPr>
            </w:pPr>
          </w:p>
        </w:tc>
      </w:tr>
      <w:tr w:rsidR="00140608" w:rsidRPr="00597968" w14:paraId="051EBADD" w14:textId="77777777" w:rsidTr="0089492C">
        <w:trPr>
          <w:trHeight w:val="340"/>
        </w:trPr>
        <w:tc>
          <w:tcPr>
            <w:tcW w:w="2008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B63278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9"/>
            <w:tcBorders>
              <w:top w:val="single" w:sz="4" w:space="0" w:color="808080"/>
            </w:tcBorders>
            <w:noWrap/>
            <w:vAlign w:val="center"/>
          </w:tcPr>
          <w:p w14:paraId="6BBB2246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56921DCB" w14:textId="77777777" w:rsidTr="0089492C">
        <w:trPr>
          <w:trHeight w:val="284"/>
        </w:trPr>
        <w:tc>
          <w:tcPr>
            <w:tcW w:w="2008" w:type="dxa"/>
            <w:gridSpan w:val="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F36543" w14:textId="77777777" w:rsidR="000D2F1B" w:rsidRPr="008F6547" w:rsidRDefault="000D2F1B" w:rsidP="00940F19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42807EED" w14:textId="375614C2" w:rsidR="000D2F1B" w:rsidRPr="00C74A8F" w:rsidRDefault="0086366D" w:rsidP="00641BA4">
            <w:pPr>
              <w:rPr>
                <w:b/>
              </w:rPr>
            </w:pPr>
            <w:r w:rsidRPr="00BE4DC0">
              <w:rPr>
                <w:b/>
              </w:rPr>
              <w:t>Tiefbauarbeiten</w:t>
            </w:r>
            <w:r w:rsidR="000A1CA8">
              <w:rPr>
                <w:b/>
              </w:rPr>
              <w:t>, 2. BA</w:t>
            </w:r>
          </w:p>
        </w:tc>
      </w:tr>
      <w:tr w:rsidR="005C638C" w:rsidRPr="001C60F2" w14:paraId="0379BEAA" w14:textId="77777777" w:rsidTr="005C638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3E8DCA77" w14:textId="77777777" w:rsidR="006112E3" w:rsidRDefault="006112E3" w:rsidP="000D2F1B">
            <w:pPr>
              <w:jc w:val="left"/>
              <w:rPr>
                <w:b/>
                <w:bCs/>
              </w:rPr>
            </w:pPr>
          </w:p>
          <w:p w14:paraId="609D0946" w14:textId="6C60B6FE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1"/>
            </w:r>
            <w:bookmarkEnd w:id="1"/>
          </w:p>
        </w:tc>
      </w:tr>
      <w:tr w:rsidR="004E122C" w:rsidRPr="001C60F2" w14:paraId="6EF44E67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0943960" w14:textId="77777777" w:rsidR="004E122C" w:rsidRDefault="004E122C" w:rsidP="000A77E4">
            <w:pPr>
              <w:jc w:val="left"/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016A0BDE" w14:textId="77777777" w:rsidR="004E122C" w:rsidRPr="00597968" w:rsidRDefault="0044202E" w:rsidP="00864C52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503" w:type="dxa"/>
            <w:gridSpan w:val="3"/>
            <w:vAlign w:val="center"/>
          </w:tcPr>
          <w:p w14:paraId="5C55FE04" w14:textId="780D91A3" w:rsidR="004E122C" w:rsidRPr="00597968" w:rsidRDefault="00742071" w:rsidP="004E122C">
            <w:pPr>
              <w:jc w:val="left"/>
            </w:pPr>
            <w:r>
              <w:t>2901/2902</w:t>
            </w:r>
          </w:p>
        </w:tc>
        <w:tc>
          <w:tcPr>
            <w:tcW w:w="6786" w:type="dxa"/>
            <w:gridSpan w:val="7"/>
            <w:vAlign w:val="center"/>
          </w:tcPr>
          <w:p w14:paraId="69FECC66" w14:textId="77777777"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4E122C" w:rsidRPr="001C60F2" w14:paraId="027757E7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0809507E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6861ABEA" w14:textId="77777777" w:rsidR="004E122C" w:rsidRPr="00597968" w:rsidRDefault="00706FD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060D2E6A" w14:textId="5761DDB3" w:rsidR="004E122C" w:rsidRPr="002D29AF" w:rsidRDefault="00742071" w:rsidP="00987558">
            <w:pPr>
              <w:jc w:val="left"/>
              <w:rPr>
                <w:strike/>
              </w:rPr>
            </w:pPr>
            <w:r w:rsidRPr="002D29AF">
              <w:rPr>
                <w:strike/>
              </w:rPr>
              <w:t>3011</w:t>
            </w:r>
          </w:p>
        </w:tc>
        <w:tc>
          <w:tcPr>
            <w:tcW w:w="6786" w:type="dxa"/>
            <w:gridSpan w:val="7"/>
            <w:vAlign w:val="center"/>
          </w:tcPr>
          <w:p w14:paraId="42BA5C65" w14:textId="608311F6" w:rsidR="004E122C" w:rsidRPr="002D29AF" w:rsidRDefault="00742071" w:rsidP="00DF0D66">
            <w:pPr>
              <w:jc w:val="left"/>
              <w:rPr>
                <w:strike/>
              </w:rPr>
            </w:pPr>
            <w:r w:rsidRPr="002D29AF">
              <w:rPr>
                <w:strike/>
              </w:rPr>
              <w:t>Eigenerklärung zur Eignung – VHB 124, ggf. nebst Anlagen</w:t>
            </w:r>
          </w:p>
        </w:tc>
      </w:tr>
      <w:tr w:rsidR="004E122C" w:rsidRPr="001C60F2" w14:paraId="60E171FC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3773D7CA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722A33ED" w14:textId="77777777" w:rsidR="004E122C" w:rsidRPr="00597968" w:rsidRDefault="004E122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5817103E" w14:textId="1F5506D3" w:rsidR="004E122C" w:rsidRPr="00D425A1" w:rsidRDefault="00742071" w:rsidP="00DF0D66">
            <w:pPr>
              <w:jc w:val="left"/>
            </w:pPr>
            <w:r>
              <w:t>3012</w:t>
            </w:r>
          </w:p>
        </w:tc>
        <w:tc>
          <w:tcPr>
            <w:tcW w:w="6786" w:type="dxa"/>
            <w:gridSpan w:val="7"/>
            <w:vAlign w:val="center"/>
          </w:tcPr>
          <w:p w14:paraId="07D71230" w14:textId="1BF39B2E" w:rsidR="004E122C" w:rsidRPr="00597968" w:rsidRDefault="00742071" w:rsidP="00987558">
            <w:pPr>
              <w:jc w:val="left"/>
            </w:pPr>
            <w:r w:rsidRPr="00742071">
              <w:t>Verzeichnis Nachunternehmerleistungen – VHB 233</w:t>
            </w:r>
          </w:p>
        </w:tc>
      </w:tr>
      <w:tr w:rsidR="004E122C" w:rsidRPr="001C60F2" w14:paraId="00F032CE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43DEB361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51945A1E" w14:textId="77777777" w:rsidR="004E122C" w:rsidRPr="00597968" w:rsidRDefault="004E122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43520E7C" w14:textId="6B94F4F9" w:rsidR="004E122C" w:rsidRPr="006E18B5" w:rsidRDefault="00742071" w:rsidP="006D43FE">
            <w:pPr>
              <w:jc w:val="left"/>
            </w:pPr>
            <w:r>
              <w:t>3013</w:t>
            </w:r>
          </w:p>
        </w:tc>
        <w:tc>
          <w:tcPr>
            <w:tcW w:w="6786" w:type="dxa"/>
            <w:gridSpan w:val="7"/>
            <w:vAlign w:val="center"/>
          </w:tcPr>
          <w:p w14:paraId="3E027FDE" w14:textId="7C10FCB5" w:rsidR="004E122C" w:rsidRPr="006E18B5" w:rsidRDefault="005275B9" w:rsidP="00987558">
            <w:pPr>
              <w:jc w:val="left"/>
            </w:pPr>
            <w:r>
              <w:t>Erklärung Bieter-/Arbeitsgemeinschaft – VHB 234</w:t>
            </w:r>
          </w:p>
        </w:tc>
      </w:tr>
      <w:tr w:rsidR="00DF0D66" w:rsidRPr="001C60F2" w14:paraId="1CC23659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19D9C36F" w14:textId="77777777" w:rsidR="00DF0D66" w:rsidRDefault="00DF0D66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522B2E73" w14:textId="77777777" w:rsidR="00DF0D66" w:rsidRPr="00DF0D66" w:rsidRDefault="00DF0D66" w:rsidP="00987558">
            <w:pPr>
              <w:jc w:val="left"/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5DA1CECD" w14:textId="7CD3E001" w:rsidR="00DF0D66" w:rsidRPr="00D425A1" w:rsidRDefault="00742071" w:rsidP="00987558">
            <w:pPr>
              <w:jc w:val="left"/>
            </w:pPr>
            <w:r>
              <w:t>3014</w:t>
            </w:r>
          </w:p>
        </w:tc>
        <w:tc>
          <w:tcPr>
            <w:tcW w:w="6786" w:type="dxa"/>
            <w:gridSpan w:val="7"/>
            <w:vAlign w:val="center"/>
          </w:tcPr>
          <w:p w14:paraId="2387688A" w14:textId="32BBB373" w:rsidR="00DF0D66" w:rsidRPr="00C74A8F" w:rsidRDefault="005275B9" w:rsidP="00DF0D66">
            <w:pPr>
              <w:jc w:val="left"/>
              <w:rPr>
                <w:strike/>
              </w:rPr>
            </w:pPr>
            <w:r>
              <w:t>Verzeichnis der Leistungen/Kapazitäten anderer Unternehmen</w:t>
            </w:r>
            <w:r w:rsidDel="006A036B">
              <w:t xml:space="preserve"> </w:t>
            </w:r>
            <w:r>
              <w:t>– VHB 235</w:t>
            </w:r>
          </w:p>
        </w:tc>
      </w:tr>
      <w:tr w:rsidR="00706FDC" w:rsidRPr="001C60F2" w14:paraId="0B9B7886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61ABC15B" w14:textId="77777777" w:rsidR="00706FDC" w:rsidRDefault="00706FDC" w:rsidP="001C60F2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1525B5C6" w14:textId="77777777" w:rsidR="00706FDC" w:rsidRPr="00597968" w:rsidRDefault="00706FDC" w:rsidP="005C27BD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62BB2E1E" w14:textId="65E01AD1" w:rsidR="00706FDC" w:rsidRPr="00D425A1" w:rsidRDefault="00742071" w:rsidP="004E122C">
            <w:pPr>
              <w:jc w:val="left"/>
            </w:pPr>
            <w:r>
              <w:t>3015</w:t>
            </w:r>
          </w:p>
        </w:tc>
        <w:tc>
          <w:tcPr>
            <w:tcW w:w="6786" w:type="dxa"/>
            <w:gridSpan w:val="7"/>
            <w:vAlign w:val="center"/>
          </w:tcPr>
          <w:p w14:paraId="41E50FC9" w14:textId="6171AE2C" w:rsidR="00706FDC" w:rsidRPr="00062BEF" w:rsidRDefault="005275B9" w:rsidP="000E4AA2">
            <w:pPr>
              <w:jc w:val="left"/>
            </w:pPr>
            <w:r w:rsidRPr="00062BEF">
              <w:t>Verpflichtungserklärung anderer Unternehmen – VHB 236</w:t>
            </w:r>
          </w:p>
        </w:tc>
      </w:tr>
      <w:tr w:rsidR="00695337" w:rsidRPr="001C60F2" w14:paraId="367E8ADE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666B72BC" w14:textId="77777777" w:rsidR="00695337" w:rsidRDefault="00695337" w:rsidP="00E76F2B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431D9021" w14:textId="77777777" w:rsidR="00695337" w:rsidRPr="00DC35D8" w:rsidRDefault="00C74A8F" w:rsidP="00A870B6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503" w:type="dxa"/>
            <w:gridSpan w:val="3"/>
            <w:vAlign w:val="center"/>
          </w:tcPr>
          <w:p w14:paraId="602F292A" w14:textId="285A96CD" w:rsidR="00695337" w:rsidRPr="00DC35D8" w:rsidRDefault="00742071" w:rsidP="00A870B6">
            <w:r>
              <w:t>3016</w:t>
            </w:r>
          </w:p>
        </w:tc>
        <w:tc>
          <w:tcPr>
            <w:tcW w:w="6786" w:type="dxa"/>
            <w:gridSpan w:val="7"/>
            <w:vAlign w:val="center"/>
          </w:tcPr>
          <w:p w14:paraId="0C4B0EAC" w14:textId="6133BD8D" w:rsidR="00695337" w:rsidRPr="00520D3B" w:rsidRDefault="005275B9" w:rsidP="00A870B6">
            <w:r w:rsidRPr="001B1BA3">
              <w:rPr>
                <w:rFonts w:cs="Arial"/>
              </w:rPr>
              <w:t>Eigenerklärung zur Umsetzung von Artikel 5k Abs. 3 der Verordnung EU 2022/576 – VHB NRW 523 EU</w:t>
            </w:r>
            <w:r w:rsidRPr="00A177B6" w:rsidDel="006A036B">
              <w:t xml:space="preserve"> </w:t>
            </w:r>
          </w:p>
        </w:tc>
      </w:tr>
      <w:tr w:rsidR="000F3508" w:rsidRPr="001C60F2" w14:paraId="564A1E1C" w14:textId="77777777" w:rsidTr="00A870B6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2FA22AD6" w14:textId="77777777" w:rsidR="000F3508" w:rsidRDefault="000F3508" w:rsidP="00A870B6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7B521274" w14:textId="77777777" w:rsidR="000F3508" w:rsidRPr="005C27BD" w:rsidRDefault="000F3508" w:rsidP="00A870B6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169AED9F" w14:textId="18FBB5D3" w:rsidR="000F3508" w:rsidRPr="00062BEF" w:rsidRDefault="005275B9" w:rsidP="00A870B6">
            <w:pPr>
              <w:jc w:val="left"/>
              <w:rPr>
                <w:strike/>
              </w:rPr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6786" w:type="dxa"/>
            <w:gridSpan w:val="7"/>
            <w:vAlign w:val="center"/>
          </w:tcPr>
          <w:p w14:paraId="509A9B71" w14:textId="0AA83587" w:rsidR="000F3508" w:rsidRPr="00062BEF" w:rsidRDefault="005275B9" w:rsidP="00A870B6">
            <w:pPr>
              <w:jc w:val="left"/>
              <w:rPr>
                <w:strike/>
              </w:rPr>
            </w:pP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</w:p>
        </w:tc>
      </w:tr>
      <w:tr w:rsidR="000F3508" w:rsidRPr="001C60F2" w14:paraId="439F3451" w14:textId="77777777" w:rsidTr="00A870B6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471ECC3" w14:textId="77777777" w:rsidR="000F3508" w:rsidRDefault="000F3508" w:rsidP="00A870B6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5194F7D0" w14:textId="77777777" w:rsidR="000F3508" w:rsidRPr="005C27BD" w:rsidRDefault="000F3508" w:rsidP="00A870B6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5AF3D3E2" w14:textId="59F5317C" w:rsidR="000F3508" w:rsidRPr="00D425A1" w:rsidRDefault="005275B9" w:rsidP="00A870B6">
            <w:pPr>
              <w:jc w:val="left"/>
            </w:pPr>
            <w:r w:rsidRPr="005275B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75B9">
              <w:rPr>
                <w:b/>
              </w:rPr>
              <w:instrText xml:space="preserve"> FORMTEXT </w:instrText>
            </w:r>
            <w:r w:rsidRPr="005275B9">
              <w:rPr>
                <w:b/>
              </w:rPr>
            </w:r>
            <w:r w:rsidRPr="005275B9">
              <w:rPr>
                <w:b/>
              </w:rPr>
              <w:fldChar w:fldCharType="separate"/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fldChar w:fldCharType="end"/>
            </w:r>
          </w:p>
        </w:tc>
        <w:tc>
          <w:tcPr>
            <w:tcW w:w="6786" w:type="dxa"/>
            <w:gridSpan w:val="7"/>
            <w:vAlign w:val="center"/>
          </w:tcPr>
          <w:p w14:paraId="57145F77" w14:textId="74042C1B" w:rsidR="000F3508" w:rsidRPr="00597968" w:rsidRDefault="005275B9" w:rsidP="00A870B6">
            <w:pPr>
              <w:jc w:val="left"/>
            </w:pP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</w:p>
        </w:tc>
      </w:tr>
      <w:tr w:rsidR="00E76F2B" w:rsidRPr="001C60F2" w14:paraId="76BA5EDC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4DA6EA55" w14:textId="77777777" w:rsidR="00E76F2B" w:rsidRDefault="00E76F2B" w:rsidP="00E76F2B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17788FBB" w14:textId="77777777" w:rsidR="00E76F2B" w:rsidRPr="005C27BD" w:rsidRDefault="00E76F2B" w:rsidP="00E76F2B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072EAC0A" w14:textId="758D06F2" w:rsidR="00E76F2B" w:rsidRPr="00D425A1" w:rsidRDefault="005275B9" w:rsidP="00E76F2B">
            <w:pPr>
              <w:jc w:val="left"/>
            </w:pPr>
            <w:r w:rsidRPr="005275B9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75B9">
              <w:rPr>
                <w:b/>
              </w:rPr>
              <w:instrText xml:space="preserve"> FORMTEXT </w:instrText>
            </w:r>
            <w:r w:rsidRPr="005275B9">
              <w:rPr>
                <w:b/>
              </w:rPr>
            </w:r>
            <w:r w:rsidRPr="005275B9">
              <w:rPr>
                <w:b/>
              </w:rPr>
              <w:fldChar w:fldCharType="separate"/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rPr>
                <w:b/>
              </w:rPr>
              <w:t> </w:t>
            </w:r>
            <w:r w:rsidRPr="005275B9">
              <w:fldChar w:fldCharType="end"/>
            </w:r>
          </w:p>
        </w:tc>
        <w:tc>
          <w:tcPr>
            <w:tcW w:w="6786" w:type="dxa"/>
            <w:gridSpan w:val="7"/>
            <w:vAlign w:val="center"/>
          </w:tcPr>
          <w:p w14:paraId="248AAA77" w14:textId="3A79188B" w:rsidR="00E76F2B" w:rsidRPr="00597968" w:rsidRDefault="005275B9" w:rsidP="00E76F2B">
            <w:pPr>
              <w:jc w:val="left"/>
            </w:pP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  <w:r w:rsidRPr="00F64AAE">
              <w:rPr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4AAE">
              <w:rPr>
                <w:u w:val="dotted"/>
              </w:rPr>
              <w:instrText xml:space="preserve"> FORMTEXT </w:instrText>
            </w:r>
            <w:r w:rsidRPr="00F64AAE">
              <w:rPr>
                <w:u w:val="dotted"/>
              </w:rPr>
            </w:r>
            <w:r w:rsidRPr="00F64AAE">
              <w:rPr>
                <w:u w:val="dotted"/>
              </w:rPr>
              <w:fldChar w:fldCharType="separate"/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noProof/>
                <w:u w:val="dotted"/>
              </w:rPr>
              <w:t> </w:t>
            </w:r>
            <w:r w:rsidRPr="00F64AAE">
              <w:rPr>
                <w:u w:val="dotted"/>
              </w:rPr>
              <w:fldChar w:fldCharType="end"/>
            </w:r>
          </w:p>
        </w:tc>
      </w:tr>
      <w:tr w:rsidR="002476B6" w:rsidRPr="00D1009B" w14:paraId="2633DAF1" w14:textId="77777777" w:rsidTr="0076461A">
        <w:trPr>
          <w:trHeight w:val="170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0022835A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  <w:tc>
          <w:tcPr>
            <w:tcW w:w="8646" w:type="dxa"/>
            <w:gridSpan w:val="11"/>
            <w:noWrap/>
            <w:vAlign w:val="center"/>
          </w:tcPr>
          <w:p w14:paraId="4715B0FE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</w:tr>
      <w:tr w:rsidR="006E18B5" w:rsidRPr="00D1009B" w14:paraId="12950368" w14:textId="77777777" w:rsidTr="0076461A">
        <w:trPr>
          <w:trHeight w:val="170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2E63092C" w14:textId="77777777" w:rsidR="006E18B5" w:rsidRPr="00D1009B" w:rsidRDefault="006E18B5" w:rsidP="002476B6">
            <w:pPr>
              <w:rPr>
                <w:b/>
                <w:sz w:val="16"/>
                <w:szCs w:val="16"/>
              </w:rPr>
            </w:pPr>
          </w:p>
        </w:tc>
        <w:tc>
          <w:tcPr>
            <w:tcW w:w="8646" w:type="dxa"/>
            <w:gridSpan w:val="11"/>
            <w:noWrap/>
            <w:vAlign w:val="center"/>
          </w:tcPr>
          <w:p w14:paraId="2863AA9D" w14:textId="77777777" w:rsidR="006E18B5" w:rsidRPr="00D1009B" w:rsidRDefault="006E18B5" w:rsidP="002476B6">
            <w:pPr>
              <w:rPr>
                <w:b/>
                <w:sz w:val="16"/>
                <w:szCs w:val="16"/>
              </w:rPr>
            </w:pPr>
          </w:p>
        </w:tc>
      </w:tr>
      <w:tr w:rsidR="0051062D" w:rsidRPr="001C60F2" w14:paraId="014694AD" w14:textId="77777777" w:rsidTr="0089492C">
        <w:trPr>
          <w:trHeight w:val="397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79B0735C" w14:textId="77777777" w:rsidR="0051062D" w:rsidRPr="00410951" w:rsidRDefault="0051062D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 w:rsidR="00D425A1">
              <w:br/>
            </w:r>
            <w:r>
              <w:t xml:space="preserve">An mein/unser Angebot halte(n) ich/wir mich/uns bis zum Ablauf der </w:t>
            </w:r>
            <w:r w:rsidR="004F6A90">
              <w:t xml:space="preserve">Bindefristfrist </w:t>
            </w:r>
            <w:r>
              <w:t>gebunden.</w:t>
            </w:r>
          </w:p>
        </w:tc>
      </w:tr>
      <w:tr w:rsidR="00E92DDD" w:rsidRPr="00D1009B" w14:paraId="393F7078" w14:textId="77777777" w:rsidTr="0089492C">
        <w:trPr>
          <w:trHeight w:val="113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0BC254E4" w14:textId="77777777" w:rsidR="00E92DDD" w:rsidRPr="00D1009B" w:rsidRDefault="00E92DDD" w:rsidP="00062BEF">
            <w:pPr>
              <w:keepNext w:val="0"/>
              <w:rPr>
                <w:sz w:val="8"/>
                <w:szCs w:val="8"/>
              </w:rPr>
            </w:pPr>
          </w:p>
        </w:tc>
      </w:tr>
      <w:tr w:rsidR="0051062D" w:rsidRPr="001C60F2" w14:paraId="74853F2F" w14:textId="77777777" w:rsidTr="0089492C">
        <w:trPr>
          <w:trHeight w:val="284"/>
        </w:trPr>
        <w:tc>
          <w:tcPr>
            <w:tcW w:w="6124" w:type="dxa"/>
            <w:gridSpan w:val="10"/>
            <w:noWrap/>
            <w:tcMar>
              <w:left w:w="28" w:type="dxa"/>
            </w:tcMar>
          </w:tcPr>
          <w:p w14:paraId="51CA6F11" w14:textId="77777777" w:rsidR="0051062D" w:rsidRPr="00410951" w:rsidRDefault="0051062D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FC1D18" w:rsidRPr="004F6A90">
              <w:t xml:space="preserve">einschl. Umsatzsteuer </w:t>
            </w:r>
            <w:r w:rsidR="005262CB">
              <w:t xml:space="preserve">                                             </w:t>
            </w:r>
            <w:r>
              <w:t xml:space="preserve"> </w:t>
            </w:r>
            <w:r w:rsidRPr="00597968">
              <w:t>beträgt</w:t>
            </w:r>
          </w:p>
        </w:tc>
        <w:tc>
          <w:tcPr>
            <w:tcW w:w="2270" w:type="dxa"/>
            <w:gridSpan w:val="3"/>
            <w:tcBorders>
              <w:bottom w:val="single" w:sz="4" w:space="0" w:color="808080"/>
            </w:tcBorders>
            <w:vAlign w:val="bottom"/>
          </w:tcPr>
          <w:p w14:paraId="5E13BBA3" w14:textId="77777777" w:rsidR="0051062D" w:rsidRPr="00410951" w:rsidRDefault="00026536" w:rsidP="00062BEF">
            <w:pPr>
              <w:keepNext w:val="0"/>
              <w:jc w:val="left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bottom"/>
          </w:tcPr>
          <w:p w14:paraId="36123B99" w14:textId="77777777" w:rsidR="0051062D" w:rsidRPr="00410951" w:rsidRDefault="0051062D" w:rsidP="00062BEF">
            <w:pPr>
              <w:keepNext w:val="0"/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92DDD" w:rsidRPr="00D1009B" w14:paraId="485C68F4" w14:textId="77777777" w:rsidTr="0089492C">
        <w:trPr>
          <w:trHeight w:val="113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36D5EFC7" w14:textId="77777777" w:rsidR="00E92DDD" w:rsidRPr="00D1009B" w:rsidRDefault="00DC7388" w:rsidP="00062BEF">
            <w:pPr>
              <w:keepNext w:val="0"/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D425A1" w:rsidRPr="008B0B82" w14:paraId="38D2E4D9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1D39432D" w14:textId="721A2FF7" w:rsidR="00D425A1" w:rsidRPr="008B0B82" w:rsidRDefault="00D425A1" w:rsidP="00062BEF">
            <w:pPr>
              <w:keepNext w:val="0"/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</w:p>
        </w:tc>
      </w:tr>
      <w:tr w:rsidR="009E61A0" w:rsidRPr="001C60F2" w14:paraId="0037A991" w14:textId="77777777" w:rsidTr="00062BEF">
        <w:trPr>
          <w:trHeight w:val="291"/>
        </w:trPr>
        <w:tc>
          <w:tcPr>
            <w:tcW w:w="7019" w:type="dxa"/>
            <w:gridSpan w:val="12"/>
            <w:noWrap/>
            <w:tcMar>
              <w:left w:w="28" w:type="dxa"/>
            </w:tcMar>
          </w:tcPr>
          <w:p w14:paraId="17BC540E" w14:textId="69585D72" w:rsidR="009E61A0" w:rsidRPr="005275B9" w:rsidRDefault="009E61A0">
            <w:pPr>
              <w:pStyle w:val="berschrift1"/>
            </w:pPr>
            <w:r>
              <w:lastRenderedPageBreak/>
              <w:t>Skonto auf Abschlags- u. Schlussrechnung bei Zahlung innerhalb von 30 Kalendertagen</w:t>
            </w:r>
            <w:r w:rsidRPr="009E61A0">
              <w:t xml:space="preserve"> </w:t>
            </w:r>
            <w:r>
              <w:t>(beginnend</w:t>
            </w:r>
            <w:r w:rsidRPr="009E61A0">
              <w:t xml:space="preserve"> mit Eingang der prüfbaren Abschlags- bzw. Schlussrechnung bei der AG</w:t>
            </w:r>
            <w:r>
              <w:t>,</w:t>
            </w:r>
            <w:r w:rsidRPr="009E61A0">
              <w:t xml:space="preserve"> jedoch bei der Schlussrechnung nicht vor Abnahme der Leistung</w:t>
            </w:r>
            <w:r>
              <w:t xml:space="preserve">) </w:t>
            </w:r>
          </w:p>
        </w:tc>
        <w:tc>
          <w:tcPr>
            <w:tcW w:w="1375" w:type="dxa"/>
            <w:vAlign w:val="bottom"/>
          </w:tcPr>
          <w:p w14:paraId="2EF1538F" w14:textId="67F380A6" w:rsidR="009E61A0" w:rsidRDefault="009E61A0" w:rsidP="00062BEF">
            <w:pPr>
              <w:keepNext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center"/>
          </w:tcPr>
          <w:p w14:paraId="632338E7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26CCB548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46ADA275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7B1F70CF" w14:textId="6AD69F64" w:rsidR="009E61A0" w:rsidRDefault="009E61A0" w:rsidP="00062BEF">
            <w:pPr>
              <w:keepNext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275B9" w:rsidRPr="001C60F2" w14:paraId="016B04FB" w14:textId="77777777" w:rsidTr="00062BEF">
        <w:trPr>
          <w:trHeight w:val="291"/>
        </w:trPr>
        <w:tc>
          <w:tcPr>
            <w:tcW w:w="7019" w:type="dxa"/>
            <w:gridSpan w:val="12"/>
            <w:noWrap/>
            <w:tcMar>
              <w:left w:w="28" w:type="dxa"/>
            </w:tcMar>
          </w:tcPr>
          <w:p w14:paraId="582539C0" w14:textId="5BAF8150" w:rsidR="005275B9" w:rsidRPr="00062BEF" w:rsidRDefault="005275B9" w:rsidP="00062BEF">
            <w:pPr>
              <w:pStyle w:val="berschrift1"/>
              <w:numPr>
                <w:ilvl w:val="0"/>
                <w:numId w:val="0"/>
              </w:numPr>
              <w:spacing w:before="60"/>
              <w:ind w:left="567"/>
              <w:rPr>
                <w:i/>
                <w:sz w:val="16"/>
                <w:szCs w:val="16"/>
              </w:rPr>
            </w:pPr>
            <w:r w:rsidRPr="00062BEF">
              <w:rPr>
                <w:i/>
                <w:sz w:val="16"/>
                <w:szCs w:val="16"/>
              </w:rPr>
              <w:t xml:space="preserve">Achtung: </w:t>
            </w:r>
            <w:r w:rsidR="00114746" w:rsidRPr="00114746">
              <w:rPr>
                <w:i/>
                <w:sz w:val="16"/>
                <w:szCs w:val="16"/>
              </w:rPr>
              <w:t xml:space="preserve">Der Skontosatz muss von der Bieterin </w:t>
            </w:r>
            <w:r w:rsidR="00114746">
              <w:rPr>
                <w:i/>
                <w:sz w:val="16"/>
                <w:szCs w:val="16"/>
              </w:rPr>
              <w:t>hier</w:t>
            </w:r>
            <w:r w:rsidR="00114746" w:rsidRPr="00114746">
              <w:rPr>
                <w:i/>
                <w:sz w:val="16"/>
                <w:szCs w:val="16"/>
              </w:rPr>
              <w:t xml:space="preserve"> eingetragen werden (Eintragungen an anderer Stelle, wie z.B. in einem Begleitschreiben oder in AGB des Bieters, werden nicht berücksichtigt). Welchen Skontosatz die Bieterin einträgt, bleibt ihr überlassen. Auch die Eintragung 0 % ist zulässig. Erfolgt hier keine Eintragung [als fehlenden Eintragung gil</w:t>
            </w:r>
            <w:r w:rsidR="00114746">
              <w:rPr>
                <w:i/>
                <w:sz w:val="16"/>
                <w:szCs w:val="16"/>
              </w:rPr>
              <w:t xml:space="preserve">t das Nichtausfüllen des nebenstehenden Feldes </w:t>
            </w:r>
            <w:r w:rsidR="00114746" w:rsidRPr="00114746">
              <w:rPr>
                <w:i/>
                <w:sz w:val="16"/>
                <w:szCs w:val="16"/>
              </w:rPr>
              <w:t>oder die Eintragung von Zeichen wie z.B. (</w:t>
            </w:r>
            <w:r w:rsidR="00114746">
              <w:rPr>
                <w:i/>
                <w:sz w:val="16"/>
                <w:szCs w:val="16"/>
              </w:rPr>
              <w:t xml:space="preserve">-) (/) (./.) etc.], gilt </w:t>
            </w:r>
            <w:r w:rsidR="00114746" w:rsidRPr="00114746">
              <w:rPr>
                <w:i/>
                <w:sz w:val="16"/>
                <w:szCs w:val="16"/>
              </w:rPr>
              <w:t>ein Skontosatz von 3,0 % als vereinbart. Die Skontofrist ist nicht veränderlich, sondern wird von der AG verbindlich vorgegeben).</w:t>
            </w:r>
          </w:p>
        </w:tc>
        <w:tc>
          <w:tcPr>
            <w:tcW w:w="1375" w:type="dxa"/>
            <w:vAlign w:val="bottom"/>
          </w:tcPr>
          <w:p w14:paraId="27256B85" w14:textId="77777777" w:rsidR="005275B9" w:rsidRDefault="005275B9" w:rsidP="00062BEF">
            <w:pPr>
              <w:keepNext w:val="0"/>
            </w:pPr>
          </w:p>
        </w:tc>
        <w:tc>
          <w:tcPr>
            <w:tcW w:w="1273" w:type="dxa"/>
            <w:vAlign w:val="center"/>
          </w:tcPr>
          <w:p w14:paraId="619A8EF4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</w:tc>
      </w:tr>
      <w:tr w:rsidR="009E61A0" w:rsidRPr="009E61A0" w14:paraId="036A077B" w14:textId="77777777" w:rsidTr="00062BEF">
        <w:tc>
          <w:tcPr>
            <w:tcW w:w="7019" w:type="dxa"/>
            <w:gridSpan w:val="12"/>
            <w:noWrap/>
            <w:tcMar>
              <w:left w:w="28" w:type="dxa"/>
            </w:tcMar>
          </w:tcPr>
          <w:p w14:paraId="58F94F8E" w14:textId="77777777" w:rsidR="009E61A0" w:rsidRPr="009E61A0" w:rsidRDefault="009E61A0" w:rsidP="00062BEF">
            <w:pPr>
              <w:pStyle w:val="berschrift1"/>
              <w:numPr>
                <w:ilvl w:val="0"/>
                <w:numId w:val="0"/>
              </w:numPr>
              <w:ind w:left="567"/>
            </w:pPr>
          </w:p>
        </w:tc>
        <w:tc>
          <w:tcPr>
            <w:tcW w:w="2648" w:type="dxa"/>
            <w:gridSpan w:val="2"/>
            <w:vAlign w:val="bottom"/>
          </w:tcPr>
          <w:p w14:paraId="62AC3494" w14:textId="77777777" w:rsidR="009E61A0" w:rsidRPr="00062BEF" w:rsidRDefault="009E61A0" w:rsidP="00062BEF">
            <w:pPr>
              <w:keepNext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9E61A0" w:rsidRPr="001C60F2" w14:paraId="33EAB7EF" w14:textId="77777777" w:rsidTr="00062BEF">
        <w:trPr>
          <w:trHeight w:val="291"/>
        </w:trPr>
        <w:tc>
          <w:tcPr>
            <w:tcW w:w="7019" w:type="dxa"/>
            <w:gridSpan w:val="12"/>
            <w:noWrap/>
            <w:tcMar>
              <w:left w:w="28" w:type="dxa"/>
            </w:tcMar>
          </w:tcPr>
          <w:p w14:paraId="31B56595" w14:textId="5D192AF3" w:rsidR="009E61A0" w:rsidRPr="00FF10F9" w:rsidRDefault="009E61A0">
            <w:pPr>
              <w:pStyle w:val="berschrift1"/>
            </w:pPr>
            <w:r>
              <w:t xml:space="preserve">Sonstiger </w:t>
            </w:r>
            <w:r w:rsidRPr="00597968">
              <w:t xml:space="preserve">Preisnachlass </w:t>
            </w:r>
            <w:r w:rsidRPr="00E47F78">
              <w:t>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2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375" w:type="dxa"/>
            <w:vAlign w:val="bottom"/>
          </w:tcPr>
          <w:p w14:paraId="1706DAA0" w14:textId="77777777" w:rsidR="009E61A0" w:rsidRPr="00410951" w:rsidRDefault="009E61A0" w:rsidP="00062BEF">
            <w:pPr>
              <w:keepNext w:val="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center"/>
          </w:tcPr>
          <w:p w14:paraId="432B1E8B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207D8C21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137E526B" w14:textId="77777777" w:rsidR="005275B9" w:rsidRDefault="005275B9" w:rsidP="00062BEF">
            <w:pPr>
              <w:keepNext w:val="0"/>
              <w:jc w:val="center"/>
              <w:rPr>
                <w:b/>
              </w:rPr>
            </w:pPr>
          </w:p>
          <w:p w14:paraId="7CFDE943" w14:textId="185BC417" w:rsidR="009E61A0" w:rsidRPr="00410951" w:rsidRDefault="009E61A0" w:rsidP="00062BEF">
            <w:pPr>
              <w:keepNext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9E61A0" w:rsidRPr="001C60F2" w14:paraId="4621C1EA" w14:textId="77777777" w:rsidTr="00062BEF">
        <w:trPr>
          <w:trHeight w:hRule="exact" w:val="170"/>
        </w:trPr>
        <w:tc>
          <w:tcPr>
            <w:tcW w:w="987" w:type="dxa"/>
            <w:gridSpan w:val="2"/>
            <w:noWrap/>
            <w:tcMar>
              <w:left w:w="28" w:type="dxa"/>
            </w:tcMar>
            <w:vAlign w:val="center"/>
          </w:tcPr>
          <w:p w14:paraId="4E9F2AC2" w14:textId="77777777" w:rsidR="009E61A0" w:rsidRPr="00410951" w:rsidRDefault="009E61A0" w:rsidP="009E61A0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680" w:type="dxa"/>
            <w:gridSpan w:val="12"/>
            <w:noWrap/>
            <w:vAlign w:val="center"/>
          </w:tcPr>
          <w:p w14:paraId="4B3833A3" w14:textId="77777777" w:rsidR="009E61A0" w:rsidRPr="00410951" w:rsidRDefault="009E61A0" w:rsidP="009E61A0">
            <w:pPr>
              <w:rPr>
                <w:b/>
              </w:rPr>
            </w:pPr>
          </w:p>
        </w:tc>
      </w:tr>
      <w:tr w:rsidR="009E61A0" w:rsidRPr="001C60F2" w14:paraId="1562A995" w14:textId="77777777" w:rsidTr="00062BEF">
        <w:trPr>
          <w:trHeight w:val="397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181915B6" w14:textId="77777777" w:rsidR="009E61A0" w:rsidRPr="00410951" w:rsidRDefault="009E61A0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9E61A0" w:rsidRPr="001C60F2" w14:paraId="68C7A91F" w14:textId="77777777" w:rsidTr="00062BEF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5107108" w14:textId="77777777" w:rsidR="009E61A0" w:rsidRPr="001C60F2" w:rsidRDefault="009E61A0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62CCE059" w14:textId="77777777" w:rsidR="009E61A0" w:rsidRPr="001C60F2" w:rsidRDefault="009E61A0" w:rsidP="009E61A0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5275B9" w:rsidRPr="001C60F2" w14:paraId="6C152BA0" w14:textId="77777777" w:rsidTr="00062BEF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4D4F7EC" w14:textId="77777777" w:rsidR="005275B9" w:rsidRPr="001C60F2" w:rsidRDefault="005275B9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937C889" w14:textId="5628EF01" w:rsidR="005275B9" w:rsidRDefault="005275B9" w:rsidP="00062BEF">
            <w:pPr>
              <w:pStyle w:val="AnstrichTabelle"/>
              <w:numPr>
                <w:ilvl w:val="0"/>
                <w:numId w:val="35"/>
              </w:numPr>
              <w:spacing w:after="0"/>
              <w:ind w:left="170" w:hanging="170"/>
              <w:jc w:val="left"/>
            </w:pPr>
            <w:r w:rsidRPr="005275B9">
              <w:t>Allgemeine Technische Vertragsbedingungen für die Ausführung von Bauleistungen (ATV) (VOB/C) – Ausgabe 2016“,</w:t>
            </w:r>
          </w:p>
        </w:tc>
      </w:tr>
      <w:tr w:rsidR="009E61A0" w:rsidRPr="001C60F2" w14:paraId="793DBFFA" w14:textId="77777777" w:rsidTr="00062BEF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FEE97" w14:textId="77777777" w:rsidR="009E61A0" w:rsidRPr="001C60F2" w:rsidRDefault="009E61A0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4E60F903" w14:textId="71AF1236" w:rsidR="009E61A0" w:rsidRPr="001C60F2" w:rsidRDefault="009E61A0" w:rsidP="009E61A0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Teil B</w:t>
            </w:r>
            <w:r w:rsidRPr="001C60F2" w:rsidDel="00AB5132">
              <w:t xml:space="preserve"> </w:t>
            </w:r>
          </w:p>
        </w:tc>
      </w:tr>
      <w:tr w:rsidR="005275B9" w:rsidRPr="001C60F2" w14:paraId="75B6FDE2" w14:textId="77777777" w:rsidTr="00062BEF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64B8015" w14:textId="77777777" w:rsidR="005275B9" w:rsidRPr="001C60F2" w:rsidRDefault="005275B9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497DAF32" w14:textId="36C76BC9" w:rsidR="005275B9" w:rsidRDefault="005275B9" w:rsidP="00062BEF">
            <w:pPr>
              <w:pStyle w:val="AnstrichTabelle"/>
              <w:numPr>
                <w:ilvl w:val="0"/>
                <w:numId w:val="35"/>
              </w:numPr>
              <w:spacing w:after="0"/>
              <w:jc w:val="left"/>
            </w:pP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</w:p>
        </w:tc>
      </w:tr>
      <w:tr w:rsidR="005275B9" w:rsidRPr="001C60F2" w14:paraId="698AC06D" w14:textId="77777777" w:rsidTr="00062BEF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584C83" w14:textId="77777777" w:rsidR="005275B9" w:rsidRPr="001C60F2" w:rsidRDefault="005275B9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187C09A5" w14:textId="13E9ACEA" w:rsidR="005275B9" w:rsidRDefault="005275B9" w:rsidP="00062BEF">
            <w:pPr>
              <w:pStyle w:val="AnstrichTabelle"/>
              <w:numPr>
                <w:ilvl w:val="0"/>
                <w:numId w:val="35"/>
              </w:numPr>
              <w:spacing w:after="0"/>
              <w:jc w:val="left"/>
            </w:pP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  <w:r w:rsidRPr="002F577B">
              <w:rPr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577B">
              <w:rPr>
                <w:u w:val="dotted"/>
              </w:rPr>
              <w:instrText xml:space="preserve"> FORMTEXT </w:instrText>
            </w:r>
            <w:r w:rsidRPr="002F577B">
              <w:rPr>
                <w:u w:val="dotted"/>
              </w:rPr>
            </w:r>
            <w:r w:rsidRPr="002F577B">
              <w:rPr>
                <w:u w:val="dotted"/>
              </w:rPr>
              <w:fldChar w:fldCharType="separate"/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noProof/>
                <w:u w:val="dotted"/>
              </w:rPr>
              <w:t> </w:t>
            </w:r>
            <w:r w:rsidRPr="002F577B">
              <w:rPr>
                <w:u w:val="dotted"/>
              </w:rPr>
              <w:fldChar w:fldCharType="end"/>
            </w:r>
          </w:p>
        </w:tc>
      </w:tr>
      <w:tr w:rsidR="009E61A0" w:rsidRPr="001C60F2" w14:paraId="1D4DCFFB" w14:textId="77777777" w:rsidTr="00062BEF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FADC7F" w14:textId="77777777" w:rsidR="009E61A0" w:rsidRPr="001C60F2" w:rsidRDefault="009E61A0" w:rsidP="009E61A0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42E9C595" w14:textId="77777777" w:rsidR="009E61A0" w:rsidRPr="001C60F2" w:rsidRDefault="009E61A0" w:rsidP="009E61A0">
            <w:pPr>
              <w:pStyle w:val="AnstrichTabelle"/>
            </w:pPr>
          </w:p>
        </w:tc>
      </w:tr>
      <w:tr w:rsidR="009E61A0" w:rsidRPr="00B23641" w14:paraId="18F6D479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</w:tcPr>
          <w:p w14:paraId="4D308468" w14:textId="77777777" w:rsidR="009E61A0" w:rsidRPr="00B23641" w:rsidRDefault="009E61A0">
            <w:pPr>
              <w:pStyle w:val="berschrift1"/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3641">
              <w:rPr>
                <w:strike/>
              </w:rPr>
              <w:instrText xml:space="preserve"> FORMCHECKBOX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59547AC6" w14:textId="77777777" w:rsidR="009E61A0" w:rsidRPr="00B23641" w:rsidRDefault="009E61A0" w:rsidP="009E61A0">
            <w:pPr>
              <w:jc w:val="left"/>
              <w:rPr>
                <w:bCs/>
                <w:strike/>
              </w:rPr>
            </w:pPr>
            <w:r w:rsidRPr="00B23641">
              <w:rPr>
                <w:bCs/>
                <w:strike/>
              </w:rPr>
              <w:t xml:space="preserve">Ich bin/Wir sind für die zu vergebende Bauleistung präqualifiziert und im Präqualifikationsverzeichnis oder Präqualifikationsregister eingetragen: </w:t>
            </w:r>
          </w:p>
        </w:tc>
      </w:tr>
      <w:tr w:rsidR="009E61A0" w:rsidRPr="00B23641" w14:paraId="1B9409F4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41F7EE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DD1345D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2DD29187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  <w:r w:rsidRPr="00B23641">
              <w:rPr>
                <w:strike/>
              </w:rPr>
              <w:t>Name:</w:t>
            </w:r>
          </w:p>
        </w:tc>
        <w:tc>
          <w:tcPr>
            <w:tcW w:w="3212" w:type="dxa"/>
            <w:gridSpan w:val="3"/>
            <w:tcBorders>
              <w:bottom w:val="single" w:sz="4" w:space="0" w:color="808080"/>
            </w:tcBorders>
            <w:vAlign w:val="center"/>
          </w:tcPr>
          <w:p w14:paraId="0225B54C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7BA8E27F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  <w:r w:rsidRPr="00B23641">
              <w:rPr>
                <w:strike/>
              </w:rPr>
              <w:t>PQ_Nummer:</w:t>
            </w:r>
          </w:p>
        </w:tc>
        <w:tc>
          <w:tcPr>
            <w:tcW w:w="2648" w:type="dxa"/>
            <w:gridSpan w:val="2"/>
            <w:tcBorders>
              <w:bottom w:val="single" w:sz="4" w:space="0" w:color="808080"/>
            </w:tcBorders>
            <w:vAlign w:val="center"/>
          </w:tcPr>
          <w:p w14:paraId="190623B1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</w:tr>
      <w:tr w:rsidR="009E61A0" w:rsidRPr="00B23641" w14:paraId="0B73585C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94EA884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b/>
                <w:strike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79A37F61" w14:textId="77777777" w:rsidR="009E61A0" w:rsidRPr="00B23641" w:rsidRDefault="009E61A0" w:rsidP="009E61A0">
            <w:pPr>
              <w:rPr>
                <w:strike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105AAB9F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1769E26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3E9DD1CD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PQ_Nummer: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866F94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</w:tr>
      <w:tr w:rsidR="009E61A0" w:rsidRPr="00B23641" w14:paraId="38062D6E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31181DC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b/>
                <w:strike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1AFB6DB" w14:textId="77777777" w:rsidR="009E61A0" w:rsidRPr="00B23641" w:rsidRDefault="009E61A0" w:rsidP="009E61A0">
            <w:pPr>
              <w:rPr>
                <w:strike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3D06B28C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4FC672C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220ED34F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PQ_Nummer: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DCD4CC0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</w:tr>
      <w:tr w:rsidR="009E61A0" w:rsidRPr="00B23641" w14:paraId="72104F87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00999F8" w14:textId="77777777" w:rsidR="009E61A0" w:rsidRPr="00B23641" w:rsidRDefault="009E61A0" w:rsidP="009E61A0">
            <w:pPr>
              <w:contextualSpacing/>
              <w:jc w:val="left"/>
              <w:outlineLvl w:val="0"/>
              <w:rPr>
                <w:b/>
                <w:strike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6B64A418" w14:textId="77777777" w:rsidR="009E61A0" w:rsidRPr="00B23641" w:rsidRDefault="009E61A0" w:rsidP="009E61A0">
            <w:pPr>
              <w:rPr>
                <w:strike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0EF8273B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105B54F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33097E5A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t>HPQR-Nr.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E4116B1" w14:textId="77777777" w:rsidR="009E61A0" w:rsidRPr="00B23641" w:rsidRDefault="009E61A0" w:rsidP="009E61A0">
            <w:pPr>
              <w:rPr>
                <w:strike/>
              </w:rPr>
            </w:pPr>
            <w:r w:rsidRPr="00B23641">
              <w:rPr>
                <w:strike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641">
              <w:rPr>
                <w:strike/>
              </w:rPr>
              <w:instrText xml:space="preserve"> FORMTEXT </w:instrText>
            </w:r>
            <w:r w:rsidRPr="00B23641">
              <w:rPr>
                <w:strike/>
              </w:rPr>
            </w:r>
            <w:r w:rsidRPr="00B23641">
              <w:rPr>
                <w:strike/>
              </w:rPr>
              <w:fldChar w:fldCharType="separate"/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t> </w:t>
            </w:r>
            <w:r w:rsidRPr="00B23641">
              <w:rPr>
                <w:strike/>
              </w:rPr>
              <w:fldChar w:fldCharType="end"/>
            </w:r>
          </w:p>
        </w:tc>
      </w:tr>
      <w:tr w:rsidR="009E61A0" w:rsidRPr="00410951" w14:paraId="1E98FAB6" w14:textId="77777777" w:rsidTr="00E76F2B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76C7D5F7" w14:textId="77777777" w:rsidR="009E61A0" w:rsidRPr="00FF10F9" w:rsidDel="00594545" w:rsidRDefault="009E61A0" w:rsidP="009E61A0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6B686288" w14:textId="77777777" w:rsidR="009E61A0" w:rsidRPr="001C60F2" w:rsidRDefault="009E61A0" w:rsidP="009E61A0">
            <w:pPr>
              <w:jc w:val="left"/>
            </w:pPr>
          </w:p>
        </w:tc>
      </w:tr>
      <w:tr w:rsidR="009E61A0" w:rsidRPr="00410951" w14:paraId="67CE2F8A" w14:textId="77777777" w:rsidTr="00660458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bottom"/>
          </w:tcPr>
          <w:p w14:paraId="6DD6E2F8" w14:textId="77777777" w:rsidR="009E61A0" w:rsidRPr="001C60F2" w:rsidRDefault="009E61A0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9E61A0" w:rsidRPr="0027784E" w14:paraId="0749FBAF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02AD41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DBD7493" w14:textId="77777777" w:rsidR="009E61A0" w:rsidRPr="0027784E" w:rsidRDefault="009E61A0" w:rsidP="00062BEF">
            <w:pPr>
              <w:keepNext w:val="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282DFCDA" w14:textId="77777777" w:rsidR="009E61A0" w:rsidRDefault="009E61A0" w:rsidP="00062BEF">
            <w:pPr>
              <w:keepNext w:val="0"/>
            </w:pPr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9E61A0" w:rsidRPr="0027784E" w14:paraId="7D3711E1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C491CCD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BE2AF1A" w14:textId="77777777" w:rsidR="009E61A0" w:rsidRPr="00E92DDD" w:rsidRDefault="009E61A0" w:rsidP="00062BEF">
            <w:pPr>
              <w:keepNext w:val="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22644EFD" w14:textId="77777777" w:rsidR="009E61A0" w:rsidRDefault="009E61A0" w:rsidP="00062BEF">
            <w:pPr>
              <w:keepNext w:val="0"/>
            </w:pPr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9E61A0" w:rsidRPr="00DF0D66" w14:paraId="3F5FE023" w14:textId="77777777" w:rsidTr="00AB7E0A">
        <w:trPr>
          <w:trHeight w:hRule="exact" w:val="170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44B5DA00" w14:textId="77777777" w:rsidR="009E61A0" w:rsidRDefault="009E61A0" w:rsidP="00062BEF">
            <w:pPr>
              <w:keepNext w:val="0"/>
              <w:rPr>
                <w:b/>
              </w:rPr>
            </w:pPr>
          </w:p>
          <w:p w14:paraId="0F79162F" w14:textId="77777777" w:rsidR="009E61A0" w:rsidRDefault="009E61A0" w:rsidP="00062BEF">
            <w:pPr>
              <w:keepNext w:val="0"/>
              <w:rPr>
                <w:b/>
              </w:rPr>
            </w:pPr>
          </w:p>
          <w:p w14:paraId="3354B6EE" w14:textId="77777777" w:rsidR="009E61A0" w:rsidRDefault="009E61A0" w:rsidP="00062BEF">
            <w:pPr>
              <w:keepNext w:val="0"/>
              <w:rPr>
                <w:b/>
              </w:rPr>
            </w:pPr>
          </w:p>
          <w:p w14:paraId="53FAA898" w14:textId="77777777" w:rsidR="009E61A0" w:rsidRDefault="009E61A0" w:rsidP="00062BEF">
            <w:pPr>
              <w:keepNext w:val="0"/>
              <w:rPr>
                <w:b/>
              </w:rPr>
            </w:pPr>
          </w:p>
          <w:p w14:paraId="5222AAC8" w14:textId="77777777" w:rsidR="009E61A0" w:rsidRDefault="009E61A0" w:rsidP="00062BEF">
            <w:pPr>
              <w:keepNext w:val="0"/>
              <w:rPr>
                <w:b/>
              </w:rPr>
            </w:pPr>
          </w:p>
          <w:p w14:paraId="16FE9326" w14:textId="77777777" w:rsidR="009E61A0" w:rsidRPr="00410951" w:rsidRDefault="009E61A0" w:rsidP="00062BEF">
            <w:pPr>
              <w:keepNext w:val="0"/>
              <w:rPr>
                <w:b/>
              </w:rPr>
            </w:pPr>
          </w:p>
        </w:tc>
      </w:tr>
      <w:tr w:rsidR="009E61A0" w:rsidRPr="00410951" w14:paraId="4A78B66E" w14:textId="77777777" w:rsidTr="00660458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bottom"/>
          </w:tcPr>
          <w:p w14:paraId="5C26758E" w14:textId="77777777" w:rsidR="009E61A0" w:rsidRPr="001C60F2" w:rsidRDefault="009E61A0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9E61A0" w:rsidRPr="001C60F2" w14:paraId="1C0B6436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3FB7EBE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239FE44" w14:textId="77777777" w:rsidR="009E61A0" w:rsidRPr="001C60F2" w:rsidRDefault="009E61A0" w:rsidP="00062BEF">
            <w:pPr>
              <w:keepNext w:val="0"/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5DC35DD" w14:textId="77777777" w:rsidR="009E61A0" w:rsidRDefault="009E61A0" w:rsidP="00062BEF">
            <w:pPr>
              <w:keepNext w:val="0"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9E61A0" w:rsidRPr="0027784E" w14:paraId="275BEF25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C102815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2DE9DE0" w14:textId="77777777" w:rsidR="009E61A0" w:rsidRPr="0027784E" w:rsidRDefault="009E61A0" w:rsidP="00062BEF">
            <w:pPr>
              <w:keepNext w:val="0"/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015B51C0" w14:textId="77777777" w:rsidR="009E61A0" w:rsidRPr="0027784E" w:rsidRDefault="009E61A0" w:rsidP="00062BEF">
            <w:pPr>
              <w:keepNext w:val="0"/>
            </w:pPr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9E61A0" w:rsidRPr="001C60F2" w14:paraId="44393537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CF2215B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FF666E7" w14:textId="77777777" w:rsidR="009E61A0" w:rsidRDefault="009E61A0" w:rsidP="00062BEF">
            <w:pPr>
              <w:keepNext w:val="0"/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6AD68F02" w14:textId="77777777" w:rsidR="009E61A0" w:rsidRDefault="009E61A0" w:rsidP="00062BEF">
            <w:pPr>
              <w:keepNext w:val="0"/>
              <w:tabs>
                <w:tab w:val="left" w:pos="0"/>
              </w:tabs>
            </w:pPr>
            <w:r>
              <w:t xml:space="preserve">ein </w:t>
            </w:r>
            <w:r w:rsidRPr="00384471">
              <w:t>nach der Leistungsbeschreibung ggf.</w:t>
            </w:r>
            <w:r>
              <w:t xml:space="preserve"> 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>
              <w:t>ordinator (Konkretisierung zu § 3 BaustellV) (RAB </w:t>
            </w:r>
            <w:r w:rsidRPr="006C080B">
              <w:t xml:space="preserve">30)“ geforderte Qualifikation verfügen, um die nach Baustellenverordnung übertragenen Aufgaben fachgerecht zu erfüllen. </w:t>
            </w:r>
          </w:p>
        </w:tc>
      </w:tr>
      <w:tr w:rsidR="009E61A0" w:rsidRPr="001C60F2" w14:paraId="6CB1F4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1BB51A0" w14:textId="77777777" w:rsidR="009E61A0" w:rsidRPr="0027784E" w:rsidRDefault="009E61A0" w:rsidP="00062BEF">
            <w:pPr>
              <w:keepNext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374E60" w14:textId="77777777" w:rsidR="009E61A0" w:rsidRPr="001C60F2" w:rsidRDefault="009E61A0" w:rsidP="00062BEF">
            <w:pPr>
              <w:keepNext w:val="0"/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AF76CF2" w14:textId="2873FB8B" w:rsidR="009E61A0" w:rsidRPr="00742071" w:rsidRDefault="009E61A0" w:rsidP="00062BEF">
            <w:pPr>
              <w:keepNext w:val="0"/>
            </w:pPr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9E61A0" w:rsidRPr="0027784E" w14:paraId="021CECFD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1F38CB9" w14:textId="77777777" w:rsidR="009E61A0" w:rsidRPr="0027784E" w:rsidRDefault="009E61A0" w:rsidP="00062BEF">
            <w:pPr>
              <w:keepNext w:val="0"/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776A5079" w14:textId="77777777" w:rsidR="009E61A0" w:rsidRPr="00A604E0" w:rsidRDefault="009E61A0" w:rsidP="00062BEF">
            <w:pPr>
              <w:keepNext w:val="0"/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449E25CC" w14:textId="77777777" w:rsidR="009E61A0" w:rsidRPr="009E0802" w:rsidRDefault="009E61A0" w:rsidP="00062BEF">
            <w:pPr>
              <w:keepNext w:val="0"/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9E61A0" w:rsidRPr="0027784E" w14:paraId="6490F75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BC4C46" w14:textId="77777777" w:rsidR="009E61A0" w:rsidRPr="0027784E" w:rsidRDefault="009E61A0" w:rsidP="00062BEF">
            <w:pPr>
              <w:keepNext w:val="0"/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4C6F346" w14:textId="77777777" w:rsidR="009E61A0" w:rsidRPr="00A604E0" w:rsidRDefault="009E61A0" w:rsidP="00062BEF">
            <w:pPr>
              <w:keepNext w:val="0"/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2F6F86BE" w14:textId="77777777" w:rsidR="009E61A0" w:rsidRPr="0027784E" w:rsidRDefault="009E61A0" w:rsidP="00062BEF">
            <w:pPr>
              <w:keepNext w:val="0"/>
            </w:pPr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9E61A0" w:rsidRPr="00410951" w14:paraId="1A45DB48" w14:textId="77777777" w:rsidTr="0089492C">
        <w:trPr>
          <w:cantSplit/>
          <w:trHeight w:val="170"/>
        </w:trPr>
        <w:tc>
          <w:tcPr>
            <w:tcW w:w="9667" w:type="dxa"/>
            <w:gridSpan w:val="1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6DE062" w14:textId="77777777" w:rsidR="009E61A0" w:rsidRPr="00FA6D6C" w:rsidRDefault="009E61A0" w:rsidP="00062BEF">
            <w:pPr>
              <w:keepNext w:val="0"/>
              <w:jc w:val="left"/>
            </w:pPr>
          </w:p>
        </w:tc>
      </w:tr>
      <w:tr w:rsidR="009E61A0" w:rsidRPr="00410951" w14:paraId="7FB5C716" w14:textId="77777777" w:rsidTr="0089492C">
        <w:trPr>
          <w:cantSplit/>
          <w:trHeight w:val="284"/>
        </w:trPr>
        <w:tc>
          <w:tcPr>
            <w:tcW w:w="9667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FA1E2B" w14:textId="77777777" w:rsidR="009E61A0" w:rsidRDefault="009E61A0" w:rsidP="00062BEF">
            <w:pPr>
              <w:keepNext w:val="0"/>
              <w:jc w:val="left"/>
            </w:pPr>
            <w:r>
              <w:t>Unterschrift (bei schriftlichem Angebot)</w:t>
            </w:r>
          </w:p>
          <w:p w14:paraId="0A641644" w14:textId="77777777" w:rsidR="009E61A0" w:rsidRDefault="009E61A0" w:rsidP="00062BEF">
            <w:pPr>
              <w:keepNext w:val="0"/>
              <w:jc w:val="left"/>
            </w:pPr>
          </w:p>
          <w:p w14:paraId="3CB6DC7C" w14:textId="77777777" w:rsidR="009E61A0" w:rsidRDefault="009E61A0" w:rsidP="00062BEF">
            <w:pPr>
              <w:keepNext w:val="0"/>
              <w:jc w:val="left"/>
            </w:pP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E355A36" w14:textId="77777777" w:rsidR="009E61A0" w:rsidRPr="00D464F5" w:rsidRDefault="009E61A0" w:rsidP="00062BEF">
            <w:pPr>
              <w:keepNext w:val="0"/>
              <w:jc w:val="left"/>
            </w:pP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FD2A94C" w14:textId="77777777" w:rsidR="009E61A0" w:rsidRPr="00FA6D6C" w:rsidRDefault="009E61A0" w:rsidP="00062BEF">
            <w:pPr>
              <w:keepNext w:val="0"/>
              <w:jc w:val="left"/>
            </w:pPr>
          </w:p>
        </w:tc>
      </w:tr>
      <w:tr w:rsidR="009E61A0" w:rsidRPr="00410951" w14:paraId="55E254D0" w14:textId="77777777" w:rsidTr="0089492C">
        <w:trPr>
          <w:cantSplit/>
          <w:trHeight w:val="680"/>
        </w:trPr>
        <w:tc>
          <w:tcPr>
            <w:tcW w:w="9667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A38835" w14:textId="77777777" w:rsidR="009E61A0" w:rsidRDefault="009E61A0" w:rsidP="00062BEF">
            <w:pPr>
              <w:keepNext w:val="0"/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4BAD44C7" w14:textId="77777777" w:rsidR="009E61A0" w:rsidRPr="006D4883" w:rsidRDefault="009E61A0" w:rsidP="00062BEF">
            <w:pPr>
              <w:pStyle w:val="Listenabsatz"/>
              <w:keepNext w:val="0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Name</w:t>
            </w:r>
            <w:r w:rsidRPr="006D488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der</w:t>
            </w:r>
            <w:r>
              <w:t xml:space="preserve"> </w:t>
            </w:r>
            <w:r w:rsidRPr="004F6A90">
              <w:rPr>
                <w:b/>
              </w:rPr>
              <w:t>natürlichen Person, die die Erklärung abgibt,</w:t>
            </w:r>
            <w:r>
              <w:t xml:space="preserve"> </w:t>
            </w:r>
            <w:r>
              <w:rPr>
                <w:b/>
                <w:bCs/>
              </w:rPr>
              <w:t>nicht angegeben oder</w:t>
            </w:r>
            <w:r w:rsidRPr="006D4883">
              <w:rPr>
                <w:b/>
                <w:bCs/>
              </w:rPr>
              <w:t xml:space="preserve"> </w:t>
            </w:r>
          </w:p>
          <w:p w14:paraId="513452F2" w14:textId="77777777" w:rsidR="009E61A0" w:rsidRPr="006D4883" w:rsidRDefault="009E61A0" w:rsidP="00062BEF">
            <w:pPr>
              <w:pStyle w:val="Listenabsatz"/>
              <w:keepNext w:val="0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signiert werden muss, </w:t>
            </w:r>
            <w:r w:rsidRPr="006D4883">
              <w:rPr>
                <w:b/>
                <w:bCs/>
              </w:rPr>
              <w:t xml:space="preserve">nicht wie vorgegeben signiert, </w:t>
            </w:r>
          </w:p>
          <w:p w14:paraId="5F5EE0C8" w14:textId="77777777" w:rsidR="009E61A0" w:rsidRPr="000A77E4" w:rsidRDefault="009E61A0" w:rsidP="00062BEF">
            <w:pPr>
              <w:keepNext w:val="0"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66DC8893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4EF7" w14:textId="77777777" w:rsidR="00364B2B" w:rsidRDefault="00364B2B">
      <w:r>
        <w:separator/>
      </w:r>
    </w:p>
    <w:p w14:paraId="0BDC5032" w14:textId="77777777" w:rsidR="00364B2B" w:rsidRDefault="00364B2B"/>
    <w:p w14:paraId="1DFD4863" w14:textId="77777777" w:rsidR="00364B2B" w:rsidRDefault="00364B2B"/>
  </w:endnote>
  <w:endnote w:type="continuationSeparator" w:id="0">
    <w:p w14:paraId="4D4064CC" w14:textId="77777777" w:rsidR="00364B2B" w:rsidRDefault="00364B2B">
      <w:r>
        <w:continuationSeparator/>
      </w:r>
    </w:p>
    <w:p w14:paraId="3A67D60E" w14:textId="77777777" w:rsidR="00364B2B" w:rsidRDefault="00364B2B"/>
    <w:p w14:paraId="3C8B98CC" w14:textId="77777777" w:rsidR="00364B2B" w:rsidRDefault="00364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16"/>
        <w:szCs w:val="16"/>
      </w:rPr>
      <w:id w:val="944495623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3BC1F0" w14:textId="020AA0BD" w:rsidR="00742071" w:rsidRPr="00742071" w:rsidRDefault="00742071" w:rsidP="00742071">
            <w:pPr>
              <w:keepNext w:val="0"/>
              <w:tabs>
                <w:tab w:val="center" w:pos="4819"/>
                <w:tab w:val="right" w:pos="9071"/>
              </w:tabs>
              <w:jc w:val="left"/>
              <w:rPr>
                <w:rFonts w:cs="Arial"/>
                <w:sz w:val="16"/>
                <w:szCs w:val="16"/>
              </w:rPr>
            </w:pPr>
            <w:r w:rsidRPr="00742071">
              <w:rPr>
                <w:rFonts w:cs="Arial"/>
                <w:sz w:val="16"/>
                <w:szCs w:val="16"/>
              </w:rPr>
              <w:t xml:space="preserve">Modifizierter Vordruck Nr. 213 des VHB - Bund - Ausgabe 2017 – Stand 2019                                                                   Seite </w: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742071">
              <w:rPr>
                <w:rFonts w:cs="Arial"/>
                <w:bCs/>
                <w:sz w:val="16"/>
                <w:szCs w:val="16"/>
              </w:rPr>
              <w:instrText>PAGE</w:instrTex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2D29AF">
              <w:rPr>
                <w:rFonts w:cs="Arial"/>
                <w:bCs/>
                <w:noProof/>
                <w:sz w:val="16"/>
                <w:szCs w:val="16"/>
              </w:rPr>
              <w:t>3</w: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end"/>
            </w:r>
            <w:r w:rsidRPr="00742071">
              <w:rPr>
                <w:rFonts w:cs="Arial"/>
                <w:sz w:val="16"/>
                <w:szCs w:val="16"/>
              </w:rPr>
              <w:t xml:space="preserve"> von </w: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742071">
              <w:rPr>
                <w:rFonts w:cs="Arial"/>
                <w:bCs/>
                <w:sz w:val="16"/>
                <w:szCs w:val="16"/>
              </w:rPr>
              <w:instrText>NUMPAGES</w:instrTex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2D29AF">
              <w:rPr>
                <w:rFonts w:cs="Arial"/>
                <w:bCs/>
                <w:noProof/>
                <w:sz w:val="16"/>
                <w:szCs w:val="16"/>
              </w:rPr>
              <w:t>3</w:t>
            </w:r>
            <w:r w:rsidRPr="00742071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C8BC4F7" w14:textId="77777777" w:rsidR="00742071" w:rsidRPr="00742071" w:rsidRDefault="00742071" w:rsidP="00742071">
    <w:pPr>
      <w:keepNext w:val="0"/>
      <w:tabs>
        <w:tab w:val="left" w:pos="315"/>
      </w:tabs>
    </w:pPr>
  </w:p>
  <w:p w14:paraId="023E4C26" w14:textId="77777777" w:rsidR="00742071" w:rsidRDefault="007420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C4B1" w14:textId="77777777" w:rsidR="00364B2B" w:rsidRDefault="00364B2B" w:rsidP="00026D23">
      <w:r>
        <w:separator/>
      </w:r>
    </w:p>
  </w:footnote>
  <w:footnote w:type="continuationSeparator" w:id="0">
    <w:p w14:paraId="250EBD6E" w14:textId="77777777" w:rsidR="00364B2B" w:rsidRDefault="00364B2B">
      <w:r>
        <w:continuationSeparator/>
      </w:r>
    </w:p>
    <w:p w14:paraId="4185ED91" w14:textId="77777777" w:rsidR="00364B2B" w:rsidRDefault="00364B2B"/>
    <w:p w14:paraId="49F7ADE4" w14:textId="77777777" w:rsidR="00364B2B" w:rsidRDefault="00364B2B"/>
  </w:footnote>
  <w:footnote w:id="1">
    <w:p w14:paraId="615EA4B2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2">
    <w:p w14:paraId="05D0CC62" w14:textId="77777777" w:rsidR="009E61A0" w:rsidRPr="006F2B9B" w:rsidRDefault="009E61A0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087" w14:textId="769BFDF4" w:rsidR="00742071" w:rsidRDefault="00742071" w:rsidP="00062BEF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9F1E5" wp14:editId="45EA6055">
          <wp:simplePos x="0" y="0"/>
          <wp:positionH relativeFrom="margin">
            <wp:align>left</wp:align>
          </wp:positionH>
          <wp:positionV relativeFrom="paragraph">
            <wp:posOffset>-231140</wp:posOffset>
          </wp:positionV>
          <wp:extent cx="1255530" cy="428625"/>
          <wp:effectExtent l="0" t="0" r="190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53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4652750" wp14:editId="174ED9E3">
          <wp:simplePos x="0" y="0"/>
          <wp:positionH relativeFrom="column">
            <wp:posOffset>1438910</wp:posOffset>
          </wp:positionH>
          <wp:positionV relativeFrom="paragraph">
            <wp:posOffset>-240665</wp:posOffset>
          </wp:positionV>
          <wp:extent cx="1238250" cy="489857"/>
          <wp:effectExtent l="0" t="0" r="0" b="571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89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Angebotsschreiben – </w:t>
    </w:r>
    <w:r w:rsidR="0064382A">
      <w:t>3001</w:t>
    </w:r>
  </w:p>
  <w:p w14:paraId="62701767" w14:textId="77777777" w:rsidR="00742071" w:rsidRDefault="00742071" w:rsidP="00062BEF">
    <w:pPr>
      <w:pStyle w:val="Kopfzeile"/>
    </w:pPr>
  </w:p>
  <w:p w14:paraId="03F226ED" w14:textId="23BB895E" w:rsidR="00E76F2B" w:rsidRPr="00DC6699" w:rsidRDefault="00E76F2B" w:rsidP="00062BEF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CE3ED2D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9301C4B"/>
    <w:multiLevelType w:val="hybridMultilevel"/>
    <w:tmpl w:val="34A64496"/>
    <w:lvl w:ilvl="0" w:tplc="BF0E1AA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66711"/>
    <w:multiLevelType w:val="hybridMultilevel"/>
    <w:tmpl w:val="4F10A3B8"/>
    <w:lvl w:ilvl="0" w:tplc="BF0E1AA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14944922">
    <w:abstractNumId w:val="1"/>
  </w:num>
  <w:num w:numId="2" w16cid:durableId="658656357">
    <w:abstractNumId w:val="7"/>
  </w:num>
  <w:num w:numId="3" w16cid:durableId="1625306709">
    <w:abstractNumId w:val="9"/>
  </w:num>
  <w:num w:numId="4" w16cid:durableId="2064987808">
    <w:abstractNumId w:val="25"/>
  </w:num>
  <w:num w:numId="5" w16cid:durableId="188764811">
    <w:abstractNumId w:val="11"/>
  </w:num>
  <w:num w:numId="6" w16cid:durableId="146477308">
    <w:abstractNumId w:val="3"/>
  </w:num>
  <w:num w:numId="7" w16cid:durableId="372075086">
    <w:abstractNumId w:val="15"/>
  </w:num>
  <w:num w:numId="8" w16cid:durableId="1492090799">
    <w:abstractNumId w:val="10"/>
  </w:num>
  <w:num w:numId="9" w16cid:durableId="2124953607">
    <w:abstractNumId w:val="24"/>
  </w:num>
  <w:num w:numId="10" w16cid:durableId="1505976329">
    <w:abstractNumId w:val="6"/>
  </w:num>
  <w:num w:numId="11" w16cid:durableId="2111507817">
    <w:abstractNumId w:val="14"/>
  </w:num>
  <w:num w:numId="12" w16cid:durableId="612254021">
    <w:abstractNumId w:val="14"/>
  </w:num>
  <w:num w:numId="13" w16cid:durableId="1917130207">
    <w:abstractNumId w:val="14"/>
  </w:num>
  <w:num w:numId="14" w16cid:durableId="1404529692">
    <w:abstractNumId w:val="14"/>
  </w:num>
  <w:num w:numId="15" w16cid:durableId="906301396">
    <w:abstractNumId w:val="14"/>
  </w:num>
  <w:num w:numId="16" w16cid:durableId="301082296">
    <w:abstractNumId w:val="2"/>
  </w:num>
  <w:num w:numId="17" w16cid:durableId="710305779">
    <w:abstractNumId w:val="2"/>
  </w:num>
  <w:num w:numId="18" w16cid:durableId="1565217668">
    <w:abstractNumId w:val="20"/>
  </w:num>
  <w:num w:numId="19" w16cid:durableId="1078789712">
    <w:abstractNumId w:val="16"/>
  </w:num>
  <w:num w:numId="20" w16cid:durableId="1288313927">
    <w:abstractNumId w:val="13"/>
  </w:num>
  <w:num w:numId="21" w16cid:durableId="1327587497">
    <w:abstractNumId w:val="8"/>
  </w:num>
  <w:num w:numId="22" w16cid:durableId="221793165">
    <w:abstractNumId w:val="0"/>
  </w:num>
  <w:num w:numId="23" w16cid:durableId="2053919482">
    <w:abstractNumId w:val="18"/>
  </w:num>
  <w:num w:numId="24" w16cid:durableId="1770852227">
    <w:abstractNumId w:val="22"/>
  </w:num>
  <w:num w:numId="25" w16cid:durableId="1564675268">
    <w:abstractNumId w:val="23"/>
  </w:num>
  <w:num w:numId="26" w16cid:durableId="813719319">
    <w:abstractNumId w:val="4"/>
  </w:num>
  <w:num w:numId="27" w16cid:durableId="2115788207">
    <w:abstractNumId w:val="17"/>
  </w:num>
  <w:num w:numId="28" w16cid:durableId="873887349">
    <w:abstractNumId w:val="21"/>
  </w:num>
  <w:num w:numId="29" w16cid:durableId="1848328435">
    <w:abstractNumId w:val="2"/>
  </w:num>
  <w:num w:numId="30" w16cid:durableId="1775711298">
    <w:abstractNumId w:val="2"/>
  </w:num>
  <w:num w:numId="31" w16cid:durableId="91245057">
    <w:abstractNumId w:val="2"/>
  </w:num>
  <w:num w:numId="32" w16cid:durableId="1089351810">
    <w:abstractNumId w:val="2"/>
  </w:num>
  <w:num w:numId="33" w16cid:durableId="109128769">
    <w:abstractNumId w:val="5"/>
  </w:num>
  <w:num w:numId="34" w16cid:durableId="816994334">
    <w:abstractNumId w:val="12"/>
  </w:num>
  <w:num w:numId="35" w16cid:durableId="8823275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6536"/>
    <w:rsid w:val="000267B2"/>
    <w:rsid w:val="00026D23"/>
    <w:rsid w:val="00027DCE"/>
    <w:rsid w:val="00036233"/>
    <w:rsid w:val="000364B9"/>
    <w:rsid w:val="00046C8E"/>
    <w:rsid w:val="00047B44"/>
    <w:rsid w:val="00062BEF"/>
    <w:rsid w:val="0006675C"/>
    <w:rsid w:val="00067E94"/>
    <w:rsid w:val="000733CD"/>
    <w:rsid w:val="00081305"/>
    <w:rsid w:val="000848E7"/>
    <w:rsid w:val="0009046A"/>
    <w:rsid w:val="000A1CA8"/>
    <w:rsid w:val="000A42AA"/>
    <w:rsid w:val="000A77E4"/>
    <w:rsid w:val="000C070F"/>
    <w:rsid w:val="000D2327"/>
    <w:rsid w:val="000D2F1B"/>
    <w:rsid w:val="000E4AA2"/>
    <w:rsid w:val="000F3508"/>
    <w:rsid w:val="001013A4"/>
    <w:rsid w:val="001028D9"/>
    <w:rsid w:val="00103ED1"/>
    <w:rsid w:val="00106076"/>
    <w:rsid w:val="0010771E"/>
    <w:rsid w:val="00112821"/>
    <w:rsid w:val="00114746"/>
    <w:rsid w:val="00117535"/>
    <w:rsid w:val="0012133E"/>
    <w:rsid w:val="00127C79"/>
    <w:rsid w:val="0013068A"/>
    <w:rsid w:val="00132BF6"/>
    <w:rsid w:val="00140608"/>
    <w:rsid w:val="001426F7"/>
    <w:rsid w:val="00147B13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2155"/>
    <w:rsid w:val="002C3E91"/>
    <w:rsid w:val="002C403D"/>
    <w:rsid w:val="002C444F"/>
    <w:rsid w:val="002D29A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3698"/>
    <w:rsid w:val="00337953"/>
    <w:rsid w:val="00341074"/>
    <w:rsid w:val="00342C75"/>
    <w:rsid w:val="00347E05"/>
    <w:rsid w:val="00351096"/>
    <w:rsid w:val="003552CC"/>
    <w:rsid w:val="00355674"/>
    <w:rsid w:val="00355F55"/>
    <w:rsid w:val="00364B2B"/>
    <w:rsid w:val="00371E50"/>
    <w:rsid w:val="00384471"/>
    <w:rsid w:val="0039428B"/>
    <w:rsid w:val="00394B45"/>
    <w:rsid w:val="003A04A8"/>
    <w:rsid w:val="003A0DC8"/>
    <w:rsid w:val="003A36E9"/>
    <w:rsid w:val="003A6496"/>
    <w:rsid w:val="003A70D7"/>
    <w:rsid w:val="003B1E74"/>
    <w:rsid w:val="003B6F65"/>
    <w:rsid w:val="003B7BE2"/>
    <w:rsid w:val="003C30CD"/>
    <w:rsid w:val="003D3E99"/>
    <w:rsid w:val="003D59AD"/>
    <w:rsid w:val="003E2CD4"/>
    <w:rsid w:val="003E4B7B"/>
    <w:rsid w:val="003E604E"/>
    <w:rsid w:val="003E79F7"/>
    <w:rsid w:val="00402A1B"/>
    <w:rsid w:val="00403C66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C19E2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12487"/>
    <w:rsid w:val="00520D3B"/>
    <w:rsid w:val="005262CB"/>
    <w:rsid w:val="0052651F"/>
    <w:rsid w:val="005275B9"/>
    <w:rsid w:val="005333C9"/>
    <w:rsid w:val="00534027"/>
    <w:rsid w:val="00534AA0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0D85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64B0"/>
    <w:rsid w:val="005F32A5"/>
    <w:rsid w:val="005F41CD"/>
    <w:rsid w:val="005F4EFC"/>
    <w:rsid w:val="00603E73"/>
    <w:rsid w:val="00605DD3"/>
    <w:rsid w:val="00606550"/>
    <w:rsid w:val="00607EE7"/>
    <w:rsid w:val="006112E3"/>
    <w:rsid w:val="00614636"/>
    <w:rsid w:val="00616C8F"/>
    <w:rsid w:val="006217F6"/>
    <w:rsid w:val="00622C9A"/>
    <w:rsid w:val="00630A3F"/>
    <w:rsid w:val="0063407D"/>
    <w:rsid w:val="00640260"/>
    <w:rsid w:val="00641BA4"/>
    <w:rsid w:val="006427A5"/>
    <w:rsid w:val="00643351"/>
    <w:rsid w:val="0064382A"/>
    <w:rsid w:val="00660458"/>
    <w:rsid w:val="0066119D"/>
    <w:rsid w:val="00663E32"/>
    <w:rsid w:val="00667DCD"/>
    <w:rsid w:val="006822E7"/>
    <w:rsid w:val="006832B7"/>
    <w:rsid w:val="00692462"/>
    <w:rsid w:val="00695337"/>
    <w:rsid w:val="0069669F"/>
    <w:rsid w:val="006A45D8"/>
    <w:rsid w:val="006A5AED"/>
    <w:rsid w:val="006A5CF2"/>
    <w:rsid w:val="006A66F3"/>
    <w:rsid w:val="006B7CF1"/>
    <w:rsid w:val="006C5A31"/>
    <w:rsid w:val="006C76A1"/>
    <w:rsid w:val="006D43FE"/>
    <w:rsid w:val="006D70A3"/>
    <w:rsid w:val="006E18B5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2071"/>
    <w:rsid w:val="00745C15"/>
    <w:rsid w:val="007531A1"/>
    <w:rsid w:val="007633C2"/>
    <w:rsid w:val="0076461A"/>
    <w:rsid w:val="007662D1"/>
    <w:rsid w:val="007670D9"/>
    <w:rsid w:val="00777AAE"/>
    <w:rsid w:val="007803AF"/>
    <w:rsid w:val="0078194F"/>
    <w:rsid w:val="00782E76"/>
    <w:rsid w:val="0078695C"/>
    <w:rsid w:val="00790275"/>
    <w:rsid w:val="00795297"/>
    <w:rsid w:val="0079630C"/>
    <w:rsid w:val="00796CCF"/>
    <w:rsid w:val="007B122B"/>
    <w:rsid w:val="007C0B33"/>
    <w:rsid w:val="007C545B"/>
    <w:rsid w:val="007C6105"/>
    <w:rsid w:val="007D5567"/>
    <w:rsid w:val="007D614C"/>
    <w:rsid w:val="007E61DB"/>
    <w:rsid w:val="007E7294"/>
    <w:rsid w:val="008039B3"/>
    <w:rsid w:val="00804FF9"/>
    <w:rsid w:val="0081095D"/>
    <w:rsid w:val="00812BF3"/>
    <w:rsid w:val="0081723D"/>
    <w:rsid w:val="00823EDF"/>
    <w:rsid w:val="00853F45"/>
    <w:rsid w:val="0086366D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B4D33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1DE5"/>
    <w:rsid w:val="009423AD"/>
    <w:rsid w:val="00942AB9"/>
    <w:rsid w:val="009515C7"/>
    <w:rsid w:val="00953C73"/>
    <w:rsid w:val="009555C5"/>
    <w:rsid w:val="00962412"/>
    <w:rsid w:val="00967807"/>
    <w:rsid w:val="0097166A"/>
    <w:rsid w:val="0097459E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E61A0"/>
    <w:rsid w:val="009F383F"/>
    <w:rsid w:val="00A00872"/>
    <w:rsid w:val="00A010E4"/>
    <w:rsid w:val="00A03047"/>
    <w:rsid w:val="00A05197"/>
    <w:rsid w:val="00A10F82"/>
    <w:rsid w:val="00A12D13"/>
    <w:rsid w:val="00A218D3"/>
    <w:rsid w:val="00A25723"/>
    <w:rsid w:val="00A274E8"/>
    <w:rsid w:val="00A357E4"/>
    <w:rsid w:val="00A35AB2"/>
    <w:rsid w:val="00A473E3"/>
    <w:rsid w:val="00A5084B"/>
    <w:rsid w:val="00A53396"/>
    <w:rsid w:val="00A5448A"/>
    <w:rsid w:val="00A56A1F"/>
    <w:rsid w:val="00A604E0"/>
    <w:rsid w:val="00A61338"/>
    <w:rsid w:val="00A630FF"/>
    <w:rsid w:val="00A675E5"/>
    <w:rsid w:val="00A75824"/>
    <w:rsid w:val="00A83E46"/>
    <w:rsid w:val="00A84C96"/>
    <w:rsid w:val="00A85D6B"/>
    <w:rsid w:val="00A870B6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69D"/>
    <w:rsid w:val="00AE4AF0"/>
    <w:rsid w:val="00AE5809"/>
    <w:rsid w:val="00AE74AE"/>
    <w:rsid w:val="00AF1915"/>
    <w:rsid w:val="00B003C3"/>
    <w:rsid w:val="00B11D25"/>
    <w:rsid w:val="00B14EF0"/>
    <w:rsid w:val="00B23641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6ED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B495E"/>
    <w:rsid w:val="00BC1C9D"/>
    <w:rsid w:val="00BC2DD5"/>
    <w:rsid w:val="00BD01D4"/>
    <w:rsid w:val="00BD1AB8"/>
    <w:rsid w:val="00BF5AA7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5A6C"/>
    <w:rsid w:val="00C647C8"/>
    <w:rsid w:val="00C74A8F"/>
    <w:rsid w:val="00C764C5"/>
    <w:rsid w:val="00C81A77"/>
    <w:rsid w:val="00CB1036"/>
    <w:rsid w:val="00CB2EEB"/>
    <w:rsid w:val="00CC61D1"/>
    <w:rsid w:val="00CD254F"/>
    <w:rsid w:val="00CD54C7"/>
    <w:rsid w:val="00CD6BE8"/>
    <w:rsid w:val="00CF0969"/>
    <w:rsid w:val="00CF64C4"/>
    <w:rsid w:val="00CF68D2"/>
    <w:rsid w:val="00CF73FA"/>
    <w:rsid w:val="00D006B5"/>
    <w:rsid w:val="00D00C76"/>
    <w:rsid w:val="00D05C74"/>
    <w:rsid w:val="00D1009B"/>
    <w:rsid w:val="00D16F15"/>
    <w:rsid w:val="00D231A2"/>
    <w:rsid w:val="00D23B01"/>
    <w:rsid w:val="00D27C52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B0D4A"/>
    <w:rsid w:val="00DB26B8"/>
    <w:rsid w:val="00DB4595"/>
    <w:rsid w:val="00DB5B7E"/>
    <w:rsid w:val="00DB6C0D"/>
    <w:rsid w:val="00DC2EA6"/>
    <w:rsid w:val="00DC35D8"/>
    <w:rsid w:val="00DC6699"/>
    <w:rsid w:val="00DC7388"/>
    <w:rsid w:val="00DC7E08"/>
    <w:rsid w:val="00DD322F"/>
    <w:rsid w:val="00DD6287"/>
    <w:rsid w:val="00DE1038"/>
    <w:rsid w:val="00DE2F64"/>
    <w:rsid w:val="00DE3749"/>
    <w:rsid w:val="00DE420C"/>
    <w:rsid w:val="00DE6369"/>
    <w:rsid w:val="00DF0D66"/>
    <w:rsid w:val="00E02FAA"/>
    <w:rsid w:val="00E05D8D"/>
    <w:rsid w:val="00E1197E"/>
    <w:rsid w:val="00E12545"/>
    <w:rsid w:val="00E2142E"/>
    <w:rsid w:val="00E26892"/>
    <w:rsid w:val="00E322E9"/>
    <w:rsid w:val="00E3730E"/>
    <w:rsid w:val="00E4388C"/>
    <w:rsid w:val="00E47F78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7AED"/>
    <w:rsid w:val="00ED76DB"/>
    <w:rsid w:val="00EE2B0B"/>
    <w:rsid w:val="00EF3EAF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7536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3FC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73EDB3"/>
  <w15:docId w15:val="{3A463649-3468-4824-9DBD-2A855336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5275B9"/>
    <w:pPr>
      <w:keepNext w:val="0"/>
      <w:numPr>
        <w:numId w:val="17"/>
      </w:numPr>
      <w:tabs>
        <w:tab w:val="left" w:pos="1077"/>
      </w:tabs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867C0-0EBE-4C15-8AA2-C31D0884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652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dc:description/>
  <cp:lastModifiedBy>Huffschmid, Daniel</cp:lastModifiedBy>
  <cp:revision>4</cp:revision>
  <cp:lastPrinted>2019-04-17T06:20:00Z</cp:lastPrinted>
  <dcterms:created xsi:type="dcterms:W3CDTF">2026-03-03T14:19:00Z</dcterms:created>
  <dcterms:modified xsi:type="dcterms:W3CDTF">2026-03-03T14:24:00Z</dcterms:modified>
</cp:coreProperties>
</file>