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060-26-00232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BLB NRW Münster / Universität Münster - Institut für Psychologie / Errichtung einer zweigeschossigen Containeranlage / 060-26-00232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Errichtung einer zweigeschossigen Containeranlage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