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2025-0453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2025-0453, Heizungs- und Sanitärinstallation (HLS), GGS Opladen, Hans-Schlehahn-Str. 6, 51379 Leverkusen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Heizungs- und Sanitärinstallation (HLS), GGS Opladen, Hans-Schlehahn-Str. 6, 51379 Leverkusen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