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Eichsfeld Gymnasium Duderstadt, Neubau Erweiterungsbau - Reinigungsarbeiten VE 399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Reinigungsarbeiten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