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 (Holzbauarbeiten)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Holzbauarbeiten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