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171266F0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2A724FE3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7E6F8370" w14:textId="77777777" w:rsidR="008C46FE" w:rsidRPr="001C55D1" w:rsidRDefault="008C46FE" w:rsidP="00A052CE"/>
        </w:tc>
      </w:tr>
      <w:tr w:rsidR="008C46FE" w:rsidRPr="001C55D1" w14:paraId="1BC4B8B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03B36B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106EC7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1AB1802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1CC40B5D" w14:textId="77777777" w:rsidTr="00706C3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sdt>
            <w:sdtPr>
              <w:rPr>
                <w:color w:val="808080" w:themeColor="background1" w:themeShade="80"/>
              </w:rPr>
              <w:id w:val="1699044273"/>
              <w:placeholder>
                <w:docPart w:val="CF141CFB874F43FBACD93BBF454F1D04"/>
              </w:placeholder>
            </w:sdtPr>
            <w:sdtEndPr/>
            <w:sdtContent>
              <w:p w14:paraId="64EF9F28" w14:textId="7BDB539B" w:rsidR="000447DA" w:rsidRPr="00A3338C" w:rsidRDefault="00A3338C" w:rsidP="00A3338C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sdt>
            <w:sdtPr>
              <w:rPr>
                <w:b/>
                <w:bCs/>
              </w:rPr>
              <w:id w:val="672534942"/>
              <w:placeholder>
                <w:docPart w:val="81E7E370BC11485F85C38AF5EB3667F6"/>
              </w:placeholder>
            </w:sdtPr>
            <w:sdtEndPr/>
            <w:sdtContent>
              <w:p w14:paraId="57B99C15" w14:textId="0FB271A5" w:rsidR="000447DA" w:rsidRPr="00A3338C" w:rsidRDefault="00A43524" w:rsidP="002B6EB6">
                <w:pPr>
                  <w:rPr>
                    <w:b/>
                    <w:bCs/>
                  </w:rPr>
                </w:pPr>
                <w:r w:rsidRPr="00A43524">
                  <w:rPr>
                    <w:b/>
                    <w:bCs/>
                  </w:rPr>
                  <w:t>2026-VOB-009-M241-LV-2</w:t>
                </w:r>
              </w:p>
            </w:sdtContent>
          </w:sdt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1346823060"/>
              <w:placeholder>
                <w:docPart w:val="76F2168729D645048CC9B424B32891C9"/>
              </w:placeholder>
              <w:showingPlcHdr/>
            </w:sdtPr>
            <w:sdtEndPr/>
            <w:sdtContent>
              <w:p w14:paraId="06A5ABFF" w14:textId="2DB51865" w:rsidR="000447DA" w:rsidRPr="00A3338C" w:rsidRDefault="00A346D3" w:rsidP="00A3338C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0447DA" w:rsidRPr="001C55D1" w14:paraId="4EF87740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F4AB54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705D865C" w14:textId="77777777" w:rsidR="000447DA" w:rsidRPr="001C55D1" w:rsidRDefault="000447DA" w:rsidP="00A052CE"/>
        </w:tc>
      </w:tr>
      <w:tr w:rsidR="008C46FE" w:rsidRPr="001C55D1" w14:paraId="004147CB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sdt>
            <w:sdtPr>
              <w:rPr>
                <w:b/>
                <w:bCs/>
              </w:rPr>
              <w:id w:val="-1187518880"/>
              <w:placeholder>
                <w:docPart w:val="DefaultPlaceholder_-1854013440"/>
              </w:placeholder>
            </w:sdtPr>
            <w:sdtEndPr/>
            <w:sdtContent>
              <w:sdt>
                <w:sdtPr>
                  <w:rPr>
                    <w:b/>
                    <w:bCs/>
                    <w:szCs w:val="24"/>
                  </w:rPr>
                  <w:id w:val="97374425"/>
                  <w:placeholder>
                    <w:docPart w:val="7A764459DAF84BF28F6613A5BE8F6128"/>
                  </w:placeholder>
                </w:sdtPr>
                <w:sdtEndPr/>
                <w:sdtContent>
                  <w:p w14:paraId="2D6AE679" w14:textId="5BED9CF1" w:rsidR="0058315F" w:rsidRDefault="00A43524" w:rsidP="0058315F">
                    <w:pPr>
                      <w:rPr>
                        <w:b/>
                        <w:bCs/>
                        <w:szCs w:val="24"/>
                      </w:rPr>
                    </w:pPr>
                    <w:r w:rsidRPr="00A43524">
                      <w:rPr>
                        <w:b/>
                        <w:bCs/>
                        <w:szCs w:val="24"/>
                      </w:rPr>
                      <w:t xml:space="preserve">Wiederaufbau </w:t>
                    </w:r>
                    <w:proofErr w:type="spellStart"/>
                    <w:r w:rsidRPr="00A43524">
                      <w:rPr>
                        <w:b/>
                        <w:bCs/>
                        <w:szCs w:val="24"/>
                      </w:rPr>
                      <w:t>Liersbach</w:t>
                    </w:r>
                    <w:proofErr w:type="spellEnd"/>
                    <w:r w:rsidRPr="00A43524">
                      <w:rPr>
                        <w:b/>
                        <w:bCs/>
                        <w:szCs w:val="24"/>
                      </w:rPr>
                      <w:t xml:space="preserve"> LV 2 (</w:t>
                    </w:r>
                    <w:proofErr w:type="spellStart"/>
                    <w:r w:rsidRPr="00A43524">
                      <w:rPr>
                        <w:b/>
                        <w:bCs/>
                        <w:szCs w:val="24"/>
                      </w:rPr>
                      <w:t>Lierser</w:t>
                    </w:r>
                    <w:proofErr w:type="spellEnd"/>
                    <w:r w:rsidRPr="00A43524">
                      <w:rPr>
                        <w:b/>
                        <w:bCs/>
                        <w:szCs w:val="24"/>
                      </w:rPr>
                      <w:t xml:space="preserve"> Mühle)</w:t>
                    </w:r>
                  </w:p>
                </w:sdtContent>
              </w:sdt>
              <w:p w14:paraId="2D03A798" w14:textId="3AFD95DC" w:rsidR="008C46FE" w:rsidRPr="00A3338C" w:rsidRDefault="00A43524" w:rsidP="002B6EB6">
                <w:pPr>
                  <w:rPr>
                    <w:b/>
                    <w:bCs/>
                  </w:rPr>
                </w:pPr>
              </w:p>
            </w:sdtContent>
          </w:sdt>
        </w:tc>
      </w:tr>
      <w:tr w:rsidR="008C46FE" w:rsidRPr="001C55D1" w14:paraId="3AC3C3E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6BD47E" w14:textId="77777777" w:rsidR="008C46FE" w:rsidRPr="001C55D1" w:rsidRDefault="008C46FE" w:rsidP="00A052CE"/>
        </w:tc>
      </w:tr>
      <w:tr w:rsidR="008C46FE" w:rsidRPr="001C55D1" w14:paraId="24E6E83C" w14:textId="77777777" w:rsidTr="00706C35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3EA2BA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4F56315" w14:textId="77777777" w:rsidR="008C46FE" w:rsidRPr="001C55D1" w:rsidRDefault="008C46FE" w:rsidP="00A052CE"/>
        </w:tc>
      </w:tr>
      <w:tr w:rsidR="008C46FE" w:rsidRPr="001C55D1" w14:paraId="39DA8A2A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sdt>
            <w:sdtPr>
              <w:rPr>
                <w:b/>
                <w:bCs/>
              </w:rPr>
              <w:id w:val="208459017"/>
              <w:placeholder>
                <w:docPart w:val="9366A521D8954FCD9DEB277DC2FCC8B6"/>
              </w:placeholder>
            </w:sdtPr>
            <w:sdtEndPr/>
            <w:sdtContent>
              <w:sdt>
                <w:sdtPr>
                  <w:rPr>
                    <w:b/>
                    <w:bCs/>
                    <w:szCs w:val="24"/>
                  </w:rPr>
                  <w:id w:val="-2000957884"/>
                  <w:placeholder>
                    <w:docPart w:val="DD7192FD953A4F82AFE0C43A531AF0B6"/>
                  </w:placeholder>
                </w:sdtPr>
                <w:sdtEndPr/>
                <w:sdtContent>
                  <w:p w14:paraId="3AB6F8B0" w14:textId="33F8B000" w:rsidR="0058315F" w:rsidRDefault="00A43524" w:rsidP="0058315F">
                    <w:pPr>
                      <w:rPr>
                        <w:b/>
                        <w:bCs/>
                        <w:szCs w:val="24"/>
                      </w:rPr>
                    </w:pPr>
                    <w:r w:rsidRPr="00A43524">
                      <w:rPr>
                        <w:b/>
                        <w:bCs/>
                        <w:szCs w:val="24"/>
                      </w:rPr>
                      <w:t xml:space="preserve">Ufersicherung </w:t>
                    </w:r>
                    <w:proofErr w:type="spellStart"/>
                    <w:r w:rsidRPr="00A43524">
                      <w:rPr>
                        <w:b/>
                        <w:bCs/>
                        <w:szCs w:val="24"/>
                      </w:rPr>
                      <w:t>Liersbach</w:t>
                    </w:r>
                    <w:proofErr w:type="spellEnd"/>
                    <w:r w:rsidRPr="00A43524">
                      <w:rPr>
                        <w:b/>
                        <w:bCs/>
                        <w:szCs w:val="24"/>
                      </w:rPr>
                      <w:t xml:space="preserve"> (</w:t>
                    </w:r>
                    <w:proofErr w:type="spellStart"/>
                    <w:r w:rsidRPr="00A43524">
                      <w:rPr>
                        <w:b/>
                        <w:bCs/>
                        <w:szCs w:val="24"/>
                      </w:rPr>
                      <w:t>Lierser</w:t>
                    </w:r>
                    <w:proofErr w:type="spellEnd"/>
                    <w:r w:rsidRPr="00A43524">
                      <w:rPr>
                        <w:b/>
                        <w:bCs/>
                        <w:szCs w:val="24"/>
                      </w:rPr>
                      <w:t xml:space="preserve"> Mühle 1)</w:t>
                    </w:r>
                  </w:p>
                  <w:bookmarkStart w:id="0" w:name="_GoBack" w:displacedByCustomXml="next"/>
                  <w:bookmarkEnd w:id="0" w:displacedByCustomXml="next"/>
                </w:sdtContent>
              </w:sdt>
              <w:p w14:paraId="49681AD7" w14:textId="238F1D26" w:rsidR="008C46FE" w:rsidRPr="00A3338C" w:rsidRDefault="002B6EB6" w:rsidP="002B6EB6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 </w:t>
                </w:r>
              </w:p>
            </w:sdtContent>
          </w:sdt>
        </w:tc>
      </w:tr>
    </w:tbl>
    <w:p w14:paraId="0FF341DB" w14:textId="77777777" w:rsidR="00567E7A" w:rsidRPr="00567E7A" w:rsidRDefault="00567E7A" w:rsidP="00567E7A"/>
    <w:p w14:paraId="023224D0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58BAE028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307A6D79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3638E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F319C47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D454FF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571ABB62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937EF6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3F0A91DB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C68715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52391F72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4784B0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5E42E7A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1720222"/>
              <w:placeholder>
                <w:docPart w:val="D862355A7033445CB887E9D01150BC4A"/>
              </w:placeholder>
            </w:sdtPr>
            <w:sdtEndPr/>
            <w:sdtContent>
              <w:p w14:paraId="5DD7E8CB" w14:textId="5BB6019F" w:rsidR="00567E7A" w:rsidRPr="00A3338C" w:rsidRDefault="00A3338C" w:rsidP="00A3338C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</w:tr>
      <w:tr w:rsidR="00567E7A" w:rsidRPr="00567E7A" w14:paraId="4EFC957A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8A5DC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3E3D096A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9F0B16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5E793431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-355500750"/>
              <w:placeholder>
                <w:docPart w:val="70580106C52840D2BEA4990D5AA8677C"/>
              </w:placeholder>
            </w:sdtPr>
            <w:sdtEndPr/>
            <w:sdtContent>
              <w:p w14:paraId="6AD41689" w14:textId="3625BBE4" w:rsidR="00567E7A" w:rsidRPr="00A3338C" w:rsidRDefault="00A3338C" w:rsidP="00706C35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-1891025137"/>
              <w:placeholder>
                <w:docPart w:val="1C55A00AF0864119AF6C01548F77FEA0"/>
              </w:placeholder>
            </w:sdtPr>
            <w:sdtEndPr/>
            <w:sdtContent>
              <w:p w14:paraId="657184B2" w14:textId="4F65BC88" w:rsidR="00567E7A" w:rsidRPr="00A3338C" w:rsidRDefault="00A3338C" w:rsidP="00A3338C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</w:tr>
      <w:tr w:rsidR="00567E7A" w:rsidRPr="00567E7A" w14:paraId="35FF354E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FF49F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3EC5E1CC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87431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2C8D15DB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-1396509235"/>
              <w:placeholder>
                <w:docPart w:val="5B40F54D8A0B4F3FBEC2F3164B0A7945"/>
              </w:placeholder>
            </w:sdtPr>
            <w:sdtEndPr/>
            <w:sdtContent>
              <w:p w14:paraId="3B8C30C0" w14:textId="49ED2601" w:rsidR="00567E7A" w:rsidRPr="00A3338C" w:rsidRDefault="00A3338C" w:rsidP="00706C35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-228466400"/>
              <w:placeholder>
                <w:docPart w:val="63B913B378CA44489768A793955DB8FD"/>
              </w:placeholder>
            </w:sdtPr>
            <w:sdtEndPr/>
            <w:sdtContent>
              <w:p w14:paraId="0C370674" w14:textId="6C83B702" w:rsidR="00567E7A" w:rsidRPr="00A3338C" w:rsidRDefault="00A3338C" w:rsidP="00A3338C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</w:tr>
      <w:tr w:rsidR="00567E7A" w:rsidRPr="00567E7A" w14:paraId="7B94EEEF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ACCEC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728548CF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7E4726F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0AAE654A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-1544897460"/>
              <w:placeholder>
                <w:docPart w:val="07A5D1F2EB26424298B66F5997448450"/>
              </w:placeholder>
            </w:sdtPr>
            <w:sdtEndPr/>
            <w:sdtContent>
              <w:p w14:paraId="5F708B18" w14:textId="3F331140" w:rsidR="00567E7A" w:rsidRPr="00A3338C" w:rsidRDefault="00A3338C" w:rsidP="00A3338C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</w:tr>
      <w:tr w:rsidR="00567E7A" w:rsidRPr="00567E7A" w14:paraId="15BB27A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9F312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452D4F0E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63E942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59C7056B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1112782294"/>
              <w:placeholder>
                <w:docPart w:val="8480EA92E2F041A8BE2C8A7D887D025D"/>
              </w:placeholder>
            </w:sdtPr>
            <w:sdtEndPr/>
            <w:sdtContent>
              <w:p w14:paraId="4327C4F2" w14:textId="2CA44FC0" w:rsidR="00567E7A" w:rsidRPr="00A3338C" w:rsidRDefault="00A3338C" w:rsidP="00706C35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-954797830"/>
              <w:placeholder>
                <w:docPart w:val="408A82EAAC664362BD1D48F38474BA1A"/>
              </w:placeholder>
            </w:sdtPr>
            <w:sdtEndPr/>
            <w:sdtContent>
              <w:p w14:paraId="67BB410B" w14:textId="64B9B47E" w:rsidR="00567E7A" w:rsidRPr="00A3338C" w:rsidRDefault="00A3338C" w:rsidP="00A3338C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</w:tr>
      <w:tr w:rsidR="00567E7A" w:rsidRPr="00567E7A" w14:paraId="1160CF8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EBFCC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434DBF27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18AB18F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76EA188B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-1586143224"/>
              <w:placeholder>
                <w:docPart w:val="B87CE8B0681A4F17B3919450D5837EF7"/>
              </w:placeholder>
            </w:sdtPr>
            <w:sdtEndPr/>
            <w:sdtContent>
              <w:p w14:paraId="0DBC71A7" w14:textId="22336B74" w:rsidR="00567E7A" w:rsidRPr="00A3338C" w:rsidRDefault="00A3338C" w:rsidP="00A3338C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</w:tr>
    </w:tbl>
    <w:p w14:paraId="4A0699A1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15F5003C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408DA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19881E0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6373A3EB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16C3C7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4B619C28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7AB095E6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089642B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6468E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351858E7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0217759B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59076D0F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0CEFC9AC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6188135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5521B129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2DD70193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8B4C7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06022C9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1194656964"/>
              <w:placeholder>
                <w:docPart w:val="B586C49FDF0A496A95461A59C4D51410"/>
              </w:placeholder>
            </w:sdtPr>
            <w:sdtEndPr/>
            <w:sdtContent>
              <w:p w14:paraId="1C75FDF1" w14:textId="26EBD48E" w:rsidR="00567E7A" w:rsidRPr="00A3338C" w:rsidRDefault="00A3338C" w:rsidP="00706C35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  <w:tc>
          <w:tcPr>
            <w:tcW w:w="1286" w:type="dxa"/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795795139"/>
              <w:placeholder>
                <w:docPart w:val="A83D0C886CCC48B4A80651D77914F9A5"/>
              </w:placeholder>
            </w:sdtPr>
            <w:sdtEndPr/>
            <w:sdtContent>
              <w:p w14:paraId="759BD2E6" w14:textId="1DD5FD24" w:rsidR="00567E7A" w:rsidRPr="00A3338C" w:rsidRDefault="00A3338C" w:rsidP="00706C35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  <w:tc>
          <w:tcPr>
            <w:tcW w:w="1286" w:type="dxa"/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508407014"/>
              <w:placeholder>
                <w:docPart w:val="F6F4027FF76D4A33A2041E0AF94A89FC"/>
              </w:placeholder>
            </w:sdtPr>
            <w:sdtEndPr/>
            <w:sdtContent>
              <w:p w14:paraId="75F6C547" w14:textId="28CC5674" w:rsidR="00567E7A" w:rsidRPr="00A3338C" w:rsidRDefault="00A3338C" w:rsidP="00706C35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  <w:tc>
          <w:tcPr>
            <w:tcW w:w="1470" w:type="dxa"/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1375357886"/>
              <w:placeholder>
                <w:docPart w:val="BCC8E304780C4C3688B7283FF06DDB53"/>
              </w:placeholder>
            </w:sdtPr>
            <w:sdtEndPr/>
            <w:sdtContent>
              <w:p w14:paraId="16FB1B39" w14:textId="0489D69F" w:rsidR="00567E7A" w:rsidRPr="00A3338C" w:rsidRDefault="00A3338C" w:rsidP="00706C35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  <w:tc>
          <w:tcPr>
            <w:tcW w:w="1286" w:type="dxa"/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-106588602"/>
              <w:placeholder>
                <w:docPart w:val="A90A373BAB424EC0ACC5AF9D2520BE09"/>
              </w:placeholder>
            </w:sdtPr>
            <w:sdtEndPr/>
            <w:sdtContent>
              <w:p w14:paraId="3A5018DF" w14:textId="5E15740A" w:rsidR="00567E7A" w:rsidRPr="00A3338C" w:rsidRDefault="00A3338C" w:rsidP="00706C35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</w:tr>
      <w:tr w:rsidR="00567E7A" w:rsidRPr="00567E7A" w14:paraId="743E46C9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6420B9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18481527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1385839682"/>
              <w:placeholder>
                <w:docPart w:val="6F5CD5A07C164FC4A4DB4F5788D9B0A9"/>
              </w:placeholder>
            </w:sdtPr>
            <w:sdtEndPr/>
            <w:sdtContent>
              <w:p w14:paraId="206038A2" w14:textId="1D98EC43" w:rsidR="00567E7A" w:rsidRPr="00A3338C" w:rsidRDefault="00A3338C" w:rsidP="00706C35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841973539"/>
              <w:placeholder>
                <w:docPart w:val="5C96E7D3A4AC47B7BEC99B691FB8286E"/>
              </w:placeholder>
            </w:sdtPr>
            <w:sdtEndPr/>
            <w:sdtContent>
              <w:p w14:paraId="266972EC" w14:textId="3515DB77" w:rsidR="00567E7A" w:rsidRPr="00A3338C" w:rsidRDefault="00A3338C" w:rsidP="00706C35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-424110503"/>
              <w:placeholder>
                <w:docPart w:val="A1FB0A4F174F4A1AB595CAA5197C5B86"/>
              </w:placeholder>
            </w:sdtPr>
            <w:sdtEndPr/>
            <w:sdtContent>
              <w:p w14:paraId="366A99EE" w14:textId="5DED265D" w:rsidR="00567E7A" w:rsidRPr="00A3338C" w:rsidRDefault="00A3338C" w:rsidP="00706C35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731736401"/>
              <w:placeholder>
                <w:docPart w:val="B05C4E2168444438BB53D474B913774B"/>
              </w:placeholder>
            </w:sdtPr>
            <w:sdtEndPr/>
            <w:sdtContent>
              <w:p w14:paraId="32A02344" w14:textId="0D3B9261" w:rsidR="00567E7A" w:rsidRPr="00A3338C" w:rsidRDefault="00A3338C" w:rsidP="00706C35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62850765"/>
              <w:placeholder>
                <w:docPart w:val="D1F51DC7EB2C44009385232031DE12F9"/>
              </w:placeholder>
            </w:sdtPr>
            <w:sdtEndPr/>
            <w:sdtContent>
              <w:p w14:paraId="4475BF72" w14:textId="2434EC15" w:rsidR="00567E7A" w:rsidRPr="00A3338C" w:rsidRDefault="00A3338C" w:rsidP="00706C35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</w:tr>
      <w:tr w:rsidR="00567E7A" w:rsidRPr="00567E7A" w14:paraId="01CBC065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2E8D1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58E6D5B6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2AA18FB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3134F34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66D22AB2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27BCE05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3F6E56A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05D73F61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A08E9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A8B6E5C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1237895114"/>
              <w:placeholder>
                <w:docPart w:val="D5D2855AB6614656825E0E7B19A277B1"/>
              </w:placeholder>
            </w:sdtPr>
            <w:sdtEndPr/>
            <w:sdtContent>
              <w:p w14:paraId="421583AD" w14:textId="2573EA70" w:rsidR="00561937" w:rsidRPr="00A3338C" w:rsidRDefault="00A3338C" w:rsidP="00706C35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-2126300117"/>
              <w:placeholder>
                <w:docPart w:val="9C875E69D241420B93934A617D54D079"/>
              </w:placeholder>
            </w:sdtPr>
            <w:sdtEndPr/>
            <w:sdtContent>
              <w:p w14:paraId="4E695CC0" w14:textId="298EB64E" w:rsidR="00561937" w:rsidRPr="00A3338C" w:rsidRDefault="00A3338C" w:rsidP="00706C35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73556200"/>
              <w:placeholder>
                <w:docPart w:val="4CB72765471249F4B2E3DCBFB3C8E560"/>
              </w:placeholder>
            </w:sdtPr>
            <w:sdtEndPr/>
            <w:sdtContent>
              <w:p w14:paraId="3B180C44" w14:textId="79B232A4" w:rsidR="00561937" w:rsidRPr="00A3338C" w:rsidRDefault="00A3338C" w:rsidP="00706C35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2123719556"/>
              <w:placeholder>
                <w:docPart w:val="DA886F8ED7B84C5185302076C3ADD829"/>
              </w:placeholder>
            </w:sdtPr>
            <w:sdtEndPr/>
            <w:sdtContent>
              <w:p w14:paraId="249B505E" w14:textId="1CA53164" w:rsidR="00561937" w:rsidRPr="00A3338C" w:rsidRDefault="00A3338C" w:rsidP="00706C35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-2135779037"/>
              <w:placeholder>
                <w:docPart w:val="5FCB6832F53C4BEA9139D0FBB44CBBCA"/>
              </w:placeholder>
            </w:sdtPr>
            <w:sdtEndPr/>
            <w:sdtContent>
              <w:p w14:paraId="7566DA72" w14:textId="695AD72A" w:rsidR="00561937" w:rsidRPr="00A3338C" w:rsidRDefault="00A3338C" w:rsidP="00706C35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</w:tr>
      <w:tr w:rsidR="00561937" w:rsidRPr="00567E7A" w14:paraId="208FE553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A7185F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E5ECDD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-708189979"/>
              <w:placeholder>
                <w:docPart w:val="FBC2D92FCFEB48C2BA5BABFC08E5F4F6"/>
              </w:placeholder>
            </w:sdtPr>
            <w:sdtEndPr/>
            <w:sdtContent>
              <w:p w14:paraId="160B0546" w14:textId="351C6B7E" w:rsidR="00561937" w:rsidRPr="00A3338C" w:rsidRDefault="00A3338C" w:rsidP="00706C35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-111830763"/>
              <w:placeholder>
                <w:docPart w:val="A244DA367F9F4A2482992CF39B4332D4"/>
              </w:placeholder>
            </w:sdtPr>
            <w:sdtEndPr/>
            <w:sdtContent>
              <w:p w14:paraId="3FD61E61" w14:textId="1BBCA2C5" w:rsidR="00561937" w:rsidRPr="00A3338C" w:rsidRDefault="00A3338C" w:rsidP="00706C35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1267118298"/>
              <w:placeholder>
                <w:docPart w:val="B961E364A6934B41B94FE1B843ACFC88"/>
              </w:placeholder>
            </w:sdtPr>
            <w:sdtEndPr/>
            <w:sdtContent>
              <w:p w14:paraId="145841D0" w14:textId="22BCF4ED" w:rsidR="00561937" w:rsidRPr="00A3338C" w:rsidRDefault="00A3338C" w:rsidP="00706C35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-1109349997"/>
              <w:placeholder>
                <w:docPart w:val="E7615A20ADB941DF9292C8BC214073B6"/>
              </w:placeholder>
            </w:sdtPr>
            <w:sdtEndPr/>
            <w:sdtContent>
              <w:p w14:paraId="18E1827C" w14:textId="539F7784" w:rsidR="00561937" w:rsidRPr="00A3338C" w:rsidRDefault="00A3338C" w:rsidP="00706C35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-968585739"/>
              <w:placeholder>
                <w:docPart w:val="B06C48FB50BE4C67AD7244EBAFA929A9"/>
              </w:placeholder>
            </w:sdtPr>
            <w:sdtEndPr/>
            <w:sdtContent>
              <w:p w14:paraId="1E57922F" w14:textId="34432BB9" w:rsidR="00561937" w:rsidRPr="00A3338C" w:rsidRDefault="00A3338C" w:rsidP="00706C35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</w:tr>
      <w:tr w:rsidR="00561937" w:rsidRPr="00567E7A" w14:paraId="110C8F78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5D693C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lastRenderedPageBreak/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99AF298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846515522"/>
              <w:placeholder>
                <w:docPart w:val="977FA651019B4664BB86452E5B175A1D"/>
              </w:placeholder>
            </w:sdtPr>
            <w:sdtEndPr/>
            <w:sdtContent>
              <w:p w14:paraId="28599C38" w14:textId="7C85E6B9" w:rsidR="00561937" w:rsidRPr="00A3338C" w:rsidRDefault="00A3338C" w:rsidP="00706C35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274985593"/>
              <w:placeholder>
                <w:docPart w:val="3A6AFC494B374FB7B7F418B9F701EE63"/>
              </w:placeholder>
            </w:sdtPr>
            <w:sdtEndPr/>
            <w:sdtContent>
              <w:p w14:paraId="10CAD282" w14:textId="492875B9" w:rsidR="00561937" w:rsidRPr="00A3338C" w:rsidRDefault="00A3338C" w:rsidP="00706C35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2144304484"/>
              <w:placeholder>
                <w:docPart w:val="7A2465ABB55E4A1180FEB0F17722D288"/>
              </w:placeholder>
            </w:sdtPr>
            <w:sdtEndPr/>
            <w:sdtContent>
              <w:p w14:paraId="4FFA879D" w14:textId="0F603052" w:rsidR="00561937" w:rsidRPr="00A3338C" w:rsidRDefault="00A3338C" w:rsidP="00706C35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1296725042"/>
              <w:placeholder>
                <w:docPart w:val="C8EBFC0D2BFF495EBAD641A800F8CE59"/>
              </w:placeholder>
            </w:sdtPr>
            <w:sdtEndPr/>
            <w:sdtContent>
              <w:p w14:paraId="59316953" w14:textId="3A676101" w:rsidR="00561937" w:rsidRPr="00A3338C" w:rsidRDefault="00A3338C" w:rsidP="00706C35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-399677644"/>
              <w:placeholder>
                <w:docPart w:val="0A5951FEE4F94A52AADFA9C56A052D2A"/>
              </w:placeholder>
            </w:sdtPr>
            <w:sdtEndPr/>
            <w:sdtContent>
              <w:p w14:paraId="57A28671" w14:textId="2D42310B" w:rsidR="00561937" w:rsidRPr="00A3338C" w:rsidRDefault="00A3338C" w:rsidP="00706C35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</w:tr>
      <w:tr w:rsidR="00567E7A" w:rsidRPr="00567E7A" w14:paraId="537C578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E8B015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EB7E607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534399012"/>
              <w:placeholder>
                <w:docPart w:val="99BF91A3F741482691578885C3E63953"/>
              </w:placeholder>
            </w:sdtPr>
            <w:sdtEndPr/>
            <w:sdtContent>
              <w:p w14:paraId="5000708F" w14:textId="098F218A" w:rsidR="00567E7A" w:rsidRPr="00A3338C" w:rsidRDefault="00A3338C" w:rsidP="00706C35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-2021381943"/>
              <w:placeholder>
                <w:docPart w:val="536F5AB06CED40CAB4F46786B1EC80AA"/>
              </w:placeholder>
            </w:sdtPr>
            <w:sdtEndPr/>
            <w:sdtContent>
              <w:p w14:paraId="3BEB0BDF" w14:textId="7A888157" w:rsidR="00567E7A" w:rsidRPr="00A3338C" w:rsidRDefault="00A3338C" w:rsidP="00706C35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637376638"/>
              <w:placeholder>
                <w:docPart w:val="A0C9A505F295463DABF3B4C6E2B17919"/>
              </w:placeholder>
            </w:sdtPr>
            <w:sdtEndPr/>
            <w:sdtContent>
              <w:p w14:paraId="43332F65" w14:textId="10FAA2FF" w:rsidR="00567E7A" w:rsidRPr="00A3338C" w:rsidRDefault="00A3338C" w:rsidP="00706C35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1083874517"/>
              <w:placeholder>
                <w:docPart w:val="EBF1DC50C8E34958A8364B6A325F7D76"/>
              </w:placeholder>
            </w:sdtPr>
            <w:sdtEndPr/>
            <w:sdtContent>
              <w:p w14:paraId="1DAE172D" w14:textId="21DD171A" w:rsidR="00567E7A" w:rsidRPr="00A3338C" w:rsidRDefault="00A3338C" w:rsidP="00706C35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-768233772"/>
              <w:placeholder>
                <w:docPart w:val="E89BF5537F564D85A58F559926F74ED8"/>
              </w:placeholder>
            </w:sdtPr>
            <w:sdtEndPr/>
            <w:sdtContent>
              <w:p w14:paraId="3ABBD8E3" w14:textId="3C11F3FE" w:rsidR="00567E7A" w:rsidRPr="00A3338C" w:rsidRDefault="00A3338C" w:rsidP="00706C35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</w:tr>
    </w:tbl>
    <w:p w14:paraId="6435BDF0" w14:textId="77777777" w:rsidR="009713AD" w:rsidRDefault="009713AD" w:rsidP="00567E7A"/>
    <w:p w14:paraId="7CC4845D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744151B7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16DE5F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7A5D9C47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6D146BFB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E8D87D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67C5E263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2D8AEBE6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45889AAA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4A249D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00F8A8E3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5E73BAC5" w14:textId="77777777" w:rsidR="00567E7A" w:rsidRPr="008C46FE" w:rsidRDefault="00567E7A" w:rsidP="00706C35">
            <w:pPr>
              <w:jc w:val="center"/>
            </w:pPr>
          </w:p>
          <w:p w14:paraId="18D0FB26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43FAF1B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3A2D7188" w14:textId="77777777" w:rsidR="00567E7A" w:rsidRPr="008C46FE" w:rsidRDefault="00567E7A" w:rsidP="00706C35">
            <w:pPr>
              <w:jc w:val="center"/>
            </w:pPr>
          </w:p>
          <w:p w14:paraId="7C693642" w14:textId="77777777" w:rsidR="00567E7A" w:rsidRPr="008C46FE" w:rsidRDefault="00567E7A" w:rsidP="00706C35">
            <w:pPr>
              <w:jc w:val="center"/>
            </w:pPr>
          </w:p>
          <w:p w14:paraId="6B538998" w14:textId="77777777" w:rsidR="00567E7A" w:rsidRPr="008C46FE" w:rsidRDefault="00567E7A" w:rsidP="00706C35">
            <w:pPr>
              <w:jc w:val="center"/>
            </w:pPr>
          </w:p>
          <w:p w14:paraId="7ED283BA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3182D75B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F6E4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0AB74C07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34EC6A08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6CAC854D" w14:textId="77777777" w:rsidR="00567E7A" w:rsidRPr="00567E7A" w:rsidRDefault="00567E7A" w:rsidP="00754C19"/>
        </w:tc>
      </w:tr>
      <w:tr w:rsidR="00567E7A" w:rsidRPr="00706C35" w14:paraId="146D719F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8C859E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0EEC3C8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1296557798"/>
              <w:placeholder>
                <w:docPart w:val="DCA60AC690A244F3A333C1474AA85B15"/>
              </w:placeholder>
            </w:sdtPr>
            <w:sdtEndPr/>
            <w:sdtContent>
              <w:p w14:paraId="22D9B124" w14:textId="2F7917CE" w:rsidR="00567E7A" w:rsidRPr="00A3338C" w:rsidRDefault="00A3338C" w:rsidP="00A3338C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</w:tr>
      <w:tr w:rsidR="00567E7A" w:rsidRPr="00706C35" w14:paraId="031C14AE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AC95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8EDB7C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2AF9805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-221439829"/>
              <w:placeholder>
                <w:docPart w:val="AD11B37E568D448BAA3A84C416F2A747"/>
              </w:placeholder>
            </w:sdtPr>
            <w:sdtEndPr/>
            <w:sdtContent>
              <w:p w14:paraId="4567CC09" w14:textId="1927AF87" w:rsidR="00567E7A" w:rsidRPr="00A3338C" w:rsidRDefault="00A3338C" w:rsidP="00A3338C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  <w:tc>
          <w:tcPr>
            <w:tcW w:w="1080" w:type="dxa"/>
            <w:shd w:val="clear" w:color="auto" w:fill="auto"/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531771474"/>
              <w:placeholder>
                <w:docPart w:val="9A92456C08624C39B2D8C0CEA9DF943F"/>
              </w:placeholder>
            </w:sdtPr>
            <w:sdtEndPr/>
            <w:sdtContent>
              <w:p w14:paraId="3A0B5567" w14:textId="09A40B4E" w:rsidR="00567E7A" w:rsidRPr="00A3338C" w:rsidRDefault="00A3338C" w:rsidP="00A3338C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  <w:tc>
          <w:tcPr>
            <w:tcW w:w="1800" w:type="dxa"/>
            <w:shd w:val="clear" w:color="auto" w:fill="auto"/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2093357820"/>
              <w:placeholder>
                <w:docPart w:val="92B3CC9243474630BC79E4543FCA0150"/>
              </w:placeholder>
            </w:sdtPr>
            <w:sdtEndPr/>
            <w:sdtContent>
              <w:p w14:paraId="5FD82BFB" w14:textId="0664CBDC" w:rsidR="00567E7A" w:rsidRPr="00A3338C" w:rsidRDefault="00A3338C" w:rsidP="00A3338C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</w:tr>
      <w:tr w:rsidR="00567E7A" w:rsidRPr="00706C35" w14:paraId="6AD1F390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51F82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4EAAD38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0A82CD13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-331917509"/>
              <w:placeholder>
                <w:docPart w:val="7D756C1F1B3B4490A171F918D690326B"/>
              </w:placeholder>
            </w:sdtPr>
            <w:sdtEndPr/>
            <w:sdtContent>
              <w:p w14:paraId="57020740" w14:textId="118B8869" w:rsidR="00567E7A" w:rsidRPr="00A3338C" w:rsidRDefault="00A3338C" w:rsidP="00A3338C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  <w:tc>
          <w:tcPr>
            <w:tcW w:w="1080" w:type="dxa"/>
            <w:shd w:val="clear" w:color="auto" w:fill="auto"/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1394626741"/>
              <w:placeholder>
                <w:docPart w:val="505E117DCD244624A07A69B8DD0004C9"/>
              </w:placeholder>
            </w:sdtPr>
            <w:sdtEndPr/>
            <w:sdtContent>
              <w:p w14:paraId="03DD08AE" w14:textId="2CC74605" w:rsidR="00567E7A" w:rsidRPr="00A3338C" w:rsidRDefault="00A3338C" w:rsidP="00A3338C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  <w:tc>
          <w:tcPr>
            <w:tcW w:w="1800" w:type="dxa"/>
            <w:shd w:val="clear" w:color="auto" w:fill="auto"/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-1273231021"/>
              <w:placeholder>
                <w:docPart w:val="A782B9C8DEFB4B638EF693AA4D0E4AD5"/>
              </w:placeholder>
            </w:sdtPr>
            <w:sdtEndPr/>
            <w:sdtContent>
              <w:p w14:paraId="51A2BA4D" w14:textId="77561A1C" w:rsidR="00567E7A" w:rsidRPr="00A3338C" w:rsidRDefault="00A3338C" w:rsidP="00A3338C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</w:tr>
      <w:tr w:rsidR="00567E7A" w:rsidRPr="00706C35" w14:paraId="4274ADAB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79C2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4118B477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6BD02294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-388039063"/>
              <w:placeholder>
                <w:docPart w:val="89264BAA62F04458BD28C615611E621F"/>
              </w:placeholder>
            </w:sdtPr>
            <w:sdtEndPr/>
            <w:sdtContent>
              <w:p w14:paraId="2ACB7071" w14:textId="41EF3F98" w:rsidR="00567E7A" w:rsidRPr="00A3338C" w:rsidRDefault="00A3338C" w:rsidP="00A3338C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  <w:tc>
          <w:tcPr>
            <w:tcW w:w="1080" w:type="dxa"/>
            <w:shd w:val="clear" w:color="auto" w:fill="auto"/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-1702781331"/>
              <w:placeholder>
                <w:docPart w:val="27475F13B8314528869909F990FDF3BA"/>
              </w:placeholder>
            </w:sdtPr>
            <w:sdtEndPr/>
            <w:sdtContent>
              <w:p w14:paraId="59A56F73" w14:textId="4AD18040" w:rsidR="00567E7A" w:rsidRPr="00A3338C" w:rsidRDefault="00A3338C" w:rsidP="00A3338C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  <w:tc>
          <w:tcPr>
            <w:tcW w:w="1800" w:type="dxa"/>
            <w:shd w:val="clear" w:color="auto" w:fill="auto"/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-2099708772"/>
              <w:placeholder>
                <w:docPart w:val="083C33BE50B44A7DB662A348E89BF6A3"/>
              </w:placeholder>
            </w:sdtPr>
            <w:sdtEndPr/>
            <w:sdtContent>
              <w:p w14:paraId="3AB164CC" w14:textId="01ACB9D5" w:rsidR="00567E7A" w:rsidRPr="00A3338C" w:rsidRDefault="00A3338C" w:rsidP="00A3338C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</w:tr>
      <w:tr w:rsidR="00567E7A" w:rsidRPr="00706C35" w14:paraId="12A7114B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373E8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0F65BC59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1508171220"/>
              <w:placeholder>
                <w:docPart w:val="C5362673B6F749E98118DC190224822F"/>
              </w:placeholder>
            </w:sdtPr>
            <w:sdtEndPr/>
            <w:sdtContent>
              <w:p w14:paraId="4CF761DF" w14:textId="591DB0AE" w:rsidR="00567E7A" w:rsidRPr="00A3338C" w:rsidRDefault="00A3338C" w:rsidP="00A3338C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  <w:tc>
          <w:tcPr>
            <w:tcW w:w="1080" w:type="dxa"/>
            <w:shd w:val="clear" w:color="auto" w:fill="auto"/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258647468"/>
              <w:placeholder>
                <w:docPart w:val="5D0AD5B570F14FAB83D42905C5C2B6B0"/>
              </w:placeholder>
            </w:sdtPr>
            <w:sdtEndPr/>
            <w:sdtContent>
              <w:p w14:paraId="4972830D" w14:textId="7053FAB8" w:rsidR="00567E7A" w:rsidRPr="00A3338C" w:rsidRDefault="00A3338C" w:rsidP="00A3338C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1066302171"/>
              <w:placeholder>
                <w:docPart w:val="7405BC27F2154CDDB2C70771BD0E5EEB"/>
              </w:placeholder>
            </w:sdtPr>
            <w:sdtEndPr/>
            <w:sdtContent>
              <w:p w14:paraId="491A57CC" w14:textId="13EB86F0" w:rsidR="00567E7A" w:rsidRPr="00A3338C" w:rsidRDefault="00A3338C" w:rsidP="00A3338C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</w:tr>
      <w:tr w:rsidR="00567E7A" w:rsidRPr="00706C35" w14:paraId="164A7255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4F181B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sdt>
            <w:sdtPr>
              <w:rPr>
                <w:color w:val="808080" w:themeColor="background1" w:themeShade="80"/>
              </w:rPr>
              <w:id w:val="-772468839"/>
              <w:placeholder>
                <w:docPart w:val="E38E87255A0F4F869381F12810C563C3"/>
              </w:placeholder>
            </w:sdtPr>
            <w:sdtEndPr/>
            <w:sdtContent>
              <w:p w14:paraId="2B5C7D94" w14:textId="0EFA2134" w:rsidR="00567E7A" w:rsidRPr="00A3338C" w:rsidRDefault="00A3338C" w:rsidP="00A3338C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</w:tr>
    </w:tbl>
    <w:p w14:paraId="4110D902" w14:textId="77777777" w:rsidR="00567E7A" w:rsidRPr="00A3338C" w:rsidRDefault="00567E7A" w:rsidP="00567E7A">
      <w:pPr>
        <w:rPr>
          <w:sz w:val="12"/>
          <w:szCs w:val="12"/>
        </w:rPr>
      </w:pPr>
    </w:p>
    <w:p w14:paraId="3E61E90F" w14:textId="77777777" w:rsidR="00567E7A" w:rsidRDefault="00567E7A" w:rsidP="00567E7A">
      <w:r w:rsidRPr="00567E7A">
        <w:t>eventuelle Erläuterungen des Bieters:</w:t>
      </w:r>
    </w:p>
    <w:p w14:paraId="4D36BB4A" w14:textId="77777777" w:rsidR="00EF7B6F" w:rsidRPr="00A3338C" w:rsidRDefault="00EF7B6F" w:rsidP="00567E7A">
      <w:pPr>
        <w:rPr>
          <w:sz w:val="12"/>
          <w:szCs w:val="12"/>
        </w:r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10820B5A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sdt>
            <w:sdtPr>
              <w:rPr>
                <w:color w:val="808080" w:themeColor="background1" w:themeShade="80"/>
              </w:rPr>
              <w:id w:val="1176612781"/>
              <w:placeholder>
                <w:docPart w:val="3E5024FF22F94D4BA8F9C6C8691C3DE5"/>
              </w:placeholder>
            </w:sdtPr>
            <w:sdtEndPr/>
            <w:sdtContent>
              <w:p w14:paraId="47BBF3BA" w14:textId="463C0534" w:rsidR="00567E7A" w:rsidRPr="00A3338C" w:rsidRDefault="00A3338C" w:rsidP="00A3338C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</w:tr>
      <w:tr w:rsidR="00567E7A" w:rsidRPr="00567E7A" w14:paraId="05B3C85B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sdt>
            <w:sdtPr>
              <w:rPr>
                <w:color w:val="808080" w:themeColor="background1" w:themeShade="80"/>
              </w:rPr>
              <w:id w:val="-1776628156"/>
              <w:placeholder>
                <w:docPart w:val="20F579ECAA4F40D9AC7E509680B16276"/>
              </w:placeholder>
            </w:sdtPr>
            <w:sdtEndPr/>
            <w:sdtContent>
              <w:p w14:paraId="67FA3AEF" w14:textId="4A5C59E0" w:rsidR="00567E7A" w:rsidRPr="00A3338C" w:rsidRDefault="00A3338C" w:rsidP="00A3338C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</w:tr>
      <w:tr w:rsidR="00567E7A" w:rsidRPr="00567E7A" w14:paraId="49FBB74B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sdt>
            <w:sdtPr>
              <w:rPr>
                <w:color w:val="808080" w:themeColor="background1" w:themeShade="80"/>
              </w:rPr>
              <w:id w:val="1315532927"/>
              <w:placeholder>
                <w:docPart w:val="76FF07CDD1574D529509D06A03450ED3"/>
              </w:placeholder>
            </w:sdtPr>
            <w:sdtEndPr/>
            <w:sdtContent>
              <w:p w14:paraId="5D1A0341" w14:textId="301AB13B" w:rsidR="00567E7A" w:rsidRPr="00A3338C" w:rsidRDefault="00A3338C" w:rsidP="00A3338C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</w:tr>
      <w:tr w:rsidR="00567E7A" w:rsidRPr="00567E7A" w14:paraId="7D3CF90C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sdt>
            <w:sdtPr>
              <w:rPr>
                <w:color w:val="808080" w:themeColor="background1" w:themeShade="80"/>
              </w:rPr>
              <w:id w:val="1218086941"/>
              <w:placeholder>
                <w:docPart w:val="3F92390BBA6346FCB27E1BF7BC26661D"/>
              </w:placeholder>
            </w:sdtPr>
            <w:sdtEndPr/>
            <w:sdtContent>
              <w:p w14:paraId="58B39A8D" w14:textId="6045665F" w:rsidR="00567E7A" w:rsidRPr="00A3338C" w:rsidRDefault="00A3338C" w:rsidP="00A3338C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</w:tr>
      <w:tr w:rsidR="00567E7A" w:rsidRPr="00567E7A" w14:paraId="40A1AD18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sdt>
            <w:sdtPr>
              <w:rPr>
                <w:color w:val="808080" w:themeColor="background1" w:themeShade="80"/>
              </w:rPr>
              <w:id w:val="1442798800"/>
              <w:placeholder>
                <w:docPart w:val="0A0825651207452B8004081EC315868B"/>
              </w:placeholder>
            </w:sdtPr>
            <w:sdtEndPr/>
            <w:sdtContent>
              <w:p w14:paraId="272B3BCB" w14:textId="39824384" w:rsidR="00567E7A" w:rsidRPr="00A3338C" w:rsidRDefault="00A3338C" w:rsidP="00A3338C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</w:tr>
      <w:tr w:rsidR="00567E7A" w:rsidRPr="00567E7A" w14:paraId="0D86B796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sdt>
            <w:sdtPr>
              <w:rPr>
                <w:color w:val="808080" w:themeColor="background1" w:themeShade="80"/>
              </w:rPr>
              <w:id w:val="-1572725722"/>
              <w:placeholder>
                <w:docPart w:val="66CC2215AC864B8DB729A2470768A913"/>
              </w:placeholder>
            </w:sdtPr>
            <w:sdtEndPr/>
            <w:sdtContent>
              <w:p w14:paraId="157A3D19" w14:textId="1742C678" w:rsidR="00567E7A" w:rsidRPr="00A3338C" w:rsidRDefault="00A3338C" w:rsidP="00A3338C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</w:tr>
      <w:tr w:rsidR="00567E7A" w:rsidRPr="00567E7A" w14:paraId="4AECF642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sdt>
            <w:sdtPr>
              <w:rPr>
                <w:color w:val="808080" w:themeColor="background1" w:themeShade="80"/>
              </w:rPr>
              <w:id w:val="-843319604"/>
              <w:placeholder>
                <w:docPart w:val="8345EAC48116467CA939ADD67E2013B0"/>
              </w:placeholder>
            </w:sdtPr>
            <w:sdtEndPr/>
            <w:sdtContent>
              <w:p w14:paraId="043D9E42" w14:textId="613A8E69" w:rsidR="00567E7A" w:rsidRPr="00A3338C" w:rsidRDefault="00A3338C" w:rsidP="00A3338C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</w:tr>
      <w:tr w:rsidR="00567E7A" w:rsidRPr="00567E7A" w14:paraId="242A7B73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sdt>
            <w:sdtPr>
              <w:rPr>
                <w:color w:val="808080" w:themeColor="background1" w:themeShade="80"/>
              </w:rPr>
              <w:id w:val="-580531069"/>
              <w:placeholder>
                <w:docPart w:val="ED67AA1FB2F54E4A8AF17939FF1029C2"/>
              </w:placeholder>
            </w:sdtPr>
            <w:sdtEndPr/>
            <w:sdtContent>
              <w:p w14:paraId="7FB02939" w14:textId="74CFBF08" w:rsidR="00567E7A" w:rsidRPr="00A3338C" w:rsidRDefault="00A3338C" w:rsidP="00A3338C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</w:tr>
      <w:tr w:rsidR="00567E7A" w:rsidRPr="00567E7A" w14:paraId="71FB02D8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sdt>
            <w:sdtPr>
              <w:rPr>
                <w:color w:val="808080" w:themeColor="background1" w:themeShade="80"/>
              </w:rPr>
              <w:id w:val="-310940888"/>
              <w:placeholder>
                <w:docPart w:val="8B5E95E18A0C4DA296E7513FF5713CB4"/>
              </w:placeholder>
            </w:sdtPr>
            <w:sdtEndPr/>
            <w:sdtContent>
              <w:p w14:paraId="0CCEBB7B" w14:textId="0B586EEF" w:rsidR="00567E7A" w:rsidRPr="00A3338C" w:rsidRDefault="00A3338C" w:rsidP="00A3338C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</w:tr>
      <w:tr w:rsidR="00567E7A" w:rsidRPr="00567E7A" w14:paraId="03AE4A0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sdt>
            <w:sdtPr>
              <w:rPr>
                <w:color w:val="808080" w:themeColor="background1" w:themeShade="80"/>
              </w:rPr>
              <w:id w:val="-9771868"/>
              <w:placeholder>
                <w:docPart w:val="689452CC02F54ABEAC2A3122244EF751"/>
              </w:placeholder>
            </w:sdtPr>
            <w:sdtEndPr/>
            <w:sdtContent>
              <w:p w14:paraId="45A91C45" w14:textId="3A893BFB" w:rsidR="00567E7A" w:rsidRPr="00A3338C" w:rsidRDefault="00A3338C" w:rsidP="00A3338C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</w:tr>
      <w:tr w:rsidR="00567E7A" w:rsidRPr="00567E7A" w14:paraId="401A8A9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sdt>
            <w:sdtPr>
              <w:rPr>
                <w:color w:val="808080" w:themeColor="background1" w:themeShade="80"/>
              </w:rPr>
              <w:id w:val="-788965517"/>
              <w:placeholder>
                <w:docPart w:val="092EF1CABF0B461BB9D45A2B74616572"/>
              </w:placeholder>
            </w:sdtPr>
            <w:sdtEndPr/>
            <w:sdtContent>
              <w:p w14:paraId="505AA28B" w14:textId="562FC061" w:rsidR="00567E7A" w:rsidRPr="00A3338C" w:rsidRDefault="00A3338C" w:rsidP="00A3338C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</w:tr>
      <w:tr w:rsidR="00567E7A" w:rsidRPr="00567E7A" w14:paraId="13BB7F1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sdt>
            <w:sdtPr>
              <w:rPr>
                <w:color w:val="808080" w:themeColor="background1" w:themeShade="80"/>
              </w:rPr>
              <w:id w:val="697052391"/>
              <w:placeholder>
                <w:docPart w:val="A037F62F0D3F4E7CA994722990789C79"/>
              </w:placeholder>
            </w:sdtPr>
            <w:sdtEndPr/>
            <w:sdtContent>
              <w:p w14:paraId="55435909" w14:textId="039C4AA2" w:rsidR="00567E7A" w:rsidRPr="00A3338C" w:rsidRDefault="00A3338C" w:rsidP="00A3338C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</w:tr>
      <w:tr w:rsidR="00567E7A" w:rsidRPr="00567E7A" w14:paraId="2F7173FB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sdt>
            <w:sdtPr>
              <w:rPr>
                <w:color w:val="808080" w:themeColor="background1" w:themeShade="80"/>
              </w:rPr>
              <w:id w:val="2104374901"/>
              <w:placeholder>
                <w:docPart w:val="5510981DEE654C1DB92624E644060F1E"/>
              </w:placeholder>
            </w:sdtPr>
            <w:sdtEndPr/>
            <w:sdtContent>
              <w:p w14:paraId="1B087B5E" w14:textId="3504BFCF" w:rsidR="00567E7A" w:rsidRPr="00A3338C" w:rsidRDefault="00A3338C" w:rsidP="00A3338C">
                <w:pPr>
                  <w:jc w:val="left"/>
                  <w:rPr>
                    <w:color w:val="808080" w:themeColor="background1" w:themeShade="80"/>
                  </w:rPr>
                </w:pPr>
                <w:r>
                  <w:rPr>
                    <w:color w:val="808080" w:themeColor="background1" w:themeShade="80"/>
                  </w:rPr>
                  <w:t>[Bitte eintragen]</w:t>
                </w:r>
              </w:p>
            </w:sdtContent>
          </w:sdt>
        </w:tc>
      </w:tr>
    </w:tbl>
    <w:p w14:paraId="2E7B2BD1" w14:textId="77777777" w:rsidR="002748DF" w:rsidRPr="0081723D" w:rsidRDefault="002748DF" w:rsidP="00A3338C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20C6EE" w14:textId="77777777" w:rsidR="0026065C" w:rsidRDefault="0026065C">
      <w:r>
        <w:separator/>
      </w:r>
    </w:p>
    <w:p w14:paraId="377C6B68" w14:textId="77777777" w:rsidR="0026065C" w:rsidRDefault="0026065C"/>
    <w:p w14:paraId="3B31518B" w14:textId="77777777" w:rsidR="0026065C" w:rsidRDefault="0026065C"/>
  </w:endnote>
  <w:endnote w:type="continuationSeparator" w:id="0">
    <w:p w14:paraId="46F1CC73" w14:textId="77777777" w:rsidR="0026065C" w:rsidRDefault="0026065C">
      <w:r>
        <w:continuationSeparator/>
      </w:r>
    </w:p>
    <w:p w14:paraId="453D349D" w14:textId="77777777" w:rsidR="0026065C" w:rsidRDefault="0026065C"/>
    <w:p w14:paraId="581846E5" w14:textId="77777777" w:rsidR="0026065C" w:rsidRDefault="002606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5A3936D9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03AB9807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68F3FC23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F5B3797" wp14:editId="59705686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731CC25F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159B9CA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27237F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27237F">
            <w:rPr>
              <w:rFonts w:cs="Arial"/>
              <w:b/>
              <w:noProof/>
              <w:snapToGrid w:val="0"/>
              <w:sz w:val="16"/>
              <w:szCs w:val="16"/>
            </w:rPr>
            <w:t>3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5FFA1313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9B6E46" w14:textId="77777777" w:rsidR="0026065C" w:rsidRDefault="0026065C">
      <w:r>
        <w:separator/>
      </w:r>
    </w:p>
  </w:footnote>
  <w:footnote w:type="continuationSeparator" w:id="0">
    <w:p w14:paraId="7A004A24" w14:textId="77777777" w:rsidR="0026065C" w:rsidRDefault="0026065C">
      <w:r>
        <w:continuationSeparator/>
      </w:r>
    </w:p>
    <w:p w14:paraId="7829463A" w14:textId="77777777" w:rsidR="0026065C" w:rsidRDefault="0026065C"/>
    <w:p w14:paraId="627828B6" w14:textId="77777777" w:rsidR="0026065C" w:rsidRDefault="0026065C"/>
  </w:footnote>
  <w:footnote w:id="1">
    <w:p w14:paraId="45B43523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2D674D1E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6F0643B9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B6EDD" w14:textId="77777777" w:rsidR="00BC2C5F" w:rsidRDefault="00BC2C5F"/>
  <w:p w14:paraId="2058D83F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45BEC" w14:textId="77777777" w:rsidR="00BC2C5F" w:rsidRDefault="00BC2C5F" w:rsidP="00046C8E">
    <w:pPr>
      <w:pStyle w:val="Kopfzeile"/>
    </w:pPr>
    <w:r>
      <w:t>221</w:t>
    </w:r>
  </w:p>
  <w:p w14:paraId="73476704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1"/>
  </w:num>
  <w:num w:numId="2">
    <w:abstractNumId w:val="15"/>
  </w:num>
  <w:num w:numId="3">
    <w:abstractNumId w:val="17"/>
  </w:num>
  <w:num w:numId="4">
    <w:abstractNumId w:val="26"/>
  </w:num>
  <w:num w:numId="5">
    <w:abstractNumId w:val="19"/>
  </w:num>
  <w:num w:numId="6">
    <w:abstractNumId w:val="13"/>
  </w:num>
  <w:num w:numId="7">
    <w:abstractNumId w:val="22"/>
  </w:num>
  <w:num w:numId="8">
    <w:abstractNumId w:val="18"/>
  </w:num>
  <w:num w:numId="9">
    <w:abstractNumId w:val="25"/>
  </w:num>
  <w:num w:numId="10">
    <w:abstractNumId w:val="14"/>
  </w:num>
  <w:num w:numId="11">
    <w:abstractNumId w:val="21"/>
  </w:num>
  <w:num w:numId="12">
    <w:abstractNumId w:val="21"/>
  </w:num>
  <w:num w:numId="13">
    <w:abstractNumId w:val="21"/>
  </w:num>
  <w:num w:numId="14">
    <w:abstractNumId w:val="21"/>
  </w:num>
  <w:num w:numId="15">
    <w:abstractNumId w:val="21"/>
  </w:num>
  <w:num w:numId="16">
    <w:abstractNumId w:val="12"/>
  </w:num>
  <w:num w:numId="17">
    <w:abstractNumId w:val="12"/>
  </w:num>
  <w:num w:numId="18">
    <w:abstractNumId w:val="24"/>
  </w:num>
  <w:num w:numId="19">
    <w:abstractNumId w:val="23"/>
  </w:num>
  <w:num w:numId="20">
    <w:abstractNumId w:val="20"/>
  </w:num>
  <w:num w:numId="21">
    <w:abstractNumId w:val="16"/>
  </w:num>
  <w:num w:numId="22">
    <w:abstractNumId w:val="1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Drqcq25OA5CWwBVlitJeyr6k46cvNsoGAwYpztJuhGMM2jxMpCs5Jekwx7fo8O7hb+L1m07qRsnRmLIC3OYjLg==" w:salt="FwGM4M32yrKsfUoDJwThCQ==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tischSpeichern" w:val="0"/>
    <w:docVar w:name="LW_DocType" w:val="FETAB"/>
    <w:docVar w:name="modified" w:val="1"/>
    <w:docVar w:name="Status" w:val="nein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48E7"/>
    <w:rsid w:val="0009700D"/>
    <w:rsid w:val="000A42AA"/>
    <w:rsid w:val="000E370C"/>
    <w:rsid w:val="001028D9"/>
    <w:rsid w:val="00106076"/>
    <w:rsid w:val="00127C79"/>
    <w:rsid w:val="001426F7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065C"/>
    <w:rsid w:val="00263542"/>
    <w:rsid w:val="0027237F"/>
    <w:rsid w:val="002748DF"/>
    <w:rsid w:val="002B1B42"/>
    <w:rsid w:val="002B6EB6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05C6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315F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128C"/>
    <w:rsid w:val="006B7CF1"/>
    <w:rsid w:val="006D70A3"/>
    <w:rsid w:val="00706C35"/>
    <w:rsid w:val="00724CA7"/>
    <w:rsid w:val="00734EDE"/>
    <w:rsid w:val="00754C19"/>
    <w:rsid w:val="007572D1"/>
    <w:rsid w:val="007633C2"/>
    <w:rsid w:val="0078194F"/>
    <w:rsid w:val="00782E76"/>
    <w:rsid w:val="0078695C"/>
    <w:rsid w:val="007E61DB"/>
    <w:rsid w:val="0081723D"/>
    <w:rsid w:val="00895C5D"/>
    <w:rsid w:val="008B1F06"/>
    <w:rsid w:val="008C46FE"/>
    <w:rsid w:val="008D764D"/>
    <w:rsid w:val="008F52AA"/>
    <w:rsid w:val="008F6547"/>
    <w:rsid w:val="00910F0B"/>
    <w:rsid w:val="00935188"/>
    <w:rsid w:val="00935710"/>
    <w:rsid w:val="009422E9"/>
    <w:rsid w:val="00942666"/>
    <w:rsid w:val="00951E7C"/>
    <w:rsid w:val="00962412"/>
    <w:rsid w:val="009659B4"/>
    <w:rsid w:val="009713AD"/>
    <w:rsid w:val="0097166A"/>
    <w:rsid w:val="009769C9"/>
    <w:rsid w:val="009A3215"/>
    <w:rsid w:val="009A33B4"/>
    <w:rsid w:val="009C14BE"/>
    <w:rsid w:val="00A00872"/>
    <w:rsid w:val="00A052CE"/>
    <w:rsid w:val="00A06063"/>
    <w:rsid w:val="00A3338C"/>
    <w:rsid w:val="00A346D3"/>
    <w:rsid w:val="00A36AB9"/>
    <w:rsid w:val="00A43524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1209B"/>
    <w:rsid w:val="00C246AC"/>
    <w:rsid w:val="00C26124"/>
    <w:rsid w:val="00C2678D"/>
    <w:rsid w:val="00C30192"/>
    <w:rsid w:val="00C64734"/>
    <w:rsid w:val="00C764C5"/>
    <w:rsid w:val="00C96E57"/>
    <w:rsid w:val="00CD54C7"/>
    <w:rsid w:val="00CD5E12"/>
    <w:rsid w:val="00CE60F5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E01BA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33C63F"/>
  <w15:docId w15:val="{09B111A9-6429-45FF-93F9-687CC279F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  <w:style w:type="character" w:styleId="Platzhaltertext">
    <w:name w:val="Placeholder Text"/>
    <w:basedOn w:val="Absatz-Standardschriftart"/>
    <w:uiPriority w:val="99"/>
    <w:semiHidden/>
    <w:rsid w:val="00A3338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862355A7033445CB887E9D01150BC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BB9B4A-3E1F-4EC1-B6DA-D33D93E07E21}"/>
      </w:docPartPr>
      <w:docPartBody>
        <w:p w:rsidR="00E524E7" w:rsidRDefault="00044522" w:rsidP="00044522">
          <w:pPr>
            <w:pStyle w:val="D862355A7033445CB887E9D01150BC4A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C55A00AF0864119AF6C01548F77FE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8E8E78-1B38-4CD9-8948-2E816C1DD822}"/>
      </w:docPartPr>
      <w:docPartBody>
        <w:p w:rsidR="00E524E7" w:rsidRDefault="00044522" w:rsidP="00044522">
          <w:pPr>
            <w:pStyle w:val="1C55A00AF0864119AF6C01548F77FEA0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3B913B378CA44489768A793955DB8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F30C53-697E-4E93-91E0-291DF265F578}"/>
      </w:docPartPr>
      <w:docPartBody>
        <w:p w:rsidR="00E524E7" w:rsidRDefault="00044522" w:rsidP="00044522">
          <w:pPr>
            <w:pStyle w:val="63B913B378CA44489768A793955DB8FD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7A5D1F2EB26424298B66F59974484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82358B-2160-4820-AAA0-CD689924FD08}"/>
      </w:docPartPr>
      <w:docPartBody>
        <w:p w:rsidR="00E524E7" w:rsidRDefault="00044522" w:rsidP="00044522">
          <w:pPr>
            <w:pStyle w:val="07A5D1F2EB26424298B66F5997448450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08A82EAAC664362BD1D48F38474BA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CFFB0C-2ECD-4DF6-B87C-AA457F885A0E}"/>
      </w:docPartPr>
      <w:docPartBody>
        <w:p w:rsidR="00E524E7" w:rsidRDefault="00044522" w:rsidP="00044522">
          <w:pPr>
            <w:pStyle w:val="408A82EAAC664362BD1D48F38474BA1A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87CE8B0681A4F17B3919450D5837E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373BBB-FAA9-4ACA-A2BF-92A72A9CE89C}"/>
      </w:docPartPr>
      <w:docPartBody>
        <w:p w:rsidR="00E524E7" w:rsidRDefault="00044522" w:rsidP="00044522">
          <w:pPr>
            <w:pStyle w:val="B87CE8B0681A4F17B3919450D5837EF7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0580106C52840D2BEA4990D5AA867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7885AC-6BEA-42A8-9A76-62ABF95AA4BB}"/>
      </w:docPartPr>
      <w:docPartBody>
        <w:p w:rsidR="00E524E7" w:rsidRDefault="00044522" w:rsidP="00044522">
          <w:pPr>
            <w:pStyle w:val="70580106C52840D2BEA4990D5AA8677C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B40F54D8A0B4F3FBEC2F3164B0A79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BAD6FC-E3E4-4D4A-8C59-833FBFEF8A3C}"/>
      </w:docPartPr>
      <w:docPartBody>
        <w:p w:rsidR="00E524E7" w:rsidRDefault="00044522" w:rsidP="00044522">
          <w:pPr>
            <w:pStyle w:val="5B40F54D8A0B4F3FBEC2F3164B0A7945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480EA92E2F041A8BE2C8A7D887D02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8C3D07-BFA1-427A-A68A-CC9446F731C7}"/>
      </w:docPartPr>
      <w:docPartBody>
        <w:p w:rsidR="00E524E7" w:rsidRDefault="00044522" w:rsidP="00044522">
          <w:pPr>
            <w:pStyle w:val="8480EA92E2F041A8BE2C8A7D887D025D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586C49FDF0A496A95461A59C4D514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E32C02-6489-4D24-8D11-45788CF49D1E}"/>
      </w:docPartPr>
      <w:docPartBody>
        <w:p w:rsidR="00E524E7" w:rsidRDefault="00044522" w:rsidP="00044522">
          <w:pPr>
            <w:pStyle w:val="B586C49FDF0A496A95461A59C4D51410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83D0C886CCC48B4A80651D77914F9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5F5DA4-8A9F-4C2E-BB49-9285D3B5AD3C}"/>
      </w:docPartPr>
      <w:docPartBody>
        <w:p w:rsidR="00E524E7" w:rsidRDefault="00044522" w:rsidP="00044522">
          <w:pPr>
            <w:pStyle w:val="A83D0C886CCC48B4A80651D77914F9A5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6F4027FF76D4A33A2041E0AF94A89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3051E4-6542-4F35-8BB0-EC51336F0BC6}"/>
      </w:docPartPr>
      <w:docPartBody>
        <w:p w:rsidR="00E524E7" w:rsidRDefault="00044522" w:rsidP="00044522">
          <w:pPr>
            <w:pStyle w:val="F6F4027FF76D4A33A2041E0AF94A89FC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CC8E304780C4C3688B7283FF06DDB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C249AF-3D82-4A8C-8E05-6EEEB79DF4DA}"/>
      </w:docPartPr>
      <w:docPartBody>
        <w:p w:rsidR="00E524E7" w:rsidRDefault="00044522" w:rsidP="00044522">
          <w:pPr>
            <w:pStyle w:val="BCC8E304780C4C3688B7283FF06DDB53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90A373BAB424EC0ACC5AF9D2520BE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560F8C-8C7D-4ED5-B067-85484398F198}"/>
      </w:docPartPr>
      <w:docPartBody>
        <w:p w:rsidR="00E524E7" w:rsidRDefault="00044522" w:rsidP="00044522">
          <w:pPr>
            <w:pStyle w:val="A90A373BAB424EC0ACC5AF9D2520BE09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F5CD5A07C164FC4A4DB4F5788D9B0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CC22F5-7791-44C6-9AEE-3AC85C59135A}"/>
      </w:docPartPr>
      <w:docPartBody>
        <w:p w:rsidR="00E524E7" w:rsidRDefault="00044522" w:rsidP="00044522">
          <w:pPr>
            <w:pStyle w:val="6F5CD5A07C164FC4A4DB4F5788D9B0A9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C96E7D3A4AC47B7BEC99B691FB828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C6B55F-B040-4794-BC53-9ABC0581AFE8}"/>
      </w:docPartPr>
      <w:docPartBody>
        <w:p w:rsidR="00E524E7" w:rsidRDefault="00044522" w:rsidP="00044522">
          <w:pPr>
            <w:pStyle w:val="5C96E7D3A4AC47B7BEC99B691FB8286E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1FB0A4F174F4A1AB595CAA5197C5B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749FE1-0B0A-4703-BAB4-4961552D6698}"/>
      </w:docPartPr>
      <w:docPartBody>
        <w:p w:rsidR="00E524E7" w:rsidRDefault="00044522" w:rsidP="00044522">
          <w:pPr>
            <w:pStyle w:val="A1FB0A4F174F4A1AB595CAA5197C5B86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05C4E2168444438BB53D474B91377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FC5325-000B-47A2-A4FF-AA18CC88F390}"/>
      </w:docPartPr>
      <w:docPartBody>
        <w:p w:rsidR="00E524E7" w:rsidRDefault="00044522" w:rsidP="00044522">
          <w:pPr>
            <w:pStyle w:val="B05C4E2168444438BB53D474B913774B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1F51DC7EB2C44009385232031DE12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5A0BFE-32F9-4B52-8E7F-D2C6D62642FD}"/>
      </w:docPartPr>
      <w:docPartBody>
        <w:p w:rsidR="00E524E7" w:rsidRDefault="00044522" w:rsidP="00044522">
          <w:pPr>
            <w:pStyle w:val="D1F51DC7EB2C44009385232031DE12F9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5D2855AB6614656825E0E7B19A277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7752EE-F136-4011-843D-DA51994AF5ED}"/>
      </w:docPartPr>
      <w:docPartBody>
        <w:p w:rsidR="00E524E7" w:rsidRDefault="00044522" w:rsidP="00044522">
          <w:pPr>
            <w:pStyle w:val="D5D2855AB6614656825E0E7B19A277B1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C875E69D241420B93934A617D54D0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A320A5-5FC1-418C-A29E-9CB00B701C71}"/>
      </w:docPartPr>
      <w:docPartBody>
        <w:p w:rsidR="00E524E7" w:rsidRDefault="00044522" w:rsidP="00044522">
          <w:pPr>
            <w:pStyle w:val="9C875E69D241420B93934A617D54D079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CB72765471249F4B2E3DCBFB3C8E5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A9A2CC-4D00-4CA3-A2E6-B83B8BD95378}"/>
      </w:docPartPr>
      <w:docPartBody>
        <w:p w:rsidR="00E524E7" w:rsidRDefault="00044522" w:rsidP="00044522">
          <w:pPr>
            <w:pStyle w:val="4CB72765471249F4B2E3DCBFB3C8E560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A886F8ED7B84C5185302076C3ADD8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86BD43-59A7-47F5-801D-5DC36EF95585}"/>
      </w:docPartPr>
      <w:docPartBody>
        <w:p w:rsidR="00E524E7" w:rsidRDefault="00044522" w:rsidP="00044522">
          <w:pPr>
            <w:pStyle w:val="DA886F8ED7B84C5185302076C3ADD829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FCB6832F53C4BEA9139D0FBB44CBB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0B4F03-9E0A-423C-B79B-DCC28BF82963}"/>
      </w:docPartPr>
      <w:docPartBody>
        <w:p w:rsidR="00E524E7" w:rsidRDefault="00044522" w:rsidP="00044522">
          <w:pPr>
            <w:pStyle w:val="5FCB6832F53C4BEA9139D0FBB44CBBCA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BC2D92FCFEB48C2BA5BABFC08E5F4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52AED4-B182-41D1-BF74-BABE25BB038C}"/>
      </w:docPartPr>
      <w:docPartBody>
        <w:p w:rsidR="00E524E7" w:rsidRDefault="00044522" w:rsidP="00044522">
          <w:pPr>
            <w:pStyle w:val="FBC2D92FCFEB48C2BA5BABFC08E5F4F6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244DA367F9F4A2482992CF39B4332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7C2121-2227-4B46-A3B3-A457CBA833FC}"/>
      </w:docPartPr>
      <w:docPartBody>
        <w:p w:rsidR="00E524E7" w:rsidRDefault="00044522" w:rsidP="00044522">
          <w:pPr>
            <w:pStyle w:val="A244DA367F9F4A2482992CF39B4332D4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961E364A6934B41B94FE1B843ACFC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DF14E2-01F0-492E-A7F4-3ADBAD797221}"/>
      </w:docPartPr>
      <w:docPartBody>
        <w:p w:rsidR="00E524E7" w:rsidRDefault="00044522" w:rsidP="00044522">
          <w:pPr>
            <w:pStyle w:val="B961E364A6934B41B94FE1B843ACFC88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7615A20ADB941DF9292C8BC214073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941CD7-C894-419A-8716-230275EC5474}"/>
      </w:docPartPr>
      <w:docPartBody>
        <w:p w:rsidR="00E524E7" w:rsidRDefault="00044522" w:rsidP="00044522">
          <w:pPr>
            <w:pStyle w:val="E7615A20ADB941DF9292C8BC214073B6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06C48FB50BE4C67AD7244EBAFA929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20FA73-421A-451E-B7E4-6628624C60C7}"/>
      </w:docPartPr>
      <w:docPartBody>
        <w:p w:rsidR="00E524E7" w:rsidRDefault="00044522" w:rsidP="00044522">
          <w:pPr>
            <w:pStyle w:val="B06C48FB50BE4C67AD7244EBAFA929A9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77FA651019B4664BB86452E5B175A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08DA3D-3C11-4ACC-9EF0-A31D1F4EFC0D}"/>
      </w:docPartPr>
      <w:docPartBody>
        <w:p w:rsidR="00E524E7" w:rsidRDefault="00044522" w:rsidP="00044522">
          <w:pPr>
            <w:pStyle w:val="977FA651019B4664BB86452E5B175A1D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A6AFC494B374FB7B7F418B9F701EE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C4D26A-87E7-42AE-ADF7-F8FF6025ABDC}"/>
      </w:docPartPr>
      <w:docPartBody>
        <w:p w:rsidR="00E524E7" w:rsidRDefault="00044522" w:rsidP="00044522">
          <w:pPr>
            <w:pStyle w:val="3A6AFC494B374FB7B7F418B9F701EE63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A2465ABB55E4A1180FEB0F17722D2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A45793-F0BE-45F0-A3E8-C795B9EACCDC}"/>
      </w:docPartPr>
      <w:docPartBody>
        <w:p w:rsidR="00E524E7" w:rsidRDefault="00044522" w:rsidP="00044522">
          <w:pPr>
            <w:pStyle w:val="7A2465ABB55E4A1180FEB0F17722D288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8EBFC0D2BFF495EBAD641A800F8CE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07BD8E-2BB7-4C31-8A63-D6453A4E9DF8}"/>
      </w:docPartPr>
      <w:docPartBody>
        <w:p w:rsidR="00E524E7" w:rsidRDefault="00044522" w:rsidP="00044522">
          <w:pPr>
            <w:pStyle w:val="C8EBFC0D2BFF495EBAD641A800F8CE59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A5951FEE4F94A52AADFA9C56A052D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585D56-453E-44D7-9261-24E936DA41E7}"/>
      </w:docPartPr>
      <w:docPartBody>
        <w:p w:rsidR="00E524E7" w:rsidRDefault="00044522" w:rsidP="00044522">
          <w:pPr>
            <w:pStyle w:val="0A5951FEE4F94A52AADFA9C56A052D2A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9BF91A3F741482691578885C3E639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E0ADB6-73A5-46EE-8AFE-8CF5DB8CAF3A}"/>
      </w:docPartPr>
      <w:docPartBody>
        <w:p w:rsidR="00E524E7" w:rsidRDefault="00044522" w:rsidP="00044522">
          <w:pPr>
            <w:pStyle w:val="99BF91A3F741482691578885C3E63953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36F5AB06CED40CAB4F46786B1EC80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93D344-1DD8-422B-AD73-74CBB358FC19}"/>
      </w:docPartPr>
      <w:docPartBody>
        <w:p w:rsidR="00E524E7" w:rsidRDefault="00044522" w:rsidP="00044522">
          <w:pPr>
            <w:pStyle w:val="536F5AB06CED40CAB4F46786B1EC80AA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0C9A505F295463DABF3B4C6E2B179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EF669A-E816-4B3D-80DD-3326DB2F9AF2}"/>
      </w:docPartPr>
      <w:docPartBody>
        <w:p w:rsidR="00E524E7" w:rsidRDefault="00044522" w:rsidP="00044522">
          <w:pPr>
            <w:pStyle w:val="A0C9A505F295463DABF3B4C6E2B17919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BF1DC50C8E34958A8364B6A325F7D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E43001-C462-4148-8EC8-DBAABE9B4D2D}"/>
      </w:docPartPr>
      <w:docPartBody>
        <w:p w:rsidR="00E524E7" w:rsidRDefault="00044522" w:rsidP="00044522">
          <w:pPr>
            <w:pStyle w:val="EBF1DC50C8E34958A8364B6A325F7D76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89BF5537F564D85A58F559926F74E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B42A3B-5070-4D78-8E23-F2A810E6D285}"/>
      </w:docPartPr>
      <w:docPartBody>
        <w:p w:rsidR="00E524E7" w:rsidRDefault="00044522" w:rsidP="00044522">
          <w:pPr>
            <w:pStyle w:val="E89BF5537F564D85A58F559926F74ED8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D11B37E568D448BAA3A84C416F2A7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D65365-28F7-4248-B244-2D64079681FB}"/>
      </w:docPartPr>
      <w:docPartBody>
        <w:p w:rsidR="00E524E7" w:rsidRDefault="00044522" w:rsidP="00044522">
          <w:pPr>
            <w:pStyle w:val="AD11B37E568D448BAA3A84C416F2A747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D756C1F1B3B4490A171F918D69032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D7DDCD-1879-464A-A1D8-AF795543FF6C}"/>
      </w:docPartPr>
      <w:docPartBody>
        <w:p w:rsidR="00E524E7" w:rsidRDefault="00044522" w:rsidP="00044522">
          <w:pPr>
            <w:pStyle w:val="7D756C1F1B3B4490A171F918D690326B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9264BAA62F04458BD28C615611E62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72E5E1-F736-436A-86D9-20F12154E26C}"/>
      </w:docPartPr>
      <w:docPartBody>
        <w:p w:rsidR="00E524E7" w:rsidRDefault="00044522" w:rsidP="00044522">
          <w:pPr>
            <w:pStyle w:val="89264BAA62F04458BD28C615611E621F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5362673B6F749E98118DC19022482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914C7C-DEB1-43F1-9DE4-BDE91F4656BC}"/>
      </w:docPartPr>
      <w:docPartBody>
        <w:p w:rsidR="00E524E7" w:rsidRDefault="00044522" w:rsidP="00044522">
          <w:pPr>
            <w:pStyle w:val="C5362673B6F749E98118DC190224822F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A92456C08624C39B2D8C0CEA9DF94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565432-621B-4184-92D9-C245C0A71F35}"/>
      </w:docPartPr>
      <w:docPartBody>
        <w:p w:rsidR="00E524E7" w:rsidRDefault="00044522" w:rsidP="00044522">
          <w:pPr>
            <w:pStyle w:val="9A92456C08624C39B2D8C0CEA9DF943F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05E117DCD244624A07A69B8DD0004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29AA50-993C-436C-8632-166019CB1FCE}"/>
      </w:docPartPr>
      <w:docPartBody>
        <w:p w:rsidR="00E524E7" w:rsidRDefault="00044522" w:rsidP="00044522">
          <w:pPr>
            <w:pStyle w:val="505E117DCD244624A07A69B8DD0004C9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7475F13B8314528869909F990FDF3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EC08CF-0E40-4625-98F3-3A87B8B02A7B}"/>
      </w:docPartPr>
      <w:docPartBody>
        <w:p w:rsidR="00E524E7" w:rsidRDefault="00044522" w:rsidP="00044522">
          <w:pPr>
            <w:pStyle w:val="27475F13B8314528869909F990FDF3BA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D0AD5B570F14FAB83D42905C5C2B6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301D05-7DCA-41C0-AED0-BB7A4CD03E6F}"/>
      </w:docPartPr>
      <w:docPartBody>
        <w:p w:rsidR="00E524E7" w:rsidRDefault="00044522" w:rsidP="00044522">
          <w:pPr>
            <w:pStyle w:val="5D0AD5B570F14FAB83D42905C5C2B6B0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CA60AC690A244F3A333C1474AA85B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785499-CE49-4373-AB59-D65FA2A929C5}"/>
      </w:docPartPr>
      <w:docPartBody>
        <w:p w:rsidR="00E524E7" w:rsidRDefault="00044522" w:rsidP="00044522">
          <w:pPr>
            <w:pStyle w:val="DCA60AC690A244F3A333C1474AA85B15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2B3CC9243474630BC79E4543FCA01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3056CD-0574-4C75-BC4B-0EBBD0614CF7}"/>
      </w:docPartPr>
      <w:docPartBody>
        <w:p w:rsidR="00E524E7" w:rsidRDefault="00044522" w:rsidP="00044522">
          <w:pPr>
            <w:pStyle w:val="92B3CC9243474630BC79E4543FCA0150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782B9C8DEFB4B638EF693AA4D0E4A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ED4916-EEB1-436F-A35B-AA128856CA61}"/>
      </w:docPartPr>
      <w:docPartBody>
        <w:p w:rsidR="00E524E7" w:rsidRDefault="00044522" w:rsidP="00044522">
          <w:pPr>
            <w:pStyle w:val="A782B9C8DEFB4B638EF693AA4D0E4AD5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83C33BE50B44A7DB662A348E89BF6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0E668E-C7DE-4442-A5B2-6BC80FC91A9B}"/>
      </w:docPartPr>
      <w:docPartBody>
        <w:p w:rsidR="00E524E7" w:rsidRDefault="00044522" w:rsidP="00044522">
          <w:pPr>
            <w:pStyle w:val="083C33BE50B44A7DB662A348E89BF6A3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405BC27F2154CDDB2C70771BD0E5E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C25AF8-A1A9-4074-B708-B15A3C7C69E6}"/>
      </w:docPartPr>
      <w:docPartBody>
        <w:p w:rsidR="00E524E7" w:rsidRDefault="00044522" w:rsidP="00044522">
          <w:pPr>
            <w:pStyle w:val="7405BC27F2154CDDB2C70771BD0E5EEB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38E87255A0F4F869381F12810C563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D1AE47-589E-4F91-A084-73F106D2C770}"/>
      </w:docPartPr>
      <w:docPartBody>
        <w:p w:rsidR="00E524E7" w:rsidRDefault="00044522" w:rsidP="00044522">
          <w:pPr>
            <w:pStyle w:val="E38E87255A0F4F869381F12810C563C3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E5024FF22F94D4BA8F9C6C8691C3D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970B7E-3DCE-43C4-9596-ADCC2908A1B6}"/>
      </w:docPartPr>
      <w:docPartBody>
        <w:p w:rsidR="00E524E7" w:rsidRDefault="00044522" w:rsidP="00044522">
          <w:pPr>
            <w:pStyle w:val="3E5024FF22F94D4BA8F9C6C8691C3DE5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0F579ECAA4F40D9AC7E509680B162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D0834F-06E8-42C0-AD3F-DE6B252CD86F}"/>
      </w:docPartPr>
      <w:docPartBody>
        <w:p w:rsidR="00E524E7" w:rsidRDefault="00044522" w:rsidP="00044522">
          <w:pPr>
            <w:pStyle w:val="20F579ECAA4F40D9AC7E509680B16276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6FF07CDD1574D529509D06A03450E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E15979-5657-4643-B881-39D1BEC12B79}"/>
      </w:docPartPr>
      <w:docPartBody>
        <w:p w:rsidR="00E524E7" w:rsidRDefault="00044522" w:rsidP="00044522">
          <w:pPr>
            <w:pStyle w:val="76FF07CDD1574D529509D06A03450ED3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F92390BBA6346FCB27E1BF7BC2666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A55584-CDAC-423B-9AC5-4C3855199C87}"/>
      </w:docPartPr>
      <w:docPartBody>
        <w:p w:rsidR="00E524E7" w:rsidRDefault="00044522" w:rsidP="00044522">
          <w:pPr>
            <w:pStyle w:val="3F92390BBA6346FCB27E1BF7BC26661D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A0825651207452B8004081EC31586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C03F96-8ED8-418E-8A7D-F6533D08FAB9}"/>
      </w:docPartPr>
      <w:docPartBody>
        <w:p w:rsidR="00E524E7" w:rsidRDefault="00044522" w:rsidP="00044522">
          <w:pPr>
            <w:pStyle w:val="0A0825651207452B8004081EC315868B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6CC2215AC864B8DB729A2470768A9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DBCC12-8DD2-4351-ACA2-442C5EF97BC1}"/>
      </w:docPartPr>
      <w:docPartBody>
        <w:p w:rsidR="00E524E7" w:rsidRDefault="00044522" w:rsidP="00044522">
          <w:pPr>
            <w:pStyle w:val="66CC2215AC864B8DB729A2470768A913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345EAC48116467CA939ADD67E2013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230EFF-A6DE-489B-90D9-511E3324F8FE}"/>
      </w:docPartPr>
      <w:docPartBody>
        <w:p w:rsidR="00E524E7" w:rsidRDefault="00044522" w:rsidP="00044522">
          <w:pPr>
            <w:pStyle w:val="8345EAC48116467CA939ADD67E2013B0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D67AA1FB2F54E4A8AF17939FF1029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B10DC9-5E87-464A-8666-9B3FCF20D78E}"/>
      </w:docPartPr>
      <w:docPartBody>
        <w:p w:rsidR="00E524E7" w:rsidRDefault="00044522" w:rsidP="00044522">
          <w:pPr>
            <w:pStyle w:val="ED67AA1FB2F54E4A8AF17939FF1029C2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B5E95E18A0C4DA296E7513FF5713C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984927-E2D9-4E7F-9A15-2F94356A0AC9}"/>
      </w:docPartPr>
      <w:docPartBody>
        <w:p w:rsidR="00E524E7" w:rsidRDefault="00044522" w:rsidP="00044522">
          <w:pPr>
            <w:pStyle w:val="8B5E95E18A0C4DA296E7513FF5713CB4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89452CC02F54ABEAC2A3122244EF7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41EDEF-0EC6-4340-9EB5-0EF14B2E0098}"/>
      </w:docPartPr>
      <w:docPartBody>
        <w:p w:rsidR="00E524E7" w:rsidRDefault="00044522" w:rsidP="00044522">
          <w:pPr>
            <w:pStyle w:val="689452CC02F54ABEAC2A3122244EF751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92EF1CABF0B461BB9D45A2B746165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F04D1F-2ABD-41E2-9A67-DC760DE0A4AF}"/>
      </w:docPartPr>
      <w:docPartBody>
        <w:p w:rsidR="00E524E7" w:rsidRDefault="00044522" w:rsidP="00044522">
          <w:pPr>
            <w:pStyle w:val="092EF1CABF0B461BB9D45A2B74616572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037F62F0D3F4E7CA994722990789C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D306FF-3931-4B89-BF48-017EA97F4BE3}"/>
      </w:docPartPr>
      <w:docPartBody>
        <w:p w:rsidR="00E524E7" w:rsidRDefault="00044522" w:rsidP="00044522">
          <w:pPr>
            <w:pStyle w:val="A037F62F0D3F4E7CA994722990789C79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510981DEE654C1DB92624E644060F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CFACA2-8EE3-4837-B95C-0F3F2198F58F}"/>
      </w:docPartPr>
      <w:docPartBody>
        <w:p w:rsidR="00E524E7" w:rsidRDefault="00044522" w:rsidP="00044522">
          <w:pPr>
            <w:pStyle w:val="5510981DEE654C1DB92624E644060F1E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D6B415-838A-4DD9-BD29-67EE837E59A9}"/>
      </w:docPartPr>
      <w:docPartBody>
        <w:p w:rsidR="00E524E7" w:rsidRDefault="00044522">
          <w:r w:rsidRPr="00177FC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366A521D8954FCD9DEB277DC2FCC8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FDDBC4-321A-4686-86B9-771B0C3EB524}"/>
      </w:docPartPr>
      <w:docPartBody>
        <w:p w:rsidR="00E524E7" w:rsidRDefault="00044522" w:rsidP="00044522">
          <w:pPr>
            <w:pStyle w:val="9366A521D8954FCD9DEB277DC2FCC8B6"/>
          </w:pPr>
          <w:r w:rsidRPr="00177FC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1E7E370BC11485F85C38AF5EB3667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316291-8AF1-4E68-9BAA-E88FB902967E}"/>
      </w:docPartPr>
      <w:docPartBody>
        <w:p w:rsidR="00E524E7" w:rsidRDefault="00044522" w:rsidP="00044522">
          <w:pPr>
            <w:pStyle w:val="81E7E370BC11485F85C38AF5EB3667F6"/>
          </w:pPr>
          <w:r w:rsidRPr="00177FC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F141CFB874F43FBACD93BBF454F1D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BA97C3-BE07-466B-A152-57D19B600015}"/>
      </w:docPartPr>
      <w:docPartBody>
        <w:p w:rsidR="00E524E7" w:rsidRDefault="00044522" w:rsidP="00044522">
          <w:pPr>
            <w:pStyle w:val="CF141CFB874F43FBACD93BBF454F1D04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6F2168729D645048CC9B424B32891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20982A-C637-4EC7-881D-5BAB5BAEA838}"/>
      </w:docPartPr>
      <w:docPartBody>
        <w:p w:rsidR="00E524E7" w:rsidRDefault="00044522" w:rsidP="00044522">
          <w:pPr>
            <w:pStyle w:val="76F2168729D645048CC9B424B32891C9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A764459DAF84BF28F6613A5BE8F61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936BE9-A19F-41C5-B384-606EF03EB452}"/>
      </w:docPartPr>
      <w:docPartBody>
        <w:p w:rsidR="00B9570B" w:rsidRDefault="00D321B8" w:rsidP="00D321B8">
          <w:pPr>
            <w:pStyle w:val="7A764459DAF84BF28F6613A5BE8F6128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DD7192FD953A4F82AFE0C43A531AF0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D2E933-C5CB-4C63-92B7-9A91C9CBD20A}"/>
      </w:docPartPr>
      <w:docPartBody>
        <w:p w:rsidR="00B9570B" w:rsidRDefault="00D321B8" w:rsidP="00D321B8">
          <w:pPr>
            <w:pStyle w:val="DD7192FD953A4F82AFE0C43A531AF0B6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522"/>
    <w:rsid w:val="00044522"/>
    <w:rsid w:val="00482221"/>
    <w:rsid w:val="006E5374"/>
    <w:rsid w:val="00922703"/>
    <w:rsid w:val="00B9570B"/>
    <w:rsid w:val="00D321B8"/>
    <w:rsid w:val="00E5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321B8"/>
  </w:style>
  <w:style w:type="paragraph" w:customStyle="1" w:styleId="D862355A7033445CB887E9D01150BC4A">
    <w:name w:val="D862355A7033445CB887E9D01150BC4A"/>
    <w:rsid w:val="00044522"/>
  </w:style>
  <w:style w:type="paragraph" w:customStyle="1" w:styleId="1C55A00AF0864119AF6C01548F77FEA0">
    <w:name w:val="1C55A00AF0864119AF6C01548F77FEA0"/>
    <w:rsid w:val="00044522"/>
  </w:style>
  <w:style w:type="paragraph" w:customStyle="1" w:styleId="63B913B378CA44489768A793955DB8FD">
    <w:name w:val="63B913B378CA44489768A793955DB8FD"/>
    <w:rsid w:val="00044522"/>
  </w:style>
  <w:style w:type="paragraph" w:customStyle="1" w:styleId="07A5D1F2EB26424298B66F5997448450">
    <w:name w:val="07A5D1F2EB26424298B66F5997448450"/>
    <w:rsid w:val="00044522"/>
  </w:style>
  <w:style w:type="paragraph" w:customStyle="1" w:styleId="408A82EAAC664362BD1D48F38474BA1A">
    <w:name w:val="408A82EAAC664362BD1D48F38474BA1A"/>
    <w:rsid w:val="00044522"/>
  </w:style>
  <w:style w:type="paragraph" w:customStyle="1" w:styleId="B87CE8B0681A4F17B3919450D5837EF7">
    <w:name w:val="B87CE8B0681A4F17B3919450D5837EF7"/>
    <w:rsid w:val="00044522"/>
  </w:style>
  <w:style w:type="paragraph" w:customStyle="1" w:styleId="70580106C52840D2BEA4990D5AA8677C">
    <w:name w:val="70580106C52840D2BEA4990D5AA8677C"/>
    <w:rsid w:val="00044522"/>
  </w:style>
  <w:style w:type="paragraph" w:customStyle="1" w:styleId="5B40F54D8A0B4F3FBEC2F3164B0A7945">
    <w:name w:val="5B40F54D8A0B4F3FBEC2F3164B0A7945"/>
    <w:rsid w:val="00044522"/>
  </w:style>
  <w:style w:type="paragraph" w:customStyle="1" w:styleId="8480EA92E2F041A8BE2C8A7D887D025D">
    <w:name w:val="8480EA92E2F041A8BE2C8A7D887D025D"/>
    <w:rsid w:val="00044522"/>
  </w:style>
  <w:style w:type="paragraph" w:customStyle="1" w:styleId="B586C49FDF0A496A95461A59C4D51410">
    <w:name w:val="B586C49FDF0A496A95461A59C4D51410"/>
    <w:rsid w:val="00044522"/>
  </w:style>
  <w:style w:type="paragraph" w:customStyle="1" w:styleId="A83D0C886CCC48B4A80651D77914F9A5">
    <w:name w:val="A83D0C886CCC48B4A80651D77914F9A5"/>
    <w:rsid w:val="00044522"/>
  </w:style>
  <w:style w:type="paragraph" w:customStyle="1" w:styleId="F6F4027FF76D4A33A2041E0AF94A89FC">
    <w:name w:val="F6F4027FF76D4A33A2041E0AF94A89FC"/>
    <w:rsid w:val="00044522"/>
  </w:style>
  <w:style w:type="paragraph" w:customStyle="1" w:styleId="BCC8E304780C4C3688B7283FF06DDB53">
    <w:name w:val="BCC8E304780C4C3688B7283FF06DDB53"/>
    <w:rsid w:val="00044522"/>
  </w:style>
  <w:style w:type="paragraph" w:customStyle="1" w:styleId="A90A373BAB424EC0ACC5AF9D2520BE09">
    <w:name w:val="A90A373BAB424EC0ACC5AF9D2520BE09"/>
    <w:rsid w:val="00044522"/>
  </w:style>
  <w:style w:type="paragraph" w:customStyle="1" w:styleId="6F5CD5A07C164FC4A4DB4F5788D9B0A9">
    <w:name w:val="6F5CD5A07C164FC4A4DB4F5788D9B0A9"/>
    <w:rsid w:val="00044522"/>
  </w:style>
  <w:style w:type="paragraph" w:customStyle="1" w:styleId="5C96E7D3A4AC47B7BEC99B691FB8286E">
    <w:name w:val="5C96E7D3A4AC47B7BEC99B691FB8286E"/>
    <w:rsid w:val="00044522"/>
  </w:style>
  <w:style w:type="paragraph" w:customStyle="1" w:styleId="A1FB0A4F174F4A1AB595CAA5197C5B86">
    <w:name w:val="A1FB0A4F174F4A1AB595CAA5197C5B86"/>
    <w:rsid w:val="00044522"/>
  </w:style>
  <w:style w:type="paragraph" w:customStyle="1" w:styleId="B05C4E2168444438BB53D474B913774B">
    <w:name w:val="B05C4E2168444438BB53D474B913774B"/>
    <w:rsid w:val="00044522"/>
  </w:style>
  <w:style w:type="paragraph" w:customStyle="1" w:styleId="D1F51DC7EB2C44009385232031DE12F9">
    <w:name w:val="D1F51DC7EB2C44009385232031DE12F9"/>
    <w:rsid w:val="00044522"/>
  </w:style>
  <w:style w:type="paragraph" w:customStyle="1" w:styleId="D5D2855AB6614656825E0E7B19A277B1">
    <w:name w:val="D5D2855AB6614656825E0E7B19A277B1"/>
    <w:rsid w:val="00044522"/>
  </w:style>
  <w:style w:type="paragraph" w:customStyle="1" w:styleId="9C875E69D241420B93934A617D54D079">
    <w:name w:val="9C875E69D241420B93934A617D54D079"/>
    <w:rsid w:val="00044522"/>
  </w:style>
  <w:style w:type="paragraph" w:customStyle="1" w:styleId="4CB72765471249F4B2E3DCBFB3C8E560">
    <w:name w:val="4CB72765471249F4B2E3DCBFB3C8E560"/>
    <w:rsid w:val="00044522"/>
  </w:style>
  <w:style w:type="paragraph" w:customStyle="1" w:styleId="DA886F8ED7B84C5185302076C3ADD829">
    <w:name w:val="DA886F8ED7B84C5185302076C3ADD829"/>
    <w:rsid w:val="00044522"/>
  </w:style>
  <w:style w:type="paragraph" w:customStyle="1" w:styleId="5FCB6832F53C4BEA9139D0FBB44CBBCA">
    <w:name w:val="5FCB6832F53C4BEA9139D0FBB44CBBCA"/>
    <w:rsid w:val="00044522"/>
  </w:style>
  <w:style w:type="paragraph" w:customStyle="1" w:styleId="FBC2D92FCFEB48C2BA5BABFC08E5F4F6">
    <w:name w:val="FBC2D92FCFEB48C2BA5BABFC08E5F4F6"/>
    <w:rsid w:val="00044522"/>
  </w:style>
  <w:style w:type="paragraph" w:customStyle="1" w:styleId="A244DA367F9F4A2482992CF39B4332D4">
    <w:name w:val="A244DA367F9F4A2482992CF39B4332D4"/>
    <w:rsid w:val="00044522"/>
  </w:style>
  <w:style w:type="paragraph" w:customStyle="1" w:styleId="B961E364A6934B41B94FE1B843ACFC88">
    <w:name w:val="B961E364A6934B41B94FE1B843ACFC88"/>
    <w:rsid w:val="00044522"/>
  </w:style>
  <w:style w:type="paragraph" w:customStyle="1" w:styleId="E7615A20ADB941DF9292C8BC214073B6">
    <w:name w:val="E7615A20ADB941DF9292C8BC214073B6"/>
    <w:rsid w:val="00044522"/>
  </w:style>
  <w:style w:type="paragraph" w:customStyle="1" w:styleId="B06C48FB50BE4C67AD7244EBAFA929A9">
    <w:name w:val="B06C48FB50BE4C67AD7244EBAFA929A9"/>
    <w:rsid w:val="00044522"/>
  </w:style>
  <w:style w:type="paragraph" w:customStyle="1" w:styleId="977FA651019B4664BB86452E5B175A1D">
    <w:name w:val="977FA651019B4664BB86452E5B175A1D"/>
    <w:rsid w:val="00044522"/>
  </w:style>
  <w:style w:type="paragraph" w:customStyle="1" w:styleId="3A6AFC494B374FB7B7F418B9F701EE63">
    <w:name w:val="3A6AFC494B374FB7B7F418B9F701EE63"/>
    <w:rsid w:val="00044522"/>
  </w:style>
  <w:style w:type="paragraph" w:customStyle="1" w:styleId="7A2465ABB55E4A1180FEB0F17722D288">
    <w:name w:val="7A2465ABB55E4A1180FEB0F17722D288"/>
    <w:rsid w:val="00044522"/>
  </w:style>
  <w:style w:type="paragraph" w:customStyle="1" w:styleId="C8EBFC0D2BFF495EBAD641A800F8CE59">
    <w:name w:val="C8EBFC0D2BFF495EBAD641A800F8CE59"/>
    <w:rsid w:val="00044522"/>
  </w:style>
  <w:style w:type="paragraph" w:customStyle="1" w:styleId="0A5951FEE4F94A52AADFA9C56A052D2A">
    <w:name w:val="0A5951FEE4F94A52AADFA9C56A052D2A"/>
    <w:rsid w:val="00044522"/>
  </w:style>
  <w:style w:type="paragraph" w:customStyle="1" w:styleId="99BF91A3F741482691578885C3E63953">
    <w:name w:val="99BF91A3F741482691578885C3E63953"/>
    <w:rsid w:val="00044522"/>
  </w:style>
  <w:style w:type="paragraph" w:customStyle="1" w:styleId="536F5AB06CED40CAB4F46786B1EC80AA">
    <w:name w:val="536F5AB06CED40CAB4F46786B1EC80AA"/>
    <w:rsid w:val="00044522"/>
  </w:style>
  <w:style w:type="paragraph" w:customStyle="1" w:styleId="A0C9A505F295463DABF3B4C6E2B17919">
    <w:name w:val="A0C9A505F295463DABF3B4C6E2B17919"/>
    <w:rsid w:val="00044522"/>
  </w:style>
  <w:style w:type="paragraph" w:customStyle="1" w:styleId="EBF1DC50C8E34958A8364B6A325F7D76">
    <w:name w:val="EBF1DC50C8E34958A8364B6A325F7D76"/>
    <w:rsid w:val="00044522"/>
  </w:style>
  <w:style w:type="paragraph" w:customStyle="1" w:styleId="E89BF5537F564D85A58F559926F74ED8">
    <w:name w:val="E89BF5537F564D85A58F559926F74ED8"/>
    <w:rsid w:val="00044522"/>
  </w:style>
  <w:style w:type="paragraph" w:customStyle="1" w:styleId="AD11B37E568D448BAA3A84C416F2A747">
    <w:name w:val="AD11B37E568D448BAA3A84C416F2A747"/>
    <w:rsid w:val="00044522"/>
  </w:style>
  <w:style w:type="paragraph" w:customStyle="1" w:styleId="7D756C1F1B3B4490A171F918D690326B">
    <w:name w:val="7D756C1F1B3B4490A171F918D690326B"/>
    <w:rsid w:val="00044522"/>
  </w:style>
  <w:style w:type="paragraph" w:customStyle="1" w:styleId="89264BAA62F04458BD28C615611E621F">
    <w:name w:val="89264BAA62F04458BD28C615611E621F"/>
    <w:rsid w:val="00044522"/>
  </w:style>
  <w:style w:type="paragraph" w:customStyle="1" w:styleId="C5362673B6F749E98118DC190224822F">
    <w:name w:val="C5362673B6F749E98118DC190224822F"/>
    <w:rsid w:val="00044522"/>
  </w:style>
  <w:style w:type="paragraph" w:customStyle="1" w:styleId="9A92456C08624C39B2D8C0CEA9DF943F">
    <w:name w:val="9A92456C08624C39B2D8C0CEA9DF943F"/>
    <w:rsid w:val="00044522"/>
  </w:style>
  <w:style w:type="paragraph" w:customStyle="1" w:styleId="505E117DCD244624A07A69B8DD0004C9">
    <w:name w:val="505E117DCD244624A07A69B8DD0004C9"/>
    <w:rsid w:val="00044522"/>
  </w:style>
  <w:style w:type="paragraph" w:customStyle="1" w:styleId="27475F13B8314528869909F990FDF3BA">
    <w:name w:val="27475F13B8314528869909F990FDF3BA"/>
    <w:rsid w:val="00044522"/>
  </w:style>
  <w:style w:type="paragraph" w:customStyle="1" w:styleId="6814D871334D443FA54092C7B676DBB7">
    <w:name w:val="6814D871334D443FA54092C7B676DBB7"/>
    <w:rsid w:val="00044522"/>
  </w:style>
  <w:style w:type="paragraph" w:customStyle="1" w:styleId="5D0AD5B570F14FAB83D42905C5C2B6B0">
    <w:name w:val="5D0AD5B570F14FAB83D42905C5C2B6B0"/>
    <w:rsid w:val="00044522"/>
  </w:style>
  <w:style w:type="paragraph" w:customStyle="1" w:styleId="DCA60AC690A244F3A333C1474AA85B15">
    <w:name w:val="DCA60AC690A244F3A333C1474AA85B15"/>
    <w:rsid w:val="00044522"/>
  </w:style>
  <w:style w:type="paragraph" w:customStyle="1" w:styleId="92B3CC9243474630BC79E4543FCA0150">
    <w:name w:val="92B3CC9243474630BC79E4543FCA0150"/>
    <w:rsid w:val="00044522"/>
  </w:style>
  <w:style w:type="paragraph" w:customStyle="1" w:styleId="A782B9C8DEFB4B638EF693AA4D0E4AD5">
    <w:name w:val="A782B9C8DEFB4B638EF693AA4D0E4AD5"/>
    <w:rsid w:val="00044522"/>
  </w:style>
  <w:style w:type="paragraph" w:customStyle="1" w:styleId="083C33BE50B44A7DB662A348E89BF6A3">
    <w:name w:val="083C33BE50B44A7DB662A348E89BF6A3"/>
    <w:rsid w:val="00044522"/>
  </w:style>
  <w:style w:type="paragraph" w:customStyle="1" w:styleId="7405BC27F2154CDDB2C70771BD0E5EEB">
    <w:name w:val="7405BC27F2154CDDB2C70771BD0E5EEB"/>
    <w:rsid w:val="00044522"/>
  </w:style>
  <w:style w:type="paragraph" w:customStyle="1" w:styleId="E38E87255A0F4F869381F12810C563C3">
    <w:name w:val="E38E87255A0F4F869381F12810C563C3"/>
    <w:rsid w:val="00044522"/>
  </w:style>
  <w:style w:type="paragraph" w:customStyle="1" w:styleId="3E5024FF22F94D4BA8F9C6C8691C3DE5">
    <w:name w:val="3E5024FF22F94D4BA8F9C6C8691C3DE5"/>
    <w:rsid w:val="00044522"/>
  </w:style>
  <w:style w:type="paragraph" w:customStyle="1" w:styleId="20F579ECAA4F40D9AC7E509680B16276">
    <w:name w:val="20F579ECAA4F40D9AC7E509680B16276"/>
    <w:rsid w:val="00044522"/>
  </w:style>
  <w:style w:type="paragraph" w:customStyle="1" w:styleId="76FF07CDD1574D529509D06A03450ED3">
    <w:name w:val="76FF07CDD1574D529509D06A03450ED3"/>
    <w:rsid w:val="00044522"/>
  </w:style>
  <w:style w:type="paragraph" w:customStyle="1" w:styleId="3F92390BBA6346FCB27E1BF7BC26661D">
    <w:name w:val="3F92390BBA6346FCB27E1BF7BC26661D"/>
    <w:rsid w:val="00044522"/>
  </w:style>
  <w:style w:type="paragraph" w:customStyle="1" w:styleId="0A0825651207452B8004081EC315868B">
    <w:name w:val="0A0825651207452B8004081EC315868B"/>
    <w:rsid w:val="00044522"/>
  </w:style>
  <w:style w:type="paragraph" w:customStyle="1" w:styleId="66CC2215AC864B8DB729A2470768A913">
    <w:name w:val="66CC2215AC864B8DB729A2470768A913"/>
    <w:rsid w:val="00044522"/>
  </w:style>
  <w:style w:type="paragraph" w:customStyle="1" w:styleId="8345EAC48116467CA939ADD67E2013B0">
    <w:name w:val="8345EAC48116467CA939ADD67E2013B0"/>
    <w:rsid w:val="00044522"/>
  </w:style>
  <w:style w:type="paragraph" w:customStyle="1" w:styleId="ED67AA1FB2F54E4A8AF17939FF1029C2">
    <w:name w:val="ED67AA1FB2F54E4A8AF17939FF1029C2"/>
    <w:rsid w:val="00044522"/>
  </w:style>
  <w:style w:type="paragraph" w:customStyle="1" w:styleId="8B5E95E18A0C4DA296E7513FF5713CB4">
    <w:name w:val="8B5E95E18A0C4DA296E7513FF5713CB4"/>
    <w:rsid w:val="00044522"/>
  </w:style>
  <w:style w:type="paragraph" w:customStyle="1" w:styleId="689452CC02F54ABEAC2A3122244EF751">
    <w:name w:val="689452CC02F54ABEAC2A3122244EF751"/>
    <w:rsid w:val="00044522"/>
  </w:style>
  <w:style w:type="paragraph" w:customStyle="1" w:styleId="092EF1CABF0B461BB9D45A2B74616572">
    <w:name w:val="092EF1CABF0B461BB9D45A2B74616572"/>
    <w:rsid w:val="00044522"/>
  </w:style>
  <w:style w:type="paragraph" w:customStyle="1" w:styleId="A037F62F0D3F4E7CA994722990789C79">
    <w:name w:val="A037F62F0D3F4E7CA994722990789C79"/>
    <w:rsid w:val="00044522"/>
  </w:style>
  <w:style w:type="paragraph" w:customStyle="1" w:styleId="5510981DEE654C1DB92624E644060F1E">
    <w:name w:val="5510981DEE654C1DB92624E644060F1E"/>
    <w:rsid w:val="00044522"/>
  </w:style>
  <w:style w:type="paragraph" w:customStyle="1" w:styleId="9366A521D8954FCD9DEB277DC2FCC8B6">
    <w:name w:val="9366A521D8954FCD9DEB277DC2FCC8B6"/>
    <w:rsid w:val="00044522"/>
  </w:style>
  <w:style w:type="paragraph" w:customStyle="1" w:styleId="81E7E370BC11485F85C38AF5EB3667F6">
    <w:name w:val="81E7E370BC11485F85C38AF5EB3667F6"/>
    <w:rsid w:val="00044522"/>
  </w:style>
  <w:style w:type="paragraph" w:customStyle="1" w:styleId="CF141CFB874F43FBACD93BBF454F1D04">
    <w:name w:val="CF141CFB874F43FBACD93BBF454F1D04"/>
    <w:rsid w:val="00044522"/>
  </w:style>
  <w:style w:type="paragraph" w:customStyle="1" w:styleId="76F2168729D645048CC9B424B32891C9">
    <w:name w:val="76F2168729D645048CC9B424B32891C9"/>
    <w:rsid w:val="00044522"/>
  </w:style>
  <w:style w:type="paragraph" w:customStyle="1" w:styleId="7A764459DAF84BF28F6613A5BE8F6128">
    <w:name w:val="7A764459DAF84BF28F6613A5BE8F6128"/>
    <w:rsid w:val="00D321B8"/>
  </w:style>
  <w:style w:type="paragraph" w:customStyle="1" w:styleId="DD7192FD953A4F82AFE0C43A531AF0B6">
    <w:name w:val="DD7192FD953A4F82AFE0C43A531AF0B6"/>
    <w:rsid w:val="00D321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66A8A-46B3-4DD6-B601-322980BE6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3</Pages>
  <Words>412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 - Zuschlagskalkualtion</dc:title>
  <dc:subject>Preisermittlung - Zuschlagskalkulation</dc:subject>
  <dc:creator>Dorothea Fenner</dc:creator>
  <cp:lastModifiedBy>Marion Lippertz | Stadt Bad Muenstereifel</cp:lastModifiedBy>
  <cp:revision>19</cp:revision>
  <cp:lastPrinted>2010-03-03T17:04:00Z</cp:lastPrinted>
  <dcterms:created xsi:type="dcterms:W3CDTF">2016-06-22T08:35:00Z</dcterms:created>
  <dcterms:modified xsi:type="dcterms:W3CDTF">2026-07-22T10:44:00Z</dcterms:modified>
</cp:coreProperties>
</file>