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567" w:type="dxa"/>
        <w:tblLayout w:type="fixed"/>
        <w:tblLook w:val="01E0" w:firstRow="1" w:lastRow="1" w:firstColumn="1" w:lastColumn="1" w:noHBand="0" w:noVBand="0"/>
      </w:tblPr>
      <w:tblGrid>
        <w:gridCol w:w="453"/>
        <w:gridCol w:w="141"/>
        <w:gridCol w:w="334"/>
        <w:gridCol w:w="92"/>
        <w:gridCol w:w="321"/>
        <w:gridCol w:w="529"/>
        <w:gridCol w:w="136"/>
        <w:gridCol w:w="148"/>
        <w:gridCol w:w="2833"/>
        <w:gridCol w:w="256"/>
        <w:gridCol w:w="994"/>
        <w:gridCol w:w="587"/>
        <w:gridCol w:w="1397"/>
        <w:gridCol w:w="852"/>
      </w:tblGrid>
      <w:tr w:rsidR="009E0802" w:rsidRPr="008F6547" w14:paraId="7783340A" w14:textId="77777777" w:rsidTr="00C464F4">
        <w:trPr>
          <w:trHeight w:val="284"/>
        </w:trPr>
        <w:tc>
          <w:tcPr>
            <w:tcW w:w="4987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255EAB8" w14:textId="77777777" w:rsidR="003B6F8A" w:rsidRDefault="003B6F8A" w:rsidP="0041095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(Firmenname lt. Handelsregister)</w:t>
            </w:r>
          </w:p>
          <w:p w14:paraId="23B2EEA0" w14:textId="77777777" w:rsidR="004A6715" w:rsidRDefault="004A6715" w:rsidP="00410951">
            <w:pPr>
              <w:jc w:val="left"/>
              <w:rPr>
                <w:sz w:val="16"/>
                <w:szCs w:val="16"/>
              </w:rPr>
            </w:pPr>
          </w:p>
          <w:sdt>
            <w:sdtPr>
              <w:id w:val="1156726440"/>
              <w:placeholder>
                <w:docPart w:val="6AD385D152D747C397E80216573762E1"/>
              </w:placeholder>
            </w:sdtPr>
            <w:sdtEndPr/>
            <w:sdtContent>
              <w:p w14:paraId="5747351D" w14:textId="7D4A39B3" w:rsidR="004A6715" w:rsidRPr="008F6547" w:rsidRDefault="004A6715" w:rsidP="00410951">
                <w:pPr>
                  <w:jc w:val="left"/>
                </w:pPr>
                <w:r w:rsidRPr="004A6715">
                  <w:rPr>
                    <w:color w:val="808080" w:themeColor="background1" w:themeShade="80"/>
                    <w:sz w:val="16"/>
                    <w:szCs w:val="16"/>
                  </w:rPr>
                  <w:t>bitte eintragen</w:t>
                </w:r>
              </w:p>
            </w:sdtContent>
          </w:sdt>
        </w:tc>
        <w:tc>
          <w:tcPr>
            <w:tcW w:w="1837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sdt>
          <w:sdtPr>
            <w:id w:val="-179501599"/>
            <w:placeholder>
              <w:docPart w:val="DefaultPlaceholder_-1854013440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top w:val="single" w:sz="4" w:space="0" w:color="808080"/>
                  <w:right w:val="single" w:sz="4" w:space="0" w:color="808080"/>
                </w:tcBorders>
              </w:tcPr>
              <w:p w14:paraId="256D91E8" w14:textId="148423C5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9E0802" w:rsidRPr="008F6547" w14:paraId="442AB202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837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sdt>
          <w:sdtPr>
            <w:id w:val="-986544827"/>
            <w:placeholder>
              <w:docPart w:val="1A3E73126A1944A09E1448F3D18B4758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right w:val="single" w:sz="4" w:space="0" w:color="808080"/>
                </w:tcBorders>
                <w:vAlign w:val="center"/>
              </w:tcPr>
              <w:p w14:paraId="25302C92" w14:textId="032FBDEB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9E0802" w:rsidRPr="008F6547" w14:paraId="2C917468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837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sdt>
          <w:sdtPr>
            <w:id w:val="442269703"/>
            <w:placeholder>
              <w:docPart w:val="3ED90E36810847818E471DE62227F9DD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right w:val="single" w:sz="4" w:space="0" w:color="808080"/>
                </w:tcBorders>
                <w:vAlign w:val="center"/>
              </w:tcPr>
              <w:p w14:paraId="7AF538D0" w14:textId="786023F2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9E0802" w:rsidRPr="008F6547" w14:paraId="0170E77B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837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sdt>
          <w:sdtPr>
            <w:id w:val="-449712542"/>
            <w:placeholder>
              <w:docPart w:val="CCBBE6B0D8034271ABB5D13FCDA2DE40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right w:val="single" w:sz="4" w:space="0" w:color="808080"/>
                </w:tcBorders>
                <w:vAlign w:val="center"/>
              </w:tcPr>
              <w:p w14:paraId="66F288A4" w14:textId="43270B2A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9E0802" w:rsidRPr="008F6547" w14:paraId="5D532431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837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sdt>
          <w:sdtPr>
            <w:id w:val="294807425"/>
            <w:placeholder>
              <w:docPart w:val="0ECF91ED58834CAABD4C2333D248C181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right w:val="single" w:sz="4" w:space="0" w:color="808080"/>
                </w:tcBorders>
                <w:vAlign w:val="center"/>
              </w:tcPr>
              <w:p w14:paraId="0A258B06" w14:textId="07DFF0AA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9E0802" w:rsidRPr="008F6547" w14:paraId="65D896D4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837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sdt>
          <w:sdtPr>
            <w:id w:val="726647984"/>
            <w:placeholder>
              <w:docPart w:val="EBD4F41CBC4C40D19F3DC8210BA86A28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right w:val="single" w:sz="4" w:space="0" w:color="808080"/>
                </w:tcBorders>
                <w:vAlign w:val="center"/>
              </w:tcPr>
              <w:p w14:paraId="4270361C" w14:textId="79DFA43E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9E0802" w:rsidRPr="008F6547" w14:paraId="5BA6F1AF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837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sdt>
          <w:sdtPr>
            <w:id w:val="-1889399224"/>
            <w:placeholder>
              <w:docPart w:val="1E7E76A739144EF382566E94BB2D80FE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right w:val="single" w:sz="4" w:space="0" w:color="808080"/>
                </w:tcBorders>
                <w:vAlign w:val="center"/>
              </w:tcPr>
              <w:p w14:paraId="1063B1C1" w14:textId="17D28A7C" w:rsidR="009E0802" w:rsidRPr="008F6547" w:rsidRDefault="004A6715" w:rsidP="00940F19"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3B6F8A" w:rsidRPr="006E2374" w14:paraId="4AECEAFF" w14:textId="77777777" w:rsidTr="00C464F4">
        <w:trPr>
          <w:trHeight w:val="284"/>
        </w:trPr>
        <w:tc>
          <w:tcPr>
            <w:tcW w:w="4987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363E9A27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9A16EFA" w14:textId="77777777" w:rsidR="00D57DFF" w:rsidRDefault="00D57DFF" w:rsidP="00940F19">
            <w:pPr>
              <w:rPr>
                <w:sz w:val="16"/>
                <w:szCs w:val="16"/>
              </w:rPr>
            </w:pPr>
          </w:p>
          <w:p w14:paraId="5BF7C342" w14:textId="77777777" w:rsidR="00C0353C" w:rsidRDefault="00C0353C" w:rsidP="00C035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Stadt Bad Münstereifel</w:t>
            </w:r>
          </w:p>
          <w:p w14:paraId="4B0AAC0B" w14:textId="77777777" w:rsidR="00C0353C" w:rsidRDefault="00C0353C" w:rsidP="00C035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Marktstr. 11-15</w:t>
            </w:r>
          </w:p>
          <w:p w14:paraId="4D09CD89" w14:textId="08AABEBD" w:rsidR="00D57DFF" w:rsidRPr="006E2374" w:rsidRDefault="00C0353C" w:rsidP="002029D6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53902 Bad Münstereifel</w:t>
            </w:r>
          </w:p>
        </w:tc>
        <w:tc>
          <w:tcPr>
            <w:tcW w:w="1837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sdt>
          <w:sdtPr>
            <w:id w:val="-1416784886"/>
            <w:placeholder>
              <w:docPart w:val="1C8A8C83377D491B917271031B4E9896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left w:val="single" w:sz="4" w:space="0" w:color="808080"/>
                  <w:right w:val="single" w:sz="4" w:space="0" w:color="808080"/>
                </w:tcBorders>
              </w:tcPr>
              <w:p w14:paraId="2E92A5BC" w14:textId="54CF166A" w:rsidR="003B6F8A" w:rsidRPr="006E2374" w:rsidRDefault="004A6715" w:rsidP="00940F19">
                <w:pPr>
                  <w:rPr>
                    <w:sz w:val="16"/>
                    <w:szCs w:val="16"/>
                  </w:rPr>
                </w:pPr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3B6F8A" w:rsidRPr="006E2374" w14:paraId="189F3DB8" w14:textId="77777777" w:rsidTr="00C464F4">
        <w:trPr>
          <w:trHeight w:val="284"/>
        </w:trPr>
        <w:tc>
          <w:tcPr>
            <w:tcW w:w="4987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sdt>
          <w:sdtPr>
            <w:id w:val="640235020"/>
            <w:placeholder>
              <w:docPart w:val="9C7F5875B55940FFAF1DA8614488E15D"/>
            </w:placeholder>
          </w:sdtPr>
          <w:sdtEndPr/>
          <w:sdtContent>
            <w:tc>
              <w:tcPr>
                <w:tcW w:w="2249" w:type="dxa"/>
                <w:gridSpan w:val="2"/>
                <w:tcBorders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</w:tcPr>
              <w:p w14:paraId="1F3A3F68" w14:textId="60BBD861" w:rsidR="003B6F8A" w:rsidRPr="006E2374" w:rsidRDefault="004A6715" w:rsidP="00940F19">
                <w:pPr>
                  <w:rPr>
                    <w:sz w:val="16"/>
                    <w:szCs w:val="16"/>
                  </w:rPr>
                </w:pPr>
                <w:r w:rsidRPr="004A6715">
                  <w:rPr>
                    <w:color w:val="808080" w:themeColor="background1" w:themeShade="80"/>
                  </w:rPr>
                  <w:t>bitte eintragen</w:t>
                </w:r>
              </w:p>
            </w:tc>
          </w:sdtContent>
        </w:sdt>
      </w:tr>
      <w:tr w:rsidR="003B6F8A" w:rsidRPr="006E2374" w14:paraId="3EB7A822" w14:textId="77777777" w:rsidTr="00C464F4">
        <w:trPr>
          <w:trHeight w:val="284"/>
        </w:trPr>
        <w:tc>
          <w:tcPr>
            <w:tcW w:w="4987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C464F4">
        <w:trPr>
          <w:trHeight w:val="284"/>
        </w:trPr>
        <w:tc>
          <w:tcPr>
            <w:tcW w:w="4987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086" w:type="dxa"/>
            <w:gridSpan w:val="5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C464F4">
        <w:trPr>
          <w:trHeight w:val="284"/>
        </w:trPr>
        <w:tc>
          <w:tcPr>
            <w:tcW w:w="4987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086" w:type="dxa"/>
            <w:gridSpan w:val="5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C464F4">
        <w:trPr>
          <w:trHeight w:val="284"/>
        </w:trPr>
        <w:tc>
          <w:tcPr>
            <w:tcW w:w="4987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086" w:type="dxa"/>
            <w:gridSpan w:val="5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C464F4">
        <w:trPr>
          <w:trHeight w:val="284"/>
        </w:trPr>
        <w:tc>
          <w:tcPr>
            <w:tcW w:w="4987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086" w:type="dxa"/>
            <w:gridSpan w:val="5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C464F4">
        <w:trPr>
          <w:trHeight w:val="284"/>
        </w:trPr>
        <w:tc>
          <w:tcPr>
            <w:tcW w:w="4987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086" w:type="dxa"/>
            <w:gridSpan w:val="5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C464F4">
        <w:trPr>
          <w:trHeight w:val="284"/>
        </w:trPr>
        <w:tc>
          <w:tcPr>
            <w:tcW w:w="2006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067" w:type="dxa"/>
            <w:gridSpan w:val="7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4A6715" w:rsidRPr="008F6547" w14:paraId="750FAC20" w14:textId="77777777" w:rsidTr="00C464F4">
        <w:trPr>
          <w:trHeight w:val="284"/>
        </w:trPr>
        <w:tc>
          <w:tcPr>
            <w:tcW w:w="2006" w:type="dxa"/>
            <w:gridSpan w:val="7"/>
            <w:vMerge w:val="restart"/>
            <w:noWrap/>
            <w:tcMar>
              <w:left w:w="28" w:type="dxa"/>
            </w:tcMar>
            <w:vAlign w:val="center"/>
          </w:tcPr>
          <w:sdt>
            <w:sdtPr>
              <w:rPr>
                <w:rFonts w:cs="Arial"/>
                <w:b/>
                <w:bCs/>
              </w:rPr>
              <w:id w:val="1447735313"/>
              <w:placeholder>
                <w:docPart w:val="573A3C764F2347AE8B47B3E231104D1D"/>
              </w:placeholder>
            </w:sdtPr>
            <w:sdtEndPr/>
            <w:sdtContent>
              <w:p w14:paraId="5D4E1945" w14:textId="16837C81" w:rsidR="004A6715" w:rsidRPr="004733AA" w:rsidRDefault="00DB726E" w:rsidP="004A6715">
                <w:pPr>
                  <w:rPr>
                    <w:rFonts w:cs="Arial"/>
                    <w:b/>
                    <w:bCs/>
                  </w:rPr>
                </w:pPr>
                <w:r>
                  <w:t>M241</w:t>
                </w:r>
              </w:p>
            </w:sdtContent>
          </w:sdt>
        </w:tc>
        <w:tc>
          <w:tcPr>
            <w:tcW w:w="7067" w:type="dxa"/>
            <w:gridSpan w:val="7"/>
            <w:tcBorders>
              <w:bottom w:val="single" w:sz="4" w:space="0" w:color="808080"/>
            </w:tcBorders>
            <w:vAlign w:val="center"/>
          </w:tcPr>
          <w:sdt>
            <w:sdtPr>
              <w:rPr>
                <w:rFonts w:cs="Arial"/>
                <w:b/>
                <w:bCs/>
              </w:rPr>
              <w:id w:val="712620747"/>
              <w:placeholder>
                <w:docPart w:val="DefaultPlaceholder_-1854013440"/>
              </w:placeholder>
            </w:sdtPr>
            <w:sdtEndPr/>
            <w:sdtContent>
              <w:p w14:paraId="182C42E9" w14:textId="656C2FFF" w:rsidR="004A6715" w:rsidRPr="004733AA" w:rsidRDefault="00DB726E" w:rsidP="004A6715">
                <w:pPr>
                  <w:rPr>
                    <w:rFonts w:cs="Arial"/>
                    <w:b/>
                    <w:bCs/>
                  </w:rPr>
                </w:pPr>
                <w:r w:rsidRPr="00DB726E">
                  <w:t xml:space="preserve">Wiederaufbau </w:t>
                </w:r>
                <w:proofErr w:type="spellStart"/>
                <w:r w:rsidRPr="00DB726E">
                  <w:t>Liersbach</w:t>
                </w:r>
                <w:proofErr w:type="spellEnd"/>
                <w:r w:rsidRPr="00DB726E">
                  <w:t xml:space="preserve"> LV 2 (</w:t>
                </w:r>
                <w:proofErr w:type="spellStart"/>
                <w:r w:rsidRPr="00DB726E">
                  <w:t>Lierser</w:t>
                </w:r>
                <w:proofErr w:type="spellEnd"/>
                <w:r w:rsidRPr="00DB726E">
                  <w:t xml:space="preserve"> Mühle)</w:t>
                </w:r>
              </w:p>
            </w:sdtContent>
          </w:sdt>
        </w:tc>
      </w:tr>
      <w:tr w:rsidR="000D2F1B" w:rsidRPr="008F6547" w14:paraId="147AF24B" w14:textId="77777777" w:rsidTr="00C464F4">
        <w:trPr>
          <w:trHeight w:val="284"/>
        </w:trPr>
        <w:tc>
          <w:tcPr>
            <w:tcW w:w="2006" w:type="dxa"/>
            <w:gridSpan w:val="7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067" w:type="dxa"/>
            <w:gridSpan w:val="7"/>
            <w:tcBorders>
              <w:bottom w:val="single" w:sz="4" w:space="0" w:color="808080"/>
            </w:tcBorders>
            <w:vAlign w:val="center"/>
          </w:tcPr>
          <w:p w14:paraId="5FF35118" w14:textId="66AA5C23" w:rsidR="000D2F1B" w:rsidRPr="008F6547" w:rsidRDefault="000D2F1B" w:rsidP="00940F19"/>
        </w:tc>
      </w:tr>
      <w:tr w:rsidR="00140608" w:rsidRPr="00597968" w14:paraId="6A9EA415" w14:textId="77777777" w:rsidTr="00C464F4">
        <w:trPr>
          <w:trHeight w:val="340"/>
        </w:trPr>
        <w:tc>
          <w:tcPr>
            <w:tcW w:w="2006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067" w:type="dxa"/>
            <w:gridSpan w:val="7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C464F4">
        <w:trPr>
          <w:trHeight w:val="284"/>
        </w:trPr>
        <w:tc>
          <w:tcPr>
            <w:tcW w:w="2006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sdt>
            <w:sdtPr>
              <w:rPr>
                <w:rFonts w:cs="Arial"/>
                <w:b/>
                <w:bCs/>
              </w:rPr>
              <w:id w:val="-1571576234"/>
              <w:placeholder>
                <w:docPart w:val="FCE7235B7E8541879CC5895F47A41877"/>
              </w:placeholder>
            </w:sdtPr>
            <w:sdtEndPr/>
            <w:sdtContent>
              <w:p w14:paraId="6309ADB1" w14:textId="7602BEA5" w:rsidR="000D2F1B" w:rsidRPr="004733AA" w:rsidRDefault="00DB726E" w:rsidP="004733AA">
                <w:pPr>
                  <w:rPr>
                    <w:rFonts w:cs="Arial"/>
                    <w:b/>
                    <w:bCs/>
                  </w:rPr>
                </w:pPr>
                <w:r w:rsidRPr="00DB726E">
                  <w:t>2026-VOB-009-M241-LV-2</w:t>
                </w:r>
              </w:p>
              <w:bookmarkStart w:id="0" w:name="_GoBack" w:displacedByCustomXml="next"/>
              <w:bookmarkEnd w:id="0" w:displacedByCustomXml="next"/>
            </w:sdtContent>
          </w:sdt>
        </w:tc>
        <w:tc>
          <w:tcPr>
            <w:tcW w:w="7067" w:type="dxa"/>
            <w:gridSpan w:val="7"/>
            <w:tcBorders>
              <w:bottom w:val="single" w:sz="4" w:space="0" w:color="808080"/>
            </w:tcBorders>
            <w:vAlign w:val="center"/>
          </w:tcPr>
          <w:sdt>
            <w:sdtPr>
              <w:rPr>
                <w:rFonts w:cs="Arial"/>
                <w:b/>
                <w:bCs/>
              </w:rPr>
              <w:id w:val="403110466"/>
              <w:placeholder>
                <w:docPart w:val="B4E6B22CC97A4B9588E44FA19D16C586"/>
              </w:placeholder>
            </w:sdtPr>
            <w:sdtEndPr/>
            <w:sdtContent>
              <w:p w14:paraId="05594701" w14:textId="46F9CA71" w:rsidR="000D2F1B" w:rsidRPr="004733AA" w:rsidRDefault="00DB726E" w:rsidP="00A71E94">
                <w:pPr>
                  <w:rPr>
                    <w:rFonts w:cs="Arial"/>
                    <w:b/>
                    <w:bCs/>
                  </w:rPr>
                </w:pPr>
                <w:r w:rsidRPr="00DB726E">
                  <w:t xml:space="preserve">Ufersicherung </w:t>
                </w:r>
                <w:proofErr w:type="spellStart"/>
                <w:r w:rsidRPr="00DB726E">
                  <w:t>Liersbach</w:t>
                </w:r>
                <w:proofErr w:type="spellEnd"/>
                <w:r w:rsidRPr="00DB726E">
                  <w:t xml:space="preserve"> (</w:t>
                </w:r>
                <w:proofErr w:type="spellStart"/>
                <w:r w:rsidRPr="00DB726E">
                  <w:t>Lierser</w:t>
                </w:r>
                <w:proofErr w:type="spellEnd"/>
                <w:r w:rsidRPr="00DB726E">
                  <w:t xml:space="preserve"> Mühle 1)</w:t>
                </w:r>
              </w:p>
            </w:sdtContent>
          </w:sdt>
        </w:tc>
      </w:tr>
      <w:tr w:rsidR="005C638C" w:rsidRPr="001C60F2" w14:paraId="44E5146D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50616ED0" w14:textId="10EBF535" w:rsidR="005C638C" w:rsidRPr="00597968" w:rsidRDefault="005C638C" w:rsidP="00372967">
            <w:pPr>
              <w:widowControl w:val="0"/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 xml:space="preserve">, </w:t>
            </w:r>
            <w:proofErr w:type="gramStart"/>
            <w:r>
              <w:rPr>
                <w:b/>
                <w:bCs/>
              </w:rPr>
              <w:t>die Vertragsbestandteil</w:t>
            </w:r>
            <w:proofErr w:type="gramEnd"/>
            <w:r>
              <w:rPr>
                <w:b/>
                <w:bCs/>
              </w:rPr>
              <w:t xml:space="preserve"> werden</w:t>
            </w:r>
            <w:r w:rsidR="00FE1E05">
              <w:rPr>
                <w:b/>
                <w:bCs/>
              </w:rPr>
              <w:t xml:space="preserve">; </w:t>
            </w:r>
          </w:p>
        </w:tc>
      </w:tr>
      <w:tr w:rsidR="00126ACC" w:rsidRPr="001C60F2" w14:paraId="10B68D30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7761E464" w14:textId="524D4522" w:rsidR="00126ACC" w:rsidRPr="00126ACC" w:rsidRDefault="00593FA8" w:rsidP="00372967">
            <w:pPr>
              <w:widowControl w:val="0"/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DB726E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398A7BA7" w14:textId="77777777" w:rsidR="00126ACC" w:rsidRPr="00597968" w:rsidRDefault="00126ACC" w:rsidP="00372967">
            <w:pPr>
              <w:widowControl w:val="0"/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20C428BE" w14:textId="7791EF63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7CF6D854" w14:textId="77777777" w:rsidR="00126ACC" w:rsidRPr="00597968" w:rsidRDefault="00126ACC" w:rsidP="00372967">
            <w:pPr>
              <w:widowControl w:val="0"/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372967">
            <w:pPr>
              <w:widowControl w:val="0"/>
              <w:jc w:val="left"/>
            </w:pPr>
            <w:r w:rsidRPr="00D425A1">
              <w:t>224</w:t>
            </w:r>
          </w:p>
        </w:tc>
        <w:tc>
          <w:tcPr>
            <w:tcW w:w="7203" w:type="dxa"/>
            <w:gridSpan w:val="8"/>
            <w:vAlign w:val="center"/>
          </w:tcPr>
          <w:p w14:paraId="4CB95891" w14:textId="36F4D59C" w:rsidR="00126ACC" w:rsidRPr="00597968" w:rsidRDefault="00126ACC" w:rsidP="00372967">
            <w:pPr>
              <w:widowControl w:val="0"/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</w:t>
            </w:r>
            <w:r w:rsidR="0086603B">
              <w:t>–</w:t>
            </w:r>
            <w:r>
              <w:t xml:space="preserve">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23164ACE" w14:textId="2552AF4E" w:rsidR="00126ACC" w:rsidRPr="00126ACC" w:rsidRDefault="00593FA8" w:rsidP="00372967">
            <w:pPr>
              <w:widowControl w:val="0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B726E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372967">
            <w:pPr>
              <w:widowControl w:val="0"/>
              <w:jc w:val="left"/>
            </w:pPr>
            <w:r w:rsidRPr="00D425A1">
              <w:t>233</w:t>
            </w:r>
          </w:p>
        </w:tc>
        <w:tc>
          <w:tcPr>
            <w:tcW w:w="7203" w:type="dxa"/>
            <w:gridSpan w:val="8"/>
            <w:vAlign w:val="center"/>
          </w:tcPr>
          <w:p w14:paraId="2B7E12EC" w14:textId="77777777" w:rsidR="00126ACC" w:rsidRPr="00597968" w:rsidRDefault="00126ACC" w:rsidP="00372967">
            <w:pPr>
              <w:widowControl w:val="0"/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56F357C1" w14:textId="708B789A" w:rsidR="00126ACC" w:rsidRPr="00126ACC" w:rsidRDefault="00593FA8" w:rsidP="00372967">
            <w:pPr>
              <w:widowControl w:val="0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B726E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372967">
            <w:pPr>
              <w:widowControl w:val="0"/>
              <w:jc w:val="left"/>
            </w:pPr>
            <w:r w:rsidRPr="00D425A1">
              <w:t>234</w:t>
            </w:r>
          </w:p>
        </w:tc>
        <w:tc>
          <w:tcPr>
            <w:tcW w:w="7203" w:type="dxa"/>
            <w:gridSpan w:val="8"/>
            <w:vAlign w:val="center"/>
          </w:tcPr>
          <w:p w14:paraId="01AFA4C6" w14:textId="77777777" w:rsidR="00126ACC" w:rsidRPr="00597968" w:rsidRDefault="00126ACC" w:rsidP="00372967">
            <w:pPr>
              <w:widowControl w:val="0"/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100CBA86" w14:textId="20C3F929" w:rsidR="00126ACC" w:rsidRPr="00126ACC" w:rsidRDefault="00587BE6" w:rsidP="00372967">
            <w:pPr>
              <w:widowControl w:val="0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B726E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372967">
            <w:pPr>
              <w:widowControl w:val="0"/>
              <w:jc w:val="left"/>
            </w:pPr>
            <w:r w:rsidRPr="00D425A1">
              <w:t>235</w:t>
            </w:r>
          </w:p>
        </w:tc>
        <w:tc>
          <w:tcPr>
            <w:tcW w:w="7203" w:type="dxa"/>
            <w:gridSpan w:val="8"/>
            <w:vAlign w:val="center"/>
          </w:tcPr>
          <w:p w14:paraId="1B90A476" w14:textId="77777777" w:rsidR="00126ACC" w:rsidRPr="00597968" w:rsidRDefault="00126ACC" w:rsidP="00372967">
            <w:pPr>
              <w:widowControl w:val="0"/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372967">
            <w:pPr>
              <w:widowControl w:val="0"/>
              <w:jc w:val="left"/>
            </w:pPr>
            <w:r>
              <w:t>248</w:t>
            </w:r>
          </w:p>
        </w:tc>
        <w:tc>
          <w:tcPr>
            <w:tcW w:w="7203" w:type="dxa"/>
            <w:gridSpan w:val="8"/>
            <w:vAlign w:val="center"/>
          </w:tcPr>
          <w:p w14:paraId="4A5BB22D" w14:textId="77777777" w:rsidR="000C28C8" w:rsidRPr="00597968" w:rsidRDefault="000C28C8" w:rsidP="00372967">
            <w:pPr>
              <w:widowControl w:val="0"/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372967">
            <w:pPr>
              <w:widowControl w:val="0"/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DB726E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1466623C" w14:textId="77777777" w:rsidR="00126ACC" w:rsidRPr="00D425A1" w:rsidRDefault="00126ACC" w:rsidP="00372967">
            <w:pPr>
              <w:widowControl w:val="0"/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6DF582F3" w14:textId="777C3710" w:rsidR="00126ACC" w:rsidRPr="00597968" w:rsidRDefault="00126ACC" w:rsidP="00372967">
            <w:pPr>
              <w:widowControl w:val="0"/>
              <w:jc w:val="left"/>
            </w:pPr>
          </w:p>
        </w:tc>
      </w:tr>
      <w:tr w:rsidR="00126ACC" w:rsidRPr="001C60F2" w14:paraId="6F8347A4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65545665" w14:textId="77777777" w:rsidR="00126ACC" w:rsidRPr="00597968" w:rsidRDefault="00126ACC" w:rsidP="00372967">
            <w:pPr>
              <w:widowControl w:val="0"/>
              <w:jc w:val="left"/>
            </w:pPr>
          </w:p>
        </w:tc>
      </w:tr>
      <w:tr w:rsidR="00126ACC" w:rsidRPr="001C60F2" w14:paraId="047E39D7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1A1A781A" w14:textId="77777777" w:rsidR="00126ACC" w:rsidRPr="00597968" w:rsidRDefault="00126ACC" w:rsidP="00372967">
            <w:pPr>
              <w:widowControl w:val="0"/>
              <w:jc w:val="left"/>
            </w:pPr>
          </w:p>
        </w:tc>
      </w:tr>
      <w:tr w:rsidR="00126ACC" w:rsidRPr="001C60F2" w14:paraId="3DAA8860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4769B751" w14:textId="77777777" w:rsidR="00126ACC" w:rsidRPr="00597968" w:rsidRDefault="00126ACC" w:rsidP="00372967">
            <w:pPr>
              <w:widowControl w:val="0"/>
              <w:jc w:val="left"/>
            </w:pPr>
          </w:p>
        </w:tc>
      </w:tr>
      <w:tr w:rsidR="00126ACC" w:rsidRPr="001C60F2" w14:paraId="6027FE6B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50BC3AC9" w14:textId="77777777" w:rsidR="00126ACC" w:rsidRPr="00597968" w:rsidRDefault="00126ACC" w:rsidP="00372967">
            <w:pPr>
              <w:widowControl w:val="0"/>
              <w:jc w:val="left"/>
            </w:pPr>
          </w:p>
        </w:tc>
      </w:tr>
      <w:tr w:rsidR="00126ACC" w:rsidRPr="001C60F2" w14:paraId="3535CC4E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6D64203E" w14:textId="77777777" w:rsidR="00126ACC" w:rsidRPr="00597968" w:rsidRDefault="00126ACC" w:rsidP="00372967">
            <w:pPr>
              <w:widowControl w:val="0"/>
              <w:jc w:val="left"/>
            </w:pPr>
          </w:p>
        </w:tc>
      </w:tr>
      <w:tr w:rsidR="00F44312" w:rsidRPr="000C28C8" w14:paraId="5A4E334C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3EE46046" w14:textId="2CA7F374" w:rsidR="00F44312" w:rsidRPr="000C28C8" w:rsidRDefault="00F44312" w:rsidP="00372967">
            <w:pPr>
              <w:widowControl w:val="0"/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1D6B25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2C3A55E3" w14:textId="1289A92E" w:rsidR="00126ACC" w:rsidRPr="00587BE6" w:rsidRDefault="00587BE6" w:rsidP="00372967">
            <w:pPr>
              <w:widowControl w:val="0"/>
              <w:rPr>
                <w:b/>
              </w:rPr>
            </w:pPr>
            <w:r w:rsidRPr="00587BE6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87BE6">
              <w:instrText xml:space="preserve"> FORMCHECKBOX </w:instrText>
            </w:r>
            <w:r w:rsidR="00DB726E">
              <w:fldChar w:fldCharType="separate"/>
            </w:r>
            <w:r w:rsidRPr="00587BE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587BE6" w:rsidRDefault="00126ACC" w:rsidP="00372967">
            <w:pPr>
              <w:widowControl w:val="0"/>
              <w:jc w:val="left"/>
            </w:pPr>
            <w:r w:rsidRPr="00587BE6">
              <w:t>124</w:t>
            </w:r>
          </w:p>
        </w:tc>
        <w:tc>
          <w:tcPr>
            <w:tcW w:w="7203" w:type="dxa"/>
            <w:gridSpan w:val="8"/>
            <w:vAlign w:val="center"/>
          </w:tcPr>
          <w:p w14:paraId="251F8AD4" w14:textId="77777777" w:rsidR="00126ACC" w:rsidRPr="00587BE6" w:rsidRDefault="00126ACC" w:rsidP="00372967">
            <w:pPr>
              <w:widowControl w:val="0"/>
              <w:jc w:val="left"/>
            </w:pPr>
            <w:r w:rsidRPr="00587BE6">
              <w:t>Eigenerklärung zur Eignung</w:t>
            </w:r>
          </w:p>
        </w:tc>
      </w:tr>
      <w:tr w:rsidR="00126ACC" w:rsidRPr="001C60F2" w14:paraId="5A1A63E8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587BE6" w:rsidRDefault="00126ACC" w:rsidP="00372967">
            <w:pPr>
              <w:widowControl w:val="0"/>
              <w:rPr>
                <w:b/>
              </w:rPr>
            </w:pPr>
            <w:r w:rsidRPr="00587BE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7BE6">
              <w:instrText xml:space="preserve"> FORMCHECKBOX </w:instrText>
            </w:r>
            <w:r w:rsidR="00DB726E">
              <w:fldChar w:fldCharType="separate"/>
            </w:r>
            <w:r w:rsidRPr="00587BE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587BE6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1DAB925B" w14:textId="77777777" w:rsidR="00126ACC" w:rsidRPr="00587BE6" w:rsidRDefault="00126ACC" w:rsidP="00372967">
            <w:pPr>
              <w:widowControl w:val="0"/>
              <w:jc w:val="left"/>
            </w:pPr>
            <w:r w:rsidRPr="00587BE6">
              <w:t>Einheitliche Europäische Eigenerklärung</w:t>
            </w:r>
          </w:p>
        </w:tc>
      </w:tr>
      <w:tr w:rsidR="00126ACC" w:rsidRPr="001C60F2" w14:paraId="2A15538C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7F75934D" w14:textId="794A820E" w:rsidR="00126ACC" w:rsidRPr="00587BE6" w:rsidRDefault="00587BE6" w:rsidP="00372967">
            <w:pPr>
              <w:widowControl w:val="0"/>
              <w:rPr>
                <w:b/>
              </w:rPr>
            </w:pPr>
            <w:r w:rsidRPr="00587BE6"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587BE6">
              <w:instrText xml:space="preserve"> FORMCHECKBOX </w:instrText>
            </w:r>
            <w:r w:rsidR="00DB726E">
              <w:fldChar w:fldCharType="separate"/>
            </w:r>
            <w:r w:rsidRPr="00587BE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587BE6" w:rsidRDefault="00126ACC" w:rsidP="00372967">
            <w:pPr>
              <w:widowControl w:val="0"/>
              <w:jc w:val="left"/>
            </w:pPr>
            <w:r w:rsidRPr="00587BE6">
              <w:t>221 oder 222</w:t>
            </w:r>
          </w:p>
        </w:tc>
        <w:tc>
          <w:tcPr>
            <w:tcW w:w="7203" w:type="dxa"/>
            <w:gridSpan w:val="8"/>
            <w:vAlign w:val="center"/>
          </w:tcPr>
          <w:p w14:paraId="24C16390" w14:textId="77777777" w:rsidR="00126ACC" w:rsidRPr="00587BE6" w:rsidRDefault="00126ACC" w:rsidP="00372967">
            <w:pPr>
              <w:widowControl w:val="0"/>
              <w:jc w:val="left"/>
            </w:pPr>
            <w:r w:rsidRPr="00587BE6">
              <w:t>Angaben zur Preisermittlung</w:t>
            </w:r>
          </w:p>
        </w:tc>
      </w:tr>
      <w:tr w:rsidR="00126ACC" w:rsidRPr="001C60F2" w14:paraId="346BEA80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BE9F5FC" w:rsidR="00126ACC" w:rsidRPr="00D425A1" w:rsidRDefault="006D1F03" w:rsidP="00372967">
            <w:pPr>
              <w:widowControl w:val="0"/>
              <w:jc w:val="left"/>
            </w:pPr>
            <w:r>
              <w:t>223</w:t>
            </w:r>
          </w:p>
        </w:tc>
        <w:tc>
          <w:tcPr>
            <w:tcW w:w="7203" w:type="dxa"/>
            <w:gridSpan w:val="8"/>
            <w:vAlign w:val="center"/>
          </w:tcPr>
          <w:p w14:paraId="2F67992C" w14:textId="0565F0D7" w:rsidR="00126ACC" w:rsidRPr="00597968" w:rsidRDefault="006D1F03" w:rsidP="00372967">
            <w:pPr>
              <w:widowControl w:val="0"/>
              <w:jc w:val="left"/>
            </w:pPr>
            <w:r>
              <w:t>Preisb</w:t>
            </w:r>
          </w:p>
        </w:tc>
      </w:tr>
      <w:tr w:rsidR="00126ACC" w:rsidRPr="001C60F2" w14:paraId="556D3BC1" w14:textId="77777777" w:rsidTr="00C464F4">
        <w:trPr>
          <w:trHeight w:val="284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372967">
            <w:pPr>
              <w:widowControl w:val="0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DB726E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372967">
            <w:pPr>
              <w:widowControl w:val="0"/>
              <w:jc w:val="left"/>
            </w:pPr>
          </w:p>
        </w:tc>
        <w:tc>
          <w:tcPr>
            <w:tcW w:w="7203" w:type="dxa"/>
            <w:gridSpan w:val="8"/>
            <w:vAlign w:val="center"/>
          </w:tcPr>
          <w:p w14:paraId="3A75D4B0" w14:textId="77777777" w:rsidR="00126ACC" w:rsidRPr="00597968" w:rsidRDefault="00126ACC" w:rsidP="00372967">
            <w:pPr>
              <w:widowControl w:val="0"/>
              <w:jc w:val="left"/>
            </w:pPr>
          </w:p>
        </w:tc>
      </w:tr>
      <w:tr w:rsidR="00F44312" w:rsidRPr="00D1009B" w14:paraId="5F589C09" w14:textId="77777777" w:rsidTr="00C464F4">
        <w:trPr>
          <w:trHeight w:val="170"/>
        </w:trPr>
        <w:tc>
          <w:tcPr>
            <w:tcW w:w="1341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372967">
            <w:pPr>
              <w:widowControl w:val="0"/>
              <w:rPr>
                <w:b/>
                <w:sz w:val="16"/>
                <w:szCs w:val="16"/>
              </w:rPr>
            </w:pPr>
          </w:p>
        </w:tc>
        <w:tc>
          <w:tcPr>
            <w:tcW w:w="7732" w:type="dxa"/>
            <w:gridSpan w:val="9"/>
            <w:noWrap/>
            <w:vAlign w:val="center"/>
          </w:tcPr>
          <w:p w14:paraId="34EC1118" w14:textId="7899756A" w:rsidR="00E77E2A" w:rsidRDefault="00E77E2A" w:rsidP="00372967">
            <w:pPr>
              <w:widowControl w:val="0"/>
              <w:rPr>
                <w:b/>
                <w:sz w:val="16"/>
                <w:szCs w:val="16"/>
              </w:rPr>
            </w:pPr>
          </w:p>
          <w:p w14:paraId="00027CBE" w14:textId="77777777" w:rsidR="00E77E2A" w:rsidRPr="00E77E2A" w:rsidRDefault="00E77E2A" w:rsidP="00E77E2A">
            <w:pPr>
              <w:rPr>
                <w:sz w:val="16"/>
                <w:szCs w:val="16"/>
              </w:rPr>
            </w:pPr>
          </w:p>
          <w:p w14:paraId="6DCF49B1" w14:textId="77777777" w:rsidR="00E77E2A" w:rsidRPr="00E77E2A" w:rsidRDefault="00E77E2A" w:rsidP="00E77E2A">
            <w:pPr>
              <w:rPr>
                <w:sz w:val="16"/>
                <w:szCs w:val="16"/>
              </w:rPr>
            </w:pPr>
          </w:p>
          <w:p w14:paraId="323A4C42" w14:textId="7A782278" w:rsidR="00F44312" w:rsidRPr="00E77E2A" w:rsidRDefault="00F44312" w:rsidP="00E77E2A">
            <w:pPr>
              <w:rPr>
                <w:sz w:val="16"/>
                <w:szCs w:val="16"/>
              </w:rPr>
            </w:pPr>
          </w:p>
        </w:tc>
      </w:tr>
      <w:tr w:rsidR="00F44312" w:rsidRPr="001C60F2" w14:paraId="37F9F64A" w14:textId="77777777" w:rsidTr="00C464F4">
        <w:trPr>
          <w:trHeight w:val="397"/>
        </w:trPr>
        <w:tc>
          <w:tcPr>
            <w:tcW w:w="9073" w:type="dxa"/>
            <w:gridSpan w:val="14"/>
            <w:noWrap/>
            <w:tcMar>
              <w:left w:w="28" w:type="dxa"/>
            </w:tcMar>
          </w:tcPr>
          <w:p w14:paraId="6566E8B3" w14:textId="77777777" w:rsidR="00F44312" w:rsidRPr="00410951" w:rsidRDefault="00F44312" w:rsidP="004A6715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C464F4">
        <w:trPr>
          <w:trHeight w:val="113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372967">
            <w:pPr>
              <w:widowControl w:val="0"/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C464F4">
        <w:trPr>
          <w:trHeight w:val="284"/>
        </w:trPr>
        <w:tc>
          <w:tcPr>
            <w:tcW w:w="6237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4A6715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sdt>
          <w:sdtPr>
            <w:id w:val="2132514848"/>
            <w:placeholder>
              <w:docPart w:val="BE85744858544BBA860E8DE1D8A9E258"/>
            </w:placeholder>
          </w:sdtPr>
          <w:sdtEndPr/>
          <w:sdtContent>
            <w:tc>
              <w:tcPr>
                <w:tcW w:w="1984" w:type="dxa"/>
                <w:gridSpan w:val="2"/>
                <w:tcBorders>
                  <w:bottom w:val="single" w:sz="4" w:space="0" w:color="808080"/>
                </w:tcBorders>
                <w:vAlign w:val="bottom"/>
              </w:tcPr>
              <w:p w14:paraId="3D9A85F4" w14:textId="5AAA41CD" w:rsidR="00F44312" w:rsidRPr="00410951" w:rsidRDefault="004A6715" w:rsidP="00C464F4">
                <w:pPr>
                  <w:widowControl w:val="0"/>
                  <w:rPr>
                    <w:b/>
                  </w:rPr>
                </w:pPr>
                <w:r w:rsidRPr="004A6715">
                  <w:rPr>
                    <w:color w:val="808080" w:themeColor="background1" w:themeShade="80"/>
                  </w:rPr>
                  <w:t>Bitte</w:t>
                </w:r>
                <w:r>
                  <w:rPr>
                    <w:color w:val="808080" w:themeColor="background1" w:themeShade="80"/>
                  </w:rPr>
                  <w:t xml:space="preserve"> Betrag</w:t>
                </w:r>
                <w:r w:rsidRPr="004A6715">
                  <w:rPr>
                    <w:color w:val="808080" w:themeColor="background1" w:themeShade="80"/>
                  </w:rPr>
                  <w:t xml:space="preserve"> eintragen</w:t>
                </w:r>
              </w:p>
            </w:tc>
          </w:sdtContent>
        </w:sdt>
        <w:tc>
          <w:tcPr>
            <w:tcW w:w="851" w:type="dxa"/>
            <w:vAlign w:val="bottom"/>
          </w:tcPr>
          <w:p w14:paraId="6C11A5C0" w14:textId="379F158E" w:rsidR="00F44312" w:rsidRPr="00410951" w:rsidRDefault="00F44312" w:rsidP="0037296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C464F4">
        <w:trPr>
          <w:trHeight w:val="113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4A6715" w:rsidRPr="00D425A1" w14:paraId="1F9E772B" w14:textId="77777777" w:rsidTr="00C464F4">
        <w:trPr>
          <w:trHeight w:val="284"/>
        </w:trPr>
        <w:tc>
          <w:tcPr>
            <w:tcW w:w="6237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4A6715" w:rsidRPr="00D425A1" w:rsidRDefault="004A6715" w:rsidP="004A6715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beträgt</w:t>
            </w:r>
            <w:r w:rsidRPr="004F6A90">
              <w:t xml:space="preserve"> einschl. Umsatzsteuer</w:t>
            </w:r>
            <w:r>
              <w:t xml:space="preserve"> </w:t>
            </w:r>
          </w:p>
        </w:tc>
        <w:sdt>
          <w:sdtPr>
            <w:id w:val="273914691"/>
            <w:placeholder>
              <w:docPart w:val="9035FEF439424450AA28DCC9B26FDEAC"/>
            </w:placeholder>
          </w:sdtPr>
          <w:sdtEndPr/>
          <w:sdtContent>
            <w:tc>
              <w:tcPr>
                <w:tcW w:w="1984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027D78E7" w14:textId="0BBB9CF3" w:rsidR="004A6715" w:rsidRPr="00D425A1" w:rsidRDefault="004A6715" w:rsidP="00C464F4">
                <w:r w:rsidRPr="004A6715">
                  <w:rPr>
                    <w:color w:val="808080" w:themeColor="background1" w:themeShade="80"/>
                  </w:rPr>
                  <w:t>Bitte</w:t>
                </w:r>
                <w:r>
                  <w:rPr>
                    <w:color w:val="808080" w:themeColor="background1" w:themeShade="80"/>
                  </w:rPr>
                  <w:t xml:space="preserve"> Betrag</w:t>
                </w:r>
                <w:r w:rsidRPr="004A6715">
                  <w:rPr>
                    <w:color w:val="808080" w:themeColor="background1" w:themeShade="80"/>
                  </w:rPr>
                  <w:t xml:space="preserve"> eintragen</w:t>
                </w:r>
              </w:p>
            </w:tc>
          </w:sdtContent>
        </w:sdt>
        <w:tc>
          <w:tcPr>
            <w:tcW w:w="851" w:type="dxa"/>
            <w:shd w:val="clear" w:color="auto" w:fill="auto"/>
            <w:vAlign w:val="bottom"/>
          </w:tcPr>
          <w:p w14:paraId="2293EAAB" w14:textId="669F7A45" w:rsidR="004A6715" w:rsidRPr="0089492C" w:rsidRDefault="004A6715" w:rsidP="004A6715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4A6715" w:rsidRPr="008B0B82" w14:paraId="672A7E51" w14:textId="77777777" w:rsidTr="00C464F4">
        <w:trPr>
          <w:trHeight w:val="284"/>
        </w:trPr>
        <w:tc>
          <w:tcPr>
            <w:tcW w:w="9073" w:type="dxa"/>
            <w:gridSpan w:val="14"/>
            <w:shd w:val="clear" w:color="auto" w:fill="auto"/>
            <w:noWrap/>
            <w:tcMar>
              <w:left w:w="28" w:type="dxa"/>
            </w:tcMar>
          </w:tcPr>
          <w:p w14:paraId="1D4E7D52" w14:textId="77777777" w:rsidR="004A6715" w:rsidRPr="008B0B82" w:rsidRDefault="004A6715" w:rsidP="004A6715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4A6715" w:rsidRPr="00DF0D66" w14:paraId="0AA5D32C" w14:textId="77777777" w:rsidTr="00C464F4">
        <w:trPr>
          <w:trHeight w:hRule="exact" w:val="170"/>
        </w:trPr>
        <w:tc>
          <w:tcPr>
            <w:tcW w:w="9073" w:type="dxa"/>
            <w:gridSpan w:val="14"/>
            <w:shd w:val="clear" w:color="auto" w:fill="auto"/>
            <w:noWrap/>
            <w:tcMar>
              <w:left w:w="28" w:type="dxa"/>
            </w:tcMar>
          </w:tcPr>
          <w:p w14:paraId="643CC6DC" w14:textId="77777777" w:rsidR="004A6715" w:rsidRPr="00DC7388" w:rsidRDefault="004A6715" w:rsidP="004A6715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4A6715" w:rsidRPr="001C60F2" w14:paraId="58673678" w14:textId="77777777" w:rsidTr="00C464F4">
        <w:trPr>
          <w:trHeight w:val="397"/>
        </w:trPr>
        <w:tc>
          <w:tcPr>
            <w:tcW w:w="6237" w:type="dxa"/>
            <w:gridSpan w:val="11"/>
            <w:noWrap/>
            <w:tcMar>
              <w:left w:w="28" w:type="dxa"/>
            </w:tcMar>
            <w:vAlign w:val="center"/>
          </w:tcPr>
          <w:p w14:paraId="16A2EC05" w14:textId="77777777" w:rsidR="004A6715" w:rsidRPr="00410951" w:rsidRDefault="004A6715" w:rsidP="004A6715">
            <w:pPr>
              <w:pStyle w:val="berschrift1"/>
            </w:pPr>
            <w:r>
              <w:t>Anzahl der Nebenangebote</w:t>
            </w:r>
          </w:p>
        </w:tc>
        <w:sdt>
          <w:sdtPr>
            <w:id w:val="1935777344"/>
            <w:placeholder>
              <w:docPart w:val="57DE36F5929E47EF90FBD95A7EC791E9"/>
            </w:placeholder>
          </w:sdtPr>
          <w:sdtEndPr/>
          <w:sdtContent>
            <w:tc>
              <w:tcPr>
                <w:tcW w:w="1984" w:type="dxa"/>
                <w:gridSpan w:val="2"/>
                <w:tcBorders>
                  <w:bottom w:val="single" w:sz="4" w:space="0" w:color="808080"/>
                </w:tcBorders>
                <w:vAlign w:val="bottom"/>
              </w:tcPr>
              <w:p w14:paraId="034535AA" w14:textId="66F6498E" w:rsidR="004A6715" w:rsidRPr="00410951" w:rsidRDefault="00CE1D75" w:rsidP="00CE1D75">
                <w:pPr>
                  <w:jc w:val="right"/>
                  <w:rPr>
                    <w:b/>
                  </w:rPr>
                </w:pPr>
                <w:r>
                  <w:t>Nicht zugelassen</w:t>
                </w:r>
              </w:p>
            </w:tc>
          </w:sdtContent>
        </w:sdt>
        <w:tc>
          <w:tcPr>
            <w:tcW w:w="851" w:type="dxa"/>
            <w:vAlign w:val="center"/>
          </w:tcPr>
          <w:p w14:paraId="112876EE" w14:textId="77777777" w:rsidR="004A6715" w:rsidRPr="00410951" w:rsidRDefault="004A6715" w:rsidP="004A6715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4A6715" w:rsidRPr="00DF0D66" w14:paraId="6F911296" w14:textId="77777777" w:rsidTr="00C464F4">
        <w:trPr>
          <w:trHeight w:hRule="exact" w:val="170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0AA1784F" w14:textId="77777777" w:rsidR="004A6715" w:rsidRPr="00410951" w:rsidRDefault="004A6715" w:rsidP="004A6715">
            <w:pPr>
              <w:rPr>
                <w:b/>
              </w:rPr>
            </w:pPr>
          </w:p>
        </w:tc>
      </w:tr>
      <w:tr w:rsidR="004A6715" w:rsidRPr="001C60F2" w14:paraId="288F2778" w14:textId="77777777" w:rsidTr="00C464F4">
        <w:trPr>
          <w:trHeight w:val="291"/>
        </w:trPr>
        <w:tc>
          <w:tcPr>
            <w:tcW w:w="6237" w:type="dxa"/>
            <w:gridSpan w:val="11"/>
            <w:noWrap/>
            <w:tcMar>
              <w:left w:w="28" w:type="dxa"/>
            </w:tcMar>
          </w:tcPr>
          <w:p w14:paraId="2B8304EC" w14:textId="77777777" w:rsidR="004A6715" w:rsidRPr="00FF10F9" w:rsidRDefault="004A6715" w:rsidP="004A6715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sdt>
          <w:sdtPr>
            <w:id w:val="564688279"/>
            <w:placeholder>
              <w:docPart w:val="8F8BFB9B27764BEDBAE289F0961983C1"/>
            </w:placeholder>
          </w:sdtPr>
          <w:sdtEndPr/>
          <w:sdtContent>
            <w:tc>
              <w:tcPr>
                <w:tcW w:w="1984" w:type="dxa"/>
                <w:gridSpan w:val="2"/>
                <w:tcBorders>
                  <w:bottom w:val="single" w:sz="4" w:space="0" w:color="808080"/>
                </w:tcBorders>
                <w:vAlign w:val="center"/>
              </w:tcPr>
              <w:p w14:paraId="5C609219" w14:textId="0C555B05" w:rsidR="004A6715" w:rsidRPr="00410951" w:rsidRDefault="004A6715" w:rsidP="00C464F4">
                <w:pPr>
                  <w:rPr>
                    <w:b/>
                  </w:rPr>
                </w:pPr>
                <w:r w:rsidRPr="004A6715">
                  <w:rPr>
                    <w:color w:val="808080" w:themeColor="background1" w:themeShade="80"/>
                  </w:rPr>
                  <w:t>Bitte</w:t>
                </w:r>
                <w:r>
                  <w:rPr>
                    <w:color w:val="808080" w:themeColor="background1" w:themeShade="80"/>
                  </w:rPr>
                  <w:t xml:space="preserve"> Höhe</w:t>
                </w:r>
                <w:r w:rsidRPr="004A6715">
                  <w:rPr>
                    <w:color w:val="808080" w:themeColor="background1" w:themeShade="80"/>
                  </w:rPr>
                  <w:t xml:space="preserve"> eintragen</w:t>
                </w:r>
              </w:p>
            </w:tc>
          </w:sdtContent>
        </w:sdt>
        <w:tc>
          <w:tcPr>
            <w:tcW w:w="851" w:type="dxa"/>
            <w:vAlign w:val="center"/>
          </w:tcPr>
          <w:p w14:paraId="7FD1A40B" w14:textId="74F76C06" w:rsidR="004A6715" w:rsidRPr="00410951" w:rsidRDefault="004A6715" w:rsidP="004A671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4A6715" w:rsidRPr="001C60F2" w14:paraId="183A4DCC" w14:textId="77777777" w:rsidTr="00C464F4">
        <w:trPr>
          <w:trHeight w:hRule="exact" w:val="170"/>
        </w:trPr>
        <w:tc>
          <w:tcPr>
            <w:tcW w:w="928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4A6715" w:rsidRPr="00410951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145" w:type="dxa"/>
            <w:gridSpan w:val="11"/>
            <w:noWrap/>
            <w:vAlign w:val="center"/>
          </w:tcPr>
          <w:p w14:paraId="268D5D20" w14:textId="77777777" w:rsidR="004A6715" w:rsidRPr="00410951" w:rsidRDefault="004A6715" w:rsidP="004A6715">
            <w:pPr>
              <w:rPr>
                <w:b/>
              </w:rPr>
            </w:pPr>
          </w:p>
        </w:tc>
      </w:tr>
      <w:tr w:rsidR="004A6715" w:rsidRPr="001C60F2" w14:paraId="6D1FCAFA" w14:textId="77777777" w:rsidTr="00C464F4">
        <w:trPr>
          <w:trHeight w:val="397"/>
        </w:trPr>
        <w:tc>
          <w:tcPr>
            <w:tcW w:w="9073" w:type="dxa"/>
            <w:gridSpan w:val="14"/>
            <w:noWrap/>
            <w:tcMar>
              <w:left w:w="28" w:type="dxa"/>
            </w:tcMar>
          </w:tcPr>
          <w:p w14:paraId="0FC7554B" w14:textId="77777777" w:rsidR="004A6715" w:rsidRPr="00410951" w:rsidRDefault="004A6715" w:rsidP="004A6715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4A6715" w:rsidRPr="001C60F2" w14:paraId="324BAA0A" w14:textId="77777777" w:rsidTr="00C464F4">
        <w:trPr>
          <w:trHeight w:val="284"/>
        </w:trPr>
        <w:tc>
          <w:tcPr>
            <w:tcW w:w="594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4A6715" w:rsidRPr="001C60F2" w:rsidRDefault="004A6715" w:rsidP="004A6715">
            <w:pPr>
              <w:contextualSpacing/>
              <w:jc w:val="left"/>
              <w:outlineLvl w:val="0"/>
            </w:pPr>
          </w:p>
        </w:tc>
        <w:tc>
          <w:tcPr>
            <w:tcW w:w="8479" w:type="dxa"/>
            <w:gridSpan w:val="12"/>
            <w:shd w:val="clear" w:color="auto" w:fill="auto"/>
            <w:noWrap/>
            <w:vAlign w:val="center"/>
          </w:tcPr>
          <w:p w14:paraId="52EB91F8" w14:textId="0B93111A" w:rsidR="004A6715" w:rsidRPr="001C60F2" w:rsidRDefault="004A6715" w:rsidP="004A6715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Bauleistungen (VOB/B), </w:t>
            </w:r>
            <w:r>
              <w:t>in der jeweils gültigen Fassung</w:t>
            </w:r>
          </w:p>
        </w:tc>
      </w:tr>
      <w:tr w:rsidR="004A6715" w:rsidRPr="001C60F2" w14:paraId="4D72959D" w14:textId="77777777" w:rsidTr="00C464F4">
        <w:trPr>
          <w:trHeight w:val="284"/>
        </w:trPr>
        <w:tc>
          <w:tcPr>
            <w:tcW w:w="594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4A6715" w:rsidRPr="001C60F2" w:rsidRDefault="004A6715" w:rsidP="004A6715">
            <w:pPr>
              <w:contextualSpacing/>
              <w:jc w:val="left"/>
              <w:outlineLvl w:val="0"/>
            </w:pPr>
          </w:p>
        </w:tc>
        <w:tc>
          <w:tcPr>
            <w:tcW w:w="8479" w:type="dxa"/>
            <w:gridSpan w:val="12"/>
            <w:shd w:val="clear" w:color="auto" w:fill="auto"/>
            <w:noWrap/>
            <w:vAlign w:val="center"/>
          </w:tcPr>
          <w:p w14:paraId="40E5DD96" w14:textId="3BA53A5C" w:rsidR="004A6715" w:rsidRPr="00956830" w:rsidRDefault="004A6715" w:rsidP="004A6715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 xml:space="preserve">Allgemeine Technische Vertragsbedingungen für Bauleistungen (VOB/C), in der jeweils gültigen Fassung </w:t>
            </w:r>
          </w:p>
        </w:tc>
      </w:tr>
      <w:tr w:rsidR="004A6715" w:rsidRPr="001C60F2" w14:paraId="04867607" w14:textId="77777777" w:rsidTr="00C464F4">
        <w:trPr>
          <w:trHeight w:val="284"/>
        </w:trPr>
        <w:tc>
          <w:tcPr>
            <w:tcW w:w="594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587EE43E" w14:textId="77777777" w:rsidR="004A6715" w:rsidRPr="001C60F2" w:rsidRDefault="004A6715" w:rsidP="004A6715">
            <w:pPr>
              <w:contextualSpacing/>
              <w:jc w:val="left"/>
              <w:outlineLvl w:val="0"/>
            </w:pPr>
          </w:p>
        </w:tc>
        <w:tc>
          <w:tcPr>
            <w:tcW w:w="8479" w:type="dxa"/>
            <w:gridSpan w:val="12"/>
            <w:shd w:val="clear" w:color="auto" w:fill="auto"/>
            <w:noWrap/>
            <w:vAlign w:val="center"/>
          </w:tcPr>
          <w:p w14:paraId="17070CE5" w14:textId="3F2AD524" w:rsidR="004A6715" w:rsidRDefault="004A6715" w:rsidP="004A6715">
            <w:pPr>
              <w:pStyle w:val="AnstrichTabelle"/>
              <w:numPr>
                <w:ilvl w:val="0"/>
                <w:numId w:val="35"/>
              </w:numPr>
              <w:spacing w:after="0"/>
              <w:ind w:hanging="720"/>
              <w:jc w:val="left"/>
            </w:pPr>
            <w:r>
              <w:t>Unterlagen gem. Aufforderung zur Angebotsabgabe, Anlagen – Teil B</w:t>
            </w:r>
          </w:p>
        </w:tc>
      </w:tr>
      <w:tr w:rsidR="004A6715" w:rsidRPr="001C60F2" w14:paraId="39AF7160" w14:textId="77777777" w:rsidTr="00C464F4">
        <w:trPr>
          <w:trHeight w:hRule="exact" w:val="170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4A6715" w:rsidRPr="001C60F2" w:rsidRDefault="004A6715" w:rsidP="004A6715">
            <w:pPr>
              <w:contextualSpacing/>
              <w:jc w:val="left"/>
              <w:outlineLvl w:val="0"/>
            </w:pPr>
          </w:p>
        </w:tc>
        <w:tc>
          <w:tcPr>
            <w:tcW w:w="8479" w:type="dxa"/>
            <w:gridSpan w:val="12"/>
            <w:noWrap/>
            <w:vAlign w:val="center"/>
          </w:tcPr>
          <w:p w14:paraId="70103ADF" w14:textId="77777777" w:rsidR="004A6715" w:rsidRPr="001C60F2" w:rsidRDefault="004A6715" w:rsidP="004A6715">
            <w:pPr>
              <w:pStyle w:val="AnstrichTabelle"/>
            </w:pPr>
          </w:p>
        </w:tc>
      </w:tr>
      <w:tr w:rsidR="004A6715" w:rsidRPr="00410951" w14:paraId="3DEF8F87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</w:tcPr>
          <w:p w14:paraId="633BA701" w14:textId="77777777" w:rsidR="004A6715" w:rsidRPr="001C60F2" w:rsidRDefault="004A6715" w:rsidP="004A6715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4A6715" w:rsidRPr="00C06D23" w:rsidRDefault="004A6715" w:rsidP="004A671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DB726E">
              <w:fldChar w:fldCharType="separate"/>
            </w:r>
            <w:r w:rsidRPr="001C60F2">
              <w:fldChar w:fldCharType="end"/>
            </w:r>
          </w:p>
        </w:tc>
        <w:tc>
          <w:tcPr>
            <w:tcW w:w="8053" w:type="dxa"/>
            <w:gridSpan w:val="10"/>
            <w:noWrap/>
            <w:vAlign w:val="center"/>
          </w:tcPr>
          <w:p w14:paraId="1FA5FD35" w14:textId="77777777" w:rsidR="004A6715" w:rsidRPr="00C06D23" w:rsidRDefault="004A6715" w:rsidP="004A671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4A6715" w:rsidRPr="0051062D" w14:paraId="354BB8E7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4A6715" w:rsidRPr="0051062D" w:rsidRDefault="004A6715" w:rsidP="004A6715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4A6715" w:rsidRPr="001C60F2" w:rsidRDefault="004A6715" w:rsidP="004A6715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4A6715" w:rsidRPr="001C60F2" w:rsidRDefault="004A6715" w:rsidP="004A6715">
            <w:pPr>
              <w:contextualSpacing/>
              <w:jc w:val="left"/>
              <w:outlineLvl w:val="0"/>
            </w:pPr>
            <w:r>
              <w:t>Name:</w:t>
            </w:r>
          </w:p>
        </w:tc>
        <w:sdt>
          <w:sdtPr>
            <w:id w:val="1410042644"/>
            <w:placeholder>
              <w:docPart w:val="E936CDBED77749EA9856AFDBD73B9F3D"/>
            </w:placeholder>
          </w:sdtPr>
          <w:sdtEndPr/>
          <w:sdtContent>
            <w:tc>
              <w:tcPr>
                <w:tcW w:w="3089" w:type="dxa"/>
                <w:gridSpan w:val="2"/>
                <w:tcBorders>
                  <w:bottom w:val="single" w:sz="4" w:space="0" w:color="808080"/>
                </w:tcBorders>
                <w:vAlign w:val="bottom"/>
              </w:tcPr>
              <w:p w14:paraId="4EE17239" w14:textId="5AE51912" w:rsidR="004A6715" w:rsidRPr="001C60F2" w:rsidRDefault="004A6715" w:rsidP="004A6715">
                <w:pPr>
                  <w:contextualSpacing/>
                  <w:jc w:val="left"/>
                  <w:outlineLvl w:val="0"/>
                </w:pPr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  <w:tc>
          <w:tcPr>
            <w:tcW w:w="994" w:type="dxa"/>
            <w:vAlign w:val="center"/>
          </w:tcPr>
          <w:p w14:paraId="39E7C4E2" w14:textId="77777777" w:rsidR="004A6715" w:rsidRPr="001C60F2" w:rsidRDefault="004A6715" w:rsidP="004A6715">
            <w:pPr>
              <w:contextualSpacing/>
              <w:jc w:val="left"/>
              <w:outlineLvl w:val="0"/>
            </w:pPr>
            <w:r>
              <w:t>PQ_Nummer:</w:t>
            </w:r>
          </w:p>
        </w:tc>
        <w:sdt>
          <w:sdtPr>
            <w:id w:val="24993384"/>
            <w:placeholder>
              <w:docPart w:val="10826854AFD4432EAB169902920131A4"/>
            </w:placeholder>
          </w:sdtPr>
          <w:sdtEndPr/>
          <w:sdtContent>
            <w:tc>
              <w:tcPr>
                <w:tcW w:w="2835" w:type="dxa"/>
                <w:gridSpan w:val="3"/>
                <w:tcBorders>
                  <w:bottom w:val="single" w:sz="4" w:space="0" w:color="808080"/>
                </w:tcBorders>
                <w:vAlign w:val="center"/>
              </w:tcPr>
              <w:p w14:paraId="0B78D338" w14:textId="004C9593" w:rsidR="004A6715" w:rsidRPr="001C60F2" w:rsidRDefault="00746C7F" w:rsidP="004A6715">
                <w:pPr>
                  <w:contextualSpacing/>
                  <w:jc w:val="left"/>
                  <w:outlineLvl w:val="0"/>
                </w:pPr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</w:tr>
      <w:tr w:rsidR="004A6715" w:rsidRPr="009E0802" w14:paraId="7A3345B5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4A6715" w:rsidRPr="0027784E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4A6715" w:rsidRPr="001C60F2" w:rsidRDefault="004A6715" w:rsidP="004A6715"/>
        </w:tc>
        <w:tc>
          <w:tcPr>
            <w:tcW w:w="1134" w:type="dxa"/>
            <w:gridSpan w:val="4"/>
            <w:vAlign w:val="center"/>
          </w:tcPr>
          <w:p w14:paraId="284545AF" w14:textId="77777777" w:rsidR="004A6715" w:rsidRPr="009E0802" w:rsidRDefault="004A6715" w:rsidP="004A6715">
            <w:r w:rsidRPr="009E0802">
              <w:t>Name:</w:t>
            </w:r>
          </w:p>
        </w:tc>
        <w:sdt>
          <w:sdtPr>
            <w:id w:val="-517236842"/>
            <w:placeholder>
              <w:docPart w:val="8DD1CF33854548C3B0DC4BE9C47887AC"/>
            </w:placeholder>
          </w:sdtPr>
          <w:sdtEndPr/>
          <w:sdtContent>
            <w:tc>
              <w:tcPr>
                <w:tcW w:w="3089" w:type="dxa"/>
                <w:gridSpan w:val="2"/>
                <w:tcBorders>
                  <w:top w:val="single" w:sz="4" w:space="0" w:color="808080"/>
                  <w:bottom w:val="single" w:sz="4" w:space="0" w:color="808080"/>
                </w:tcBorders>
                <w:vAlign w:val="center"/>
              </w:tcPr>
              <w:p w14:paraId="048F1FFF" w14:textId="5816D2B0" w:rsidR="004A6715" w:rsidRPr="009E0802" w:rsidRDefault="00746C7F" w:rsidP="004A6715"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  <w:tc>
          <w:tcPr>
            <w:tcW w:w="994" w:type="dxa"/>
            <w:vAlign w:val="center"/>
          </w:tcPr>
          <w:p w14:paraId="01CB2FD0" w14:textId="77777777" w:rsidR="004A6715" w:rsidRPr="009E0802" w:rsidRDefault="004A6715" w:rsidP="004A6715">
            <w:r w:rsidRPr="009E0802">
              <w:t>PQ_Nummer:</w:t>
            </w:r>
          </w:p>
        </w:tc>
        <w:sdt>
          <w:sdtPr>
            <w:id w:val="-1238788458"/>
            <w:placeholder>
              <w:docPart w:val="0EA0E5DF713944908F9D521C898C4CB7"/>
            </w:placeholder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808080"/>
                  <w:bottom w:val="single" w:sz="4" w:space="0" w:color="808080"/>
                </w:tcBorders>
                <w:vAlign w:val="center"/>
              </w:tcPr>
              <w:p w14:paraId="6AF5FE8D" w14:textId="2E33800B" w:rsidR="004A6715" w:rsidRPr="009E0802" w:rsidRDefault="00746C7F" w:rsidP="004A6715"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</w:tr>
      <w:tr w:rsidR="004A6715" w:rsidRPr="009E0802" w14:paraId="594D0746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4A6715" w:rsidRPr="0027784E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4A6715" w:rsidRPr="009E0802" w:rsidRDefault="004A6715" w:rsidP="004A6715"/>
        </w:tc>
        <w:tc>
          <w:tcPr>
            <w:tcW w:w="1134" w:type="dxa"/>
            <w:gridSpan w:val="4"/>
            <w:vAlign w:val="center"/>
          </w:tcPr>
          <w:p w14:paraId="2F2149CA" w14:textId="77777777" w:rsidR="004A6715" w:rsidRPr="009E0802" w:rsidRDefault="004A6715" w:rsidP="004A6715">
            <w:r w:rsidRPr="009E0802">
              <w:t>Name:</w:t>
            </w:r>
          </w:p>
        </w:tc>
        <w:sdt>
          <w:sdtPr>
            <w:id w:val="1075859615"/>
            <w:placeholder>
              <w:docPart w:val="3B134E1819FE4F57A8BA759EF0623BD4"/>
            </w:placeholder>
          </w:sdtPr>
          <w:sdtEndPr/>
          <w:sdtContent>
            <w:tc>
              <w:tcPr>
                <w:tcW w:w="3089" w:type="dxa"/>
                <w:gridSpan w:val="2"/>
                <w:tcBorders>
                  <w:top w:val="single" w:sz="4" w:space="0" w:color="808080"/>
                  <w:bottom w:val="single" w:sz="4" w:space="0" w:color="808080"/>
                </w:tcBorders>
                <w:vAlign w:val="center"/>
              </w:tcPr>
              <w:p w14:paraId="2B189DC8" w14:textId="2532893F" w:rsidR="004A6715" w:rsidRPr="009E0802" w:rsidRDefault="00746C7F" w:rsidP="004A6715"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  <w:tc>
          <w:tcPr>
            <w:tcW w:w="994" w:type="dxa"/>
            <w:vAlign w:val="center"/>
          </w:tcPr>
          <w:p w14:paraId="6A69BB80" w14:textId="77777777" w:rsidR="004A6715" w:rsidRPr="009E0802" w:rsidRDefault="004A6715" w:rsidP="004A6715">
            <w:r w:rsidRPr="009E0802">
              <w:t>PQ_Nummer:</w:t>
            </w:r>
          </w:p>
        </w:tc>
        <w:sdt>
          <w:sdtPr>
            <w:id w:val="2085866072"/>
            <w:placeholder>
              <w:docPart w:val="6E9639275A65484DAB622621C2A4C432"/>
            </w:placeholder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808080"/>
                  <w:bottom w:val="single" w:sz="4" w:space="0" w:color="808080"/>
                </w:tcBorders>
                <w:vAlign w:val="center"/>
              </w:tcPr>
              <w:p w14:paraId="754B0007" w14:textId="7BD28FA6" w:rsidR="004A6715" w:rsidRPr="009E0802" w:rsidRDefault="00746C7F" w:rsidP="004A6715"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</w:tr>
      <w:tr w:rsidR="004A6715" w:rsidRPr="009E0802" w14:paraId="06A409BD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4A6715" w:rsidRPr="0027784E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4A6715" w:rsidRPr="009E0802" w:rsidRDefault="004A6715" w:rsidP="004A6715"/>
        </w:tc>
        <w:tc>
          <w:tcPr>
            <w:tcW w:w="1134" w:type="dxa"/>
            <w:gridSpan w:val="4"/>
            <w:vAlign w:val="center"/>
          </w:tcPr>
          <w:p w14:paraId="27DAA876" w14:textId="77777777" w:rsidR="004A6715" w:rsidRPr="009E0802" w:rsidRDefault="004A6715" w:rsidP="004A6715">
            <w:r w:rsidRPr="009E0802">
              <w:t>Name:</w:t>
            </w:r>
          </w:p>
        </w:tc>
        <w:sdt>
          <w:sdtPr>
            <w:id w:val="1709844259"/>
            <w:placeholder>
              <w:docPart w:val="10A7FD99D419474BA5F891B5A148C3D9"/>
            </w:placeholder>
          </w:sdtPr>
          <w:sdtEndPr/>
          <w:sdtContent>
            <w:tc>
              <w:tcPr>
                <w:tcW w:w="3089" w:type="dxa"/>
                <w:gridSpan w:val="2"/>
                <w:tcBorders>
                  <w:top w:val="single" w:sz="4" w:space="0" w:color="808080"/>
                  <w:bottom w:val="single" w:sz="4" w:space="0" w:color="808080"/>
                </w:tcBorders>
                <w:vAlign w:val="center"/>
              </w:tcPr>
              <w:p w14:paraId="0A7D85D8" w14:textId="5A64E328" w:rsidR="004A6715" w:rsidRPr="009E0802" w:rsidRDefault="00746C7F" w:rsidP="004A6715"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  <w:tc>
          <w:tcPr>
            <w:tcW w:w="994" w:type="dxa"/>
            <w:vAlign w:val="center"/>
          </w:tcPr>
          <w:p w14:paraId="0C84742E" w14:textId="77777777" w:rsidR="004A6715" w:rsidRPr="009E0802" w:rsidRDefault="004A6715" w:rsidP="004A6715">
            <w:r w:rsidRPr="009E0802">
              <w:t>PQ_Nummer:</w:t>
            </w:r>
          </w:p>
        </w:tc>
        <w:sdt>
          <w:sdtPr>
            <w:id w:val="482819937"/>
            <w:placeholder>
              <w:docPart w:val="269661731BFD4CD48663B453E695A483"/>
            </w:placeholder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808080"/>
                  <w:bottom w:val="single" w:sz="4" w:space="0" w:color="808080"/>
                </w:tcBorders>
                <w:vAlign w:val="center"/>
              </w:tcPr>
              <w:p w14:paraId="5069D1D7" w14:textId="570F5937" w:rsidR="004A6715" w:rsidRPr="009E0802" w:rsidRDefault="00746C7F" w:rsidP="004A6715"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tc>
          </w:sdtContent>
        </w:sdt>
      </w:tr>
      <w:tr w:rsidR="004A6715" w:rsidRPr="00410951" w14:paraId="6AF16386" w14:textId="77777777" w:rsidTr="00C464F4">
        <w:trPr>
          <w:trHeight w:hRule="exact" w:val="113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4A6715" w:rsidRPr="00FF10F9" w:rsidDel="00594545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479" w:type="dxa"/>
            <w:gridSpan w:val="12"/>
            <w:noWrap/>
            <w:vAlign w:val="bottom"/>
          </w:tcPr>
          <w:p w14:paraId="17F9F324" w14:textId="77777777" w:rsidR="004A6715" w:rsidRPr="001C60F2" w:rsidRDefault="004A6715" w:rsidP="004A6715">
            <w:pPr>
              <w:jc w:val="left"/>
            </w:pPr>
          </w:p>
        </w:tc>
      </w:tr>
      <w:tr w:rsidR="004A6715" w:rsidRPr="00410951" w14:paraId="186483FE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</w:tcPr>
          <w:p w14:paraId="4983F567" w14:textId="7CF267A3" w:rsidR="004A6715" w:rsidRPr="00FF10F9" w:rsidDel="00594545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4A6715" w:rsidRPr="001C60F2" w:rsidRDefault="004A6715" w:rsidP="004A6715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DB726E">
              <w:fldChar w:fldCharType="separate"/>
            </w:r>
            <w:r w:rsidRPr="001C60F2">
              <w:fldChar w:fldCharType="end"/>
            </w:r>
          </w:p>
        </w:tc>
        <w:tc>
          <w:tcPr>
            <w:tcW w:w="8053" w:type="dxa"/>
            <w:gridSpan w:val="10"/>
          </w:tcPr>
          <w:p w14:paraId="666A55A5" w14:textId="4850B70E" w:rsidR="004A6715" w:rsidRPr="001C60F2" w:rsidRDefault="004A6715" w:rsidP="004A6715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4A6715" w:rsidRPr="00410951" w14:paraId="0EE3853C" w14:textId="77777777" w:rsidTr="00C464F4">
        <w:trPr>
          <w:trHeight w:hRule="exact" w:val="113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4A6715" w:rsidRPr="00FF10F9" w:rsidDel="00594545" w:rsidRDefault="004A6715" w:rsidP="004A6715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479" w:type="dxa"/>
            <w:gridSpan w:val="12"/>
            <w:noWrap/>
            <w:vAlign w:val="bottom"/>
          </w:tcPr>
          <w:p w14:paraId="4C91C29B" w14:textId="77777777" w:rsidR="004A6715" w:rsidRPr="001C60F2" w:rsidRDefault="004A6715" w:rsidP="004A6715">
            <w:pPr>
              <w:jc w:val="left"/>
            </w:pPr>
          </w:p>
        </w:tc>
      </w:tr>
      <w:tr w:rsidR="004A6715" w:rsidRPr="00410951" w14:paraId="100FFDB9" w14:textId="77777777" w:rsidTr="00C464F4">
        <w:trPr>
          <w:trHeight w:val="284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bottom"/>
          </w:tcPr>
          <w:p w14:paraId="497B08DE" w14:textId="77777777" w:rsidR="004A6715" w:rsidRPr="001C60F2" w:rsidRDefault="004A6715" w:rsidP="004A6715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4A6715" w:rsidRPr="0027784E" w14:paraId="6EA37793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4A6715" w:rsidRPr="0027784E" w:rsidRDefault="004A6715" w:rsidP="004A6715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02C016B1" w:rsidR="004A6715" w:rsidRPr="0027784E" w:rsidRDefault="004A6715" w:rsidP="004A6715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DB726E">
              <w:fldChar w:fldCharType="separate"/>
            </w:r>
            <w:r w:rsidRPr="001C60F2">
              <w:fldChar w:fldCharType="end"/>
            </w:r>
          </w:p>
        </w:tc>
        <w:tc>
          <w:tcPr>
            <w:tcW w:w="8053" w:type="dxa"/>
            <w:gridSpan w:val="10"/>
            <w:vAlign w:val="center"/>
          </w:tcPr>
          <w:p w14:paraId="5EB55C51" w14:textId="77777777" w:rsidR="004A6715" w:rsidRDefault="004A6715" w:rsidP="004A6715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4A6715" w:rsidRPr="0027784E" w14:paraId="3DDEB495" w14:textId="77777777" w:rsidTr="00C464F4">
        <w:trPr>
          <w:trHeight w:val="284"/>
        </w:trPr>
        <w:tc>
          <w:tcPr>
            <w:tcW w:w="594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4A6715" w:rsidRPr="0027784E" w:rsidRDefault="004A6715" w:rsidP="004A6715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4A6715" w:rsidRPr="00E92DDD" w:rsidRDefault="004A6715" w:rsidP="004A671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DB726E">
              <w:fldChar w:fldCharType="separate"/>
            </w:r>
            <w:r w:rsidRPr="001C60F2">
              <w:fldChar w:fldCharType="end"/>
            </w:r>
          </w:p>
        </w:tc>
        <w:tc>
          <w:tcPr>
            <w:tcW w:w="8053" w:type="dxa"/>
            <w:gridSpan w:val="10"/>
            <w:vAlign w:val="center"/>
          </w:tcPr>
          <w:p w14:paraId="129A2088" w14:textId="77777777" w:rsidR="004A6715" w:rsidRDefault="004A6715" w:rsidP="004A6715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4A6715" w:rsidRPr="00DF0D66" w14:paraId="7ABFC4C1" w14:textId="77777777" w:rsidTr="00C464F4">
        <w:trPr>
          <w:trHeight w:hRule="exact" w:val="170"/>
        </w:trPr>
        <w:tc>
          <w:tcPr>
            <w:tcW w:w="9073" w:type="dxa"/>
            <w:gridSpan w:val="14"/>
            <w:noWrap/>
            <w:tcMar>
              <w:left w:w="28" w:type="dxa"/>
            </w:tcMar>
            <w:vAlign w:val="center"/>
          </w:tcPr>
          <w:p w14:paraId="23C2944B" w14:textId="77777777" w:rsidR="004A6715" w:rsidRPr="00410951" w:rsidRDefault="004A6715" w:rsidP="004A6715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497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476"/>
      </w:tblGrid>
      <w:tr w:rsidR="00E92DDD" w:rsidRPr="00410951" w14:paraId="6362569B" w14:textId="77777777" w:rsidTr="00C464F4">
        <w:trPr>
          <w:trHeight w:val="284"/>
        </w:trPr>
        <w:tc>
          <w:tcPr>
            <w:tcW w:w="949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4A6715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47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47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47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47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47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47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C464F4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47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C464F4">
        <w:trPr>
          <w:cantSplit/>
          <w:trHeight w:val="170"/>
        </w:trPr>
        <w:tc>
          <w:tcPr>
            <w:tcW w:w="949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C464F4">
        <w:trPr>
          <w:cantSplit/>
          <w:trHeight w:val="1701"/>
        </w:trPr>
        <w:tc>
          <w:tcPr>
            <w:tcW w:w="94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0897AC3A" w14:textId="66A0F11E" w:rsidR="00E92DDD" w:rsidRDefault="00E92DDD" w:rsidP="00093AC6">
            <w:pPr>
              <w:jc w:val="left"/>
            </w:pPr>
            <w:r>
              <w:t>Unterschrift</w:t>
            </w:r>
            <w:r w:rsidR="00FC1D18">
              <w:t xml:space="preserve"> (</w:t>
            </w:r>
            <w:r w:rsidR="00FE1E05">
              <w:t xml:space="preserve">nur </w:t>
            </w:r>
            <w:r w:rsidR="00FC1D18">
              <w:t>bei</w:t>
            </w:r>
            <w:r w:rsidR="00FE1E05">
              <w:t>m</w:t>
            </w:r>
            <w:r w:rsidR="00FC1D18">
              <w:t xml:space="preserve"> schriftliche</w:t>
            </w:r>
            <w:r w:rsidR="00C464F4">
              <w:t>n</w:t>
            </w:r>
            <w:r w:rsidR="00FC1D18">
              <w:t xml:space="preserve"> Angebot</w:t>
            </w:r>
            <w:r w:rsidR="00CE1D75">
              <w:t xml:space="preserve"> erforderlich</w:t>
            </w:r>
            <w:r w:rsidR="00FE1E05">
              <w:t>; beim digitalen Angebot genügt die Angabe des Bieters im Angebot als Ersteller</w:t>
            </w:r>
            <w:r w:rsidR="00FC1D18">
              <w:t>)</w:t>
            </w:r>
          </w:p>
          <w:p w14:paraId="2D88F8BF" w14:textId="77777777" w:rsidR="004733AA" w:rsidRDefault="004733AA" w:rsidP="00093AC6">
            <w:pPr>
              <w:jc w:val="left"/>
            </w:pPr>
          </w:p>
          <w:sdt>
            <w:sdtPr>
              <w:id w:val="-176812967"/>
              <w:placeholder>
                <w:docPart w:val="F256AA5842B94991B865BFA5E34816DA"/>
              </w:placeholder>
            </w:sdtPr>
            <w:sdtEndPr/>
            <w:sdtContent>
              <w:p w14:paraId="4C4E15F7" w14:textId="049AAC88" w:rsidR="004733AA" w:rsidRPr="00FA6D6C" w:rsidRDefault="004733AA" w:rsidP="00093AC6">
                <w:pPr>
                  <w:jc w:val="left"/>
                </w:pPr>
                <w:r w:rsidRPr="00746C7F">
                  <w:rPr>
                    <w:color w:val="808080" w:themeColor="background1" w:themeShade="80"/>
                  </w:rPr>
                  <w:t>b</w:t>
                </w:r>
                <w:r w:rsidRPr="004A6715">
                  <w:rPr>
                    <w:color w:val="808080" w:themeColor="background1" w:themeShade="80"/>
                  </w:rPr>
                  <w:t>itte</w:t>
                </w:r>
                <w:r>
                  <w:rPr>
                    <w:color w:val="808080" w:themeColor="background1" w:themeShade="80"/>
                  </w:rPr>
                  <w:t xml:space="preserve"> </w:t>
                </w:r>
                <w:r w:rsidRPr="004A6715">
                  <w:rPr>
                    <w:color w:val="808080" w:themeColor="background1" w:themeShade="80"/>
                  </w:rPr>
                  <w:t>eintragen</w:t>
                </w:r>
              </w:p>
            </w:sdtContent>
          </w:sdt>
        </w:tc>
      </w:tr>
      <w:tr w:rsidR="00E92DDD" w:rsidRPr="00410951" w14:paraId="198F6519" w14:textId="77777777" w:rsidTr="00C464F4">
        <w:trPr>
          <w:cantSplit/>
          <w:trHeight w:val="680"/>
        </w:trPr>
        <w:tc>
          <w:tcPr>
            <w:tcW w:w="94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 xml:space="preserve">eser Stelle </w:t>
            </w:r>
            <w:proofErr w:type="gramStart"/>
            <w:r w:rsidR="00A57845">
              <w:rPr>
                <w:b/>
                <w:bCs/>
              </w:rPr>
              <w:t>unterschrieben</w:t>
            </w:r>
            <w:proofErr w:type="gramEnd"/>
            <w:r w:rsidR="00A57845">
              <w:rPr>
                <w:b/>
                <w:bCs/>
              </w:rPr>
              <w:t xml:space="preserve">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7F2E6" w14:textId="77777777" w:rsidR="0096395D" w:rsidRDefault="0096395D">
      <w:r>
        <w:separator/>
      </w:r>
    </w:p>
    <w:p w14:paraId="7A6E2A3B" w14:textId="77777777" w:rsidR="0096395D" w:rsidRDefault="0096395D"/>
    <w:p w14:paraId="6F5720FA" w14:textId="77777777" w:rsidR="0096395D" w:rsidRDefault="0096395D"/>
  </w:endnote>
  <w:endnote w:type="continuationSeparator" w:id="0">
    <w:p w14:paraId="15B96E16" w14:textId="77777777" w:rsidR="0096395D" w:rsidRDefault="0096395D">
      <w:r>
        <w:continuationSeparator/>
      </w:r>
    </w:p>
    <w:p w14:paraId="05C1117F" w14:textId="77777777" w:rsidR="0096395D" w:rsidRDefault="0096395D"/>
    <w:p w14:paraId="5AC8DDE5" w14:textId="77777777" w:rsidR="0096395D" w:rsidRDefault="0096395D"/>
  </w:endnote>
  <w:endnote w:type="continuationNotice" w:id="1">
    <w:p w14:paraId="761CF2C7" w14:textId="77777777" w:rsidR="0096395D" w:rsidRDefault="009639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CAA2E" w14:textId="77777777" w:rsidR="00E77E2A" w:rsidRDefault="00E77E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4C20F6E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  <w:r w:rsidR="00FE1E0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A71E94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A71E94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B095D" w14:textId="77777777" w:rsidR="00E77E2A" w:rsidRDefault="00E77E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E49BC" w14:textId="77777777" w:rsidR="0096395D" w:rsidRDefault="0096395D" w:rsidP="00026D23">
      <w:r>
        <w:separator/>
      </w:r>
    </w:p>
  </w:footnote>
  <w:footnote w:type="continuationSeparator" w:id="0">
    <w:p w14:paraId="5CB48C7D" w14:textId="77777777" w:rsidR="0096395D" w:rsidRDefault="0096395D">
      <w:r>
        <w:continuationSeparator/>
      </w:r>
    </w:p>
    <w:p w14:paraId="157E7A78" w14:textId="77777777" w:rsidR="0096395D" w:rsidRDefault="0096395D"/>
    <w:p w14:paraId="302D0604" w14:textId="77777777" w:rsidR="0096395D" w:rsidRDefault="0096395D"/>
  </w:footnote>
  <w:footnote w:type="continuationNotice" w:id="1">
    <w:p w14:paraId="7789FACA" w14:textId="77777777" w:rsidR="0096395D" w:rsidRDefault="0096395D"/>
  </w:footnote>
  <w:footnote w:id="2">
    <w:p w14:paraId="62F6EE9E" w14:textId="71F67A46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</w:t>
      </w:r>
      <w:r w:rsidRPr="006D1F03">
        <w:rPr>
          <w:rStyle w:val="Funotenzeichen"/>
          <w:b w:val="0"/>
          <w:vertAlign w:val="baseline"/>
        </w:rPr>
        <w:t>beizufügen</w:t>
      </w:r>
      <w:r w:rsidR="00FE1E05" w:rsidRPr="006D1F03">
        <w:rPr>
          <w:rStyle w:val="Funotenzeichen"/>
          <w:b w:val="0"/>
          <w:vertAlign w:val="baseline"/>
        </w:rPr>
        <w:t>; siehe insbes. Kat C der Angebotsaufforderung sowie das Verzeichnis 216</w:t>
      </w:r>
    </w:p>
  </w:footnote>
  <w:footnote w:id="3">
    <w:p w14:paraId="362D1331" w14:textId="77777777" w:rsidR="004A6715" w:rsidRPr="00997FC2" w:rsidRDefault="004A6715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4A6715" w:rsidRPr="006F2B9B" w:rsidRDefault="004A6715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4A6715" w:rsidRPr="00C0002D" w:rsidRDefault="004A6715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Pr="007B7AB9">
        <w:rPr>
          <w:sz w:val="16"/>
          <w:szCs w:val="16"/>
        </w:rPr>
        <w:t>wenn der überwiegende Teil des Auftrags von (einem) Partner(n) der Bi</w:t>
      </w:r>
      <w:r>
        <w:rPr>
          <w:sz w:val="16"/>
          <w:szCs w:val="16"/>
        </w:rPr>
        <w:t>eterg</w:t>
      </w:r>
      <w:r w:rsidRPr="007B7AB9">
        <w:rPr>
          <w:sz w:val="16"/>
          <w:szCs w:val="16"/>
        </w:rPr>
        <w:t>e</w:t>
      </w:r>
      <w:r>
        <w:rPr>
          <w:sz w:val="16"/>
          <w:szCs w:val="16"/>
        </w:rPr>
        <w:t>meinschaft</w:t>
      </w:r>
      <w:r w:rsidRPr="007B7AB9">
        <w:rPr>
          <w:sz w:val="16"/>
          <w:szCs w:val="16"/>
        </w:rPr>
        <w:t xml:space="preserve"> erbracht wird, der/die als KMU einzustufen </w:t>
      </w:r>
      <w:r>
        <w:rPr>
          <w:sz w:val="16"/>
          <w:szCs w:val="16"/>
        </w:rPr>
        <w:t>ist/</w:t>
      </w:r>
      <w:r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6CC69" w14:textId="77777777" w:rsidR="00E77E2A" w:rsidRDefault="00E77E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0C6DD" w14:textId="77777777" w:rsidR="00E77E2A" w:rsidRDefault="00E77E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300CA1D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714D"/>
    <w:multiLevelType w:val="hybridMultilevel"/>
    <w:tmpl w:val="41B2CD52"/>
    <w:lvl w:ilvl="0" w:tplc="43FA487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55F71"/>
    <w:multiLevelType w:val="hybridMultilevel"/>
    <w:tmpl w:val="0F0A4364"/>
    <w:lvl w:ilvl="0" w:tplc="20C451E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5"/>
  </w:num>
  <w:num w:numId="5">
    <w:abstractNumId w:val="13"/>
  </w:num>
  <w:num w:numId="6">
    <w:abstractNumId w:val="3"/>
  </w:num>
  <w:num w:numId="7">
    <w:abstractNumId w:val="16"/>
  </w:num>
  <w:num w:numId="8">
    <w:abstractNumId w:val="12"/>
  </w:num>
  <w:num w:numId="9">
    <w:abstractNumId w:val="24"/>
  </w:num>
  <w:num w:numId="10">
    <w:abstractNumId w:val="8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2"/>
  </w:num>
  <w:num w:numId="17">
    <w:abstractNumId w:val="2"/>
  </w:num>
  <w:num w:numId="18">
    <w:abstractNumId w:val="20"/>
  </w:num>
  <w:num w:numId="19">
    <w:abstractNumId w:val="17"/>
  </w:num>
  <w:num w:numId="20">
    <w:abstractNumId w:val="14"/>
  </w:num>
  <w:num w:numId="21">
    <w:abstractNumId w:val="10"/>
  </w:num>
  <w:num w:numId="22">
    <w:abstractNumId w:val="0"/>
  </w:num>
  <w:num w:numId="23">
    <w:abstractNumId w:val="19"/>
  </w:num>
  <w:num w:numId="24">
    <w:abstractNumId w:val="22"/>
  </w:num>
  <w:num w:numId="25">
    <w:abstractNumId w:val="23"/>
  </w:num>
  <w:num w:numId="26">
    <w:abstractNumId w:val="4"/>
  </w:num>
  <w:num w:numId="27">
    <w:abstractNumId w:val="18"/>
  </w:num>
  <w:num w:numId="28">
    <w:abstractNumId w:val="21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6"/>
  </w:num>
  <w:num w:numId="34">
    <w:abstractNumId w:val="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Gr/RHl/I+9PnsRGE2HBH51F/kBzkKEgyiRFrV5Z0Ve91CEPgRj7QPD5Xw5W3aTvcH4iPDrOsdnqNGrz5T60z7A==" w:salt="kz4gzu3l8OUm29wVv9OBBA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LW_DocType" w:val="FETAB"/>
    <w:docVar w:name="modified" w:val="1"/>
    <w:docVar w:name="Status" w:val="nein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2F05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9756D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1424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D6B25"/>
    <w:rsid w:val="001E0C92"/>
    <w:rsid w:val="001F1B71"/>
    <w:rsid w:val="001F47CC"/>
    <w:rsid w:val="001F48B8"/>
    <w:rsid w:val="002020DB"/>
    <w:rsid w:val="002029D6"/>
    <w:rsid w:val="002031BB"/>
    <w:rsid w:val="00206D22"/>
    <w:rsid w:val="0020785E"/>
    <w:rsid w:val="00214402"/>
    <w:rsid w:val="00231273"/>
    <w:rsid w:val="00232128"/>
    <w:rsid w:val="00233A2F"/>
    <w:rsid w:val="00234F96"/>
    <w:rsid w:val="00243788"/>
    <w:rsid w:val="002476B6"/>
    <w:rsid w:val="002517FD"/>
    <w:rsid w:val="00251A0A"/>
    <w:rsid w:val="00257502"/>
    <w:rsid w:val="002616D0"/>
    <w:rsid w:val="00261FD8"/>
    <w:rsid w:val="00263542"/>
    <w:rsid w:val="00264FF1"/>
    <w:rsid w:val="002748DF"/>
    <w:rsid w:val="00274D50"/>
    <w:rsid w:val="0027784E"/>
    <w:rsid w:val="00280E29"/>
    <w:rsid w:val="00285F4A"/>
    <w:rsid w:val="00286C4B"/>
    <w:rsid w:val="00287DE0"/>
    <w:rsid w:val="002909AF"/>
    <w:rsid w:val="00290B8A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2967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3F71A1"/>
    <w:rsid w:val="00402A1B"/>
    <w:rsid w:val="00410951"/>
    <w:rsid w:val="00416A26"/>
    <w:rsid w:val="004212BA"/>
    <w:rsid w:val="00424038"/>
    <w:rsid w:val="00430523"/>
    <w:rsid w:val="00431330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3AA"/>
    <w:rsid w:val="0047343B"/>
    <w:rsid w:val="00477548"/>
    <w:rsid w:val="00480ABD"/>
    <w:rsid w:val="004818FE"/>
    <w:rsid w:val="00485D27"/>
    <w:rsid w:val="00492429"/>
    <w:rsid w:val="00493D8E"/>
    <w:rsid w:val="00495570"/>
    <w:rsid w:val="004A6715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0F20"/>
    <w:rsid w:val="0052264C"/>
    <w:rsid w:val="005262CB"/>
    <w:rsid w:val="0052651F"/>
    <w:rsid w:val="0052786A"/>
    <w:rsid w:val="005333C9"/>
    <w:rsid w:val="00534027"/>
    <w:rsid w:val="00536CC6"/>
    <w:rsid w:val="00537670"/>
    <w:rsid w:val="00551B7B"/>
    <w:rsid w:val="005575B0"/>
    <w:rsid w:val="005576BB"/>
    <w:rsid w:val="00560F49"/>
    <w:rsid w:val="00563566"/>
    <w:rsid w:val="005636F7"/>
    <w:rsid w:val="00571120"/>
    <w:rsid w:val="00572F21"/>
    <w:rsid w:val="00573601"/>
    <w:rsid w:val="00574488"/>
    <w:rsid w:val="00576C66"/>
    <w:rsid w:val="00585EDA"/>
    <w:rsid w:val="00587BE6"/>
    <w:rsid w:val="005904F2"/>
    <w:rsid w:val="00590842"/>
    <w:rsid w:val="005912BD"/>
    <w:rsid w:val="00593FA8"/>
    <w:rsid w:val="00594545"/>
    <w:rsid w:val="00597968"/>
    <w:rsid w:val="005A359B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1844"/>
    <w:rsid w:val="00603E73"/>
    <w:rsid w:val="00605DD3"/>
    <w:rsid w:val="00606550"/>
    <w:rsid w:val="00607EE7"/>
    <w:rsid w:val="00614636"/>
    <w:rsid w:val="00616C8F"/>
    <w:rsid w:val="00622C9A"/>
    <w:rsid w:val="00623C12"/>
    <w:rsid w:val="00624A35"/>
    <w:rsid w:val="00630A3F"/>
    <w:rsid w:val="0063407D"/>
    <w:rsid w:val="00640049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1F03"/>
    <w:rsid w:val="006D43FE"/>
    <w:rsid w:val="006D70A3"/>
    <w:rsid w:val="006E2374"/>
    <w:rsid w:val="006F0570"/>
    <w:rsid w:val="006F2B9B"/>
    <w:rsid w:val="006F369F"/>
    <w:rsid w:val="00706FDC"/>
    <w:rsid w:val="00707AFF"/>
    <w:rsid w:val="007163A2"/>
    <w:rsid w:val="00723D55"/>
    <w:rsid w:val="00724A78"/>
    <w:rsid w:val="00724CA7"/>
    <w:rsid w:val="007305C0"/>
    <w:rsid w:val="00732EEA"/>
    <w:rsid w:val="00733C41"/>
    <w:rsid w:val="00734EDE"/>
    <w:rsid w:val="00745C15"/>
    <w:rsid w:val="00746C7F"/>
    <w:rsid w:val="007531A1"/>
    <w:rsid w:val="00753A56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7F3B17"/>
    <w:rsid w:val="008039B3"/>
    <w:rsid w:val="00804FF9"/>
    <w:rsid w:val="0081095D"/>
    <w:rsid w:val="0081723D"/>
    <w:rsid w:val="00823EDF"/>
    <w:rsid w:val="00824A7B"/>
    <w:rsid w:val="00853F45"/>
    <w:rsid w:val="00864C52"/>
    <w:rsid w:val="0086603B"/>
    <w:rsid w:val="00866DD9"/>
    <w:rsid w:val="008714F3"/>
    <w:rsid w:val="00876BB1"/>
    <w:rsid w:val="0088300B"/>
    <w:rsid w:val="00893505"/>
    <w:rsid w:val="0089492C"/>
    <w:rsid w:val="00894C0C"/>
    <w:rsid w:val="008A6864"/>
    <w:rsid w:val="008B032D"/>
    <w:rsid w:val="008B0B82"/>
    <w:rsid w:val="008B1F06"/>
    <w:rsid w:val="008B4C5D"/>
    <w:rsid w:val="008C7CF0"/>
    <w:rsid w:val="008D764D"/>
    <w:rsid w:val="008D7FD0"/>
    <w:rsid w:val="008E656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56830"/>
    <w:rsid w:val="00962412"/>
    <w:rsid w:val="0096395D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C1C16"/>
    <w:rsid w:val="009D3CC0"/>
    <w:rsid w:val="009D5046"/>
    <w:rsid w:val="009E0802"/>
    <w:rsid w:val="009E444D"/>
    <w:rsid w:val="009E740C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0C5B"/>
    <w:rsid w:val="00A71E94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244D8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53C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464F4"/>
    <w:rsid w:val="00C50224"/>
    <w:rsid w:val="00C647C8"/>
    <w:rsid w:val="00C764C5"/>
    <w:rsid w:val="00C81A77"/>
    <w:rsid w:val="00C96E33"/>
    <w:rsid w:val="00CA385B"/>
    <w:rsid w:val="00CB1036"/>
    <w:rsid w:val="00CB2EEB"/>
    <w:rsid w:val="00CC2945"/>
    <w:rsid w:val="00CC61D1"/>
    <w:rsid w:val="00CD254F"/>
    <w:rsid w:val="00CD54C7"/>
    <w:rsid w:val="00CD6BE8"/>
    <w:rsid w:val="00CE1D75"/>
    <w:rsid w:val="00CE6B64"/>
    <w:rsid w:val="00CF64C4"/>
    <w:rsid w:val="00CF68D2"/>
    <w:rsid w:val="00CF73FA"/>
    <w:rsid w:val="00D00C76"/>
    <w:rsid w:val="00D05C74"/>
    <w:rsid w:val="00D06E8F"/>
    <w:rsid w:val="00D1009B"/>
    <w:rsid w:val="00D10E71"/>
    <w:rsid w:val="00D16F15"/>
    <w:rsid w:val="00D23B01"/>
    <w:rsid w:val="00D36B80"/>
    <w:rsid w:val="00D425A1"/>
    <w:rsid w:val="00D462D3"/>
    <w:rsid w:val="00D464F5"/>
    <w:rsid w:val="00D506E0"/>
    <w:rsid w:val="00D52796"/>
    <w:rsid w:val="00D57DFF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B726E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0903"/>
    <w:rsid w:val="00E72718"/>
    <w:rsid w:val="00E74FFB"/>
    <w:rsid w:val="00E76F2B"/>
    <w:rsid w:val="00E77E2A"/>
    <w:rsid w:val="00E8206C"/>
    <w:rsid w:val="00E85EBB"/>
    <w:rsid w:val="00E876E9"/>
    <w:rsid w:val="00E92255"/>
    <w:rsid w:val="00E92DDD"/>
    <w:rsid w:val="00EA0C40"/>
    <w:rsid w:val="00EB166B"/>
    <w:rsid w:val="00EC3EEB"/>
    <w:rsid w:val="00EC7AED"/>
    <w:rsid w:val="00EE1F0B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16B5"/>
    <w:rsid w:val="00F8655F"/>
    <w:rsid w:val="00F90ED7"/>
    <w:rsid w:val="00F9216F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3CB7"/>
    <w:rsid w:val="00FD49AF"/>
    <w:rsid w:val="00FE1E05"/>
    <w:rsid w:val="00FE6F03"/>
    <w:rsid w:val="00FF05A8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DF54A958-2F34-4F6D-B6BF-94CB33BE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4A671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A67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25510-F985-423E-9FE2-919E7B9B740D}"/>
      </w:docPartPr>
      <w:docPartBody>
        <w:p w:rsidR="009B068F" w:rsidRDefault="00EB1142"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3E73126A1944A09E1448F3D18B4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66522-6CF9-4F7F-B4BE-D15C8C6268C9}"/>
      </w:docPartPr>
      <w:docPartBody>
        <w:p w:rsidR="009B068F" w:rsidRDefault="00EB1142" w:rsidP="00EB1142">
          <w:pPr>
            <w:pStyle w:val="1A3E73126A1944A09E1448F3D18B4758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D90E36810847818E471DE62227F9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E6B05-380C-40E9-979D-E74219A99FDD}"/>
      </w:docPartPr>
      <w:docPartBody>
        <w:p w:rsidR="009B068F" w:rsidRDefault="00EB1142" w:rsidP="00EB1142">
          <w:pPr>
            <w:pStyle w:val="3ED90E36810847818E471DE62227F9DD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BBE6B0D8034271ABB5D13FCDA2D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57664-F2C7-4CBB-BFB3-EC104B08DC52}"/>
      </w:docPartPr>
      <w:docPartBody>
        <w:p w:rsidR="009B068F" w:rsidRDefault="00EB1142" w:rsidP="00EB1142">
          <w:pPr>
            <w:pStyle w:val="CCBBE6B0D8034271ABB5D13FCDA2DE40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CF91ED58834CAABD4C2333D248C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A1EEE-CDAD-472C-B56D-04A718E1AE57}"/>
      </w:docPartPr>
      <w:docPartBody>
        <w:p w:rsidR="009B068F" w:rsidRDefault="00EB1142" w:rsidP="00EB1142">
          <w:pPr>
            <w:pStyle w:val="0ECF91ED58834CAABD4C2333D248C181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D4F41CBC4C40D19F3DC8210BA86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EF24F-1FF5-4A4D-AA7C-9656DAE99FA5}"/>
      </w:docPartPr>
      <w:docPartBody>
        <w:p w:rsidR="009B068F" w:rsidRDefault="00EB1142" w:rsidP="00EB1142">
          <w:pPr>
            <w:pStyle w:val="EBD4F41CBC4C40D19F3DC8210BA86A28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7E76A739144EF382566E94BB2D8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D9556-28E8-4837-AFA1-288F67F1880E}"/>
      </w:docPartPr>
      <w:docPartBody>
        <w:p w:rsidR="009B068F" w:rsidRDefault="00EB1142" w:rsidP="00EB1142">
          <w:pPr>
            <w:pStyle w:val="1E7E76A739144EF382566E94BB2D80FE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8A8C83377D491B917271031B4E98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A7F6B2-1B2F-48D6-96B2-B5A4E4B6D0AD}"/>
      </w:docPartPr>
      <w:docPartBody>
        <w:p w:rsidR="009B068F" w:rsidRDefault="00EB1142" w:rsidP="00EB1142">
          <w:pPr>
            <w:pStyle w:val="1C8A8C83377D491B917271031B4E9896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7F5875B55940FFAF1DA8614488E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503A1-69A1-427C-A944-4D2BF5901A4E}"/>
      </w:docPartPr>
      <w:docPartBody>
        <w:p w:rsidR="009B068F" w:rsidRDefault="00EB1142" w:rsidP="00EB1142">
          <w:pPr>
            <w:pStyle w:val="9C7F5875B55940FFAF1DA8614488E15D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D385D152D747C397E8021657376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306FA-BEF5-4C43-A6B3-0ADB9C3BDAF8}"/>
      </w:docPartPr>
      <w:docPartBody>
        <w:p w:rsidR="009B068F" w:rsidRDefault="00EB1142" w:rsidP="00EB1142">
          <w:pPr>
            <w:pStyle w:val="6AD385D152D747C397E80216573762E1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85744858544BBA860E8DE1D8A9E2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99516E-0AE5-4C1B-A3F2-E1B4373A5CF8}"/>
      </w:docPartPr>
      <w:docPartBody>
        <w:p w:rsidR="009B068F" w:rsidRDefault="00EB1142" w:rsidP="00EB1142">
          <w:pPr>
            <w:pStyle w:val="BE85744858544BBA860E8DE1D8A9E258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35FEF439424450AA28DCC9B26FD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9BB25-853B-43D6-9D75-8BC304382F14}"/>
      </w:docPartPr>
      <w:docPartBody>
        <w:p w:rsidR="009B068F" w:rsidRDefault="00EB1142" w:rsidP="00EB1142">
          <w:pPr>
            <w:pStyle w:val="9035FEF439424450AA28DCC9B26FDEAC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8BFB9B27764BEDBAE289F096198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98766-D510-41AD-87C9-EC265C1ECCA0}"/>
      </w:docPartPr>
      <w:docPartBody>
        <w:p w:rsidR="009B068F" w:rsidRDefault="00EB1142" w:rsidP="00EB1142">
          <w:pPr>
            <w:pStyle w:val="8F8BFB9B27764BEDBAE289F0961983C1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36CDBED77749EA9856AFDBD73B9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332F1-2DCD-46A8-8A14-1EE4296D4002}"/>
      </w:docPartPr>
      <w:docPartBody>
        <w:p w:rsidR="009B068F" w:rsidRDefault="00EB1142" w:rsidP="00EB1142">
          <w:pPr>
            <w:pStyle w:val="E936CDBED77749EA9856AFDBD73B9F3D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D1CF33854548C3B0DC4BE9C4788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17257-611A-4319-9838-E6826D604269}"/>
      </w:docPartPr>
      <w:docPartBody>
        <w:p w:rsidR="009B068F" w:rsidRDefault="00EB1142" w:rsidP="00EB1142">
          <w:pPr>
            <w:pStyle w:val="8DD1CF33854548C3B0DC4BE9C47887AC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134E1819FE4F57A8BA759EF0623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AF9E5-9410-49CB-A398-7B168FC23B50}"/>
      </w:docPartPr>
      <w:docPartBody>
        <w:p w:rsidR="009B068F" w:rsidRDefault="00EB1142" w:rsidP="00EB1142">
          <w:pPr>
            <w:pStyle w:val="3B134E1819FE4F57A8BA759EF0623BD4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A7FD99D419474BA5F891B5A148C3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B3BA5-7A8F-4338-AB15-9EF4D12A4827}"/>
      </w:docPartPr>
      <w:docPartBody>
        <w:p w:rsidR="009B068F" w:rsidRDefault="00EB1142" w:rsidP="00EB1142">
          <w:pPr>
            <w:pStyle w:val="10A7FD99D419474BA5F891B5A148C3D9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826854AFD4432EAB169902920131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F159C-6B96-496B-9381-352E6228A280}"/>
      </w:docPartPr>
      <w:docPartBody>
        <w:p w:rsidR="009B068F" w:rsidRDefault="00EB1142" w:rsidP="00EB1142">
          <w:pPr>
            <w:pStyle w:val="10826854AFD4432EAB169902920131A4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A0E5DF713944908F9D521C898C4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DF238A-AD76-4281-83C7-8E4C86442F15}"/>
      </w:docPartPr>
      <w:docPartBody>
        <w:p w:rsidR="009B068F" w:rsidRDefault="00EB1142" w:rsidP="00EB1142">
          <w:pPr>
            <w:pStyle w:val="0EA0E5DF713944908F9D521C898C4CB7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9639275A65484DAB622621C2A4C4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86B292-2F4D-44A6-968E-D94EF8C0525B}"/>
      </w:docPartPr>
      <w:docPartBody>
        <w:p w:rsidR="009B068F" w:rsidRDefault="00EB1142" w:rsidP="00EB1142">
          <w:pPr>
            <w:pStyle w:val="6E9639275A65484DAB622621C2A4C432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9661731BFD4CD48663B453E695A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5DBF2-78CA-4CD1-84BC-159D079EC97E}"/>
      </w:docPartPr>
      <w:docPartBody>
        <w:p w:rsidR="009B068F" w:rsidRDefault="00EB1142" w:rsidP="00EB1142">
          <w:pPr>
            <w:pStyle w:val="269661731BFD4CD48663B453E695A483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E6B22CC97A4B9588E44FA19D16C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5C8D2C-1BA8-4531-8F79-FE88E874BDB6}"/>
      </w:docPartPr>
      <w:docPartBody>
        <w:p w:rsidR="00595559" w:rsidRDefault="00213575" w:rsidP="00213575">
          <w:pPr>
            <w:pStyle w:val="B4E6B22CC97A4B9588E44FA19D16C586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E7235B7E8541879CC5895F47A41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2BE9F-F175-438D-BA20-4A215D494662}"/>
      </w:docPartPr>
      <w:docPartBody>
        <w:p w:rsidR="00595559" w:rsidRDefault="00213575" w:rsidP="00213575">
          <w:pPr>
            <w:pStyle w:val="FCE7235B7E8541879CC5895F47A41877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3A3C764F2347AE8B47B3E231104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2530F-86B9-44A8-8F3D-F0B5FBCF1E33}"/>
      </w:docPartPr>
      <w:docPartBody>
        <w:p w:rsidR="00595559" w:rsidRDefault="00213575" w:rsidP="00213575">
          <w:pPr>
            <w:pStyle w:val="573A3C764F2347AE8B47B3E231104D1D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56AA5842B94991B865BFA5E3481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2B52D-6D5A-4C3C-A3BC-1D1FC4E380CC}"/>
      </w:docPartPr>
      <w:docPartBody>
        <w:p w:rsidR="00595559" w:rsidRDefault="00213575" w:rsidP="00213575">
          <w:pPr>
            <w:pStyle w:val="F256AA5842B94991B865BFA5E34816DA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DE36F5929E47EF90FBD95A7EC79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2E4AD-B1C1-4CD2-8CCE-395DE28A103F}"/>
      </w:docPartPr>
      <w:docPartBody>
        <w:p w:rsidR="004F47DD" w:rsidRDefault="005C3EBE" w:rsidP="005C3EBE">
          <w:pPr>
            <w:pStyle w:val="57DE36F5929E47EF90FBD95A7EC791E9"/>
          </w:pPr>
          <w:r w:rsidRPr="00174A5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42"/>
    <w:rsid w:val="00213575"/>
    <w:rsid w:val="00277E1B"/>
    <w:rsid w:val="00387AC7"/>
    <w:rsid w:val="004F31F0"/>
    <w:rsid w:val="004F47DD"/>
    <w:rsid w:val="00595559"/>
    <w:rsid w:val="005C3EBE"/>
    <w:rsid w:val="006D1950"/>
    <w:rsid w:val="009B068F"/>
    <w:rsid w:val="00BF6C99"/>
    <w:rsid w:val="00C83701"/>
    <w:rsid w:val="00DC4F98"/>
    <w:rsid w:val="00E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3EBE"/>
  </w:style>
  <w:style w:type="paragraph" w:customStyle="1" w:styleId="1A3E73126A1944A09E1448F3D18B4758">
    <w:name w:val="1A3E73126A1944A09E1448F3D18B4758"/>
    <w:rsid w:val="00EB1142"/>
  </w:style>
  <w:style w:type="paragraph" w:customStyle="1" w:styleId="3ED90E36810847818E471DE62227F9DD">
    <w:name w:val="3ED90E36810847818E471DE62227F9DD"/>
    <w:rsid w:val="00EB1142"/>
  </w:style>
  <w:style w:type="paragraph" w:customStyle="1" w:styleId="CCBBE6B0D8034271ABB5D13FCDA2DE40">
    <w:name w:val="CCBBE6B0D8034271ABB5D13FCDA2DE40"/>
    <w:rsid w:val="00EB1142"/>
  </w:style>
  <w:style w:type="paragraph" w:customStyle="1" w:styleId="0ECF91ED58834CAABD4C2333D248C181">
    <w:name w:val="0ECF91ED58834CAABD4C2333D248C181"/>
    <w:rsid w:val="00EB1142"/>
  </w:style>
  <w:style w:type="paragraph" w:customStyle="1" w:styleId="EBD4F41CBC4C40D19F3DC8210BA86A28">
    <w:name w:val="EBD4F41CBC4C40D19F3DC8210BA86A28"/>
    <w:rsid w:val="00EB1142"/>
  </w:style>
  <w:style w:type="paragraph" w:customStyle="1" w:styleId="1E7E76A739144EF382566E94BB2D80FE">
    <w:name w:val="1E7E76A739144EF382566E94BB2D80FE"/>
    <w:rsid w:val="00EB1142"/>
  </w:style>
  <w:style w:type="paragraph" w:customStyle="1" w:styleId="1C8A8C83377D491B917271031B4E9896">
    <w:name w:val="1C8A8C83377D491B917271031B4E9896"/>
    <w:rsid w:val="00EB1142"/>
  </w:style>
  <w:style w:type="paragraph" w:customStyle="1" w:styleId="9C7F5875B55940FFAF1DA8614488E15D">
    <w:name w:val="9C7F5875B55940FFAF1DA8614488E15D"/>
    <w:rsid w:val="00EB1142"/>
  </w:style>
  <w:style w:type="paragraph" w:customStyle="1" w:styleId="6AD385D152D747C397E80216573762E1">
    <w:name w:val="6AD385D152D747C397E80216573762E1"/>
    <w:rsid w:val="00EB1142"/>
  </w:style>
  <w:style w:type="paragraph" w:customStyle="1" w:styleId="BE85744858544BBA860E8DE1D8A9E258">
    <w:name w:val="BE85744858544BBA860E8DE1D8A9E258"/>
    <w:rsid w:val="00EB1142"/>
  </w:style>
  <w:style w:type="paragraph" w:customStyle="1" w:styleId="9035FEF439424450AA28DCC9B26FDEAC">
    <w:name w:val="9035FEF439424450AA28DCC9B26FDEAC"/>
    <w:rsid w:val="00EB1142"/>
  </w:style>
  <w:style w:type="paragraph" w:customStyle="1" w:styleId="EE89C1749EB74948A25102B309EF11FF">
    <w:name w:val="EE89C1749EB74948A25102B309EF11FF"/>
    <w:rsid w:val="00EB1142"/>
  </w:style>
  <w:style w:type="paragraph" w:customStyle="1" w:styleId="8F8BFB9B27764BEDBAE289F0961983C1">
    <w:name w:val="8F8BFB9B27764BEDBAE289F0961983C1"/>
    <w:rsid w:val="00EB1142"/>
  </w:style>
  <w:style w:type="paragraph" w:customStyle="1" w:styleId="E936CDBED77749EA9856AFDBD73B9F3D">
    <w:name w:val="E936CDBED77749EA9856AFDBD73B9F3D"/>
    <w:rsid w:val="00EB1142"/>
  </w:style>
  <w:style w:type="paragraph" w:customStyle="1" w:styleId="8DD1CF33854548C3B0DC4BE9C47887AC">
    <w:name w:val="8DD1CF33854548C3B0DC4BE9C47887AC"/>
    <w:rsid w:val="00EB1142"/>
  </w:style>
  <w:style w:type="paragraph" w:customStyle="1" w:styleId="3B134E1819FE4F57A8BA759EF0623BD4">
    <w:name w:val="3B134E1819FE4F57A8BA759EF0623BD4"/>
    <w:rsid w:val="00EB1142"/>
  </w:style>
  <w:style w:type="paragraph" w:customStyle="1" w:styleId="10A7FD99D419474BA5F891B5A148C3D9">
    <w:name w:val="10A7FD99D419474BA5F891B5A148C3D9"/>
    <w:rsid w:val="00EB1142"/>
  </w:style>
  <w:style w:type="paragraph" w:customStyle="1" w:styleId="10826854AFD4432EAB169902920131A4">
    <w:name w:val="10826854AFD4432EAB169902920131A4"/>
    <w:rsid w:val="00EB1142"/>
  </w:style>
  <w:style w:type="paragraph" w:customStyle="1" w:styleId="0EA0E5DF713944908F9D521C898C4CB7">
    <w:name w:val="0EA0E5DF713944908F9D521C898C4CB7"/>
    <w:rsid w:val="00EB1142"/>
  </w:style>
  <w:style w:type="paragraph" w:customStyle="1" w:styleId="6E9639275A65484DAB622621C2A4C432">
    <w:name w:val="6E9639275A65484DAB622621C2A4C432"/>
    <w:rsid w:val="00EB1142"/>
  </w:style>
  <w:style w:type="paragraph" w:customStyle="1" w:styleId="269661731BFD4CD48663B453E695A483">
    <w:name w:val="269661731BFD4CD48663B453E695A483"/>
    <w:rsid w:val="00EB1142"/>
  </w:style>
  <w:style w:type="paragraph" w:customStyle="1" w:styleId="067C14BA243B45D2BE492510A6B0733B">
    <w:name w:val="067C14BA243B45D2BE492510A6B0733B"/>
    <w:rsid w:val="00DC4F98"/>
  </w:style>
  <w:style w:type="paragraph" w:customStyle="1" w:styleId="E01C81B590124C51AF68900F777712FA">
    <w:name w:val="E01C81B590124C51AF68900F777712FA"/>
    <w:rsid w:val="00DC4F98"/>
  </w:style>
  <w:style w:type="paragraph" w:customStyle="1" w:styleId="4CC06987C5A845C8ABDF49AE68FB3FFC">
    <w:name w:val="4CC06987C5A845C8ABDF49AE68FB3FFC"/>
    <w:rsid w:val="00DC4F98"/>
  </w:style>
  <w:style w:type="paragraph" w:customStyle="1" w:styleId="4B8B27E4A9434DEBB945866469B2117A">
    <w:name w:val="4B8B27E4A9434DEBB945866469B2117A"/>
    <w:rsid w:val="00DC4F98"/>
  </w:style>
  <w:style w:type="paragraph" w:customStyle="1" w:styleId="06B6F8B0B9CA4BFD90DCD96E3AA4EBF5">
    <w:name w:val="06B6F8B0B9CA4BFD90DCD96E3AA4EBF5"/>
    <w:rsid w:val="00DC4F98"/>
  </w:style>
  <w:style w:type="paragraph" w:customStyle="1" w:styleId="C23B26B2E7724673BE36F84E681648AB">
    <w:name w:val="C23B26B2E7724673BE36F84E681648AB"/>
    <w:rsid w:val="00DC4F98"/>
  </w:style>
  <w:style w:type="paragraph" w:customStyle="1" w:styleId="039CD1A0B368479BB84D426CD2717BD4">
    <w:name w:val="039CD1A0B368479BB84D426CD2717BD4"/>
    <w:rsid w:val="00DC4F98"/>
  </w:style>
  <w:style w:type="paragraph" w:customStyle="1" w:styleId="C113CB3A30B6484AB8BF3B8CC86BF369">
    <w:name w:val="C113CB3A30B6484AB8BF3B8CC86BF369"/>
    <w:rsid w:val="00DC4F98"/>
  </w:style>
  <w:style w:type="paragraph" w:customStyle="1" w:styleId="7A2FCD89644F4DF7B178B3D685161CB7">
    <w:name w:val="7A2FCD89644F4DF7B178B3D685161CB7"/>
    <w:rsid w:val="00DC4F98"/>
  </w:style>
  <w:style w:type="paragraph" w:customStyle="1" w:styleId="B15918537AB940E99BB8A508C79BEBA4">
    <w:name w:val="B15918537AB940E99BB8A508C79BEBA4"/>
    <w:rsid w:val="00DC4F98"/>
  </w:style>
  <w:style w:type="paragraph" w:customStyle="1" w:styleId="98E2127411C448B883C57A9C61BB9CCA">
    <w:name w:val="98E2127411C448B883C57A9C61BB9CCA"/>
    <w:rsid w:val="00DC4F98"/>
  </w:style>
  <w:style w:type="paragraph" w:customStyle="1" w:styleId="035399275136466A93D114F8EEBD1089">
    <w:name w:val="035399275136466A93D114F8EEBD1089"/>
    <w:rsid w:val="00DC4F98"/>
  </w:style>
  <w:style w:type="paragraph" w:customStyle="1" w:styleId="E3C72C9D09E84A4C88D1F2D35984F0AD">
    <w:name w:val="E3C72C9D09E84A4C88D1F2D35984F0AD"/>
    <w:rsid w:val="00DC4F98"/>
  </w:style>
  <w:style w:type="paragraph" w:customStyle="1" w:styleId="3AE50616C4524E8296F247943871D761">
    <w:name w:val="3AE50616C4524E8296F247943871D761"/>
    <w:rsid w:val="00DC4F98"/>
  </w:style>
  <w:style w:type="paragraph" w:customStyle="1" w:styleId="805E01650D2C45639DB5FAC9B8D23B75">
    <w:name w:val="805E01650D2C45639DB5FAC9B8D23B75"/>
    <w:rsid w:val="00DC4F98"/>
  </w:style>
  <w:style w:type="paragraph" w:customStyle="1" w:styleId="D059C8B6412749878D61A7998141DAFB">
    <w:name w:val="D059C8B6412749878D61A7998141DAFB"/>
    <w:rsid w:val="00DC4F98"/>
  </w:style>
  <w:style w:type="paragraph" w:customStyle="1" w:styleId="B7DD217FCB064DCAB8FCD53254DF0112">
    <w:name w:val="B7DD217FCB064DCAB8FCD53254DF0112"/>
    <w:rsid w:val="00DC4F98"/>
  </w:style>
  <w:style w:type="paragraph" w:customStyle="1" w:styleId="C39CB10ADEF04C6CA663E01A0A5362D8">
    <w:name w:val="C39CB10ADEF04C6CA663E01A0A5362D8"/>
    <w:rsid w:val="00DC4F98"/>
  </w:style>
  <w:style w:type="paragraph" w:customStyle="1" w:styleId="DB68EB2E17FF41F892BAB7AACD2F1D54">
    <w:name w:val="DB68EB2E17FF41F892BAB7AACD2F1D54"/>
    <w:rsid w:val="00DC4F98"/>
  </w:style>
  <w:style w:type="paragraph" w:customStyle="1" w:styleId="041C95D7840F45F7B4107E52BC9CE2CA">
    <w:name w:val="041C95D7840F45F7B4107E52BC9CE2CA"/>
    <w:rsid w:val="00DC4F98"/>
  </w:style>
  <w:style w:type="paragraph" w:customStyle="1" w:styleId="A4532F0A9B01458F8A5AB02D9BDBCA90">
    <w:name w:val="A4532F0A9B01458F8A5AB02D9BDBCA90"/>
    <w:rsid w:val="00DC4F98"/>
  </w:style>
  <w:style w:type="paragraph" w:customStyle="1" w:styleId="79615848ACE74AD49D32BEC78556D4BA">
    <w:name w:val="79615848ACE74AD49D32BEC78556D4BA"/>
    <w:rsid w:val="00DC4F98"/>
  </w:style>
  <w:style w:type="paragraph" w:customStyle="1" w:styleId="ACAC350E9EEA4ACBB9E34DE1F67BA1C8">
    <w:name w:val="ACAC350E9EEA4ACBB9E34DE1F67BA1C8"/>
    <w:rsid w:val="00DC4F98"/>
  </w:style>
  <w:style w:type="paragraph" w:customStyle="1" w:styleId="56FB64A3B42541E38A8E23EB36D70282">
    <w:name w:val="56FB64A3B42541E38A8E23EB36D70282"/>
    <w:rsid w:val="00DC4F98"/>
  </w:style>
  <w:style w:type="paragraph" w:customStyle="1" w:styleId="31F8ECD6F4EA4C399CD11447A9DA6DA1">
    <w:name w:val="31F8ECD6F4EA4C399CD11447A9DA6DA1"/>
    <w:rsid w:val="00DC4F98"/>
  </w:style>
  <w:style w:type="paragraph" w:customStyle="1" w:styleId="3DF140FA737D4AFBB335395EE331A734">
    <w:name w:val="3DF140FA737D4AFBB335395EE331A734"/>
    <w:rsid w:val="00DC4F98"/>
  </w:style>
  <w:style w:type="paragraph" w:customStyle="1" w:styleId="EA9F2B42196A417EAB772DB703E674E8">
    <w:name w:val="EA9F2B42196A417EAB772DB703E674E8"/>
    <w:rsid w:val="00DC4F98"/>
  </w:style>
  <w:style w:type="paragraph" w:customStyle="1" w:styleId="7EBF93D3AECD4410B12C62B263081D8B">
    <w:name w:val="7EBF93D3AECD4410B12C62B263081D8B"/>
    <w:rsid w:val="00DC4F98"/>
  </w:style>
  <w:style w:type="paragraph" w:customStyle="1" w:styleId="26682723AF164E2A886773DD7D7405B5">
    <w:name w:val="26682723AF164E2A886773DD7D7405B5"/>
    <w:rsid w:val="00DC4F98"/>
  </w:style>
  <w:style w:type="paragraph" w:customStyle="1" w:styleId="BE59CEEDCBD34CD8BC27BF08A80D1DF0">
    <w:name w:val="BE59CEEDCBD34CD8BC27BF08A80D1DF0"/>
    <w:rsid w:val="00DC4F98"/>
  </w:style>
  <w:style w:type="paragraph" w:customStyle="1" w:styleId="32976D8972C3476E836A0A5F77E8894F">
    <w:name w:val="32976D8972C3476E836A0A5F77E8894F"/>
    <w:rsid w:val="00DC4F98"/>
  </w:style>
  <w:style w:type="paragraph" w:customStyle="1" w:styleId="4929CE709DD348148F88021093907929">
    <w:name w:val="4929CE709DD348148F88021093907929"/>
    <w:rsid w:val="00DC4F98"/>
  </w:style>
  <w:style w:type="paragraph" w:customStyle="1" w:styleId="0B1BF05685F043CAB33B60E974219EC6">
    <w:name w:val="0B1BF05685F043CAB33B60E974219EC6"/>
    <w:rsid w:val="00DC4F98"/>
  </w:style>
  <w:style w:type="paragraph" w:customStyle="1" w:styleId="DEEE718848E84467A79C5F559648D9EA">
    <w:name w:val="DEEE718848E84467A79C5F559648D9EA"/>
    <w:rsid w:val="00DC4F98"/>
  </w:style>
  <w:style w:type="paragraph" w:customStyle="1" w:styleId="9A5759D3D27C4DCC8566B1DDB9D5EE55">
    <w:name w:val="9A5759D3D27C4DCC8566B1DDB9D5EE55"/>
    <w:rsid w:val="00DC4F98"/>
  </w:style>
  <w:style w:type="paragraph" w:customStyle="1" w:styleId="4AF1F9A1595449C7A9CCF8C1B95A241D">
    <w:name w:val="4AF1F9A1595449C7A9CCF8C1B95A241D"/>
    <w:rsid w:val="00DC4F98"/>
  </w:style>
  <w:style w:type="paragraph" w:customStyle="1" w:styleId="1A74B0DD7B274758A5F4D95DBE3D819C">
    <w:name w:val="1A74B0DD7B274758A5F4D95DBE3D819C"/>
    <w:rsid w:val="00DC4F98"/>
  </w:style>
  <w:style w:type="paragraph" w:customStyle="1" w:styleId="90A5F33B54014CD8A8350C56C49DA57A">
    <w:name w:val="90A5F33B54014CD8A8350C56C49DA57A"/>
    <w:rsid w:val="00DC4F98"/>
  </w:style>
  <w:style w:type="paragraph" w:customStyle="1" w:styleId="D8CA964944EC4429A9E09731A6600BBF">
    <w:name w:val="D8CA964944EC4429A9E09731A6600BBF"/>
    <w:rsid w:val="00DC4F98"/>
  </w:style>
  <w:style w:type="paragraph" w:customStyle="1" w:styleId="AE757C48849B41BA9C67EA7B0A51062D">
    <w:name w:val="AE757C48849B41BA9C67EA7B0A51062D"/>
    <w:rsid w:val="00DC4F98"/>
  </w:style>
  <w:style w:type="paragraph" w:customStyle="1" w:styleId="83DDC929A9C845698C9A0960606C6DBD">
    <w:name w:val="83DDC929A9C845698C9A0960606C6DBD"/>
    <w:rsid w:val="00DC4F98"/>
  </w:style>
  <w:style w:type="paragraph" w:customStyle="1" w:styleId="08BD51CE0A0B4BFF8A9204BF169B6752">
    <w:name w:val="08BD51CE0A0B4BFF8A9204BF169B6752"/>
    <w:rsid w:val="00DC4F98"/>
  </w:style>
  <w:style w:type="paragraph" w:customStyle="1" w:styleId="88F229F5AA2A46B48B594DF23B90CA22">
    <w:name w:val="88F229F5AA2A46B48B594DF23B90CA22"/>
    <w:rsid w:val="00DC4F98"/>
  </w:style>
  <w:style w:type="paragraph" w:customStyle="1" w:styleId="2AE51270417E42408EB01BD79BEB7D15">
    <w:name w:val="2AE51270417E42408EB01BD79BEB7D15"/>
    <w:rsid w:val="00DC4F98"/>
  </w:style>
  <w:style w:type="paragraph" w:customStyle="1" w:styleId="D1EFFC70C522425592F2DB16DDEA672C">
    <w:name w:val="D1EFFC70C522425592F2DB16DDEA672C"/>
    <w:rsid w:val="00213575"/>
  </w:style>
  <w:style w:type="paragraph" w:customStyle="1" w:styleId="B4E6B22CC97A4B9588E44FA19D16C586">
    <w:name w:val="B4E6B22CC97A4B9588E44FA19D16C586"/>
    <w:rsid w:val="00213575"/>
  </w:style>
  <w:style w:type="paragraph" w:customStyle="1" w:styleId="FCE7235B7E8541879CC5895F47A41877">
    <w:name w:val="FCE7235B7E8541879CC5895F47A41877"/>
    <w:rsid w:val="00213575"/>
  </w:style>
  <w:style w:type="paragraph" w:customStyle="1" w:styleId="573A3C764F2347AE8B47B3E231104D1D">
    <w:name w:val="573A3C764F2347AE8B47B3E231104D1D"/>
    <w:rsid w:val="00213575"/>
  </w:style>
  <w:style w:type="paragraph" w:customStyle="1" w:styleId="F256AA5842B94991B865BFA5E34816DA">
    <w:name w:val="F256AA5842B94991B865BFA5E34816DA"/>
    <w:rsid w:val="00213575"/>
  </w:style>
  <w:style w:type="paragraph" w:customStyle="1" w:styleId="8AC6AB788DA94243BA9607D24F14A962">
    <w:name w:val="8AC6AB788DA94243BA9607D24F14A962"/>
    <w:rsid w:val="005C3EBE"/>
  </w:style>
  <w:style w:type="paragraph" w:customStyle="1" w:styleId="97F44A5793A24CB8BC144333C2562D7A">
    <w:name w:val="97F44A5793A24CB8BC144333C2562D7A"/>
    <w:rsid w:val="005C3EBE"/>
  </w:style>
  <w:style w:type="paragraph" w:customStyle="1" w:styleId="57DE36F5929E47EF90FBD95A7EC791E9">
    <w:name w:val="57DE36F5929E47EF90FBD95A7EC791E9"/>
    <w:rsid w:val="005C3EBE"/>
  </w:style>
  <w:style w:type="paragraph" w:customStyle="1" w:styleId="87F535AC369446448540595EBCF2FE0D">
    <w:name w:val="87F535AC369446448540595EBCF2FE0D"/>
    <w:rsid w:val="005C3EBE"/>
  </w:style>
  <w:style w:type="paragraph" w:customStyle="1" w:styleId="8F3D7D300A0D4CDBBA634C04DF1A4349">
    <w:name w:val="8F3D7D300A0D4CDBBA634C04DF1A4349"/>
    <w:rsid w:val="005C3E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1040-E53F-406D-9A31-68A1381E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667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Marion Lippertz | Stadt Bad Muenstereifel</cp:lastModifiedBy>
  <cp:revision>12</cp:revision>
  <cp:lastPrinted>2022-06-21T17:53:00Z</cp:lastPrinted>
  <dcterms:created xsi:type="dcterms:W3CDTF">2022-12-08T10:37:00Z</dcterms:created>
  <dcterms:modified xsi:type="dcterms:W3CDTF">2026-07-22T10:44:00Z</dcterms:modified>
</cp:coreProperties>
</file>