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256"/>
        <w:gridCol w:w="1984"/>
      </w:tblGrid>
      <w:tr w:rsidR="009E1656" w:rsidRPr="00F45CAD" w14:paraId="63595300" w14:textId="77777777" w:rsidTr="00E44F62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6890376" w14:textId="77777777" w:rsidR="009E1656" w:rsidRPr="00F45CAD" w:rsidRDefault="009E1656" w:rsidP="009E1656">
            <w:pPr>
              <w:jc w:val="both"/>
            </w:pPr>
          </w:p>
        </w:tc>
        <w:tc>
          <w:tcPr>
            <w:tcW w:w="424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3156A088" w14:textId="77777777" w:rsidR="009E1656" w:rsidRPr="00F45CAD" w:rsidRDefault="009E1656" w:rsidP="009E1656">
            <w:pPr>
              <w:jc w:val="both"/>
            </w:pPr>
          </w:p>
        </w:tc>
      </w:tr>
      <w:tr w:rsidR="009E1656" w:rsidRPr="00F45CAD" w14:paraId="46447B6A" w14:textId="77777777" w:rsidTr="00E44F6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D21FC8" w14:textId="77777777" w:rsidR="009E1656" w:rsidRPr="00F45CAD" w:rsidRDefault="009E1656" w:rsidP="009E1656">
            <w:pPr>
              <w:jc w:val="both"/>
            </w:pPr>
          </w:p>
        </w:tc>
        <w:tc>
          <w:tcPr>
            <w:tcW w:w="2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C1A345E" w14:textId="77777777"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57C59A" w14:textId="4FC0E9D5" w:rsidR="009E1656" w:rsidRPr="00F45CAD" w:rsidRDefault="00E44F62" w:rsidP="009E1656">
            <w:pPr>
              <w:jc w:val="both"/>
            </w:pPr>
            <w:r>
              <w:t>Maßnahmennummer</w:t>
            </w:r>
          </w:p>
        </w:tc>
      </w:tr>
      <w:tr w:rsidR="00E13959" w:rsidRPr="00F45CAD" w14:paraId="789CD430" w14:textId="77777777" w:rsidTr="00DE0FF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3F5C83" w14:textId="77777777" w:rsidR="00E13959" w:rsidRPr="00F45CAD" w:rsidRDefault="00E13959" w:rsidP="00E13959">
            <w:pPr>
              <w:jc w:val="both"/>
            </w:pPr>
          </w:p>
        </w:tc>
        <w:tc>
          <w:tcPr>
            <w:tcW w:w="2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sdt>
            <w:sdtPr>
              <w:rPr>
                <w:rFonts w:cs="Arial"/>
                <w:b/>
                <w:bCs/>
              </w:rPr>
              <w:id w:val="-638646832"/>
              <w:placeholder>
                <w:docPart w:val="2E18BBD3B66D453BA8A2C67DA77AC138"/>
              </w:placeholder>
            </w:sdtPr>
            <w:sdtContent>
              <w:p w14:paraId="35CCE09D" w14:textId="2CE993B1" w:rsidR="00E13959" w:rsidRPr="00867ECF" w:rsidRDefault="00E13959" w:rsidP="00E13959">
                <w:pPr>
                  <w:jc w:val="both"/>
                  <w:rPr>
                    <w:b/>
                    <w:bCs/>
                  </w:rPr>
                </w:pPr>
                <w:r>
                  <w:rPr>
                    <w:rFonts w:cs="Arial"/>
                    <w:b/>
                    <w:bCs/>
                  </w:rPr>
                  <w:t>2026-VOB-009-M241-LV-2</w:t>
                </w:r>
              </w:p>
            </w:sdtContent>
          </w:sdt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sdt>
            <w:sdtPr>
              <w:id w:val="-699857176"/>
              <w:placeholder>
                <w:docPart w:val="0DC501CA0E2A4990B442ABDE8423E070"/>
              </w:placeholder>
            </w:sdtPr>
            <w:sdtContent>
              <w:p w14:paraId="0FD1A468" w14:textId="0FF3C0F9" w:rsidR="00E13959" w:rsidRPr="00F45CAD" w:rsidRDefault="00E13959" w:rsidP="00E13959">
                <w:r>
                  <w:t>M241</w:t>
                </w:r>
              </w:p>
            </w:sdtContent>
          </w:sdt>
        </w:tc>
      </w:tr>
      <w:tr w:rsidR="00E13959" w:rsidRPr="00F45CAD" w14:paraId="2470153A" w14:textId="77777777" w:rsidTr="00E44F62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3852E4C" w14:textId="77777777" w:rsidR="00E13959" w:rsidRPr="00F45CAD" w:rsidRDefault="00E13959" w:rsidP="00E13959">
            <w:pPr>
              <w:jc w:val="both"/>
            </w:pPr>
            <w:r w:rsidRPr="00F45CAD">
              <w:t>Baumaßnahme</w:t>
            </w:r>
          </w:p>
        </w:tc>
        <w:tc>
          <w:tcPr>
            <w:tcW w:w="4240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4DF300" w14:textId="77777777" w:rsidR="00E13959" w:rsidRPr="00F45CAD" w:rsidRDefault="00E13959" w:rsidP="00E13959">
            <w:pPr>
              <w:jc w:val="both"/>
            </w:pPr>
          </w:p>
        </w:tc>
      </w:tr>
      <w:tr w:rsidR="00E13959" w:rsidRPr="00F45CAD" w14:paraId="28E3F3A2" w14:textId="77777777" w:rsidTr="00E44F62">
        <w:trPr>
          <w:trHeight w:val="284"/>
        </w:trPr>
        <w:tc>
          <w:tcPr>
            <w:tcW w:w="9781" w:type="dxa"/>
            <w:gridSpan w:val="3"/>
            <w:tcMar>
              <w:top w:w="28" w:type="dxa"/>
              <w:bottom w:w="28" w:type="dxa"/>
              <w:right w:w="28" w:type="dxa"/>
            </w:tcMar>
          </w:tcPr>
          <w:sdt>
            <w:sdtPr>
              <w:rPr>
                <w:b/>
                <w:bCs/>
              </w:rPr>
              <w:id w:val="-1391641116"/>
              <w:placeholder>
                <w:docPart w:val="DD3E607A9EEB4AC8A85D6FA977D2FA35"/>
              </w:placeholder>
            </w:sdtPr>
            <w:sdtContent>
              <w:sdt>
                <w:sdtPr>
                  <w:rPr>
                    <w:b/>
                    <w:bCs/>
                  </w:rPr>
                  <w:id w:val="97374425"/>
                  <w:placeholder>
                    <w:docPart w:val="31EBB46809F8452EA7898D61B730AB70"/>
                  </w:placeholder>
                </w:sdtPr>
                <w:sdtContent>
                  <w:p w14:paraId="7AEB1DD2" w14:textId="6383E079" w:rsidR="00E13959" w:rsidRPr="00E44F62" w:rsidRDefault="00E13959" w:rsidP="00E13959">
                    <w:pPr>
                      <w:rPr>
                        <w:b/>
                        <w:bCs/>
                      </w:rPr>
                    </w:pPr>
                    <w:r w:rsidRPr="00B84772">
                      <w:rPr>
                        <w:rFonts w:cs="Arial"/>
                        <w:bCs/>
                      </w:rPr>
                      <w:t xml:space="preserve">Wiederaufbau </w:t>
                    </w:r>
                    <w:proofErr w:type="spellStart"/>
                    <w:r w:rsidRPr="00B84772">
                      <w:rPr>
                        <w:rFonts w:cs="Arial"/>
                        <w:bCs/>
                      </w:rPr>
                      <w:t>Liersbach</w:t>
                    </w:r>
                    <w:proofErr w:type="spellEnd"/>
                    <w:r w:rsidRPr="00B84772">
                      <w:rPr>
                        <w:rFonts w:cs="Arial"/>
                        <w:bCs/>
                      </w:rPr>
                      <w:t xml:space="preserve"> LV 2</w:t>
                    </w:r>
                    <w:r>
                      <w:rPr>
                        <w:rFonts w:cs="Arial"/>
                        <w:b/>
                        <w:bCs/>
                      </w:rPr>
                      <w:t xml:space="preserve"> (</w:t>
                    </w:r>
                    <w:proofErr w:type="spellStart"/>
                    <w:r>
                      <w:t>Lierser</w:t>
                    </w:r>
                    <w:proofErr w:type="spellEnd"/>
                    <w:r>
                      <w:t xml:space="preserve"> Mühle</w:t>
                    </w:r>
                    <w:r>
                      <w:t>)</w:t>
                    </w:r>
                  </w:p>
                </w:sdtContent>
              </w:sdt>
            </w:sdtContent>
          </w:sdt>
        </w:tc>
      </w:tr>
      <w:tr w:rsidR="00E13959" w:rsidRPr="00F45CAD" w14:paraId="2818F8C6" w14:textId="77777777" w:rsidTr="00E44F62">
        <w:trPr>
          <w:trHeight w:val="284"/>
        </w:trPr>
        <w:tc>
          <w:tcPr>
            <w:tcW w:w="9781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C064885" w14:textId="77777777" w:rsidR="00E13959" w:rsidRPr="00F45CAD" w:rsidRDefault="00E13959" w:rsidP="00E13959">
            <w:pPr>
              <w:jc w:val="both"/>
            </w:pPr>
          </w:p>
        </w:tc>
      </w:tr>
      <w:tr w:rsidR="00E13959" w:rsidRPr="00F45CAD" w14:paraId="668933B3" w14:textId="77777777" w:rsidTr="00E44F62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0C9154" w14:textId="77777777" w:rsidR="00E13959" w:rsidRPr="00F45CAD" w:rsidRDefault="00E13959" w:rsidP="00E13959">
            <w:pPr>
              <w:jc w:val="both"/>
            </w:pPr>
            <w:r>
              <w:t>Leistung</w:t>
            </w:r>
          </w:p>
        </w:tc>
        <w:tc>
          <w:tcPr>
            <w:tcW w:w="4240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3035B5" w14:textId="77777777" w:rsidR="00E13959" w:rsidRPr="00F45CAD" w:rsidRDefault="00E13959" w:rsidP="00E13959">
            <w:pPr>
              <w:jc w:val="both"/>
            </w:pPr>
          </w:p>
        </w:tc>
      </w:tr>
      <w:tr w:rsidR="00E13959" w:rsidRPr="00F45CAD" w14:paraId="35EFB847" w14:textId="77777777" w:rsidTr="00E44F62">
        <w:trPr>
          <w:trHeight w:val="284"/>
        </w:trPr>
        <w:tc>
          <w:tcPr>
            <w:tcW w:w="9781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89136CA" w14:textId="0D1DE4FA" w:rsidR="00E13959" w:rsidRPr="00E44F62" w:rsidRDefault="00E13959" w:rsidP="00E13959">
            <w:pPr>
              <w:rPr>
                <w:b/>
                <w:bCs/>
                <w:szCs w:val="20"/>
              </w:rPr>
            </w:pPr>
            <w:r>
              <w:t xml:space="preserve">Ufersicherung </w:t>
            </w:r>
            <w:proofErr w:type="spellStart"/>
            <w:r>
              <w:t>Liersbach</w:t>
            </w:r>
            <w:proofErr w:type="spellEnd"/>
            <w:r>
              <w:t xml:space="preserve"> (</w:t>
            </w:r>
            <w:proofErr w:type="spellStart"/>
            <w:r>
              <w:t>Lierser</w:t>
            </w:r>
            <w:proofErr w:type="spellEnd"/>
            <w:r>
              <w:t xml:space="preserve"> Mühle 1)</w:t>
            </w:r>
            <w:bookmarkStart w:id="0" w:name="_GoBack"/>
            <w:bookmarkEnd w:id="0"/>
          </w:p>
        </w:tc>
      </w:tr>
    </w:tbl>
    <w:p w14:paraId="487D4DEA" w14:textId="77777777" w:rsidR="009E1656" w:rsidRDefault="009E1656" w:rsidP="009E1656">
      <w:pPr>
        <w:rPr>
          <w:rFonts w:cs="Arial"/>
          <w:szCs w:val="20"/>
        </w:rPr>
      </w:pPr>
    </w:p>
    <w:p w14:paraId="0A22E6D9" w14:textId="77777777" w:rsidR="009E1656" w:rsidRDefault="009E1656" w:rsidP="009E1656">
      <w:pPr>
        <w:pStyle w:val="Oben"/>
      </w:pPr>
      <w:r>
        <w:t>Ergänzung der Aufforderung zur Abgabe eines Angebots</w:t>
      </w:r>
    </w:p>
    <w:p w14:paraId="77FEC854" w14:textId="77777777" w:rsidR="009E1656" w:rsidRDefault="009E1656" w:rsidP="009E1656">
      <w:pPr>
        <w:pStyle w:val="Oben"/>
      </w:pPr>
      <w:r>
        <w:t>Ergänzung der Besonderen Vertragsbedingungen</w:t>
      </w:r>
    </w:p>
    <w:p w14:paraId="045832E2" w14:textId="77777777" w:rsidR="009E1656" w:rsidRDefault="009E1656" w:rsidP="009E1656">
      <w:pPr>
        <w:jc w:val="both"/>
        <w:rPr>
          <w:rFonts w:cs="Arial"/>
          <w:b/>
          <w:szCs w:val="20"/>
        </w:rPr>
      </w:pPr>
    </w:p>
    <w:p w14:paraId="46A4BF06" w14:textId="77777777"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14:paraId="3941287D" w14:textId="77777777" w:rsidR="009E1656" w:rsidRDefault="009E1656" w:rsidP="009E1656">
      <w:pPr>
        <w:pStyle w:val="berschrift1"/>
      </w:pPr>
      <w:r>
        <w:t>Ergänzung der Aufforderung zur Abgabe eines Angebots</w:t>
      </w:r>
    </w:p>
    <w:p w14:paraId="13BB1F0D" w14:textId="77777777"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14:paraId="0CA2EED2" w14:textId="77777777"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14:paraId="61B0B17F" w14:textId="77777777"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14:paraId="529652B7" w14:textId="77777777"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14:paraId="6BF020CD" w14:textId="77777777"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14:paraId="76274F02" w14:textId="77777777"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14:paraId="5D0EE75A" w14:textId="77777777"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14:paraId="1FCE49A1" w14:textId="77777777"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14:paraId="47EB6879" w14:textId="77777777"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14:paraId="2D13D2A2" w14:textId="77777777"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14:paraId="6C84612C" w14:textId="77777777" w:rsidR="009E1656" w:rsidRDefault="009E1656" w:rsidP="009E1656">
      <w:pPr>
        <w:pStyle w:val="berschrift1"/>
      </w:pPr>
      <w:r>
        <w:t>Ergänzung der Besonderen Vertragsbedingungen</w:t>
      </w:r>
    </w:p>
    <w:p w14:paraId="2D90CA66" w14:textId="77777777"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(Bemühensklausel).</w:t>
      </w:r>
    </w:p>
    <w:p w14:paraId="26B176CF" w14:textId="77777777"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14:paraId="0127AF2E" w14:textId="77777777"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14:paraId="6A78323A" w14:textId="77777777"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3769E" w14:textId="77777777" w:rsidR="00665414" w:rsidRDefault="00665414">
      <w:r>
        <w:separator/>
      </w:r>
    </w:p>
    <w:p w14:paraId="082A2FD1" w14:textId="77777777" w:rsidR="00665414" w:rsidRDefault="00665414"/>
    <w:p w14:paraId="5579230A" w14:textId="77777777" w:rsidR="00665414" w:rsidRDefault="00665414"/>
  </w:endnote>
  <w:endnote w:type="continuationSeparator" w:id="0">
    <w:p w14:paraId="3BD47D38" w14:textId="77777777" w:rsidR="00665414" w:rsidRDefault="00665414">
      <w:r>
        <w:continuationSeparator/>
      </w:r>
    </w:p>
    <w:p w14:paraId="61D4AA67" w14:textId="77777777" w:rsidR="00665414" w:rsidRDefault="00665414"/>
    <w:p w14:paraId="369A2230" w14:textId="77777777" w:rsidR="00665414" w:rsidRDefault="006654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6711C" w14:textId="77777777" w:rsidR="00122985" w:rsidRDefault="001229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14:paraId="75782E36" w14:textId="77777777" w:rsidTr="00726E61">
      <w:trPr>
        <w:cantSplit/>
        <w:trHeight w:hRule="exact" w:val="397"/>
      </w:trPr>
      <w:tc>
        <w:tcPr>
          <w:tcW w:w="147" w:type="dxa"/>
          <w:vAlign w:val="center"/>
        </w:tcPr>
        <w:p w14:paraId="4348E6B2" w14:textId="77777777"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EC721D7" w14:textId="77777777"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8455132" wp14:editId="364899C5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86A1385" w14:textId="78C1FD49"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  <w:r w:rsidR="00122985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387B83B3" w14:textId="77777777"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2298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2298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E91B2B3" w14:textId="77777777" w:rsidR="005F7FAD" w:rsidRPr="00046C8E" w:rsidRDefault="005F7FA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1CD81" w14:textId="77777777" w:rsidR="00122985" w:rsidRDefault="001229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18654" w14:textId="77777777" w:rsidR="00665414" w:rsidRDefault="00665414">
      <w:r>
        <w:separator/>
      </w:r>
    </w:p>
    <w:p w14:paraId="27AB2720" w14:textId="77777777" w:rsidR="00665414" w:rsidRDefault="00665414"/>
    <w:p w14:paraId="6C08AB99" w14:textId="77777777" w:rsidR="00665414" w:rsidRDefault="00665414"/>
  </w:footnote>
  <w:footnote w:type="continuationSeparator" w:id="0">
    <w:p w14:paraId="171D9341" w14:textId="77777777" w:rsidR="00665414" w:rsidRDefault="00665414">
      <w:r>
        <w:continuationSeparator/>
      </w:r>
    </w:p>
    <w:p w14:paraId="64A6E1E7" w14:textId="77777777" w:rsidR="00665414" w:rsidRDefault="00665414"/>
    <w:p w14:paraId="71354B15" w14:textId="77777777" w:rsidR="00665414" w:rsidRDefault="006654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7EA95" w14:textId="77777777" w:rsidR="005F7FAD" w:rsidRDefault="005F7FAD"/>
  <w:p w14:paraId="4E0F257A" w14:textId="77777777"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165E7" w14:textId="77777777" w:rsidR="005F7FAD" w:rsidRDefault="005F7FAD" w:rsidP="00046C8E">
    <w:pPr>
      <w:pStyle w:val="Kopfzeile"/>
    </w:pPr>
    <w:r>
      <w:t>241</w:t>
    </w:r>
  </w:p>
  <w:p w14:paraId="159F0F0F" w14:textId="77777777" w:rsidR="005F7FAD" w:rsidRPr="00AB4B05" w:rsidRDefault="005F7FAD" w:rsidP="00AB4B05">
    <w:pPr>
      <w:pStyle w:val="UnterKopfzeile"/>
    </w:pPr>
    <w:r>
      <w:t>(Abfall)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3C8BF" w14:textId="77777777" w:rsidR="00122985" w:rsidRDefault="001229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tischSpeichern" w:val="0"/>
    <w:docVar w:name="LW_DocType" w:val="FETAB"/>
    <w:docVar w:name="modified" w:val="1"/>
    <w:docVar w:name="Status" w:val="nein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09C0"/>
    <w:rsid w:val="00092107"/>
    <w:rsid w:val="000A1182"/>
    <w:rsid w:val="000A42AA"/>
    <w:rsid w:val="000B503C"/>
    <w:rsid w:val="001028D9"/>
    <w:rsid w:val="00106076"/>
    <w:rsid w:val="00122985"/>
    <w:rsid w:val="00127C79"/>
    <w:rsid w:val="00131B1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1F75FC"/>
    <w:rsid w:val="00216D2A"/>
    <w:rsid w:val="00224B9B"/>
    <w:rsid w:val="00226616"/>
    <w:rsid w:val="002517FD"/>
    <w:rsid w:val="00251E0D"/>
    <w:rsid w:val="00263542"/>
    <w:rsid w:val="002748DF"/>
    <w:rsid w:val="002C0F7B"/>
    <w:rsid w:val="002C403D"/>
    <w:rsid w:val="002E4302"/>
    <w:rsid w:val="002F4952"/>
    <w:rsid w:val="00327698"/>
    <w:rsid w:val="00342C0A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A4163"/>
    <w:rsid w:val="004B410A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33FBE"/>
    <w:rsid w:val="00634E6E"/>
    <w:rsid w:val="00640260"/>
    <w:rsid w:val="00641FBD"/>
    <w:rsid w:val="00643351"/>
    <w:rsid w:val="0066119D"/>
    <w:rsid w:val="00665414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1723D"/>
    <w:rsid w:val="008615ED"/>
    <w:rsid w:val="00867ECF"/>
    <w:rsid w:val="008709EF"/>
    <w:rsid w:val="00873B3B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B583E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A08C7"/>
    <w:rsid w:val="00CD54C7"/>
    <w:rsid w:val="00CF64C4"/>
    <w:rsid w:val="00CF7655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3959"/>
    <w:rsid w:val="00E16364"/>
    <w:rsid w:val="00E322E9"/>
    <w:rsid w:val="00E44F62"/>
    <w:rsid w:val="00E578EB"/>
    <w:rsid w:val="00E6087B"/>
    <w:rsid w:val="00E85EBB"/>
    <w:rsid w:val="00E87EAF"/>
    <w:rsid w:val="00EA10EB"/>
    <w:rsid w:val="00EA7335"/>
    <w:rsid w:val="00EC40DA"/>
    <w:rsid w:val="00EC4915"/>
    <w:rsid w:val="00EC5ED6"/>
    <w:rsid w:val="00EC7AED"/>
    <w:rsid w:val="00F133C2"/>
    <w:rsid w:val="00F2002B"/>
    <w:rsid w:val="00F21669"/>
    <w:rsid w:val="00F32C49"/>
    <w:rsid w:val="00F36AFD"/>
    <w:rsid w:val="00F4153C"/>
    <w:rsid w:val="00F9088F"/>
    <w:rsid w:val="00F92CF7"/>
    <w:rsid w:val="00FA0151"/>
    <w:rsid w:val="00FB37F2"/>
    <w:rsid w:val="00FB6150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734CC0"/>
  <w15:docId w15:val="{8BE5568C-46BA-4D1E-B764-3080B0B4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  <w:style w:type="character" w:styleId="Platzhaltertext">
    <w:name w:val="Placeholder Text"/>
    <w:basedOn w:val="Absatz-Standardschriftart"/>
    <w:uiPriority w:val="99"/>
    <w:semiHidden/>
    <w:rsid w:val="00867E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18BBD3B66D453BA8A2C67DA77AC1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3FFF89-E285-4353-9C7E-1813DE0A7BA6}"/>
      </w:docPartPr>
      <w:docPartBody>
        <w:p w:rsidR="00000000" w:rsidRDefault="0074211F" w:rsidP="0074211F">
          <w:pPr>
            <w:pStyle w:val="2E18BBD3B66D453BA8A2C67DA77AC138"/>
          </w:pPr>
          <w:r w:rsidRPr="00BE7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C501CA0E2A4990B442ABDE8423E0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7FAFD8-296E-4F75-8992-B89C882CA2B0}"/>
      </w:docPartPr>
      <w:docPartBody>
        <w:p w:rsidR="00000000" w:rsidRDefault="0074211F" w:rsidP="0074211F">
          <w:pPr>
            <w:pStyle w:val="0DC501CA0E2A4990B442ABDE8423E07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3E607A9EEB4AC8A85D6FA977D2FA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3BE397-526B-4ACD-A353-66D68927DCED}"/>
      </w:docPartPr>
      <w:docPartBody>
        <w:p w:rsidR="00000000" w:rsidRDefault="0074211F" w:rsidP="0074211F">
          <w:pPr>
            <w:pStyle w:val="DD3E607A9EEB4AC8A85D6FA977D2FA35"/>
          </w:pPr>
          <w:r w:rsidRPr="00C772D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EBB46809F8452EA7898D61B730AB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4C3A0-5D17-4246-A057-FDD284AEE3EC}"/>
      </w:docPartPr>
      <w:docPartBody>
        <w:p w:rsidR="00000000" w:rsidRDefault="0074211F" w:rsidP="0074211F">
          <w:pPr>
            <w:pStyle w:val="31EBB46809F8452EA7898D61B730AB70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E2B"/>
    <w:rsid w:val="000F39B4"/>
    <w:rsid w:val="001D6F7E"/>
    <w:rsid w:val="003444BD"/>
    <w:rsid w:val="003E0E54"/>
    <w:rsid w:val="004F2F78"/>
    <w:rsid w:val="00725072"/>
    <w:rsid w:val="0074211F"/>
    <w:rsid w:val="00946A3C"/>
    <w:rsid w:val="00994E2B"/>
    <w:rsid w:val="00C07843"/>
    <w:rsid w:val="00D9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4211F"/>
    <w:rPr>
      <w:color w:val="808080"/>
    </w:rPr>
  </w:style>
  <w:style w:type="paragraph" w:customStyle="1" w:styleId="6BEA25EA92704A5AAFEF08AF112FD37F">
    <w:name w:val="6BEA25EA92704A5AAFEF08AF112FD37F"/>
    <w:rsid w:val="003444BD"/>
  </w:style>
  <w:style w:type="paragraph" w:customStyle="1" w:styleId="DA358787CBFF41C982EFFAD1B782C5C1">
    <w:name w:val="DA358787CBFF41C982EFFAD1B782C5C1"/>
    <w:rsid w:val="003444BD"/>
  </w:style>
  <w:style w:type="paragraph" w:customStyle="1" w:styleId="16ECC847AD59496197D918EBD19D42A8">
    <w:name w:val="16ECC847AD59496197D918EBD19D42A8"/>
    <w:rsid w:val="003444BD"/>
  </w:style>
  <w:style w:type="paragraph" w:customStyle="1" w:styleId="66E76E9763DD497D9DAC15AB2EA422F0">
    <w:name w:val="66E76E9763DD497D9DAC15AB2EA422F0"/>
    <w:rsid w:val="003444BD"/>
  </w:style>
  <w:style w:type="paragraph" w:customStyle="1" w:styleId="128C4B94ACAB4893B029CE657D2012FB">
    <w:name w:val="128C4B94ACAB4893B029CE657D2012FB"/>
    <w:rsid w:val="003444BD"/>
  </w:style>
  <w:style w:type="paragraph" w:customStyle="1" w:styleId="F6BC6842B32D4518A8FE12D43F00162C">
    <w:name w:val="F6BC6842B32D4518A8FE12D43F00162C"/>
    <w:rsid w:val="003444BD"/>
  </w:style>
  <w:style w:type="paragraph" w:customStyle="1" w:styleId="2E18BBD3B66D453BA8A2C67DA77AC138">
    <w:name w:val="2E18BBD3B66D453BA8A2C67DA77AC138"/>
    <w:rsid w:val="0074211F"/>
  </w:style>
  <w:style w:type="paragraph" w:customStyle="1" w:styleId="0DC501CA0E2A4990B442ABDE8423E070">
    <w:name w:val="0DC501CA0E2A4990B442ABDE8423E070"/>
    <w:rsid w:val="0074211F"/>
  </w:style>
  <w:style w:type="paragraph" w:customStyle="1" w:styleId="DD3E607A9EEB4AC8A85D6FA977D2FA35">
    <w:name w:val="DD3E607A9EEB4AC8A85D6FA977D2FA35"/>
    <w:rsid w:val="0074211F"/>
  </w:style>
  <w:style w:type="paragraph" w:customStyle="1" w:styleId="31EBB46809F8452EA7898D61B730AB70">
    <w:name w:val="31EBB46809F8452EA7898D61B730AB70"/>
    <w:rsid w:val="0074211F"/>
  </w:style>
  <w:style w:type="paragraph" w:customStyle="1" w:styleId="E8280966A22247D49B3DE4165D6B0DEA">
    <w:name w:val="E8280966A22247D49B3DE4165D6B0DEA"/>
    <w:rsid w:val="0074211F"/>
  </w:style>
  <w:style w:type="paragraph" w:customStyle="1" w:styleId="E3995CE45C2E4A3E8B6D92B06A79B817">
    <w:name w:val="E3995CE45C2E4A3E8B6D92B06A79B817"/>
    <w:rsid w:val="007421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378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Abfall</dc:title>
  <dc:subject>Vermeidung, Verwertung und Beseitigung von Bau- und Abbruchabfällen sowie Baustellenabfällen</dc:subject>
  <dc:creator>Dorothea Fenner</dc:creator>
  <cp:keywords>Abfall</cp:keywords>
  <cp:lastModifiedBy>Marion Lippertz | Stadt Bad Muenstereifel</cp:lastModifiedBy>
  <cp:revision>4</cp:revision>
  <cp:lastPrinted>2010-03-03T16:08:00Z</cp:lastPrinted>
  <dcterms:created xsi:type="dcterms:W3CDTF">2024-12-12T10:02:00Z</dcterms:created>
  <dcterms:modified xsi:type="dcterms:W3CDTF">2026-07-22T11:50:00Z</dcterms:modified>
</cp:coreProperties>
</file>