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0-72-F14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röndenberg: Polleranlage Ruhrstraße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