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-72-F14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öndenberg: Polleranlage Ruhrstraß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