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5"/>
        <w:gridCol w:w="526"/>
        <w:gridCol w:w="1526"/>
        <w:gridCol w:w="4591"/>
        <w:gridCol w:w="642"/>
        <w:gridCol w:w="1136"/>
        <w:gridCol w:w="63"/>
        <w:gridCol w:w="1135"/>
        <w:gridCol w:w="126"/>
      </w:tblGrid>
      <w:tr w:rsidR="005E6C67" w:rsidTr="005E6C67" w14:paraId="1E4ADBB9" w14:textId="77777777">
        <w:trPr>
          <w:gridBefore w:val="1"/>
          <w:wBefore w:w="75" w:type="dxa"/>
        </w:trPr>
        <w:tc>
          <w:tcPr>
            <w:tcW w:w="6643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2EDE00C2" w14:textId="1134F7C5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5E6C67" w:rsidP="00395F20" w:rsidRDefault="005E6C67" w14:paraId="15CFCDE6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gridSpan w:val="2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601AA59A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5E6C67" w:rsidP="00395F20" w:rsidRDefault="005E6C67" w14:paraId="794FF5DC" w14:textId="087BD6BB">
            <w:pPr>
              <w:pStyle w:val="Formularpunkt"/>
              <w:spacing w:before="40" w:after="40"/>
            </w:pPr>
            <w:r>
              <w:rPr>
                <w:b/>
              </w:rPr>
              <w:t xml:space="preserve">26E50133</w:t>
            </w:r>
            <w:proofErr w:type="gramStart"/>
            <w:proofErr w:type="gramEnd"/>
          </w:p>
        </w:tc>
        <w:tc>
          <w:tcPr>
            <w:tcW w:w="1324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0B97EED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5E6C67" w:rsidP="00395F20" w:rsidRDefault="005E6C67" w14:paraId="5EB3442A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E6C67" w:rsidTr="008F366B" w14:paraId="6F84F7F7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13DC1EA" w14:textId="7F42A713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1C1F1568" w14:textId="04D983DA">
            <w:pPr>
              <w:pStyle w:val="Formularpunkt"/>
              <w:spacing w:before="40" w:after="40"/>
            </w:pPr>
            <w:r>
              <w:rPr>
                <w:b/>
              </w:rPr>
              <w:t xml:space="preserve">Kaserne Panzertruppenschule</w:t>
            </w:r>
            <w:proofErr w:type="gramStart"/>
            <w:proofErr w:type="gramEnd"/>
          </w:p>
        </w:tc>
      </w:tr>
      <w:tr w:rsidR="005E6C67" w:rsidTr="008F366B" w14:paraId="40CAB229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58BC830E" w14:textId="44DFF26B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52FCA174" w14:textId="67F7877E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02323 E2 0020</w:t>
            </w:r>
            <w:proofErr w:type="gramStart"/>
            <w:proofErr w:type="gramEnd"/>
            <w:r>
              <w:rPr>
                <w:b/>
              </w:rPr>
              <w:tab/>
              <w:t xml:space="preserve">PTS,Geb.66 Herricht.e.Wärmeübergabepunkt</w:t>
            </w:r>
          </w:p>
        </w:tc>
      </w:tr>
      <w:tr w:rsidR="005E6C67" w:rsidTr="008F366B" w14:paraId="266292C8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9B2D845" w14:textId="282FECD1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4D75B2D2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Rückbau von zwei Abschmierrampen</w:t>
            </w:r>
            <w:proofErr w:type="gramStart"/>
            <w:proofErr w:type="gramEnd"/>
          </w:p>
          <w:p w:rsidR="005E6C67" w:rsidP="00395F20" w:rsidRDefault="005E6C67" w14:paraId="5D1FC201" w14:textId="52B9B00D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  <w:tr w:rsidR="00B11402" w:rsidTr="005E6C67" w14:paraId="6B773F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2FC31E89" w14:textId="77777777">
            <w:pPr>
              <w:pStyle w:val="Formulartitel"/>
              <w:keepNext/>
            </w:pPr>
            <w:r>
              <w:t>Angaben zur Kalkulation mit vorbestimmten Zuschlägen</w:t>
            </w:r>
          </w:p>
        </w:tc>
      </w:tr>
      <w:tr w:rsidR="00B11402" w:rsidTr="005E6C67" w14:paraId="00EF9EC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58C10BD4" w14:textId="77777777">
            <w:pPr>
              <w:pStyle w:val="Minimalzeile"/>
              <w:keepNext/>
            </w:pPr>
            <w:r>
              <w:t> </w:t>
            </w:r>
          </w:p>
        </w:tc>
      </w:tr>
      <w:tr w:rsidR="00B11402" w:rsidTr="005E6C67" w14:paraId="7C9B82B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3AA2AA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75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3234238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Angaben über den Verrechnungslohn</w:t>
            </w:r>
          </w:p>
        </w:tc>
        <w:tc>
          <w:tcPr>
            <w:tcW w:w="119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154336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Zuschlag</w:t>
            </w:r>
          </w:p>
          <w:p w:rsidR="00B11402" w:rsidRDefault="00CF7E63" w14:paraId="4E9A721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1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16169D4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€/h</w:t>
            </w:r>
          </w:p>
        </w:tc>
      </w:tr>
      <w:tr w:rsidR="00B11402" w:rsidTr="005E6C67" w14:paraId="3119A8A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4F22727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1.1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08D4F570" w14:textId="77777777">
            <w:pPr>
              <w:pStyle w:val="berschrift"/>
            </w:pPr>
            <w:r>
              <w:t>Mittellohn ML</w:t>
            </w:r>
          </w:p>
          <w:p w:rsidR="00B11402" w:rsidRDefault="00CF7E63" w14:paraId="6CD87D50" w14:textId="77777777">
            <w:pPr>
              <w:rPr>
                <w:b/>
                <w:bCs/>
              </w:rPr>
            </w:pPr>
            <w:r>
              <w:t>einschl. Lohnzulagen und Lohnerhöhung, wenn keine Lohngleitklausel vereinbart wird</w:t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D83F6A" w14:paraId="484C45AC" w14:textId="2CADCD7B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  <w:r w:rsidR="00682460">
              <w:rPr>
                <w:b/>
                <w:bCs/>
              </w:rPr>
              <w:pict w14:anchorId="0884B2B4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4656;visibility:hidden;mso-position-horizontal-relative:text;mso-position-vertical-relative:text" o:spid="_x0000_s1106" type="#_x0000_t75">
                  <o:lock v:ext="edit" selection="t"/>
                </v:shape>
              </w:pict>
            </w:r>
          </w:p>
        </w:tc>
      </w:tr>
      <w:tr w:rsidR="00D83F6A" w:rsidTr="00706FA9" w14:paraId="5623974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0671DD4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1.2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F012B9" w14:textId="77777777">
            <w:pPr>
              <w:pStyle w:val="berschrift"/>
            </w:pPr>
            <w:r>
              <w:t>Lohngebundende Kosten</w:t>
            </w:r>
          </w:p>
          <w:p w:rsidR="00D83F6A" w:rsidP="00D83F6A" w:rsidRDefault="00D83F6A" w14:paraId="6B0B32B3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Sozialkosten und Soziallöhne,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7A4E1A8" w14:textId="769A39DB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B71C1C5" w14:textId="4926426A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D83F6A" w:rsidTr="00706FA9" w14:paraId="174CAB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E70652D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1.3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8E64105" w14:textId="77777777">
            <w:pPr>
              <w:pStyle w:val="berschrift"/>
            </w:pPr>
            <w:r>
              <w:t>Lohnnebenkosten</w:t>
            </w:r>
          </w:p>
          <w:p w:rsidR="00D83F6A" w:rsidP="00D83F6A" w:rsidRDefault="00D83F6A" w14:paraId="24593635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Auslösungen, Fahrgelder,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815D7C" w14:textId="15AA8112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36EC0370" w14:textId="5BCEC328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B11402" w:rsidTr="005E6C67" w14:paraId="567E81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36279A3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1.4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3E15D19" w14:textId="77777777">
            <w:pPr>
              <w:pStyle w:val="berschrift"/>
            </w:pPr>
            <w:r>
              <w:t>Kalkulationslohn KL</w:t>
            </w:r>
          </w:p>
          <w:p w:rsidR="00B11402" w:rsidRDefault="00CF7E63" w14:paraId="17BD5DBA" w14:textId="77777777">
            <w:r>
              <w:t>(Summe 1.1 bis 1.3)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56C173A6" w14:textId="2621CFE4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D83F6A" w:rsidTr="00D26BE8" w14:paraId="717E352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32F9DB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1.5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4A817B5" w14:textId="77777777">
            <w:pPr>
              <w:pStyle w:val="berschrift"/>
            </w:pPr>
            <w:r>
              <w:t>Zuschlag auf Kalkulationslohn</w:t>
            </w:r>
          </w:p>
          <w:p w:rsidR="00D83F6A" w:rsidP="00D83F6A" w:rsidRDefault="00D83F6A" w14:paraId="0FA249BB" w14:textId="77777777">
            <w:r>
              <w:t>(aus Zeile 2.4, Spalte 1)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F34FA4" w14:textId="027121A7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14433613" w14:textId="4924AE9A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</w:tr>
      <w:tr w:rsidR="00B11402" w:rsidTr="005E6C67" w14:paraId="4554AFD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11CA8A4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1.6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2280071" w14:textId="77777777">
            <w:pPr>
              <w:pStyle w:val="berschrift"/>
            </w:pPr>
            <w:r>
              <w:t>Verrechnungslohn VL</w:t>
            </w:r>
          </w:p>
          <w:p w:rsidR="00B11402" w:rsidRDefault="00CF7E63" w14:paraId="73A5B46E" w14:textId="77777777">
            <w:r>
              <w:t>Summe 1.4 und 1.5, VL im Formblatt 223 berücksichtigen)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3707E7CF" w14:textId="1F4B26D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E9A091" w14:textId="77777777">
      <w:r>
        <w:t> </w:t>
      </w: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2992"/>
        <w:gridCol w:w="1218"/>
        <w:gridCol w:w="1217"/>
        <w:gridCol w:w="1217"/>
        <w:gridCol w:w="1217"/>
        <w:gridCol w:w="1232"/>
      </w:tblGrid>
      <w:tr w:rsidR="00B11402" w14:paraId="7E30D3B6" w14:textId="77777777">
        <w:trPr>
          <w:cantSplit/>
          <w:trHeight w:val="6"/>
        </w:trPr>
        <w:tc>
          <w:tcPr>
            <w:tcW w:w="601" w:type="dxa"/>
          </w:tcPr>
          <w:p w:rsidR="00B11402" w:rsidRDefault="00CF7E63" w14:paraId="09C1CAF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9093" w:type="dxa"/>
            <w:gridSpan w:val="6"/>
            <w:vAlign w:val="bottom"/>
          </w:tcPr>
          <w:p w:rsidR="00B11402" w:rsidRDefault="00CF7E63" w14:paraId="6A9556D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Zuschläge auf die Einzelkosten der Teilleistungen = unmittelbare Herstellungskosten</w:t>
            </w:r>
          </w:p>
        </w:tc>
      </w:tr>
      <w:tr w:rsidR="00B11402" w14:paraId="374E17A0" w14:textId="77777777">
        <w:trPr>
          <w:cantSplit/>
          <w:trHeight w:val="6"/>
        </w:trPr>
        <w:tc>
          <w:tcPr>
            <w:tcW w:w="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B11402" w14:paraId="3236DF02" w14:textId="77777777">
            <w:pPr>
              <w:keepNext/>
              <w:rPr>
                <w:b/>
                <w:bCs/>
              </w:rPr>
            </w:pPr>
          </w:p>
        </w:tc>
        <w:tc>
          <w:tcPr>
            <w:tcW w:w="2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7E162D29" w14:textId="77777777">
            <w:pPr>
              <w:rPr>
                <w:b/>
                <w:bCs/>
              </w:rPr>
            </w:pPr>
          </w:p>
        </w:tc>
        <w:tc>
          <w:tcPr>
            <w:tcW w:w="610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33CF6B24" w14:textId="77777777">
            <w:pPr>
              <w:jc w:val="center"/>
            </w:pPr>
            <w:r>
              <w:t>Zuschläge in % auf</w:t>
            </w:r>
          </w:p>
        </w:tc>
      </w:tr>
      <w:tr w:rsidR="00B11402" w14:paraId="7CA17632" w14:textId="77777777">
        <w:trPr>
          <w:cantSplit/>
          <w:trHeight w:val="6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49ED1CE8" w14:textId="77777777">
            <w:pPr>
              <w:keepNext/>
            </w:pP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287ACA92" w14:textId="77777777"/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9BA1829" w14:textId="77777777">
            <w:pPr>
              <w:jc w:val="center"/>
            </w:pPr>
            <w:r>
              <w:t>Lohn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33D9D8F" w14:textId="77777777">
            <w:pPr>
              <w:jc w:val="center"/>
            </w:pPr>
            <w:r>
              <w:t>Stoffkosten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DD2476C" w14:textId="77777777">
            <w:pPr>
              <w:jc w:val="center"/>
            </w:pPr>
            <w:r>
              <w:t>Geräte-kosten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770AD738" w14:textId="77777777">
            <w:pPr>
              <w:jc w:val="center"/>
            </w:pPr>
            <w:r>
              <w:t>Sonstige Kosten</w:t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75EF6924" w14:textId="77777777">
            <w:pPr>
              <w:jc w:val="center"/>
            </w:pPr>
            <w:r>
              <w:t>Nachunter</w:t>
            </w:r>
            <w:r>
              <w:noBreakHyphen/>
            </w:r>
            <w:r>
              <w:br/>
              <w:t>nehmer</w:t>
            </w:r>
            <w:r>
              <w:noBreakHyphen/>
            </w:r>
            <w:r>
              <w:br/>
              <w:t>leistungen</w:t>
            </w:r>
          </w:p>
        </w:tc>
      </w:tr>
      <w:tr w:rsidR="00D83F6A" w:rsidTr="00CA36C8" w14:paraId="2C3B56F7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9406090" w14:textId="77777777">
            <w:pPr>
              <w:pStyle w:val="berschrift"/>
              <w:keepNext/>
            </w:pPr>
            <w:r>
              <w:t>2.1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5C54CA8" w14:textId="77777777">
            <w:pPr>
              <w:pStyle w:val="berschrift"/>
            </w:pPr>
            <w:r>
              <w:t>Baustellengemeinkosten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D1A826D" w14:textId="49150C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A6EAF" w14:textId="545D46CF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44F64E" w14:textId="504D32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A9FA28" w14:textId="490ED005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7EEB8FB" w14:textId="72622827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D83F6A" w:rsidTr="00CA36C8" w14:paraId="5BF807AD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7B841D24" w14:textId="77777777">
            <w:pPr>
              <w:pStyle w:val="berschrift"/>
              <w:keepNext/>
            </w:pPr>
            <w:r>
              <w:t>2.2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65EDEFF" w14:textId="77777777">
            <w:pPr>
              <w:pStyle w:val="berschrift"/>
            </w:pPr>
            <w:r>
              <w:t>Allgemeine Geschäftskosten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09DAC49" w14:textId="478BAC49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BE74994" w14:textId="19724852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2FEA389" w14:textId="3C955C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DD48067" w14:textId="584F39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C4EF41E" w14:textId="3AAB647E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B11402" w14:paraId="1982F7DE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54B5D73" w14:textId="77777777">
            <w:pPr>
              <w:pStyle w:val="berschrift"/>
              <w:keepNext/>
            </w:pPr>
            <w:r>
              <w:t>2.3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74CEA4E" w14:textId="77777777">
            <w:pPr>
              <w:pStyle w:val="berschrift"/>
            </w:pPr>
            <w:r>
              <w:t>Wagnis und Gewinn</w:t>
            </w:r>
          </w:p>
        </w:tc>
        <w:tc>
          <w:tcPr>
            <w:tcW w:w="1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6CC590E5" w14:textId="77777777">
            <w:pPr>
              <w:jc w:val="center"/>
            </w:pPr>
            <w:r>
              <w:pict w14:anchorId="0E807C87">
                <v:shape id="shapetype_ole_rId21" style="position:absolute;left:0;text-align:left;margin-left:0;margin-top:0;width:50pt;height:50pt;z-index:251655680;visibility:hidden;mso-position-horizontal-relative:text;mso-position-vertical-relative:text" o:spid="_x0000_s1086" type="#_x0000_t75">
                  <o:lock v:ext="edit" selection="t"/>
                </v:shape>
              </w:pict>
            </w:r>
            <w:r w:rsidR="00CF7E63">
              <w:object w:dxaOrig="1280" w:dyaOrig="256" w14:anchorId="72360947">
                <v:shape id="ole_rId21" style="width:55.5pt;height:21pt;visibility:visible" o:spid="_x0000_i1025" o:ole="" type="#_x0000_t75">
                  <v:imagedata o:title="" r:id="rId7"/>
                </v:shape>
                <o:OLEObject Type="Embed" ProgID="Excel.Sheet.12" ShapeID="ole_rId21" DrawAspect="Content" ObjectID="_1724225064" r:id="rId8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725483DF" w14:textId="77777777">
            <w:pPr>
              <w:jc w:val="center"/>
            </w:pPr>
            <w:r>
              <w:pict w14:anchorId="1E0ED883">
                <v:shape id="shapetype_ole_rId23" style="position:absolute;left:0;text-align:left;margin-left:0;margin-top:0;width:50pt;height:50pt;z-index:251656704;visibility:hidden;mso-position-horizontal-relative:text;mso-position-vertical-relative:text" o:spid="_x0000_s1084" type="#_x0000_t75">
                  <o:lock v:ext="edit" selection="t"/>
                </v:shape>
              </w:pict>
            </w:r>
            <w:r w:rsidR="00CF7E63">
              <w:object w:dxaOrig="1280" w:dyaOrig="256" w14:anchorId="3A94ECD6">
                <v:shape id="ole_rId23" style="width:55.5pt;height:21pt;visibility:visible" o:spid="_x0000_i1026" o:ole="" type="#_x0000_t75">
                  <v:imagedata o:title="" r:id="rId7"/>
                </v:shape>
                <o:OLEObject Type="Embed" ProgID="Excel.Sheet.12" ShapeID="ole_rId23" DrawAspect="Content" ObjectID="_1724225065" r:id="rId9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2F53E465" w14:textId="77777777">
            <w:pPr>
              <w:jc w:val="center"/>
            </w:pPr>
            <w:r>
              <w:pict w14:anchorId="7E4EA003">
                <v:shape id="shapetype_ole_rId25" style="position:absolute;left:0;text-align:left;margin-left:0;margin-top:0;width:50pt;height:50pt;z-index:251657728;visibility:hidden;mso-position-horizontal-relative:text;mso-position-vertical-relative:text" o:spid="_x0000_s1082" type="#_x0000_t75">
                  <o:lock v:ext="edit" selection="t"/>
                </v:shape>
              </w:pict>
            </w:r>
            <w:r w:rsidR="00CF7E63">
              <w:object w:dxaOrig="1280" w:dyaOrig="256" w14:anchorId="295D7DDD">
                <v:shape id="ole_rId25" style="width:55.5pt;height:21pt;visibility:visible" o:spid="_x0000_i1027" o:ole="" type="#_x0000_t75">
                  <v:imagedata o:title="" r:id="rId7"/>
                </v:shape>
                <o:OLEObject Type="Embed" ProgID="Excel.Sheet.12" ShapeID="ole_rId25" DrawAspect="Content" ObjectID="_1724225066" r:id="rId10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406DBD33" w14:textId="77777777">
            <w:pPr>
              <w:jc w:val="center"/>
            </w:pPr>
            <w:r>
              <w:pict w14:anchorId="02B25AFC">
                <v:shape id="shapetype_ole_rId27" style="position:absolute;left:0;text-align:left;margin-left:0;margin-top:0;width:50pt;height:50pt;z-index:251658752;visibility:hidden;mso-position-horizontal-relative:text;mso-position-vertical-relative:text" o:spid="_x0000_s1080" type="#_x0000_t75">
                  <o:lock v:ext="edit" selection="t"/>
                </v:shape>
              </w:pict>
            </w:r>
            <w:r w:rsidR="00CF7E63">
              <w:object w:dxaOrig="1280" w:dyaOrig="256" w14:anchorId="0F5924E8">
                <v:shape id="ole_rId27" style="width:55.5pt;height:21pt;visibility:visible" o:spid="_x0000_i1028" o:ole="" type="#_x0000_t75">
                  <v:imagedata o:title="" r:id="rId7"/>
                </v:shape>
                <o:OLEObject Type="Embed" ProgID="Excel.Sheet.12" ShapeID="ole_rId27" DrawAspect="Content" ObjectID="_1724225067" r:id="rId11"/>
              </w:object>
            </w:r>
          </w:p>
        </w:tc>
        <w:tc>
          <w:tcPr>
            <w:tcW w:w="12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4D002472" w14:textId="77777777">
            <w:pPr>
              <w:jc w:val="center"/>
            </w:pPr>
            <w:r>
              <w:pict w14:anchorId="69E983F7">
                <v:shape id="shapetype_ole_rId29" style="position:absolute;left:0;text-align:left;margin-left:0;margin-top:0;width:50pt;height:50pt;z-index:251659776;visibility:hidden;mso-position-horizontal-relative:text;mso-position-vertical-relative:text" o:spid="_x0000_s1078" type="#_x0000_t75">
                  <o:lock v:ext="edit" selection="t"/>
                </v:shape>
              </w:pict>
            </w:r>
            <w:r w:rsidR="00CF7E63">
              <w:object w:dxaOrig="1280" w:dyaOrig="256" w14:anchorId="3E78879A">
                <v:shape id="ole_rId29" style="width:55.5pt;height:21pt;visibility:visible" o:spid="_x0000_i1029" o:ole="" type="#_x0000_t75">
                  <v:imagedata o:title="" r:id="rId7"/>
                </v:shape>
                <o:OLEObject Type="Embed" ProgID="Excel.Sheet.12" ShapeID="ole_rId29" DrawAspect="Content" ObjectID="_1724225068" r:id="rId12"/>
              </w:object>
            </w:r>
          </w:p>
        </w:tc>
      </w:tr>
      <w:tr w:rsidR="00D83F6A" w:rsidTr="00D122BC" w14:paraId="10F146FB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06BB9F1" w14:textId="77777777">
            <w:pPr>
              <w:pStyle w:val="berschrift"/>
              <w:keepNext/>
            </w:pPr>
            <w:r>
              <w:t>2.3.1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FC93887" w14:textId="77777777">
            <w:pPr>
              <w:pStyle w:val="berschrift"/>
            </w:pPr>
            <w:r>
              <w:t>Gewinn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8A750C" w14:textId="24A4E0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BB93DAD" w14:textId="1969AC2C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C7FFA79" w14:textId="0AF5798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8F1FE" w14:textId="16E866F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6283E77" w14:textId="01AE5A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7A80DE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33CC64E" w14:textId="77777777">
            <w:pPr>
              <w:pStyle w:val="berschrift"/>
              <w:keepNext/>
            </w:pPr>
            <w:r>
              <w:t>2.3.2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D905DE1" w14:textId="77777777">
            <w:pPr>
              <w:pStyle w:val="berschrift"/>
            </w:pPr>
            <w:r>
              <w:t>betriebsbezogenes Wagnis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66E356A" w14:textId="64484AFB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3F196" w14:textId="05FEE2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B57C54E" w14:textId="0642CE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1393BEC" w14:textId="6CC2CFF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BBC8681" w14:textId="18D59AE3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654ED721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CE1D417" w14:textId="77777777">
            <w:pPr>
              <w:pStyle w:val="berschrift"/>
              <w:keepNext/>
            </w:pPr>
            <w:r>
              <w:t>2.3.3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E923DC3" w14:textId="77777777">
            <w:pPr>
              <w:pStyle w:val="berschrift"/>
            </w:pPr>
            <w:r>
              <w:t>leistungsbezogenes Wagnis</w:t>
            </w:r>
            <w:r>
              <w:rPr>
                <w:rStyle w:val="Funotenanker"/>
              </w:rPr>
              <w:footnoteReference w:id="2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B583FA7" w14:textId="44716862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38EAD07" w14:textId="1E3BDD3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390CAB3" w14:textId="4BF0957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CF0C0" w14:textId="08B2414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F6CA04F" w14:textId="55A3B601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3A7959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CA0046D" w14:textId="77777777">
            <w:pPr>
              <w:pStyle w:val="berschrift"/>
            </w:pPr>
            <w:r>
              <w:t>2.4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1D6919B" w14:textId="77777777">
            <w:pPr>
              <w:pStyle w:val="berschrift"/>
            </w:pPr>
            <w:r>
              <w:t>Gesamtzuschläge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9CB023" w14:textId="4DBE525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91E1DD6" w14:textId="79A35B6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36B5C88" w14:textId="67A3EDD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8C99351" w14:textId="398014E5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8254FF6" w14:textId="048A366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6861E5" w14:textId="77777777">
      <w:r>
        <w:t> </w:t>
      </w:r>
    </w:p>
    <w:tbl>
      <w:tblPr>
        <w:tblW w:w="9697" w:type="dxa"/>
        <w:tblInd w:w="-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02"/>
        <w:gridCol w:w="2742"/>
        <w:gridCol w:w="568"/>
        <w:gridCol w:w="2047"/>
        <w:gridCol w:w="1290"/>
        <w:gridCol w:w="2448"/>
      </w:tblGrid>
      <w:tr w:rsidR="00B11402" w:rsidTr="00D83F6A" w14:paraId="754DA91A" w14:textId="77777777">
        <w:trPr>
          <w:cantSplit/>
          <w:trHeight w:val="6"/>
        </w:trPr>
        <w:tc>
          <w:tcPr>
            <w:tcW w:w="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CF7E63" w14:paraId="2B8069FB" w14:textId="77777777">
            <w:pPr>
              <w:pStyle w:val="berschrift"/>
              <w:keepNext/>
            </w:pPr>
            <w:r>
              <w:lastRenderedPageBreak/>
              <w:t>3</w:t>
            </w:r>
          </w:p>
        </w:tc>
        <w:tc>
          <w:tcPr>
            <w:tcW w:w="33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CF7E63" w14:paraId="786E8936" w14:textId="77777777">
            <w:pPr>
              <w:pStyle w:val="berschrift"/>
            </w:pPr>
            <w:r>
              <w:t>Ermittlung der Angebotssumme</w:t>
            </w:r>
          </w:p>
        </w:tc>
        <w:tc>
          <w:tcPr>
            <w:tcW w:w="57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B11402" w14:paraId="4392E450" w14:textId="77777777">
            <w:pPr>
              <w:pStyle w:val="berschrift"/>
            </w:pPr>
          </w:p>
        </w:tc>
      </w:tr>
      <w:tr w:rsidR="00B11402" w:rsidTr="00D83F6A" w14:paraId="7923E79D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3F5D34B2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75BB5A04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F7944FD" w14:textId="77777777">
            <w:pPr>
              <w:jc w:val="center"/>
            </w:pPr>
            <w:r>
              <w:t>Einzelkosten der</w:t>
            </w:r>
            <w:r>
              <w:br/>
              <w:t>Teilleistungen =</w:t>
            </w:r>
            <w:r>
              <w:br/>
              <w:t>unmittelbare Her-</w:t>
            </w:r>
            <w:r>
              <w:br/>
              <w:t>stellungskosten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A58695D" w14:textId="77777777">
            <w:pPr>
              <w:jc w:val="center"/>
            </w:pPr>
            <w:r>
              <w:t>Gesamt-</w:t>
            </w:r>
            <w:r>
              <w:br/>
              <w:t xml:space="preserve">zuschläge </w:t>
            </w:r>
            <w:r>
              <w:br/>
              <w:t>gem. 2.4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0CCEEB41" w14:textId="77777777">
            <w:pPr>
              <w:jc w:val="center"/>
            </w:pPr>
            <w:r>
              <w:t>Angebotssumme</w:t>
            </w:r>
          </w:p>
        </w:tc>
      </w:tr>
      <w:tr w:rsidR="00B11402" w:rsidTr="00D83F6A" w14:paraId="04180B33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71796B6B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5A1ACB99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101A3C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6F57C3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52AAF8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B11402" w:rsidTr="00D83F6A" w14:paraId="139C3B8B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9724985" w14:textId="77777777">
            <w:pPr>
              <w:pStyle w:val="berschrift"/>
              <w:keepNext/>
            </w:pPr>
            <w:r>
              <w:t>3.1</w:t>
            </w: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07B2A5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Eigene Lohnkosten</w:t>
            </w:r>
          </w:p>
          <w:p w:rsidR="00B11402" w:rsidRDefault="00CF7E63" w14:paraId="30132557" w14:textId="77777777">
            <w:r>
              <w:t>Verrechnungslohn (1.6)</w:t>
            </w:r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698C521F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CF7E63" w14:paraId="47374F18" w14:textId="77777777">
            <w:r>
              <w:t>Gesamtstunden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2FE231C6" w14:textId="77777777">
            <w:r>
              <w:pict w14:anchorId="5F6E7C3D">
                <v:shape id="shapetype_ole_rId51" style="position:absolute;margin-left:0;margin-top:0;width:50pt;height:50pt;z-index:251660800;visibility:hidden;mso-position-horizontal-relative:text;mso-position-vertical-relative:text" o:spid="_x0000_s1056" type="#_x0000_t75">
                  <o:lock v:ext="edit" selection="t"/>
                </v:shape>
              </w:pict>
            </w:r>
            <w:r w:rsidR="00CF7E63">
              <w:object w:dxaOrig="1280" w:dyaOrig="256" w14:anchorId="2CA129D8">
                <v:shape id="ole_rId51" style="width:117pt;height:23.25pt;visibility:visible" o:spid="_x0000_i1030" o:ole="" type="#_x0000_t75">
                  <v:imagedata o:title="" r:id="rId7"/>
                </v:shape>
                <o:OLEObject Type="Embed" ProgID="Excel.Sheet.12" ShapeID="ole_rId51" DrawAspect="Content" ObjectID="_1724225069" r:id="rId13"/>
              </w:object>
            </w:r>
          </w:p>
        </w:tc>
      </w:tr>
      <w:tr w:rsidR="00B11402" w:rsidTr="00D83F6A" w14:paraId="0DDBCDCF" w14:textId="77777777">
        <w:trPr>
          <w:cantSplit/>
          <w:trHeight w:val="340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6BA50954" w14:textId="77777777">
            <w:pPr>
              <w:pStyle w:val="berschrift"/>
              <w:keepNext/>
            </w:pP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P="004A730B" w:rsidRDefault="004A730B" w14:paraId="3563C072" w14:textId="680B3BD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4EDAA2AA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4A730B" w14:paraId="349F3803" w14:textId="0CB9E76F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P="00B222A5" w:rsidRDefault="00B222A5" w14:paraId="5B34A647" w14:textId="3D16526B">
            <w:pPr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83F6A" w:rsidTr="00D83F6A" w14:paraId="14957678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7333C6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3.2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129607E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Stoffkosten</w:t>
            </w:r>
          </w:p>
          <w:p w:rsidR="00D83F6A" w:rsidP="00D83F6A" w:rsidRDefault="00D83F6A" w14:paraId="20B9DBA6" w14:textId="77777777">
            <w:r>
              <w:t>(einschl. Kosten für Hilfsstoffe)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52C21A9" w14:textId="4EC2EE8C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9140644" w14:textId="6F4C28AB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0414F8B" w14:textId="64D8A819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4C685B6C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EE8D85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3.3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EB7FC7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Gerätekosten</w:t>
            </w:r>
          </w:p>
          <w:p w:rsidR="00D83F6A" w:rsidP="00D83F6A" w:rsidRDefault="00D83F6A" w14:paraId="435C155A" w14:textId="77777777">
            <w:r>
              <w:t xml:space="preserve">(einschließlich Kosten für Energie </w:t>
            </w:r>
          </w:p>
          <w:p w:rsidR="00D83F6A" w:rsidP="00D83F6A" w:rsidRDefault="00D83F6A" w14:paraId="3EABEE2B" w14:textId="77777777">
            <w:r>
              <w:t>und Betriebsstoffe)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DCC49B" w14:textId="274644A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6F581C" w14:textId="57C12AF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3E93EFEE" w14:textId="66B5B1C7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6D4E407E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A880F88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3.4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30C8B15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Sonstige Kosten</w:t>
            </w:r>
          </w:p>
          <w:p w:rsidR="00D83F6A" w:rsidP="00D83F6A" w:rsidRDefault="00D83F6A" w14:paraId="1E475342" w14:textId="77777777">
            <w:r>
              <w:t>(vom Bieter zu erläutern)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151D4DB" w14:textId="4DC3B12D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B5FB325" w14:textId="28996573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1686743" w14:textId="6372124E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103BB64F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E0D02BA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3.5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42E9B9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Nachunternehmerleistungen</w:t>
            </w:r>
            <w:r>
              <w:rPr>
                <w:rStyle w:val="Funotenanker"/>
                <w:bCs/>
              </w:rPr>
              <w:footnoteReference w:id="3"/>
            </w:r>
          </w:p>
          <w:p w:rsidR="00D83F6A" w:rsidP="00D83F6A" w:rsidRDefault="00D83F6A" w14:paraId="0B130F94" w14:textId="77777777"/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494494" w14:textId="6770D94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6D8DB3A" w14:textId="1FD5B6F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85F047C" w14:textId="2A35339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B11402" w:rsidTr="00D83F6A" w14:paraId="730833D2" w14:textId="77777777">
        <w:trPr>
          <w:cantSplit/>
          <w:trHeight w:val="6"/>
        </w:trPr>
        <w:tc>
          <w:tcPr>
            <w:tcW w:w="7249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5DCD9D16" w14:textId="77777777">
            <w:pPr>
              <w:rPr>
                <w:b/>
                <w:bCs/>
              </w:rPr>
            </w:pPr>
          </w:p>
          <w:p w:rsidR="00B11402" w:rsidRDefault="00CF7E63" w14:paraId="34102B2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Angebotssumme ohne Umsatzsteuer</w:t>
            </w:r>
          </w:p>
          <w:p w:rsidR="00B11402" w:rsidRDefault="00B11402" w14:paraId="6B549963" w14:textId="77777777">
            <w:pPr>
              <w:rPr>
                <w:b/>
                <w:bCs/>
              </w:rPr>
            </w:pPr>
          </w:p>
        </w:tc>
        <w:tc>
          <w:tcPr>
            <w:tcW w:w="24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B11402" w:rsidP="004A730B" w:rsidRDefault="00D83F6A" w14:paraId="278D4E79" w14:textId="56083DD5">
            <w:pPr>
              <w:jc w:val="center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B11402" w:rsidTr="00D83F6A" w14:paraId="4399A028" w14:textId="77777777">
        <w:tc>
          <w:tcPr>
            <w:tcW w:w="9697" w:type="dxa"/>
            <w:gridSpan w:val="6"/>
          </w:tcPr>
          <w:p w:rsidR="00B11402" w:rsidRDefault="00CF7E63" w14:paraId="00EEEDEF" w14:textId="38A3D24B">
            <w:pPr>
              <w:pStyle w:val="Minimalzeile"/>
              <w:keepNext/>
            </w:pPr>
            <w:r>
              <w:t>  </w:t>
            </w:r>
          </w:p>
          <w:p w:rsidR="00B11402" w:rsidRDefault="00CF7E63" w14:paraId="692AA338" w14:textId="77777777">
            <w:r>
              <w:t>eventuelle Erläuterungen des Bieters:</w:t>
            </w:r>
          </w:p>
          <w:p w:rsidR="00B11402" w:rsidRDefault="00CF7E63" w14:paraId="23C47A6E" w14:textId="77777777">
            <w:pPr>
              <w:pStyle w:val="Minimalzeile"/>
            </w:pPr>
            <w:r>
              <w:t> </w:t>
            </w:r>
          </w:p>
        </w:tc>
      </w:tr>
      <w:tr w:rsidR="00D83F6A" w:rsidTr="006B6DBE" w14:paraId="1D4074F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7A20255" w14:textId="5BA59F49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756D84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CD4B5FF" w14:textId="7BDCA91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0B3BBB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9B49B38" w14:textId="5B4F643E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3E9F7E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A352570" w14:textId="0FC581A8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A42EB3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D7436F" w14:textId="270BC96C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ED321C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467A6C" w14:textId="0A3B0157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DC6A76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4C2BC83" w14:textId="14AF1690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9C2B8EE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9122FDB" w14:textId="1C014F62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05326F2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E3D4A2A" w14:textId="794F177F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ECF6009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6109C4CA" w14:textId="6A456C7A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49DB4E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A40D45" w14:textId="045F829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B230B55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32F663" w14:textId="5F211DB6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129D33A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A768DC6" w14:textId="147DC6EE">
            <w:pPr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</w:tbl>
    <w:p w:rsidR="00B11402" w:rsidRDefault="00B11402" w14:paraId="2C9919EF" w14:textId="77777777">
      <w:pPr>
        <w:pStyle w:val="Minimalzeile"/>
      </w:pPr>
    </w:p>
    <w:sectPr w:rsidR="00B11402" w:rsidSect="00682460">
      <w:headerReference w:type="default" r:id="rId14"/>
      <w:footerReference w:type="default" r:id="rId15"/>
      <w:pgSz w:w="11906" w:h="16838"/>
      <w:pgMar w:top="1020" w:right="850" w:bottom="850" w:left="1361" w:header="454" w:footer="124" w:gutter="0"/>
      <w:cols w:space="72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32A4" w:rsidRDefault="00CF7E63" w14:paraId="0509D093" w14:textId="77777777">
      <w:r>
        <w:separator/>
      </w:r>
    </w:p>
  </w:endnote>
  <w:endnote w:type="continuationSeparator" w:id="0">
    <w:p w:rsidR="00F432A4" w:rsidRDefault="00CF7E63" w14:paraId="01842D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682460" w:rsidTr="00682460" w14:paraId="583DE461" w14:textId="77777777">
      <w:trPr>
        <w:trHeight w:val="553"/>
      </w:trPr>
      <w:tc>
        <w:tcPr>
          <w:tcW w:w="0" w:type="auto"/>
        </w:tcPr>
        <w:p w:rsidR="00682460" w:rsidP="00682460" w:rsidRDefault="00682460" w14:paraId="1EFF591D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1A28115F" wp14:anchorId="596F3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5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682460" w:rsidP="00682460" w:rsidRDefault="00682460" w14:paraId="450A6223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682460" w:rsidP="00682460" w:rsidRDefault="00682460" w14:paraId="3A639FD3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682460" w:rsidP="00682460" w:rsidRDefault="00682460" w14:paraId="1AF72398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221_102917206.docx</w:t>
          </w:r>
          <w:proofErr w:type="gramStart"/>
          <w:proofErr w:type="gramEnd"/>
        </w:p>
      </w:tc>
      <w:tc>
        <w:tcPr>
          <w:tcW w:w="1903" w:type="dxa"/>
        </w:tcPr>
        <w:p w:rsidRPr="005448DE" w:rsidR="00682460" w:rsidP="00682460" w:rsidRDefault="00682460" w14:paraId="161D2BB4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682460" w:rsidP="00682460" w:rsidRDefault="00682460" w14:paraId="782255AE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5C299B" w:rsidRDefault="005C299B" w14:paraId="5F9395D6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1402" w:rsidRDefault="00CF7E63" w14:paraId="1349064D" w14:textId="77777777">
      <w:pPr>
        <w:rPr>
          <w:sz w:val="12"/>
        </w:rPr>
      </w:pPr>
      <w:r>
        <w:separator/>
      </w:r>
    </w:p>
  </w:footnote>
  <w:footnote w:type="continuationSeparator" w:id="0">
    <w:p w:rsidR="00B11402" w:rsidRDefault="00CF7E63" w14:paraId="177E0142" w14:textId="77777777">
      <w:pPr>
        <w:rPr>
          <w:sz w:val="12"/>
        </w:rPr>
      </w:pPr>
      <w:r>
        <w:continuationSeparator/>
      </w:r>
    </w:p>
  </w:footnote>
  <w:footnote w:id="1">
    <w:p w:rsidR="00D83F6A" w:rsidP="00D83F6A" w:rsidRDefault="00D83F6A" w14:paraId="07893BB1" w14:textId="77777777">
      <w:pPr>
        <w:pStyle w:val="Funotentext"/>
      </w:pPr>
      <w:r>
        <w:rPr>
          <w:rStyle w:val="Funotenzeichen"/>
        </w:rPr>
        <w:footnoteRef/>
      </w:r>
      <w:r>
        <w:tab/>
        <w:t>Wagnis für das allgemeine Unternehmensrisiko</w:t>
      </w:r>
    </w:p>
  </w:footnote>
  <w:footnote w:id="2">
    <w:p w:rsidR="00D83F6A" w:rsidP="00D83F6A" w:rsidRDefault="00D83F6A" w14:paraId="36C3A6FB" w14:textId="77777777">
      <w:pPr>
        <w:pStyle w:val="Funotentext"/>
      </w:pPr>
      <w:r>
        <w:rPr>
          <w:rStyle w:val="Funotenzeichen"/>
        </w:rPr>
        <w:footnoteRef/>
      </w:r>
      <w:r>
        <w:tab/>
        <w:t>Mit der Ausführung der Leistungen verbundenes Wagnis</w:t>
      </w:r>
    </w:p>
  </w:footnote>
  <w:footnote w:id="3">
    <w:p w:rsidR="00D83F6A" w:rsidP="00D83F6A" w:rsidRDefault="00D83F6A" w14:paraId="0AE9AF12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299B" w:rsidP="005C299B" w:rsidRDefault="005C299B" w14:paraId="5BC56A1F" w14:textId="6F2C4660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221</w:t>
    </w:r>
  </w:p>
  <w:p w:rsidR="005C299B" w:rsidP="005C299B" w:rsidRDefault="005C299B" w14:paraId="5FEDEDC8" w14:textId="1244A9A1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31C75"/>
    <w:multiLevelType w:val="multilevel"/>
    <w:tmpl w:val="EAAC705A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5497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02"/>
    <w:rsid w:val="00247731"/>
    <w:rsid w:val="003C3271"/>
    <w:rsid w:val="004A730B"/>
    <w:rsid w:val="005C299B"/>
    <w:rsid w:val="005E6C67"/>
    <w:rsid w:val="00682460"/>
    <w:rsid w:val="00B11402"/>
    <w:rsid w:val="00B222A5"/>
    <w:rsid w:val="00C82D5A"/>
    <w:rsid w:val="00CB48FE"/>
    <w:rsid w:val="00CF7E63"/>
    <w:rsid w:val="00D83F6A"/>
    <w:rsid w:val="00F4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772D34C2"/>
  <w:documentProtection w:edit="forms" w:enforcement="true" w:cryptProviderType="rsaFull" w:cryptAlgorithmClass="hash" w:cryptAlgorithmType="typeAny" w:cryptAlgorithmSid="4" w:cryptSpinCount="50000" w:hash="5z6iuocbWKZyx417zO2fS6h4sSg=" w:salt="CLHnjqhI9bVC8SlFgkhXa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paragraph" w:styleId="berschrift6">
    <w:name w:val="heading 6"/>
    <w:basedOn w:val="berschrift"/>
    <w:next w:val="Textkrper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Cs/>
      <w:i/>
      <w:i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styleId="Funotenzeichen">
    <w:name w:val="footnote reference"/>
    <w:qFormat/>
    <w:rPr>
      <w:b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TextkrperZchn">
    <w:name w:val="Textkörper Zchn"/>
    <w:basedOn w:val="Absatz-Standardschriftart"/>
    <w:qFormat/>
    <w:rPr>
      <w:sz w:val="16"/>
    </w:rPr>
  </w:style>
  <w:style w:type="character" w:customStyle="1" w:styleId="AusflltextChar">
    <w:name w:val="Ausfülltext Char"/>
    <w:qFormat/>
    <w:rPr>
      <w:b/>
      <w:sz w:val="24"/>
    </w:rPr>
  </w:style>
  <w:style w:type="character" w:customStyle="1" w:styleId="AusflltextkleinZchn">
    <w:name w:val="Ausfülltext klein Zchn"/>
    <w:qFormat/>
    <w:rPr>
      <w:b/>
      <w:sz w:val="24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qFormat/>
    <w:rPr>
      <w:rFonts w:eastAsia="Microsoft YaHei"/>
      <w:b/>
      <w:szCs w:val="28"/>
    </w:rPr>
  </w:style>
  <w:style w:type="paragraph" w:styleId="Textkrper">
    <w:name w:val="Body Text"/>
    <w:basedOn w:val="Standard"/>
    <w:pPr>
      <w:shd w:val="clear" w:color="auto" w:fill="FFFFFF"/>
      <w:spacing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  <w:spacing w:before="57" w:after="57"/>
    </w:pPr>
  </w:style>
  <w:style w:type="paragraph" w:customStyle="1" w:styleId="Minimalzeile">
    <w:name w:val="Minimalzeile"/>
    <w:basedOn w:val="Listenfortsetzung2"/>
    <w:qFormat/>
    <w:pPr>
      <w:spacing w:after="0" w:line="240" w:lineRule="auto"/>
      <w:ind w:left="0"/>
    </w:pPr>
    <w:rPr>
      <w:sz w:val="8"/>
    </w:rPr>
  </w:style>
  <w:style w:type="paragraph" w:styleId="Listenfortsetzung2">
    <w:name w:val="List Continue 2"/>
    <w:basedOn w:val="Liste"/>
    <w:pPr>
      <w:spacing w:after="120"/>
      <w:ind w:left="720"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Cs/>
      <w:sz w:val="24"/>
      <w:szCs w:val="56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Funotentext">
    <w:name w:val="footnote text"/>
    <w:basedOn w:val="Standard"/>
    <w:pPr>
      <w:suppressLineNumbers/>
      <w:ind w:left="339" w:hanging="339"/>
    </w:pPr>
    <w:rPr>
      <w:sz w:val="16"/>
      <w:szCs w:val="20"/>
    </w:rPr>
  </w:style>
  <w:style w:type="paragraph" w:customStyle="1" w:styleId="Ausflltext">
    <w:name w:val="Ausfülltext"/>
    <w:basedOn w:val="Textkrper"/>
    <w:qFormat/>
    <w:pPr>
      <w:widowControl/>
      <w:spacing w:before="80" w:after="140"/>
    </w:pPr>
    <w:rPr>
      <w:b/>
      <w:sz w:val="16"/>
    </w:rPr>
  </w:style>
  <w:style w:type="paragraph" w:customStyle="1" w:styleId="Ausflltextklein">
    <w:name w:val="Ausfülltext klein"/>
    <w:basedOn w:val="Ausflltext"/>
    <w:qFormat/>
    <w:rPr>
      <w:sz w:val="14"/>
    </w:rPr>
  </w:style>
  <w:style w:type="paragraph" w:styleId="Untertitel">
    <w:name w:val="Subtitle"/>
    <w:basedOn w:val="berschrift"/>
    <w:uiPriority w:val="11"/>
    <w:qFormat/>
  </w:style>
  <w:style w:type="paragraph" w:customStyle="1" w:styleId="Rahmeninhalt">
    <w:name w:val="Rahmeninhalt"/>
    <w:basedOn w:val="Standard"/>
    <w:qFormat/>
  </w:style>
  <w:style w:type="paragraph" w:styleId="Zitat">
    <w:name w:val="Quote"/>
    <w:basedOn w:val="Standard"/>
    <w:qFormat/>
  </w:style>
  <w:style w:type="paragraph" w:customStyle="1" w:styleId="Formulartitel">
    <w:name w:val="Formulartitel"/>
    <w:basedOn w:val="berschrift"/>
    <w:qFormat/>
    <w:rPr>
      <w:sz w:val="24"/>
    </w:rPr>
  </w:style>
  <w:style w:type="paragraph" w:customStyle="1" w:styleId="Standardfett">
    <w:name w:val="Standard fett"/>
    <w:basedOn w:val="Standard"/>
    <w:qFormat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5C299B"/>
    <w:rPr>
      <w:rFonts w:ascii="Arial" w:hAnsi="Arial"/>
      <w:sz w:val="20"/>
    </w:rPr>
  </w:style>
  <w:style w:type="paragraph" w:customStyle="1" w:styleId="Formularpunkt">
    <w:name w:val="Formularpunkt"/>
    <w:basedOn w:val="Standard"/>
    <w:rsid w:val="005E6C67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682460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package" Target="/word/embeddings/Microsoft_Excel_Worksheet.xlsx" Id="rId8" /><Relationship Type="http://schemas.openxmlformats.org/officeDocument/2006/relationships/package" Target="/word/embeddings/Microsoft_Excel_Worksheet5.xlsx" Id="rId13" /><Relationship Type="http://schemas.openxmlformats.org/officeDocument/2006/relationships/settings" Target="/word/settings.xml" Id="rId3" /><Relationship Type="http://schemas.openxmlformats.org/officeDocument/2006/relationships/image" Target="/word/media/image1.emf" Id="rId7" /><Relationship Type="http://schemas.openxmlformats.org/officeDocument/2006/relationships/package" Target="/word/embeddings/Microsoft_Excel_Worksheet4.xlsx" Id="rId12" /><Relationship Type="http://schemas.openxmlformats.org/officeDocument/2006/relationships/theme" Target="/word/theme/theme1.xml" Id="rId17" /><Relationship Type="http://schemas.openxmlformats.org/officeDocument/2006/relationships/styles" Target="/word/styles.xml" Id="rId2" /><Relationship Type="http://schemas.openxmlformats.org/officeDocument/2006/relationships/fontTable" Target="/word/fontTable.xml" Id="rId16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package" Target="/word/embeddings/Microsoft_Excel_Worksheet3.xlsx" Id="rId11" /><Relationship Type="http://schemas.openxmlformats.org/officeDocument/2006/relationships/footnotes" Target="/word/footnotes.xml" Id="rId5" /><Relationship Type="http://schemas.openxmlformats.org/officeDocument/2006/relationships/footer" Target="/word/footer1.xml" Id="rId15" /><Relationship Type="http://schemas.openxmlformats.org/officeDocument/2006/relationships/package" Target="/word/embeddings/Microsoft_Excel_Worksheet2.xlsx" Id="rId10" /><Relationship Type="http://schemas.openxmlformats.org/officeDocument/2006/relationships/webSettings" Target="/word/webSettings.xml" Id="rId4" /><Relationship Type="http://schemas.openxmlformats.org/officeDocument/2006/relationships/package" Target="/word/embeddings/Microsoft_Excel_Worksheet1.xlsx" Id="rId9" /><Relationship Type="http://schemas.openxmlformats.org/officeDocument/2006/relationships/header" Target="/word/head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1.dotx" TargetMode="External" Id="R6e68af7ce4a94671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vhb-221.dotx</ap:Template>
  <ap:DocSecurity>0</ap:DocSecurity>
  <ap:TotalTime>0</ap:TotalTime>
  <ap:Pages>2</ap:Pages>
  <ap:Words>433</ap:Words>
  <ap:Characters>2731</ap:Characters>
  <ap:Application>Microsoft Office Word</ap:Application>
  <ap:Lines>22</ap:Lines>
  <ap:Paragraphs>6</ap:Paragraphs>
  <ap:ScaleCrop>false</ap:ScaleCrop>
  <ap:Company/>
  <ap:LinksUpToDate>false</ap:LinksUpToDate>
  <ap:CharactersWithSpaces>3158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111</cp:revision>
  <cp:lastPrinted>2015-09-28T10:23:00Z</cp:lastPrinted>
  <dcterms:created xsi:type="dcterms:W3CDTF">2015-04-20T08:52:00Z</dcterms:created>
  <dcterms:modified xsi:type="dcterms:W3CDTF">2022-09-09T08:30:00Z</dcterms:modified>
  <dc:language>de-DE</dc:language>
</cp:coreProperties>
</file>