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68"/>
        <w:gridCol w:w="4626"/>
        <w:gridCol w:w="1792"/>
        <w:gridCol w:w="1334"/>
      </w:tblGrid>
      <w:tr w:rsidR="00755024" w:rsidTr="00395F20" w14:paraId="5C7F0879" w14:textId="77777777">
        <w:tc>
          <w:tcPr>
            <w:tcW w:w="6643" w:type="dxa"/>
            <w:gridSpan w:val="2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7CF017F5" w14:textId="77777777">
            <w:pPr>
              <w:pStyle w:val="Formularpunkt"/>
              <w:spacing w:before="40" w:after="40"/>
              <w:ind w:hanging="8"/>
            </w:pPr>
            <w:r>
              <w:t>Bewerber/Bieter</w:t>
            </w:r>
          </w:p>
          <w:p w:rsidR="00755024" w:rsidP="00395F20" w:rsidRDefault="00755024" w14:paraId="21D3FE5A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5CD18F58" w14:textId="77777777">
            <w:pPr>
              <w:pStyle w:val="Formularpunkt"/>
              <w:spacing w:before="40" w:after="40"/>
            </w:pPr>
            <w:r>
              <w:t>Vergabenummer</w:t>
            </w:r>
          </w:p>
          <w:p w:rsidR="00755024" w:rsidP="00395F20" w:rsidRDefault="00755024" w14:paraId="6E751C33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26E50133</w:t>
            </w:r>
            <w:proofErr w:type="gramStart"/>
            <w:proofErr w:type="gramEnd"/>
          </w:p>
        </w:tc>
        <w:tc>
          <w:tcPr>
            <w:tcW w:w="1324" w:type="dxa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1DC7CCB0" w14:textId="77777777">
            <w:pPr>
              <w:pStyle w:val="Formularpunkt"/>
              <w:spacing w:before="40" w:after="40"/>
            </w:pPr>
            <w:r>
              <w:t>Datum</w:t>
            </w:r>
          </w:p>
          <w:bookmarkStart w:name="Text2" w:id="1"/>
          <w:p w:rsidR="00755024" w:rsidP="00395F20" w:rsidRDefault="00755024" w14:paraId="15042EAB" w14:textId="77777777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55024" w:rsidTr="00395F20" w14:paraId="47CA408C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1074E632" w14:textId="77777777">
            <w:pPr>
              <w:pStyle w:val="Formularpunkt"/>
              <w:spacing w:before="40" w:after="40"/>
              <w:ind w:hanging="8"/>
            </w:pPr>
            <w:r>
              <w:t>Liegenschaft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6FAFD6A4" w14:textId="77777777">
            <w:pPr>
              <w:pStyle w:val="Formularpunkt"/>
              <w:spacing w:before="40" w:after="40"/>
            </w:pPr>
            <w:r>
              <w:rPr>
                <w:b/>
              </w:rPr>
              <w:t xml:space="preserve">Kaserne Panzertruppenschule</w:t>
            </w:r>
            <w:proofErr w:type="gramStart"/>
            <w:proofErr w:type="gramEnd"/>
          </w:p>
        </w:tc>
      </w:tr>
      <w:tr w:rsidR="00755024" w:rsidTr="00395F20" w14:paraId="0C936FC4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351B1526" w14:textId="77777777">
            <w:pPr>
              <w:pStyle w:val="Formularpunkt"/>
              <w:spacing w:before="40" w:after="40"/>
              <w:ind w:hanging="8"/>
            </w:pPr>
            <w:r>
              <w:t>Maßnahme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6B0727EC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02323 E2 0020</w:t>
            </w:r>
            <w:proofErr w:type="gramStart"/>
            <w:proofErr w:type="gramEnd"/>
            <w:r>
              <w:rPr>
                <w:b/>
              </w:rPr>
              <w:tab/>
              <w:t xml:space="preserve">PTS,Geb.66 Herricht.e.Wärmeübergabepunkt</w:t>
            </w:r>
          </w:p>
        </w:tc>
      </w:tr>
      <w:tr w:rsidR="00755024" w:rsidTr="00395F20" w14:paraId="27114EDB" w14:textId="77777777">
        <w:tc>
          <w:tcPr>
            <w:tcW w:w="2052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0F335C64" w14:textId="77777777">
            <w:pPr>
              <w:pStyle w:val="Formularpunkt"/>
              <w:spacing w:before="40" w:after="40"/>
              <w:ind w:hanging="8"/>
            </w:pPr>
            <w:r>
              <w:t>Leistung</w:t>
            </w:r>
          </w:p>
        </w:tc>
        <w:tc>
          <w:tcPr>
            <w:tcW w:w="7693" w:type="dxa"/>
            <w:gridSpan w:val="3"/>
            <w:tcBorders>
              <w:top w:val="single" w:color="808080" w:sz="4" w:space="0"/>
              <w:left w:val="nil"/>
              <w:bottom w:val="single" w:color="808080" w:sz="4" w:space="0"/>
              <w:right w:val="single" w:color="808080" w:sz="4" w:space="0"/>
            </w:tcBorders>
          </w:tcPr>
          <w:p w:rsidR="00755024" w:rsidP="00395F20" w:rsidRDefault="00755024" w14:paraId="406C25EB" w14:textId="77777777">
            <w:pPr>
              <w:pStyle w:val="Formularpunkt"/>
              <w:spacing w:before="40" w:after="40"/>
              <w:ind w:left="1735" w:hanging="1735"/>
              <w:rPr>
                <w:b/>
              </w:rPr>
            </w:pPr>
            <w:r>
              <w:rPr>
                <w:b/>
              </w:rPr>
              <w:t xml:space="preserve">Rückbau von zwei Abschmierrampen</w:t>
            </w:r>
            <w:proofErr w:type="gramStart"/>
            <w:proofErr w:type="gramEnd"/>
          </w:p>
          <w:p w:rsidR="00755024" w:rsidP="00395F20" w:rsidRDefault="00755024" w14:paraId="0FF78E0D" w14:textId="77777777">
            <w:pPr>
              <w:pStyle w:val="Formularpunkt"/>
              <w:spacing w:before="40" w:after="4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proofErr w:type="gramEnd"/>
          </w:p>
        </w:tc>
      </w:tr>
    </w:tbl>
    <w:p w:rsidR="006514A9" w:rsidRDefault="00C35159" w14:paraId="6ED6C1D2" w14:textId="77777777">
      <w:r>
        <w:t> </w:t>
      </w:r>
    </w:p>
    <w:tbl>
      <w:tblPr>
        <w:tblW w:w="9780" w:type="dxa"/>
        <w:tblInd w:w="-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780"/>
      </w:tblGrid>
      <w:tr w:rsidR="006514A9" w:rsidTr="0038720D" w14:paraId="1620AF17" w14:textId="77777777">
        <w:tc>
          <w:tcPr>
            <w:tcW w:w="97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:rsidR="006514A9" w:rsidRDefault="00C35159" w14:paraId="3FD68B87" w14:textId="77777777">
            <w:pPr>
              <w:spacing w:before="57"/>
            </w:pPr>
            <w:r>
              <w:t>Name, gesetztlicher Vertreter, Kontaktdaten des sich verpflichtenden Unternehmens</w:t>
            </w:r>
          </w:p>
          <w:p w:rsidR="006514A9" w:rsidRDefault="00E349A9" w14:paraId="24B385CC" w14:textId="118F482C">
            <w:r>
              <w:pict w14:anchorId="537E69BF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shapetype_75" style="position:absolute;margin-left:0;margin-top:0;width:50pt;height:50pt;z-index:251657728;visibility:hidden" o:spid="_x0000_s1032" type="#_x0000_t75">
                  <o:lock v:ext="edit" selection="t"/>
                </v:shape>
              </w:pict>
            </w:r>
            <w:r w:rsidR="00136F50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="00136F50">
              <w:instrText xml:space="preserve"> FORMTEXT </w:instrText>
            </w:r>
            <w:r w:rsidR="00136F50">
              <w:fldChar w:fldCharType="separate"/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rPr>
                <w:noProof/>
              </w:rPr>
              <w:t> </w:t>
            </w:r>
            <w:r w:rsidR="00136F50">
              <w:fldChar w:fldCharType="end"/>
            </w:r>
            <w:bookmarkEnd w:id="2"/>
          </w:p>
        </w:tc>
      </w:tr>
    </w:tbl>
    <w:p w:rsidR="006514A9" w:rsidRDefault="006514A9" w14:paraId="7EE9BFDF" w14:textId="77777777">
      <w:pPr>
        <w:pStyle w:val="Minimalzeile"/>
      </w:pPr>
    </w:p>
    <w:p w:rsidR="006514A9" w:rsidRDefault="00C35159" w14:paraId="6872C8E4" w14:textId="77777777">
      <w:pPr>
        <w:pStyle w:val="Titel"/>
      </w:pPr>
      <w:r>
        <w:t>Verpflichtungserklärung anderer Unternehmen</w:t>
      </w:r>
    </w:p>
    <w:p w:rsidR="006514A9" w:rsidRDefault="006514A9" w14:paraId="1691CED6" w14:textId="77777777">
      <w:pPr>
        <w:pStyle w:val="Minimalzeile"/>
      </w:pPr>
    </w:p>
    <w:tbl>
      <w:tblPr>
        <w:tblW w:w="96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992"/>
        <w:gridCol w:w="6703"/>
      </w:tblGrid>
      <w:tr w:rsidR="006514A9" w14:paraId="32B0FC47" w14:textId="77777777">
        <w:tc>
          <w:tcPr>
            <w:tcW w:w="9695" w:type="dxa"/>
            <w:gridSpan w:val="2"/>
          </w:tcPr>
          <w:p w:rsidR="006514A9" w:rsidRDefault="00C35159" w14:paraId="72B8B2D1" w14:textId="77777777">
            <w:pPr>
              <w:spacing w:before="57"/>
            </w:pPr>
            <w:r>
              <w:t>Ich/Wir verpflichte(n) mich/uns gegenüber dem Auftraggeber, im Falle der Auftragsvergabe an den o.g. Bewerber/Bieter diesem mit den erforderlichen Kapazitäten meines/unseres Unternehmens für den/die nachfolgenden Leistungsbereich(e) zur Verfügung zu stehen.</w:t>
            </w:r>
          </w:p>
        </w:tc>
      </w:tr>
      <w:tr w:rsidR="006514A9" w14:paraId="6B1D936F" w14:textId="77777777">
        <w:tc>
          <w:tcPr>
            <w:tcW w:w="9695" w:type="dxa"/>
            <w:gridSpan w:val="2"/>
            <w:tcBorders>
              <w:bottom w:val="single" w:color="000000" w:sz="2" w:space="0"/>
            </w:tcBorders>
          </w:tcPr>
          <w:p w:rsidR="006514A9" w:rsidRDefault="006514A9" w14:paraId="4ACB0F7A" w14:textId="77777777">
            <w:pPr>
              <w:pStyle w:val="Minimalzeile"/>
              <w:rPr>
                <w:szCs w:val="8"/>
              </w:rPr>
            </w:pPr>
          </w:p>
        </w:tc>
      </w:tr>
      <w:tr w:rsidR="006514A9" w14:paraId="1B3BD89C" w14:textId="77777777">
        <w:tc>
          <w:tcPr>
            <w:tcW w:w="2992" w:type="dxa"/>
            <w:tcBorders>
              <w:top w:val="single" w:color="000000" w:sz="2" w:space="0"/>
              <w:bottom w:val="single" w:color="000000" w:sz="2" w:space="0"/>
            </w:tcBorders>
          </w:tcPr>
          <w:p w:rsidR="006514A9" w:rsidRDefault="00C35159" w14:paraId="68ADFA8A" w14:textId="77777777">
            <w:pPr>
              <w:spacing w:before="57"/>
              <w:jc w:val="center"/>
            </w:pPr>
            <w:r>
              <w:t>OZ/Leistungsbereich</w:t>
            </w:r>
          </w:p>
        </w:tc>
        <w:tc>
          <w:tcPr>
            <w:tcW w:w="670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:rsidR="006514A9" w:rsidRDefault="00C35159" w14:paraId="75716BA7" w14:textId="77777777">
            <w:pPr>
              <w:spacing w:before="57"/>
              <w:jc w:val="center"/>
            </w:pPr>
            <w:r>
              <w:t>Beschreibung der (Teil)Leistungen</w:t>
            </w:r>
          </w:p>
        </w:tc>
      </w:tr>
      <w:tr w:rsidR="006514A9" w14:paraId="298550D9" w14:textId="77777777">
        <w:trPr>
          <w:trHeight w:val="1928"/>
        </w:trPr>
        <w:tc>
          <w:tcPr>
            <w:tcW w:w="2992" w:type="dxa"/>
            <w:tcBorders>
              <w:bottom w:val="single" w:color="000000" w:sz="2" w:space="0"/>
            </w:tcBorders>
          </w:tcPr>
          <w:p w:rsidR="006514A9" w:rsidRDefault="00136F50" w14:paraId="61F1A4B9" w14:textId="511BB7DB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6703" w:type="dxa"/>
            <w:tcBorders>
              <w:left w:val="single" w:color="000000" w:sz="2" w:space="0"/>
              <w:bottom w:val="single" w:color="000000" w:sz="2" w:space="0"/>
            </w:tcBorders>
          </w:tcPr>
          <w:p w:rsidR="006514A9" w:rsidRDefault="00136F50" w14:paraId="0E493510" w14:textId="03FB4BA4"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6514A9" w14:paraId="6BBEF4C0" w14:textId="77777777">
        <w:trPr>
          <w:trHeight w:val="57"/>
        </w:trPr>
        <w:tc>
          <w:tcPr>
            <w:tcW w:w="9695" w:type="dxa"/>
            <w:gridSpan w:val="2"/>
          </w:tcPr>
          <w:p w:rsidR="006514A9" w:rsidRDefault="006514A9" w14:paraId="7A7B6AD9" w14:textId="77777777"/>
        </w:tc>
      </w:tr>
      <w:tr w:rsidR="006514A9" w14:paraId="489FAA90" w14:textId="77777777">
        <w:trPr>
          <w:trHeight w:val="57"/>
        </w:trPr>
        <w:tc>
          <w:tcPr>
            <w:tcW w:w="9695" w:type="dxa"/>
            <w:gridSpan w:val="2"/>
          </w:tcPr>
          <w:p w:rsidR="006514A9" w:rsidRDefault="006514A9" w14:paraId="17C05593" w14:textId="77777777"/>
        </w:tc>
      </w:tr>
      <w:tr w:rsidR="006514A9" w14:paraId="5103201A" w14:textId="77777777">
        <w:trPr>
          <w:trHeight w:val="57"/>
        </w:trPr>
        <w:tc>
          <w:tcPr>
            <w:tcW w:w="9695" w:type="dxa"/>
            <w:gridSpan w:val="2"/>
            <w:tcBorders>
              <w:bottom w:val="single" w:color="000000" w:sz="2" w:space="0"/>
            </w:tcBorders>
          </w:tcPr>
          <w:p w:rsidR="006514A9" w:rsidRDefault="00136F50" w14:paraId="305F3F10" w14:textId="55BB8103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</w:tbl>
    <w:p w:rsidR="006514A9" w:rsidRDefault="00C35159" w14:paraId="7FF376BC" w14:textId="77777777">
      <w:r>
        <w:t>(Ort, Datum, Unterschrift)</w:t>
      </w:r>
    </w:p>
    <w:tbl>
      <w:tblPr>
        <w:tblW w:w="969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1"/>
        <w:gridCol w:w="9334"/>
      </w:tblGrid>
      <w:tr w:rsidR="006514A9" w14:paraId="51D1BA0B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3A1EFCB7" w14:textId="77777777"/>
        </w:tc>
      </w:tr>
      <w:tr w:rsidR="006514A9" w14:paraId="6FE934AE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75DB0F5C" w14:textId="77777777"/>
        </w:tc>
      </w:tr>
      <w:tr w:rsidR="006514A9" w14:paraId="45A87EFE" w14:textId="77777777">
        <w:trPr>
          <w:trHeight w:val="283"/>
        </w:trPr>
        <w:sdt>
          <w:sdtPr>
            <w:id w:val="-577593432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361" w:type="dxa"/>
              </w:tcPr>
              <w:p w:rsidR="006514A9" w:rsidRDefault="002007A1" w14:paraId="6096E594" w14:textId="00FA555B">
                <w:pPr>
                  <w:spacing w:before="57"/>
                </w:pPr>
                <w:r>
                  <w:rPr>
                    <w:rFonts w:hint="eastAsia" w:ascii="MS Gothic" w:hAnsi="MS Gothic" w:eastAsia="MS Gothic"/>
                  </w:rPr>
                  <w:t>☐</w:t>
                </w:r>
              </w:p>
            </w:tc>
          </w:sdtContent>
        </w:sdt>
        <w:tc>
          <w:tcPr>
            <w:tcW w:w="9334" w:type="dxa"/>
          </w:tcPr>
          <w:p w:rsidR="006514A9" w:rsidRDefault="00C35159" w14:paraId="17F24E09" w14:textId="77777777">
            <w:pPr>
              <w:spacing w:before="57"/>
            </w:pPr>
            <w:r>
      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      </w:r>
            <w:r>
              <w:rPr>
                <w:rStyle w:val="Funotenanker"/>
              </w:rPr>
              <w:footnoteReference w:id="1"/>
            </w:r>
          </w:p>
        </w:tc>
      </w:tr>
      <w:tr w:rsidR="006514A9" w14:paraId="2524089F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6C1CBA4D" w14:textId="77777777"/>
        </w:tc>
      </w:tr>
      <w:tr w:rsidR="006514A9" w14:paraId="20CAAF7D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6514A9" w14:paraId="726B7DEC" w14:textId="77777777"/>
        </w:tc>
      </w:tr>
      <w:tr w:rsidR="006514A9" w14:paraId="12E83747" w14:textId="77777777">
        <w:trPr>
          <w:trHeight w:val="283"/>
        </w:trPr>
        <w:tc>
          <w:tcPr>
            <w:tcW w:w="9695" w:type="dxa"/>
            <w:gridSpan w:val="2"/>
            <w:tcBorders>
              <w:bottom w:val="single" w:color="000000" w:sz="2" w:space="0"/>
            </w:tcBorders>
          </w:tcPr>
          <w:p w:rsidR="006514A9" w:rsidRDefault="00136F50" w14:paraId="1ABAFF7E" w14:textId="376EB4DA"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6514A9" w14:paraId="3DDC968C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C35159" w14:paraId="719D629A" w14:textId="77777777">
            <w:r>
              <w:t>(Ort, Datum, Unterschrift)</w:t>
            </w:r>
          </w:p>
        </w:tc>
      </w:tr>
      <w:tr w:rsidR="006514A9" w14:paraId="35F5A279" w14:textId="77777777">
        <w:trPr>
          <w:trHeight w:val="283"/>
        </w:trPr>
        <w:tc>
          <w:tcPr>
            <w:tcW w:w="361" w:type="dxa"/>
          </w:tcPr>
          <w:p w:rsidR="006514A9" w:rsidRDefault="006514A9" w14:paraId="52884237" w14:textId="77777777"/>
        </w:tc>
        <w:tc>
          <w:tcPr>
            <w:tcW w:w="9334" w:type="dxa"/>
          </w:tcPr>
          <w:p w:rsidR="006514A9" w:rsidRDefault="006514A9" w14:paraId="50610B26" w14:textId="77777777"/>
        </w:tc>
      </w:tr>
      <w:tr w:rsidR="006514A9" w14:paraId="208CC2A8" w14:textId="77777777">
        <w:trPr>
          <w:trHeight w:val="283"/>
        </w:trPr>
        <w:tc>
          <w:tcPr>
            <w:tcW w:w="9695" w:type="dxa"/>
            <w:gridSpan w:val="2"/>
          </w:tcPr>
          <w:p w:rsidR="006514A9" w:rsidRDefault="00C35159" w14:paraId="2B66C47D" w14:textId="77777777">
            <w:pPr>
              <w:spacing w:before="57"/>
            </w:pPr>
            <w:r>
              <w:t>Anmerkung: Sofern Verpflichtungserklärungen in Kopie oder als Telefax vorgelegt werden, behält sich die Vergabestelle vor, die Originale zu verlangen.</w:t>
            </w:r>
          </w:p>
        </w:tc>
      </w:tr>
    </w:tbl>
    <w:p w:rsidR="006514A9" w:rsidRDefault="006514A9" w14:paraId="5314794D" w14:textId="77777777">
      <w:pPr>
        <w:pStyle w:val="Minimalzeile"/>
      </w:pPr>
    </w:p>
    <w:sectPr w:rsidR="006514A9" w:rsidSect="00E349A9">
      <w:headerReference w:type="default" r:id="rId7"/>
      <w:footerReference w:type="default" r:id="rId8"/>
      <w:pgSz w:w="11906" w:h="16838"/>
      <w:pgMar w:top="993" w:right="850" w:bottom="34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B5703" w:rsidRDefault="00C35159" w14:paraId="7EA14266" w14:textId="77777777">
      <w:r>
        <w:separator/>
      </w:r>
    </w:p>
  </w:endnote>
  <w:endnote w:type="continuationSeparator" w:id="0">
    <w:p w:rsidR="00CB5703" w:rsidRDefault="00C35159" w14:paraId="5C6810B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2474"/>
      <w:gridCol w:w="5391"/>
      <w:gridCol w:w="1899"/>
    </w:tblGrid>
    <w:tr w:rsidR="00E349A9" w:rsidTr="00E349A9" w14:paraId="7B9A9F02" w14:textId="77777777">
      <w:trPr>
        <w:trHeight w:val="553"/>
      </w:trPr>
      <w:tc>
        <w:tcPr>
          <w:tcW w:w="787" w:type="dxa"/>
        </w:tcPr>
        <w:p w:rsidR="00E349A9" w:rsidP="00E349A9" w:rsidRDefault="00E349A9" w14:paraId="1F1935F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3BBDFEBA" wp14:anchorId="75D306EF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20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74" w:type="dxa"/>
        </w:tcPr>
        <w:p w:rsidR="00E349A9" w:rsidP="00E349A9" w:rsidRDefault="00E349A9" w14:paraId="25388C6B" w14:textId="237D5C6B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</w:t>
          </w:r>
        </w:p>
      </w:tc>
      <w:tc>
        <w:tcPr>
          <w:tcW w:w="5391" w:type="dxa"/>
        </w:tcPr>
        <w:p w:rsidR="00E349A9" w:rsidP="00E349A9" w:rsidRDefault="00E349A9" w14:paraId="056F9B20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E349A9" w:rsidP="00E349A9" w:rsidRDefault="00E349A9" w14:paraId="259EBB39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236_102917206.docx</w:t>
          </w:r>
          <w:proofErr w:type="gramStart"/>
          <w:proofErr w:type="gramEnd"/>
        </w:p>
      </w:tc>
      <w:tc>
        <w:tcPr>
          <w:tcW w:w="1899" w:type="dxa"/>
        </w:tcPr>
        <w:p w:rsidRPr="005448DE" w:rsidR="00E349A9" w:rsidP="00E349A9" w:rsidRDefault="00E349A9" w14:paraId="55812DB5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E349A9" w:rsidP="00E349A9" w:rsidRDefault="00E349A9" w14:paraId="57C354D7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056748" w:rsidP="0038720D" w:rsidRDefault="00056748" w14:paraId="7BFFD66D" w14:textId="0968BA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14A9" w:rsidRDefault="00C35159" w14:paraId="1DC2FD8C" w14:textId="77777777">
      <w:pPr>
        <w:rPr>
          <w:sz w:val="12"/>
        </w:rPr>
      </w:pPr>
      <w:r>
        <w:separator/>
      </w:r>
    </w:p>
  </w:footnote>
  <w:footnote w:type="continuationSeparator" w:id="0">
    <w:p w:rsidR="006514A9" w:rsidRDefault="00C35159" w14:paraId="1097BB8A" w14:textId="77777777">
      <w:pPr>
        <w:rPr>
          <w:sz w:val="12"/>
        </w:rPr>
      </w:pPr>
      <w:r>
        <w:continuationSeparator/>
      </w:r>
    </w:p>
  </w:footnote>
  <w:footnote w:id="1">
    <w:p w:rsidR="006514A9" w:rsidRDefault="00C35159" w14:paraId="679D0DA1" w14:textId="77777777">
      <w:pPr>
        <w:pStyle w:val="Funotentext"/>
        <w:rPr>
          <w:szCs w:val="16"/>
        </w:rPr>
      </w:pPr>
      <w:r>
        <w:rPr>
          <w:rStyle w:val="Funotenzeichen"/>
        </w:rPr>
        <w:footnoteRef/>
      </w:r>
      <w:r>
        <w:rPr>
          <w:szCs w:val="16"/>
        </w:rPr>
        <w:tab/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748" w:rsidP="00056748" w:rsidRDefault="00056748" w14:paraId="32537E71" w14:textId="619C1A5A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236</w:t>
    </w:r>
  </w:p>
  <w:p w:rsidR="00056748" w:rsidP="00056748" w:rsidRDefault="00056748" w14:paraId="51DF8866" w14:textId="26AD9D1A">
    <w:pPr>
      <w:pStyle w:val="Kopfzeile"/>
      <w:jc w:val="right"/>
      <w:rPr>
        <w:rFonts w:ascii="ArialMT" w:hAnsi="ArialMT" w:cs="ArialMT"/>
        <w:kern w:val="0"/>
        <w:sz w:val="16"/>
        <w:szCs w:val="16"/>
        <w:lang w:bidi="ar-SA"/>
      </w:rPr>
    </w:pPr>
    <w:r>
      <w:rPr>
        <w:rFonts w:ascii="ArialMT" w:hAnsi="ArialMT" w:cs="ArialMT"/>
        <w:kern w:val="0"/>
        <w:sz w:val="16"/>
        <w:szCs w:val="16"/>
        <w:lang w:bidi="ar-SA"/>
      </w:rPr>
      <w:t>(Verpflichtungserklärung anderer Unternehmen)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95DAE"/>
    <w:multiLevelType w:val="multilevel"/>
    <w:tmpl w:val="54A6BCB0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1739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A9"/>
    <w:rsid w:val="00056748"/>
    <w:rsid w:val="00136F50"/>
    <w:rsid w:val="002007A1"/>
    <w:rsid w:val="002B43D8"/>
    <w:rsid w:val="0038720D"/>
    <w:rsid w:val="00460F93"/>
    <w:rsid w:val="006514A9"/>
    <w:rsid w:val="00755024"/>
    <w:rsid w:val="00C35159"/>
    <w:rsid w:val="00CB5703"/>
    <w:rsid w:val="00E3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enu v:ext="edit" fillcolor="none"/>
    </o:shapedefaults>
    <o:shapelayout v:ext="edit">
      <o:idmap v:ext="edit" data="1"/>
    </o:shapelayout>
  </w:shapeDefaults>
  <w:decimalSymbol w:val=","/>
  <w:listSeparator w:val=";"/>
  <w14:docId w14:val="6C3369DE"/>
  <w:documentProtection w:edit="forms" w:enforcement="true" w:cryptProviderType="rsaFull" w:cryptAlgorithmClass="hash" w:cryptAlgorithmType="typeAny" w:cryptAlgorithmSid="4" w:cryptSpinCount="50000" w:hash="KQtmJJetb+YW0ugQAxkKTeyDLsk=" w:salt="aLSg13qDdaG+bQaQnRZ1X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2"/>
      <w:shd w:val="clear" w:color="auto" w:fill="auto"/>
      <w:vertAlign w:val="superscript"/>
    </w:rPr>
  </w:style>
  <w:style w:type="character" w:customStyle="1" w:styleId="Funotenanker">
    <w:name w:val="Fußnotenanker"/>
    <w:rPr>
      <w:rFonts w:ascii="Arial" w:hAnsi="Arial"/>
      <w:b/>
      <w:vertAlign w:val="superscript"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pacing w:before="57" w:after="57"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styleId="Kommentartext">
    <w:name w:val="annotation text"/>
    <w:basedOn w:val="Textkrper"/>
    <w:pPr>
      <w:ind w:left="2268"/>
    </w:pPr>
  </w:style>
  <w:style w:type="paragraph" w:customStyle="1" w:styleId="Minimalzeile">
    <w:name w:val="Minimalzeile"/>
    <w:basedOn w:val="Standard"/>
    <w:qFormat/>
    <w:rPr>
      <w:sz w:val="8"/>
    </w:r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567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56748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0567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56748"/>
    <w:rPr>
      <w:rFonts w:ascii="Arial" w:hAnsi="Arial"/>
      <w:sz w:val="20"/>
    </w:rPr>
  </w:style>
  <w:style w:type="paragraph" w:customStyle="1" w:styleId="Formularpunkt">
    <w:name w:val="Formularpunkt"/>
    <w:basedOn w:val="Standard"/>
    <w:rsid w:val="00755024"/>
    <w:pPr>
      <w:widowControl/>
      <w:suppressAutoHyphens w:val="0"/>
      <w:spacing w:before="280" w:after="60"/>
    </w:pPr>
    <w:rPr>
      <w:rFonts w:eastAsia="Times New Roman" w:cs="Times New Roman"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E349A9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6.dotx" TargetMode="External" Id="R4330952f23834757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vhb-236.dotx</ap:Template>
  <ap:DocSecurity>0</ap:DocSecurity>
  <ap:TotalTime>0</ap:TotalTime>
  <ap:Pages>1</ap:Pages>
  <ap:Words>178</ap:Words>
  <ap:Characters>1128</ap:Characters>
  <ap:Application>Microsoft Office Word</ap:Application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1304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31</cp:revision>
  <dcterms:created xsi:type="dcterms:W3CDTF">2015-09-04T11:20:00Z</dcterms:created>
  <dcterms:modified xsi:type="dcterms:W3CDTF">2022-09-09T09:33:00Z</dcterms:modified>
  <dc:language>de-DE</dc:language>
</cp:coreProperties>
</file>