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26E50133</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Kaserne Panzertruppenschule</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02323 E2 0020</w:t>
            </w:r>
            <w:proofErr w:type="gramStart"/>
            <w:proofErr w:type="gramEnd"/>
            <w:r>
              <w:rPr>
                <w:rStyle w:val="Ausflldaten"/>
              </w:rPr>
              <w:t xml:space="preserve"> - PTS,Geb.66 Herricht.e.Wärmeübergabepunkt</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Rückbau von zwei Abschmierrampen</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Beg. 4. Quartal 2026</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30</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1"/>
              <w:bCs w:val="1"/>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0"/>
              <w:bCs w:val="0"/>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214_102917206.docx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i4A9qFcE1iHktw+UW5cPCdVG6zA=" w:salt="EzP0HzSY/RMCr4BciiLgP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c4d3b48ce38f49c8"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