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2065584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der Sicherheitsbeleuchtung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Erneuerung der Sicherheitsbeleuchtung
am Standort Sankt Augustin
in den Gebäuden A - E
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