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020-26-00008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10.02.2026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BLB NRW DU / StA Kleve / Erneuerung NSHV - Beleuchtung KG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Elektroarbeiten
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