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020-26-00008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DU / StA Kleve / Erneuerung NSHV - Beleuchtung KG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Elektroarbeiten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