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2026.0341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und Erweiterung der Grundschule Fleestedt - Putzarbeiten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Putzarbeiten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