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81/2026/4070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Melanchthonschule, Erweiterungsneubau - Klinkerarbeiten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Klinkerarbeiten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