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1D3C471B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4C35462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892AD1" w14:textId="77777777" w:rsidR="00682D2C" w:rsidRPr="00F45CAD" w:rsidRDefault="00682D2C" w:rsidP="002D4CA7"/>
        </w:tc>
      </w:tr>
      <w:tr w:rsidR="00682D2C" w:rsidRPr="00F45CAD" w14:paraId="6D21AD4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808C9C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9F002E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6D7CE" w14:textId="77777777" w:rsidR="00682D2C" w:rsidRPr="00F45CAD" w:rsidRDefault="00682D2C" w:rsidP="002D4CA7">
            <w:r w:rsidRPr="00F45CAD">
              <w:t>Datum</w:t>
            </w:r>
          </w:p>
        </w:tc>
      </w:tr>
      <w:tr w:rsidR="00081988" w:rsidRPr="00F45CAD" w14:paraId="741AD0CA" w14:textId="77777777" w:rsidTr="003303D6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02A7BC" w14:textId="77777777" w:rsidR="00081988" w:rsidRPr="00F45CAD" w:rsidRDefault="00081988" w:rsidP="00081988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40E9B0D6" w14:textId="4AFE0E02" w:rsidR="00081988" w:rsidRPr="00F45CAD" w:rsidRDefault="00095760" w:rsidP="00081988">
            <w:r w:rsidRPr="00095760">
              <w:rPr>
                <w:color w:val="808080"/>
                <w:u w:val="single"/>
              </w:rPr>
              <w:t>SN 038_2026 HAK SH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31DDE7" w14:textId="77777777" w:rsidR="00081988" w:rsidRPr="00F45CAD" w:rsidRDefault="00081988" w:rsidP="00081988"/>
        </w:tc>
      </w:tr>
      <w:tr w:rsidR="00682D2C" w:rsidRPr="00F45CAD" w14:paraId="3AFB9AC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C8C879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BFA3CD" w14:textId="77777777" w:rsidR="00682D2C" w:rsidRPr="00F45CAD" w:rsidRDefault="00682D2C" w:rsidP="002D4CA7"/>
        </w:tc>
      </w:tr>
      <w:tr w:rsidR="00682D2C" w:rsidRPr="00F45CAD" w14:paraId="4B06CE9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16DC40B" w14:textId="03AF0D31" w:rsidR="00682D2C" w:rsidRPr="00F45CAD" w:rsidRDefault="00D66D2E" w:rsidP="002D4CA7">
            <w:r>
              <w:rPr>
                <w:rFonts w:cs="Arial"/>
              </w:rPr>
              <w:t xml:space="preserve">Kokerei Hansa, </w:t>
            </w:r>
            <w:r w:rsidR="00095760">
              <w:rPr>
                <w:rFonts w:cs="Arial"/>
              </w:rPr>
              <w:t>Schalthaus Süd</w:t>
            </w:r>
          </w:p>
        </w:tc>
      </w:tr>
      <w:tr w:rsidR="00682D2C" w:rsidRPr="00F45CAD" w14:paraId="46B0E7B9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9BC72A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349124" w14:textId="77777777" w:rsidR="00682D2C" w:rsidRPr="00F45CAD" w:rsidRDefault="00682D2C" w:rsidP="002D4CA7"/>
        </w:tc>
      </w:tr>
      <w:tr w:rsidR="00654943" w:rsidRPr="00F45CAD" w14:paraId="70D81D81" w14:textId="77777777" w:rsidTr="006A3B36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0BB66F4A" w14:textId="10F551B9" w:rsidR="00654943" w:rsidRPr="00F45CAD" w:rsidRDefault="00081988" w:rsidP="00654943">
            <w:r>
              <w:t>Heizungs-/Sanitär- und Lüftungsanlagen</w:t>
            </w:r>
          </w:p>
        </w:tc>
      </w:tr>
    </w:tbl>
    <w:p w14:paraId="2DF0E3D6" w14:textId="77777777" w:rsidR="00682D2C" w:rsidRPr="00F45CAD" w:rsidRDefault="00682D2C" w:rsidP="00682D2C"/>
    <w:p w14:paraId="0D6159E5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AC24ECD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3B55F98C" w14:textId="77777777" w:rsidR="00682D2C" w:rsidRPr="00F45CAD" w:rsidRDefault="00682D2C" w:rsidP="00682D2C"/>
    <w:p w14:paraId="6C5338FD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Pr="00AF2BE2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4FBE268A" w14:textId="77777777" w:rsidR="00682D2C" w:rsidRPr="00F45CAD" w:rsidRDefault="00682D2C" w:rsidP="00682D2C"/>
    <w:p w14:paraId="4CD953E0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AC21724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7386C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054D71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78ABC9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631FA7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6F9D2CC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FEB93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11527F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ABCBB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B1C9F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543749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CC468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BAA0B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B3F66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FFAAA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1D4B51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DD3C4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5DF45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7470B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143F7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D320B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3417E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186167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9B93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E42E5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BD1C9D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99F2A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FECE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35A8B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9561B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0F36A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3A528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7D72F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AF563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8BBE4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A4161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B1945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94B3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B19D8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F4F3F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A24FCF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35A47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9F23FA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815AF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8A7E8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7985A9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09C6E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A21769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CE9E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9AB82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73CC7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D8D85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BF0F20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82B22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F8EB9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C8FFA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77B05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8B411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0B9D0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946A9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EF106B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04DF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EE85D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923E5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6E34E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4AFC81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9C8C0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B4BCB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B7851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7A162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D397B6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9C7EA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B404D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2A981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19074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</w:tbl>
    <w:p w14:paraId="4140BA65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2849" w14:textId="77777777" w:rsidR="001E3211" w:rsidRDefault="001E3211">
      <w:r>
        <w:separator/>
      </w:r>
    </w:p>
    <w:p w14:paraId="1CBA54D5" w14:textId="77777777" w:rsidR="001E3211" w:rsidRDefault="001E3211"/>
    <w:p w14:paraId="335540D4" w14:textId="77777777" w:rsidR="001E3211" w:rsidRDefault="001E3211"/>
  </w:endnote>
  <w:endnote w:type="continuationSeparator" w:id="0">
    <w:p w14:paraId="14D30E17" w14:textId="77777777" w:rsidR="001E3211" w:rsidRDefault="001E3211">
      <w:r>
        <w:continuationSeparator/>
      </w:r>
    </w:p>
    <w:p w14:paraId="7FD052FB" w14:textId="77777777" w:rsidR="001E3211" w:rsidRDefault="001E3211"/>
    <w:p w14:paraId="760C6416" w14:textId="77777777" w:rsidR="001E3211" w:rsidRDefault="001E32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61ED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3F03C6F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3F4B8FA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E69376C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2E44DE1" wp14:editId="5B8C5A3F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57FF396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8B0BB07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EF5FB1B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4AB2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4B088" w14:textId="77777777" w:rsidR="001E3211" w:rsidRDefault="001E3211">
      <w:r>
        <w:separator/>
      </w:r>
    </w:p>
    <w:p w14:paraId="0F15604C" w14:textId="77777777" w:rsidR="001E3211" w:rsidRDefault="001E3211"/>
    <w:p w14:paraId="421C0612" w14:textId="77777777" w:rsidR="001E3211" w:rsidRDefault="001E3211"/>
  </w:footnote>
  <w:footnote w:type="continuationSeparator" w:id="0">
    <w:p w14:paraId="51A18547" w14:textId="77777777" w:rsidR="001E3211" w:rsidRDefault="001E3211">
      <w:r>
        <w:continuationSeparator/>
      </w:r>
    </w:p>
    <w:p w14:paraId="3C82E795" w14:textId="77777777" w:rsidR="001E3211" w:rsidRDefault="001E3211"/>
    <w:p w14:paraId="04FB2376" w14:textId="77777777" w:rsidR="001E3211" w:rsidRDefault="001E32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9F84" w14:textId="77777777" w:rsidR="007A7D5E" w:rsidRDefault="007A7D5E"/>
  <w:p w14:paraId="73C98EE6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AE5C3" w14:textId="77777777" w:rsidR="007A7D5E" w:rsidRDefault="007A7D5E" w:rsidP="00701419">
    <w:pPr>
      <w:pStyle w:val="Kopfzeile"/>
    </w:pPr>
    <w:r>
      <w:t>233</w:t>
    </w:r>
  </w:p>
  <w:p w14:paraId="32FD2748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CF96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6736317">
    <w:abstractNumId w:val="1"/>
  </w:num>
  <w:num w:numId="2" w16cid:durableId="1363163194">
    <w:abstractNumId w:val="5"/>
  </w:num>
  <w:num w:numId="3" w16cid:durableId="2070028875">
    <w:abstractNumId w:val="7"/>
  </w:num>
  <w:num w:numId="4" w16cid:durableId="1660310546">
    <w:abstractNumId w:val="16"/>
  </w:num>
  <w:num w:numId="5" w16cid:durableId="1060907940">
    <w:abstractNumId w:val="9"/>
  </w:num>
  <w:num w:numId="6" w16cid:durableId="444620289">
    <w:abstractNumId w:val="3"/>
  </w:num>
  <w:num w:numId="7" w16cid:durableId="1163741049">
    <w:abstractNumId w:val="12"/>
  </w:num>
  <w:num w:numId="8" w16cid:durableId="1023899961">
    <w:abstractNumId w:val="8"/>
  </w:num>
  <w:num w:numId="9" w16cid:durableId="2090419896">
    <w:abstractNumId w:val="15"/>
  </w:num>
  <w:num w:numId="10" w16cid:durableId="1090615286">
    <w:abstractNumId w:val="4"/>
  </w:num>
  <w:num w:numId="11" w16cid:durableId="1222328056">
    <w:abstractNumId w:val="11"/>
  </w:num>
  <w:num w:numId="12" w16cid:durableId="1137265098">
    <w:abstractNumId w:val="11"/>
  </w:num>
  <w:num w:numId="13" w16cid:durableId="2029286812">
    <w:abstractNumId w:val="11"/>
  </w:num>
  <w:num w:numId="14" w16cid:durableId="36511169">
    <w:abstractNumId w:val="11"/>
  </w:num>
  <w:num w:numId="15" w16cid:durableId="1990480043">
    <w:abstractNumId w:val="11"/>
  </w:num>
  <w:num w:numId="16" w16cid:durableId="1027290758">
    <w:abstractNumId w:val="2"/>
  </w:num>
  <w:num w:numId="17" w16cid:durableId="40791813">
    <w:abstractNumId w:val="2"/>
  </w:num>
  <w:num w:numId="18" w16cid:durableId="90207149">
    <w:abstractNumId w:val="14"/>
  </w:num>
  <w:num w:numId="19" w16cid:durableId="836192526">
    <w:abstractNumId w:val="13"/>
  </w:num>
  <w:num w:numId="20" w16cid:durableId="2145660187">
    <w:abstractNumId w:val="10"/>
  </w:num>
  <w:num w:numId="21" w16cid:durableId="933435032">
    <w:abstractNumId w:val="6"/>
  </w:num>
  <w:num w:numId="22" w16cid:durableId="4194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3693"/>
    <w:rsid w:val="00074825"/>
    <w:rsid w:val="00081305"/>
    <w:rsid w:val="00081988"/>
    <w:rsid w:val="000848E7"/>
    <w:rsid w:val="00086561"/>
    <w:rsid w:val="0009481D"/>
    <w:rsid w:val="00095760"/>
    <w:rsid w:val="000A42AA"/>
    <w:rsid w:val="000B158E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E3211"/>
    <w:rsid w:val="001F47CC"/>
    <w:rsid w:val="00250D0E"/>
    <w:rsid w:val="002517FD"/>
    <w:rsid w:val="00263542"/>
    <w:rsid w:val="00267724"/>
    <w:rsid w:val="00267FFB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07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D538B"/>
    <w:rsid w:val="004E07A5"/>
    <w:rsid w:val="004E3711"/>
    <w:rsid w:val="004F1D3A"/>
    <w:rsid w:val="004F6440"/>
    <w:rsid w:val="00500C2B"/>
    <w:rsid w:val="00503C47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2331"/>
    <w:rsid w:val="005C301C"/>
    <w:rsid w:val="005C41DA"/>
    <w:rsid w:val="005F0670"/>
    <w:rsid w:val="005F32A5"/>
    <w:rsid w:val="005F41CD"/>
    <w:rsid w:val="005F4FF2"/>
    <w:rsid w:val="00605DD3"/>
    <w:rsid w:val="00606550"/>
    <w:rsid w:val="00607EE7"/>
    <w:rsid w:val="00614636"/>
    <w:rsid w:val="00640260"/>
    <w:rsid w:val="00643351"/>
    <w:rsid w:val="00654943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C7BD3"/>
    <w:rsid w:val="007D1796"/>
    <w:rsid w:val="007D7BED"/>
    <w:rsid w:val="007E61DB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1D8F"/>
    <w:rsid w:val="00CA5C9B"/>
    <w:rsid w:val="00CD54C7"/>
    <w:rsid w:val="00CF20A3"/>
    <w:rsid w:val="00CF64C4"/>
    <w:rsid w:val="00CF7DE9"/>
    <w:rsid w:val="00D05C74"/>
    <w:rsid w:val="00D40728"/>
    <w:rsid w:val="00D6072E"/>
    <w:rsid w:val="00D645E2"/>
    <w:rsid w:val="00D66D2E"/>
    <w:rsid w:val="00D877A1"/>
    <w:rsid w:val="00D9362C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ED2F75"/>
    <w:rsid w:val="00F133C2"/>
    <w:rsid w:val="00F177CE"/>
    <w:rsid w:val="00F21669"/>
    <w:rsid w:val="00F226FA"/>
    <w:rsid w:val="00F32C49"/>
    <w:rsid w:val="00F72526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FD399"/>
  <w15:docId w15:val="{63BEEC93-5B4D-470D-B40A-8612895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Robin Pollinger</cp:lastModifiedBy>
  <cp:revision>15</cp:revision>
  <cp:lastPrinted>2010-02-09T14:25:00Z</cp:lastPrinted>
  <dcterms:created xsi:type="dcterms:W3CDTF">2012-07-19T04:58:00Z</dcterms:created>
  <dcterms:modified xsi:type="dcterms:W3CDTF">2026-07-06T12:38:00Z</dcterms:modified>
</cp:coreProperties>
</file>