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454FAB20" w14:textId="77777777" w:rsidTr="00EE0F4D">
        <w:trPr>
          <w:trHeight w:val="397"/>
        </w:trPr>
        <w:tc>
          <w:tcPr>
            <w:tcW w:w="5541" w:type="dxa"/>
            <w:noWrap/>
            <w:tcMar>
              <w:left w:w="28" w:type="dxa"/>
            </w:tcMar>
            <w:vAlign w:val="center"/>
          </w:tcPr>
          <w:p w14:paraId="09F7BE57" w14:textId="77777777" w:rsidR="00063289" w:rsidRPr="003C483F" w:rsidRDefault="00063289" w:rsidP="00257739">
            <w:pPr>
              <w:rPr>
                <w:sz w:val="16"/>
                <w:szCs w:val="16"/>
              </w:rPr>
            </w:pPr>
          </w:p>
        </w:tc>
        <w:tc>
          <w:tcPr>
            <w:tcW w:w="4382" w:type="dxa"/>
            <w:gridSpan w:val="2"/>
            <w:tcBorders>
              <w:bottom w:val="single" w:sz="4" w:space="0" w:color="808080"/>
            </w:tcBorders>
            <w:noWrap/>
            <w:vAlign w:val="center"/>
          </w:tcPr>
          <w:p w14:paraId="004DD777" w14:textId="77777777" w:rsidR="00063289" w:rsidRPr="001C55D1" w:rsidRDefault="00063289" w:rsidP="00257739"/>
        </w:tc>
      </w:tr>
      <w:tr w:rsidR="00063289" w:rsidRPr="001C55D1" w14:paraId="4F597D01" w14:textId="77777777" w:rsidTr="00EE0F4D">
        <w:trPr>
          <w:trHeight w:val="397"/>
        </w:trPr>
        <w:tc>
          <w:tcPr>
            <w:tcW w:w="5541" w:type="dxa"/>
            <w:tcBorders>
              <w:right w:val="single" w:sz="4" w:space="0" w:color="808080"/>
            </w:tcBorders>
            <w:noWrap/>
            <w:tcMar>
              <w:left w:w="28" w:type="dxa"/>
            </w:tcMar>
            <w:vAlign w:val="center"/>
          </w:tcPr>
          <w:p w14:paraId="1C64BBA0"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7EB88C"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B7AC162" w14:textId="45BB0E81" w:rsidR="00063289" w:rsidRPr="001C55D1" w:rsidRDefault="00484D11" w:rsidP="00257739">
            <w:r w:rsidRPr="00484D11">
              <w:rPr>
                <w:b/>
                <w:bCs/>
              </w:rPr>
              <w:t>SN 038_2026 HAK SH</w:t>
            </w:r>
          </w:p>
        </w:tc>
      </w:tr>
      <w:tr w:rsidR="00063289" w:rsidRPr="001C55D1" w14:paraId="483F83AD" w14:textId="77777777" w:rsidTr="00EE0F4D">
        <w:trPr>
          <w:trHeight w:val="397"/>
        </w:trPr>
        <w:tc>
          <w:tcPr>
            <w:tcW w:w="5541" w:type="dxa"/>
            <w:noWrap/>
            <w:tcMar>
              <w:left w:w="28" w:type="dxa"/>
            </w:tcMar>
            <w:vAlign w:val="center"/>
          </w:tcPr>
          <w:p w14:paraId="371D763E" w14:textId="77777777" w:rsidR="00063289" w:rsidRPr="001C55D1" w:rsidRDefault="00063289" w:rsidP="00257739">
            <w:r w:rsidRPr="001C55D1">
              <w:t>Baumaßnahme</w:t>
            </w:r>
          </w:p>
        </w:tc>
        <w:tc>
          <w:tcPr>
            <w:tcW w:w="4382" w:type="dxa"/>
            <w:gridSpan w:val="2"/>
            <w:noWrap/>
            <w:vAlign w:val="center"/>
          </w:tcPr>
          <w:p w14:paraId="004DEB10" w14:textId="77777777" w:rsidR="00063289" w:rsidRPr="001C55D1" w:rsidRDefault="00063289" w:rsidP="00257739"/>
        </w:tc>
      </w:tr>
      <w:tr w:rsidR="00063289" w:rsidRPr="001C55D1" w14:paraId="167D8EBF" w14:textId="77777777" w:rsidTr="00EE0F4D">
        <w:trPr>
          <w:trHeight w:val="397"/>
        </w:trPr>
        <w:tc>
          <w:tcPr>
            <w:tcW w:w="9923" w:type="dxa"/>
            <w:gridSpan w:val="3"/>
            <w:tcBorders>
              <w:bottom w:val="single" w:sz="4" w:space="0" w:color="808080"/>
            </w:tcBorders>
            <w:noWrap/>
            <w:tcMar>
              <w:left w:w="28" w:type="dxa"/>
            </w:tcMar>
            <w:vAlign w:val="center"/>
          </w:tcPr>
          <w:p w14:paraId="47AB6CE6" w14:textId="09A7EF8D" w:rsidR="00063289" w:rsidRPr="001C55D1" w:rsidRDefault="005072B4" w:rsidP="00257739">
            <w:r>
              <w:t xml:space="preserve">Kokerei Hansa, </w:t>
            </w:r>
            <w:r w:rsidR="00484D11">
              <w:t>Schalthaus Süd</w:t>
            </w:r>
          </w:p>
        </w:tc>
      </w:tr>
      <w:tr w:rsidR="00063289" w:rsidRPr="001C55D1" w14:paraId="3A44BBD3" w14:textId="77777777" w:rsidTr="00EE0F4D">
        <w:trPr>
          <w:trHeight w:val="397"/>
        </w:trPr>
        <w:tc>
          <w:tcPr>
            <w:tcW w:w="5541" w:type="dxa"/>
            <w:tcBorders>
              <w:top w:val="single" w:sz="4" w:space="0" w:color="808080"/>
            </w:tcBorders>
            <w:noWrap/>
            <w:tcMar>
              <w:left w:w="28" w:type="dxa"/>
            </w:tcMar>
            <w:vAlign w:val="center"/>
          </w:tcPr>
          <w:p w14:paraId="5EB48A39" w14:textId="77777777" w:rsidR="00063289" w:rsidRPr="001C55D1" w:rsidRDefault="00F96FCE" w:rsidP="00257739">
            <w:r>
              <w:t>Leistung</w:t>
            </w:r>
          </w:p>
        </w:tc>
        <w:tc>
          <w:tcPr>
            <w:tcW w:w="4382" w:type="dxa"/>
            <w:gridSpan w:val="2"/>
            <w:tcBorders>
              <w:top w:val="single" w:sz="4" w:space="0" w:color="808080"/>
            </w:tcBorders>
            <w:noWrap/>
            <w:vAlign w:val="center"/>
          </w:tcPr>
          <w:p w14:paraId="4F2785CC" w14:textId="77777777" w:rsidR="00063289" w:rsidRPr="001C55D1" w:rsidRDefault="00063289" w:rsidP="00257739"/>
        </w:tc>
      </w:tr>
      <w:tr w:rsidR="00484D11" w:rsidRPr="001C55D1" w14:paraId="17791A4F" w14:textId="77777777" w:rsidTr="00FB3346">
        <w:trPr>
          <w:trHeight w:val="397"/>
        </w:trPr>
        <w:tc>
          <w:tcPr>
            <w:tcW w:w="9923" w:type="dxa"/>
            <w:gridSpan w:val="3"/>
            <w:tcBorders>
              <w:bottom w:val="single" w:sz="4" w:space="0" w:color="808080"/>
            </w:tcBorders>
            <w:noWrap/>
            <w:tcMar>
              <w:left w:w="28" w:type="dxa"/>
            </w:tcMar>
          </w:tcPr>
          <w:p w14:paraId="79E669E3" w14:textId="65560E79" w:rsidR="00484D11" w:rsidRPr="001C55D1" w:rsidRDefault="00484D11" w:rsidP="00484D11">
            <w:r>
              <w:t>Heizungs-/Sanitär- und Lüftungsanlagen</w:t>
            </w:r>
          </w:p>
        </w:tc>
      </w:tr>
    </w:tbl>
    <w:p w14:paraId="1BF31175" w14:textId="77777777" w:rsidR="00063289" w:rsidRDefault="00063289" w:rsidP="00063289">
      <w:pPr>
        <w:pStyle w:val="Oben"/>
      </w:pPr>
    </w:p>
    <w:p w14:paraId="56F1774A" w14:textId="77777777" w:rsidR="00063289" w:rsidRDefault="00063289" w:rsidP="00063289">
      <w:pPr>
        <w:pStyle w:val="Oben"/>
      </w:pPr>
      <w:r w:rsidRPr="00063289">
        <w:t>BESONDERE VERTRAGSBEDINGUNGEN</w:t>
      </w:r>
    </w:p>
    <w:tbl>
      <w:tblPr>
        <w:tblW w:w="9923" w:type="dxa"/>
        <w:tblLayout w:type="fixed"/>
        <w:tblLook w:val="01E0" w:firstRow="1" w:lastRow="1" w:firstColumn="1" w:lastColumn="1" w:noHBand="0" w:noVBand="0"/>
      </w:tblPr>
      <w:tblGrid>
        <w:gridCol w:w="843"/>
        <w:gridCol w:w="427"/>
        <w:gridCol w:w="358"/>
        <w:gridCol w:w="399"/>
        <w:gridCol w:w="963"/>
        <w:gridCol w:w="6933"/>
      </w:tblGrid>
      <w:tr w:rsidR="00082054" w:rsidRPr="00063289" w14:paraId="5388B018" w14:textId="77777777" w:rsidTr="00AD3902">
        <w:trPr>
          <w:trHeight w:val="284"/>
        </w:trPr>
        <w:tc>
          <w:tcPr>
            <w:tcW w:w="9923" w:type="dxa"/>
            <w:gridSpan w:val="6"/>
            <w:noWrap/>
            <w:tcMar>
              <w:left w:w="28" w:type="dxa"/>
            </w:tcMar>
            <w:vAlign w:val="center"/>
          </w:tcPr>
          <w:p w14:paraId="087A3E28" w14:textId="77777777" w:rsidR="00082054" w:rsidRPr="00063289" w:rsidRDefault="00082054" w:rsidP="00082054">
            <w:pPr>
              <w:pStyle w:val="berschrift1"/>
            </w:pPr>
            <w:r w:rsidRPr="00063289">
              <w:t>Ausführungsfristen (§ 5 VOB/B)</w:t>
            </w:r>
          </w:p>
          <w:p w14:paraId="54AF4A10" w14:textId="77777777" w:rsidR="00082054" w:rsidRPr="00BC1653" w:rsidRDefault="00082054" w:rsidP="00BC1653">
            <w:pPr>
              <w:pStyle w:val="berschrift2"/>
            </w:pPr>
            <w:r w:rsidRPr="00BC1653">
              <w:t>Fristen für Beginn und Vollendung der Leistung (=Ausführungsfristen):</w:t>
            </w:r>
          </w:p>
          <w:p w14:paraId="63B9373B" w14:textId="77777777" w:rsidR="00082054" w:rsidRPr="003C483F" w:rsidRDefault="00082054" w:rsidP="00BC1653">
            <w:pPr>
              <w:pStyle w:val="Text"/>
              <w:rPr>
                <w:b/>
              </w:rPr>
            </w:pPr>
            <w:r w:rsidRPr="00063289">
              <w:t>Mit der Ausführung ist zu beginnen</w:t>
            </w:r>
          </w:p>
        </w:tc>
      </w:tr>
      <w:tr w:rsidR="00063289" w:rsidRPr="00063289" w14:paraId="5E0405AA" w14:textId="77777777" w:rsidTr="00AD3902">
        <w:trPr>
          <w:trHeight w:val="284"/>
        </w:trPr>
        <w:tc>
          <w:tcPr>
            <w:tcW w:w="843" w:type="dxa"/>
            <w:vMerge w:val="restart"/>
            <w:noWrap/>
            <w:tcMar>
              <w:left w:w="28" w:type="dxa"/>
            </w:tcMar>
            <w:vAlign w:val="center"/>
          </w:tcPr>
          <w:p w14:paraId="3DD86482" w14:textId="77777777" w:rsidR="00063289" w:rsidRPr="00063289" w:rsidRDefault="00063289" w:rsidP="00063289"/>
        </w:tc>
        <w:tc>
          <w:tcPr>
            <w:tcW w:w="427" w:type="dxa"/>
            <w:noWrap/>
            <w:vAlign w:val="center"/>
          </w:tcPr>
          <w:p w14:paraId="31949643" w14:textId="431B4EA5" w:rsidR="00063289" w:rsidRPr="00063289" w:rsidRDefault="005072B4" w:rsidP="003C483F">
            <w:pPr>
              <w:jc w:val="left"/>
            </w:pPr>
            <w:r>
              <w:fldChar w:fldCharType="begin">
                <w:ffData>
                  <w:name w:val="BVBAB1_214"/>
                  <w:enabled/>
                  <w:calcOnExit w:val="0"/>
                  <w:checkBox>
                    <w:size w:val="18"/>
                    <w:default w:val="1"/>
                  </w:checkBox>
                </w:ffData>
              </w:fldChar>
            </w:r>
            <w:bookmarkStart w:id="0" w:name="BVBAB1_214"/>
            <w:r>
              <w:instrText xml:space="preserve"> FORMCHECKBOX </w:instrText>
            </w:r>
            <w:r>
              <w:fldChar w:fldCharType="separate"/>
            </w:r>
            <w:r>
              <w:fldChar w:fldCharType="end"/>
            </w:r>
            <w:bookmarkEnd w:id="0"/>
          </w:p>
        </w:tc>
        <w:tc>
          <w:tcPr>
            <w:tcW w:w="8653" w:type="dxa"/>
            <w:gridSpan w:val="4"/>
            <w:noWrap/>
            <w:vAlign w:val="center"/>
          </w:tcPr>
          <w:p w14:paraId="2C55434F" w14:textId="74F8163B" w:rsidR="00063289" w:rsidRPr="003C483F" w:rsidRDefault="00063289" w:rsidP="003C483F">
            <w:pPr>
              <w:tabs>
                <w:tab w:val="left" w:pos="397"/>
                <w:tab w:val="left" w:pos="3095"/>
              </w:tabs>
              <w:jc w:val="left"/>
              <w:rPr>
                <w:u w:val="single"/>
              </w:rPr>
            </w:pPr>
            <w:r w:rsidRPr="00063289">
              <w:t>am</w:t>
            </w:r>
            <w:r w:rsidR="001C3FD6">
              <w:t xml:space="preserve"> </w:t>
            </w:r>
            <w:r w:rsidR="00555309">
              <w:tab/>
            </w:r>
            <w:r w:rsidR="004458DC" w:rsidRPr="004458DC">
              <w:rPr>
                <w:b/>
              </w:rPr>
              <w:t>siehe Leistungsverzeichnis</w:t>
            </w:r>
            <w:r w:rsidR="007232E9">
              <w:rPr>
                <w:b/>
              </w:rPr>
              <w:t xml:space="preserve">; </w:t>
            </w:r>
          </w:p>
        </w:tc>
      </w:tr>
      <w:tr w:rsidR="00063289" w:rsidRPr="00063289" w14:paraId="0131F424" w14:textId="77777777" w:rsidTr="00AD3902">
        <w:trPr>
          <w:trHeight w:val="284"/>
        </w:trPr>
        <w:tc>
          <w:tcPr>
            <w:tcW w:w="843" w:type="dxa"/>
            <w:vMerge/>
            <w:noWrap/>
            <w:tcMar>
              <w:left w:w="28" w:type="dxa"/>
            </w:tcMar>
            <w:vAlign w:val="center"/>
          </w:tcPr>
          <w:p w14:paraId="5B5A2E09" w14:textId="77777777" w:rsidR="00063289" w:rsidRPr="00063289" w:rsidRDefault="00063289" w:rsidP="00063289"/>
        </w:tc>
        <w:tc>
          <w:tcPr>
            <w:tcW w:w="427" w:type="dxa"/>
            <w:noWrap/>
            <w:vAlign w:val="center"/>
          </w:tcPr>
          <w:p w14:paraId="2DA502F6" w14:textId="77777777" w:rsidR="00063289" w:rsidRPr="00063289" w:rsidRDefault="00D66941" w:rsidP="003C483F">
            <w:pPr>
              <w:jc w:val="left"/>
            </w:pPr>
            <w:r w:rsidRPr="00063289">
              <w:fldChar w:fldCharType="begin">
                <w:ffData>
                  <w:name w:val="BVBAB2_214"/>
                  <w:enabled w:val="0"/>
                  <w:calcOnExit w:val="0"/>
                  <w:checkBox>
                    <w:size w:val="18"/>
                    <w:default w:val="0"/>
                  </w:checkBox>
                </w:ffData>
              </w:fldChar>
            </w:r>
            <w:r w:rsidR="00063289" w:rsidRPr="00063289">
              <w:instrText xml:space="preserve"> FORMCHECKBOX </w:instrText>
            </w:r>
            <w:r w:rsidRPr="00063289">
              <w:fldChar w:fldCharType="separate"/>
            </w:r>
            <w:r w:rsidRPr="00063289">
              <w:fldChar w:fldCharType="end"/>
            </w:r>
          </w:p>
        </w:tc>
        <w:tc>
          <w:tcPr>
            <w:tcW w:w="8653" w:type="dxa"/>
            <w:gridSpan w:val="4"/>
            <w:noWrap/>
            <w:vAlign w:val="center"/>
          </w:tcPr>
          <w:p w14:paraId="2E6F5C3A" w14:textId="77777777" w:rsidR="00063289" w:rsidRPr="00063289" w:rsidRDefault="00063289" w:rsidP="003C483F">
            <w:pPr>
              <w:tabs>
                <w:tab w:val="left" w:pos="1592"/>
              </w:tabs>
              <w:jc w:val="left"/>
            </w:pPr>
            <w:r w:rsidRPr="00063289">
              <w:t xml:space="preserve">spätestens </w:t>
            </w:r>
            <w:r w:rsidR="004F6411" w:rsidRPr="003C483F">
              <w:rPr>
                <w:color w:val="808080"/>
                <w:u w:val="single"/>
              </w:rPr>
              <w:tab/>
            </w:r>
            <w:r w:rsidR="004F6411" w:rsidRPr="003C483F">
              <w:rPr>
                <w:color w:val="808080"/>
                <w:u w:val="single"/>
              </w:rPr>
              <w:tab/>
              <w:t xml:space="preserve"> </w:t>
            </w:r>
            <w:r w:rsidRPr="00063289">
              <w:t>Werktage nach Zugang des Auftragsschreibens.</w:t>
            </w:r>
          </w:p>
        </w:tc>
      </w:tr>
      <w:tr w:rsidR="00063289" w:rsidRPr="00063289" w14:paraId="6A922D6D" w14:textId="77777777" w:rsidTr="00AD3902">
        <w:trPr>
          <w:trHeight w:val="284"/>
        </w:trPr>
        <w:tc>
          <w:tcPr>
            <w:tcW w:w="843" w:type="dxa"/>
            <w:vMerge/>
            <w:noWrap/>
            <w:tcMar>
              <w:left w:w="28" w:type="dxa"/>
            </w:tcMar>
            <w:vAlign w:val="center"/>
          </w:tcPr>
          <w:p w14:paraId="746FBF19" w14:textId="77777777" w:rsidR="00063289" w:rsidRPr="00063289" w:rsidRDefault="00063289" w:rsidP="00063289"/>
        </w:tc>
        <w:tc>
          <w:tcPr>
            <w:tcW w:w="427" w:type="dxa"/>
            <w:noWrap/>
            <w:vAlign w:val="center"/>
          </w:tcPr>
          <w:p w14:paraId="7E0320DC" w14:textId="77777777" w:rsidR="00063289" w:rsidRPr="00063289" w:rsidRDefault="00D66941" w:rsidP="003C483F">
            <w:pPr>
              <w:jc w:val="left"/>
            </w:pPr>
            <w:r w:rsidRPr="00063289">
              <w:fldChar w:fldCharType="begin">
                <w:ffData>
                  <w:name w:val="BVBAB2_214"/>
                  <w:enabled w:val="0"/>
                  <w:calcOnExit w:val="0"/>
                  <w:checkBox>
                    <w:size w:val="18"/>
                    <w:default w:val="0"/>
                  </w:checkBox>
                </w:ffData>
              </w:fldChar>
            </w:r>
            <w:r w:rsidR="00063289" w:rsidRPr="00063289">
              <w:instrText xml:space="preserve"> FORMCHECKBOX </w:instrText>
            </w:r>
            <w:r w:rsidRPr="00063289">
              <w:fldChar w:fldCharType="separate"/>
            </w:r>
            <w:r w:rsidRPr="00063289">
              <w:fldChar w:fldCharType="end"/>
            </w:r>
          </w:p>
        </w:tc>
        <w:tc>
          <w:tcPr>
            <w:tcW w:w="8653" w:type="dxa"/>
            <w:gridSpan w:val="4"/>
            <w:noWrap/>
            <w:vAlign w:val="center"/>
          </w:tcPr>
          <w:p w14:paraId="59108A30" w14:textId="77777777" w:rsidR="00063289" w:rsidRPr="00063289" w:rsidRDefault="001C3FD6" w:rsidP="003C483F">
            <w:pPr>
              <w:tabs>
                <w:tab w:val="left" w:pos="1592"/>
                <w:tab w:val="left" w:pos="2852"/>
              </w:tabs>
              <w:jc w:val="left"/>
            </w:pPr>
            <w:r>
              <w:t xml:space="preserve">in der </w:t>
            </w:r>
            <w:r w:rsidR="004F6411" w:rsidRPr="003C483F">
              <w:rPr>
                <w:color w:val="808080"/>
                <w:u w:val="single"/>
              </w:rPr>
              <w:tab/>
            </w:r>
            <w:r>
              <w:t xml:space="preserve">KW </w:t>
            </w:r>
            <w:r w:rsidR="004F6411" w:rsidRPr="003C483F">
              <w:rPr>
                <w:color w:val="808080"/>
                <w:u w:val="single"/>
              </w:rPr>
              <w:tab/>
            </w:r>
            <w:r w:rsidR="004F6411">
              <w:t xml:space="preserve"> </w:t>
            </w:r>
            <w:r>
              <w:t>,</w:t>
            </w:r>
            <w:r w:rsidR="00063289" w:rsidRPr="00063289">
              <w:t>spätestens am letzten Werktag dieser KW.</w:t>
            </w:r>
          </w:p>
        </w:tc>
      </w:tr>
      <w:tr w:rsidR="00063289" w:rsidRPr="00063289" w14:paraId="7384858C" w14:textId="77777777" w:rsidTr="00AD3902">
        <w:trPr>
          <w:trHeight w:val="284"/>
        </w:trPr>
        <w:tc>
          <w:tcPr>
            <w:tcW w:w="843" w:type="dxa"/>
            <w:vMerge/>
            <w:noWrap/>
            <w:tcMar>
              <w:left w:w="28" w:type="dxa"/>
            </w:tcMar>
            <w:vAlign w:val="center"/>
          </w:tcPr>
          <w:p w14:paraId="04E58E36" w14:textId="77777777" w:rsidR="00063289" w:rsidRPr="00063289" w:rsidRDefault="00063289" w:rsidP="00063289"/>
        </w:tc>
        <w:tc>
          <w:tcPr>
            <w:tcW w:w="427" w:type="dxa"/>
            <w:noWrap/>
          </w:tcPr>
          <w:p w14:paraId="758D5866" w14:textId="77777777" w:rsidR="00063289" w:rsidRPr="00063289" w:rsidRDefault="00D66941" w:rsidP="000458BA">
            <w:pPr>
              <w:jc w:val="left"/>
            </w:pPr>
            <w:r w:rsidRPr="00063289">
              <w:fldChar w:fldCharType="begin">
                <w:ffData>
                  <w:name w:val="BVBAB2_214"/>
                  <w:enabled w:val="0"/>
                  <w:calcOnExit w:val="0"/>
                  <w:checkBox>
                    <w:size w:val="18"/>
                    <w:default w:val="0"/>
                  </w:checkBox>
                </w:ffData>
              </w:fldChar>
            </w:r>
            <w:r w:rsidR="00063289" w:rsidRPr="00063289">
              <w:instrText xml:space="preserve"> FORMCHECKBOX </w:instrText>
            </w:r>
            <w:r w:rsidRPr="00063289">
              <w:fldChar w:fldCharType="separate"/>
            </w:r>
            <w:r w:rsidRPr="00063289">
              <w:fldChar w:fldCharType="end"/>
            </w:r>
          </w:p>
        </w:tc>
        <w:tc>
          <w:tcPr>
            <w:tcW w:w="8653" w:type="dxa"/>
            <w:gridSpan w:val="4"/>
            <w:noWrap/>
            <w:vAlign w:val="center"/>
          </w:tcPr>
          <w:p w14:paraId="4A853664" w14:textId="77777777" w:rsidR="00063289" w:rsidRPr="00063289" w:rsidRDefault="00063289" w:rsidP="003C483F">
            <w:pPr>
              <w:jc w:val="left"/>
            </w:pPr>
            <w:r w:rsidRPr="00063289">
              <w:t xml:space="preserve">innerhalb von 12 Werktagen nach Zugang der Aufforderung durch den Auftraggeber (§ 5 </w:t>
            </w:r>
            <w:r w:rsidR="00805C8A">
              <w:t>Abs</w:t>
            </w:r>
            <w:r w:rsidRPr="00063289">
              <w:t>. 2 Satz 2 VOB/B); die Aufforderung wird Ihnen voraussichtlich bis zum</w:t>
            </w:r>
          </w:p>
        </w:tc>
      </w:tr>
      <w:tr w:rsidR="00063289" w:rsidRPr="00063289" w14:paraId="3B647431" w14:textId="77777777" w:rsidTr="00AD3902">
        <w:trPr>
          <w:trHeight w:val="284"/>
        </w:trPr>
        <w:tc>
          <w:tcPr>
            <w:tcW w:w="843" w:type="dxa"/>
            <w:vMerge/>
            <w:noWrap/>
            <w:tcMar>
              <w:left w:w="28" w:type="dxa"/>
            </w:tcMar>
            <w:vAlign w:val="center"/>
          </w:tcPr>
          <w:p w14:paraId="3E04494A" w14:textId="77777777" w:rsidR="00063289" w:rsidRPr="00063289" w:rsidRDefault="00063289" w:rsidP="00063289"/>
        </w:tc>
        <w:tc>
          <w:tcPr>
            <w:tcW w:w="427" w:type="dxa"/>
            <w:noWrap/>
            <w:vAlign w:val="center"/>
          </w:tcPr>
          <w:p w14:paraId="457C786B" w14:textId="77777777" w:rsidR="00063289" w:rsidRPr="00063289" w:rsidRDefault="00063289" w:rsidP="003C483F">
            <w:pPr>
              <w:jc w:val="left"/>
            </w:pPr>
          </w:p>
        </w:tc>
        <w:tc>
          <w:tcPr>
            <w:tcW w:w="8653" w:type="dxa"/>
            <w:gridSpan w:val="4"/>
            <w:noWrap/>
            <w:vAlign w:val="center"/>
          </w:tcPr>
          <w:p w14:paraId="53248739" w14:textId="77777777" w:rsidR="00063289" w:rsidRPr="00063289" w:rsidRDefault="004F6411" w:rsidP="003C483F">
            <w:pPr>
              <w:tabs>
                <w:tab w:val="left" w:pos="1952"/>
              </w:tabs>
              <w:jc w:val="left"/>
            </w:pPr>
            <w:r w:rsidRPr="003C483F">
              <w:rPr>
                <w:color w:val="808080"/>
                <w:u w:val="single"/>
              </w:rPr>
              <w:tab/>
              <w:t xml:space="preserve"> </w:t>
            </w:r>
            <w:r w:rsidR="00063289" w:rsidRPr="00063289">
              <w:t>zugehen.</w:t>
            </w:r>
          </w:p>
        </w:tc>
      </w:tr>
      <w:tr w:rsidR="00063289" w:rsidRPr="00063289" w14:paraId="78A8DCDF" w14:textId="77777777" w:rsidTr="00AD3902">
        <w:trPr>
          <w:trHeight w:val="284"/>
        </w:trPr>
        <w:tc>
          <w:tcPr>
            <w:tcW w:w="843" w:type="dxa"/>
            <w:vMerge/>
            <w:noWrap/>
            <w:tcMar>
              <w:left w:w="28" w:type="dxa"/>
            </w:tcMar>
            <w:vAlign w:val="center"/>
          </w:tcPr>
          <w:p w14:paraId="17CA5784" w14:textId="77777777" w:rsidR="00063289" w:rsidRPr="00063289" w:rsidRDefault="00063289" w:rsidP="00063289"/>
        </w:tc>
        <w:tc>
          <w:tcPr>
            <w:tcW w:w="427" w:type="dxa"/>
            <w:noWrap/>
            <w:vAlign w:val="center"/>
          </w:tcPr>
          <w:p w14:paraId="488C2304" w14:textId="77777777" w:rsidR="00063289" w:rsidRPr="00063289" w:rsidRDefault="00D66941" w:rsidP="003C483F">
            <w:pPr>
              <w:jc w:val="left"/>
            </w:pPr>
            <w:r w:rsidRPr="00063289">
              <w:fldChar w:fldCharType="begin">
                <w:ffData>
                  <w:name w:val="BVBAB2_214"/>
                  <w:enabled w:val="0"/>
                  <w:calcOnExit w:val="0"/>
                  <w:checkBox>
                    <w:size w:val="18"/>
                    <w:default w:val="0"/>
                  </w:checkBox>
                </w:ffData>
              </w:fldChar>
            </w:r>
            <w:bookmarkStart w:id="1" w:name="BVBAB2_214"/>
            <w:r w:rsidR="00063289" w:rsidRPr="00063289">
              <w:instrText xml:space="preserve"> FORMCHECKBOX </w:instrText>
            </w:r>
            <w:r w:rsidRPr="00063289">
              <w:fldChar w:fldCharType="separate"/>
            </w:r>
            <w:r w:rsidRPr="00063289">
              <w:fldChar w:fldCharType="end"/>
            </w:r>
            <w:bookmarkEnd w:id="1"/>
          </w:p>
        </w:tc>
        <w:tc>
          <w:tcPr>
            <w:tcW w:w="8653" w:type="dxa"/>
            <w:gridSpan w:val="4"/>
            <w:noWrap/>
            <w:vAlign w:val="center"/>
          </w:tcPr>
          <w:p w14:paraId="432835E8" w14:textId="77777777" w:rsidR="00063289" w:rsidRPr="00063289" w:rsidRDefault="00063289" w:rsidP="003C483F">
            <w:pPr>
              <w:jc w:val="left"/>
            </w:pPr>
            <w:r w:rsidRPr="00063289">
              <w:t>nach der im beigefügten Bauzeitenplan ausgewiesenen Frist für den Ausführungsbeginn.</w:t>
            </w:r>
          </w:p>
        </w:tc>
      </w:tr>
      <w:tr w:rsidR="00063289" w:rsidRPr="00063289" w14:paraId="17656920" w14:textId="77777777" w:rsidTr="00AD3902">
        <w:trPr>
          <w:trHeight w:val="284"/>
        </w:trPr>
        <w:tc>
          <w:tcPr>
            <w:tcW w:w="843" w:type="dxa"/>
            <w:vMerge w:val="restart"/>
            <w:noWrap/>
            <w:tcMar>
              <w:left w:w="28" w:type="dxa"/>
            </w:tcMar>
            <w:vAlign w:val="center"/>
          </w:tcPr>
          <w:p w14:paraId="012E3DD1" w14:textId="77777777" w:rsidR="00063289" w:rsidRPr="00063289" w:rsidRDefault="00063289" w:rsidP="00063289"/>
        </w:tc>
        <w:tc>
          <w:tcPr>
            <w:tcW w:w="9080" w:type="dxa"/>
            <w:gridSpan w:val="5"/>
            <w:noWrap/>
            <w:vAlign w:val="center"/>
          </w:tcPr>
          <w:p w14:paraId="6606367E" w14:textId="77777777" w:rsidR="00063289" w:rsidRPr="00063289" w:rsidRDefault="00063289" w:rsidP="003C483F">
            <w:pPr>
              <w:jc w:val="left"/>
            </w:pPr>
            <w:r w:rsidRPr="00063289">
              <w:t>Die Leistung ist zu vollenden (abnahmereif fertig zu stellen)</w:t>
            </w:r>
          </w:p>
        </w:tc>
      </w:tr>
      <w:tr w:rsidR="00063289" w:rsidRPr="00063289" w14:paraId="0FEAB748" w14:textId="77777777" w:rsidTr="00AD3902">
        <w:trPr>
          <w:trHeight w:val="284"/>
        </w:trPr>
        <w:tc>
          <w:tcPr>
            <w:tcW w:w="843" w:type="dxa"/>
            <w:vMerge/>
            <w:noWrap/>
            <w:tcMar>
              <w:left w:w="28" w:type="dxa"/>
            </w:tcMar>
            <w:vAlign w:val="center"/>
          </w:tcPr>
          <w:p w14:paraId="287EBE67" w14:textId="77777777" w:rsidR="00063289" w:rsidRPr="00063289" w:rsidRDefault="00063289" w:rsidP="00063289"/>
        </w:tc>
        <w:tc>
          <w:tcPr>
            <w:tcW w:w="427" w:type="dxa"/>
            <w:noWrap/>
            <w:vAlign w:val="center"/>
          </w:tcPr>
          <w:p w14:paraId="215B3DBA" w14:textId="0004FD8C" w:rsidR="00063289" w:rsidRPr="00063289" w:rsidRDefault="00423963" w:rsidP="003C483F">
            <w:pPr>
              <w:jc w:val="left"/>
            </w:pPr>
            <w:r>
              <w:fldChar w:fldCharType="begin">
                <w:ffData>
                  <w:name w:val="BVBAE1_214"/>
                  <w:enabled w:val="0"/>
                  <w:calcOnExit w:val="0"/>
                  <w:checkBox>
                    <w:size w:val="18"/>
                    <w:default w:val="1"/>
                  </w:checkBox>
                </w:ffData>
              </w:fldChar>
            </w:r>
            <w:bookmarkStart w:id="2" w:name="BVBAE1_214"/>
            <w:r>
              <w:instrText xml:space="preserve"> FORMCHECKBOX </w:instrText>
            </w:r>
            <w:r>
              <w:fldChar w:fldCharType="separate"/>
            </w:r>
            <w:r>
              <w:fldChar w:fldCharType="end"/>
            </w:r>
            <w:bookmarkEnd w:id="2"/>
          </w:p>
        </w:tc>
        <w:tc>
          <w:tcPr>
            <w:tcW w:w="8653" w:type="dxa"/>
            <w:gridSpan w:val="4"/>
            <w:noWrap/>
            <w:vAlign w:val="center"/>
          </w:tcPr>
          <w:p w14:paraId="445BC6E9" w14:textId="086EC09E" w:rsidR="00063289" w:rsidRPr="00063289" w:rsidRDefault="00063289" w:rsidP="003C483F">
            <w:pPr>
              <w:tabs>
                <w:tab w:val="left" w:pos="397"/>
                <w:tab w:val="left" w:pos="2835"/>
              </w:tabs>
              <w:jc w:val="left"/>
            </w:pPr>
            <w:r w:rsidRPr="00063289">
              <w:t>am</w:t>
            </w:r>
            <w:r w:rsidR="004F6411">
              <w:t xml:space="preserve"> </w:t>
            </w:r>
            <w:r w:rsidR="004F6411" w:rsidRPr="003C483F">
              <w:rPr>
                <w:color w:val="808080"/>
                <w:u w:val="single"/>
              </w:rPr>
              <w:tab/>
            </w:r>
            <w:r w:rsidR="00423963" w:rsidRPr="004458DC">
              <w:rPr>
                <w:b/>
              </w:rPr>
              <w:t>siehe Leistungsverzeichnis</w:t>
            </w:r>
            <w:r w:rsidR="004F6411" w:rsidRPr="003C483F">
              <w:rPr>
                <w:color w:val="808080"/>
                <w:u w:val="single"/>
              </w:rPr>
              <w:tab/>
            </w:r>
            <w:r w:rsidR="00291B3F" w:rsidRPr="003C483F">
              <w:rPr>
                <w:color w:val="808080"/>
                <w:u w:val="single"/>
              </w:rPr>
              <w:t xml:space="preserve"> </w:t>
            </w:r>
            <w:r w:rsidR="00291B3F" w:rsidRPr="003C483F">
              <w:rPr>
                <w:color w:val="808080"/>
              </w:rPr>
              <w:t>.</w:t>
            </w:r>
          </w:p>
        </w:tc>
      </w:tr>
      <w:tr w:rsidR="00082054" w:rsidRPr="00063289" w14:paraId="6275C18C" w14:textId="77777777" w:rsidTr="00AD3902">
        <w:trPr>
          <w:trHeight w:val="284"/>
        </w:trPr>
        <w:tc>
          <w:tcPr>
            <w:tcW w:w="843" w:type="dxa"/>
            <w:noWrap/>
            <w:tcMar>
              <w:left w:w="28" w:type="dxa"/>
            </w:tcMar>
            <w:vAlign w:val="center"/>
          </w:tcPr>
          <w:p w14:paraId="3A860871" w14:textId="77777777" w:rsidR="00082054" w:rsidRPr="00063289" w:rsidRDefault="00082054" w:rsidP="00257739"/>
        </w:tc>
        <w:tc>
          <w:tcPr>
            <w:tcW w:w="427" w:type="dxa"/>
            <w:noWrap/>
          </w:tcPr>
          <w:p w14:paraId="42FEB53C" w14:textId="77777777" w:rsidR="00082054" w:rsidRPr="00063289" w:rsidRDefault="00D66941" w:rsidP="000458BA">
            <w:pPr>
              <w:jc w:val="left"/>
            </w:pPr>
            <w:r w:rsidRPr="00063289">
              <w:fldChar w:fldCharType="begin">
                <w:ffData>
                  <w:name w:val="BVBAE1_214"/>
                  <w:enabled w:val="0"/>
                  <w:calcOnExit w:val="0"/>
                  <w:checkBox>
                    <w:size w:val="18"/>
                    <w:default w:val="0"/>
                  </w:checkBox>
                </w:ffData>
              </w:fldChar>
            </w:r>
            <w:r w:rsidR="00082054" w:rsidRPr="00063289">
              <w:instrText xml:space="preserve"> FORMCHECKBOX </w:instrText>
            </w:r>
            <w:r w:rsidRPr="00063289">
              <w:fldChar w:fldCharType="separate"/>
            </w:r>
            <w:r w:rsidRPr="00063289">
              <w:fldChar w:fldCharType="end"/>
            </w:r>
          </w:p>
        </w:tc>
        <w:tc>
          <w:tcPr>
            <w:tcW w:w="8653" w:type="dxa"/>
            <w:gridSpan w:val="4"/>
            <w:noWrap/>
            <w:vAlign w:val="center"/>
          </w:tcPr>
          <w:p w14:paraId="407BA500" w14:textId="77777777" w:rsidR="00082054" w:rsidRPr="00063289" w:rsidRDefault="00082054" w:rsidP="003C483F">
            <w:pPr>
              <w:jc w:val="left"/>
            </w:pPr>
            <w:r w:rsidRPr="00063289">
              <w:t>innerhalb vo</w:t>
            </w:r>
            <w:r w:rsidR="001C3FD6">
              <w:t>n</w:t>
            </w:r>
            <w:r w:rsidR="004F6411">
              <w:t xml:space="preserve"> </w:t>
            </w:r>
            <w:r w:rsidR="004F6411" w:rsidRPr="003C483F">
              <w:rPr>
                <w:color w:val="808080"/>
                <w:u w:val="single"/>
              </w:rPr>
              <w:tab/>
            </w:r>
            <w:r w:rsidR="004F6411" w:rsidRPr="003C483F">
              <w:rPr>
                <w:color w:val="808080"/>
                <w:u w:val="single"/>
              </w:rPr>
              <w:tab/>
              <w:t xml:space="preserve"> </w:t>
            </w:r>
            <w:r w:rsidRPr="00063289">
              <w:t>Werktagen nach vorstehend angekreuzter Frist für den Ausführungsbeginn.</w:t>
            </w:r>
          </w:p>
        </w:tc>
      </w:tr>
      <w:tr w:rsidR="00082054" w:rsidRPr="00063289" w14:paraId="1F931779" w14:textId="77777777" w:rsidTr="00AD3902">
        <w:trPr>
          <w:trHeight w:val="284"/>
        </w:trPr>
        <w:tc>
          <w:tcPr>
            <w:tcW w:w="843" w:type="dxa"/>
            <w:noWrap/>
            <w:tcMar>
              <w:left w:w="28" w:type="dxa"/>
            </w:tcMar>
            <w:vAlign w:val="center"/>
          </w:tcPr>
          <w:p w14:paraId="5A8EFBD0" w14:textId="77777777" w:rsidR="00082054" w:rsidRPr="00063289" w:rsidRDefault="00082054" w:rsidP="00063289"/>
        </w:tc>
        <w:tc>
          <w:tcPr>
            <w:tcW w:w="427" w:type="dxa"/>
            <w:noWrap/>
            <w:vAlign w:val="center"/>
          </w:tcPr>
          <w:p w14:paraId="3A5F403E" w14:textId="77777777" w:rsidR="00082054" w:rsidRPr="00063289" w:rsidRDefault="00D66941" w:rsidP="003C483F">
            <w:pPr>
              <w:jc w:val="left"/>
            </w:pPr>
            <w:r w:rsidRPr="00063289">
              <w:fldChar w:fldCharType="begin">
                <w:ffData>
                  <w:name w:val="BVBAE1_214"/>
                  <w:enabled w:val="0"/>
                  <w:calcOnExit w:val="0"/>
                  <w:checkBox>
                    <w:size w:val="18"/>
                    <w:default w:val="0"/>
                  </w:checkBox>
                </w:ffData>
              </w:fldChar>
            </w:r>
            <w:r w:rsidR="00082054" w:rsidRPr="00063289">
              <w:instrText xml:space="preserve"> FORMCHECKBOX </w:instrText>
            </w:r>
            <w:r w:rsidRPr="00063289">
              <w:fldChar w:fldCharType="separate"/>
            </w:r>
            <w:r w:rsidRPr="00063289">
              <w:fldChar w:fldCharType="end"/>
            </w:r>
          </w:p>
        </w:tc>
        <w:tc>
          <w:tcPr>
            <w:tcW w:w="8653" w:type="dxa"/>
            <w:gridSpan w:val="4"/>
            <w:noWrap/>
            <w:vAlign w:val="center"/>
          </w:tcPr>
          <w:p w14:paraId="733050A7" w14:textId="77777777" w:rsidR="00082054" w:rsidRPr="00063289" w:rsidRDefault="001C3FD6" w:rsidP="003C483F">
            <w:pPr>
              <w:jc w:val="left"/>
            </w:pPr>
            <w:r>
              <w:t xml:space="preserve">in der </w:t>
            </w:r>
            <w:r w:rsidR="004F6411" w:rsidRPr="003C483F">
              <w:rPr>
                <w:color w:val="808080"/>
                <w:u w:val="single"/>
              </w:rPr>
              <w:tab/>
            </w:r>
            <w:r w:rsidR="004F6411" w:rsidRPr="003C483F">
              <w:rPr>
                <w:color w:val="808080"/>
                <w:u w:val="single"/>
              </w:rPr>
              <w:tab/>
              <w:t xml:space="preserve"> </w:t>
            </w:r>
            <w:r>
              <w:t xml:space="preserve">KW </w:t>
            </w:r>
            <w:r w:rsidR="004F6411" w:rsidRPr="003C483F">
              <w:rPr>
                <w:color w:val="808080"/>
                <w:u w:val="single"/>
              </w:rPr>
              <w:tab/>
            </w:r>
            <w:r w:rsidR="004F6411" w:rsidRPr="003C483F">
              <w:rPr>
                <w:color w:val="808080"/>
                <w:u w:val="single"/>
              </w:rPr>
              <w:tab/>
              <w:t xml:space="preserve"> </w:t>
            </w:r>
            <w:r w:rsidR="00291B3F" w:rsidRPr="003C483F">
              <w:rPr>
                <w:color w:val="808080"/>
              </w:rPr>
              <w:t xml:space="preserve">, </w:t>
            </w:r>
            <w:r w:rsidR="00082054" w:rsidRPr="00063289">
              <w:t>spätestens am letzten Werktag dieser KW.</w:t>
            </w:r>
          </w:p>
        </w:tc>
      </w:tr>
      <w:tr w:rsidR="00082054" w:rsidRPr="00063289" w14:paraId="0150BEEA" w14:textId="77777777" w:rsidTr="00AD3902">
        <w:trPr>
          <w:trHeight w:val="284"/>
        </w:trPr>
        <w:tc>
          <w:tcPr>
            <w:tcW w:w="843" w:type="dxa"/>
            <w:noWrap/>
            <w:tcMar>
              <w:left w:w="28" w:type="dxa"/>
            </w:tcMar>
            <w:vAlign w:val="center"/>
          </w:tcPr>
          <w:p w14:paraId="68F839B9" w14:textId="77777777" w:rsidR="00082054" w:rsidRPr="00063289" w:rsidRDefault="00082054" w:rsidP="00063289"/>
        </w:tc>
        <w:tc>
          <w:tcPr>
            <w:tcW w:w="427" w:type="dxa"/>
            <w:noWrap/>
            <w:vAlign w:val="center"/>
          </w:tcPr>
          <w:p w14:paraId="15CB53F6" w14:textId="77777777" w:rsidR="00082054" w:rsidRPr="00063289" w:rsidRDefault="00D66941" w:rsidP="003C483F">
            <w:pPr>
              <w:jc w:val="left"/>
            </w:pPr>
            <w:r w:rsidRPr="00063289">
              <w:fldChar w:fldCharType="begin">
                <w:ffData>
                  <w:name w:val="BVBAE2_214"/>
                  <w:enabled w:val="0"/>
                  <w:calcOnExit w:val="0"/>
                  <w:checkBox>
                    <w:size w:val="18"/>
                    <w:default w:val="0"/>
                  </w:checkBox>
                </w:ffData>
              </w:fldChar>
            </w:r>
            <w:bookmarkStart w:id="3" w:name="BVBAE2_214"/>
            <w:r w:rsidR="00082054" w:rsidRPr="00063289">
              <w:instrText xml:space="preserve"> FORMCHECKBOX </w:instrText>
            </w:r>
            <w:r w:rsidRPr="00063289">
              <w:fldChar w:fldCharType="separate"/>
            </w:r>
            <w:r w:rsidRPr="00063289">
              <w:fldChar w:fldCharType="end"/>
            </w:r>
            <w:bookmarkEnd w:id="3"/>
          </w:p>
        </w:tc>
        <w:tc>
          <w:tcPr>
            <w:tcW w:w="8653" w:type="dxa"/>
            <w:gridSpan w:val="4"/>
            <w:noWrap/>
            <w:vAlign w:val="center"/>
          </w:tcPr>
          <w:p w14:paraId="3460D178" w14:textId="77777777" w:rsidR="00082054" w:rsidRPr="00063289" w:rsidRDefault="00082054" w:rsidP="003C483F">
            <w:pPr>
              <w:jc w:val="left"/>
            </w:pPr>
            <w:r w:rsidRPr="00063289">
              <w:t>in der im beigefügten Bauzeitenplan ausgewiesenen Fertigstellungsfrist.</w:t>
            </w:r>
          </w:p>
        </w:tc>
      </w:tr>
      <w:tr w:rsidR="00082054" w:rsidRPr="00063289" w14:paraId="7AACB82A" w14:textId="77777777" w:rsidTr="00AD3902">
        <w:trPr>
          <w:trHeight w:val="284"/>
        </w:trPr>
        <w:tc>
          <w:tcPr>
            <w:tcW w:w="9923" w:type="dxa"/>
            <w:gridSpan w:val="6"/>
            <w:noWrap/>
            <w:tcMar>
              <w:left w:w="28" w:type="dxa"/>
            </w:tcMar>
            <w:vAlign w:val="center"/>
          </w:tcPr>
          <w:p w14:paraId="11B8D414" w14:textId="77777777" w:rsidR="00082054" w:rsidRPr="00063289" w:rsidRDefault="00082054" w:rsidP="00BC1653">
            <w:pPr>
              <w:pStyle w:val="berschrift2"/>
            </w:pPr>
            <w:r>
              <w:br w:type="page"/>
            </w:r>
            <w:r w:rsidRPr="00063289">
              <w:t xml:space="preserve">Verbindliche Fristen (=Vertragsfristen) gemäß § 5 </w:t>
            </w:r>
            <w:r w:rsidR="00805C8A">
              <w:t>Abs</w:t>
            </w:r>
            <w:r w:rsidRPr="00063289">
              <w:t>. 1 VOB/B sind:</w:t>
            </w:r>
          </w:p>
        </w:tc>
      </w:tr>
      <w:tr w:rsidR="00082054" w:rsidRPr="00063289" w14:paraId="2937A3CA" w14:textId="77777777" w:rsidTr="00AD3902">
        <w:trPr>
          <w:trHeight w:val="284"/>
        </w:trPr>
        <w:tc>
          <w:tcPr>
            <w:tcW w:w="843" w:type="dxa"/>
            <w:noWrap/>
            <w:tcMar>
              <w:left w:w="28" w:type="dxa"/>
            </w:tcMar>
            <w:vAlign w:val="center"/>
          </w:tcPr>
          <w:p w14:paraId="4F2211BD" w14:textId="77777777" w:rsidR="00082054" w:rsidRPr="00063289" w:rsidRDefault="00082054" w:rsidP="00063289"/>
        </w:tc>
        <w:tc>
          <w:tcPr>
            <w:tcW w:w="427" w:type="dxa"/>
            <w:noWrap/>
            <w:vAlign w:val="center"/>
          </w:tcPr>
          <w:p w14:paraId="690F663C" w14:textId="77777777" w:rsidR="00082054" w:rsidRPr="00063289" w:rsidRDefault="00D66941" w:rsidP="003C483F">
            <w:pPr>
              <w:jc w:val="left"/>
            </w:pPr>
            <w:r w:rsidRPr="00063289">
              <w:fldChar w:fldCharType="begin">
                <w:ffData>
                  <w:name w:val="EinzelfristKr_214"/>
                  <w:enabled w:val="0"/>
                  <w:calcOnExit w:val="0"/>
                  <w:checkBox>
                    <w:size w:val="18"/>
                    <w:default w:val="1"/>
                  </w:checkBox>
                </w:ffData>
              </w:fldChar>
            </w:r>
            <w:bookmarkStart w:id="4" w:name="EinzelfristKr_214"/>
            <w:r w:rsidR="00082054" w:rsidRPr="00063289">
              <w:instrText xml:space="preserve"> FORMCHECKBOX </w:instrText>
            </w:r>
            <w:r w:rsidRPr="00063289">
              <w:fldChar w:fldCharType="separate"/>
            </w:r>
            <w:r w:rsidRPr="00063289">
              <w:fldChar w:fldCharType="end"/>
            </w:r>
            <w:bookmarkEnd w:id="4"/>
          </w:p>
        </w:tc>
        <w:tc>
          <w:tcPr>
            <w:tcW w:w="8653" w:type="dxa"/>
            <w:gridSpan w:val="4"/>
            <w:noWrap/>
            <w:vAlign w:val="center"/>
          </w:tcPr>
          <w:p w14:paraId="0ED1FF31" w14:textId="77777777" w:rsidR="00082054" w:rsidRPr="00063289" w:rsidRDefault="00082054" w:rsidP="003C483F">
            <w:pPr>
              <w:jc w:val="left"/>
            </w:pPr>
            <w:r w:rsidRPr="00063289">
              <w:t>vorstehende Frist für den Ausführungsbeginn</w:t>
            </w:r>
          </w:p>
        </w:tc>
      </w:tr>
      <w:tr w:rsidR="00082054" w:rsidRPr="00063289" w14:paraId="22526001" w14:textId="77777777" w:rsidTr="00AD3902">
        <w:trPr>
          <w:trHeight w:val="284"/>
        </w:trPr>
        <w:tc>
          <w:tcPr>
            <w:tcW w:w="843" w:type="dxa"/>
            <w:noWrap/>
            <w:tcMar>
              <w:left w:w="28" w:type="dxa"/>
            </w:tcMar>
            <w:vAlign w:val="center"/>
          </w:tcPr>
          <w:p w14:paraId="56933D92" w14:textId="77777777" w:rsidR="00082054" w:rsidRPr="00063289" w:rsidRDefault="00082054" w:rsidP="00063289"/>
        </w:tc>
        <w:tc>
          <w:tcPr>
            <w:tcW w:w="427" w:type="dxa"/>
            <w:noWrap/>
            <w:vAlign w:val="center"/>
          </w:tcPr>
          <w:p w14:paraId="69ADE4ED" w14:textId="77777777" w:rsidR="00082054" w:rsidRPr="00063289" w:rsidRDefault="00D66941" w:rsidP="003C483F">
            <w:pPr>
              <w:jc w:val="left"/>
            </w:pPr>
            <w:r w:rsidRPr="00063289">
              <w:fldChar w:fldCharType="begin">
                <w:ffData>
                  <w:name w:val=""/>
                  <w:enabled w:val="0"/>
                  <w:calcOnExit w:val="0"/>
                  <w:checkBox>
                    <w:size w:val="18"/>
                    <w:default w:val="1"/>
                  </w:checkBox>
                </w:ffData>
              </w:fldChar>
            </w:r>
            <w:r w:rsidR="00082054" w:rsidRPr="00063289">
              <w:instrText xml:space="preserve"> FORMCHECKBOX </w:instrText>
            </w:r>
            <w:r w:rsidRPr="00063289">
              <w:fldChar w:fldCharType="separate"/>
            </w:r>
            <w:r w:rsidRPr="00063289">
              <w:fldChar w:fldCharType="end"/>
            </w:r>
          </w:p>
        </w:tc>
        <w:tc>
          <w:tcPr>
            <w:tcW w:w="8653" w:type="dxa"/>
            <w:gridSpan w:val="4"/>
            <w:noWrap/>
            <w:vAlign w:val="center"/>
          </w:tcPr>
          <w:p w14:paraId="4F343E99" w14:textId="77777777" w:rsidR="00082054" w:rsidRPr="00063289" w:rsidRDefault="00082054" w:rsidP="003C483F">
            <w:pPr>
              <w:jc w:val="left"/>
            </w:pPr>
            <w:r w:rsidRPr="00063289">
              <w:t>vorstehende Frist für die Vollendung (abnahmereife Fertigstellung) der Leistung</w:t>
            </w:r>
          </w:p>
        </w:tc>
      </w:tr>
      <w:tr w:rsidR="00082054" w:rsidRPr="00063289" w14:paraId="31FC9B62" w14:textId="77777777" w:rsidTr="00AD3902">
        <w:trPr>
          <w:trHeight w:val="284"/>
        </w:trPr>
        <w:tc>
          <w:tcPr>
            <w:tcW w:w="843" w:type="dxa"/>
            <w:noWrap/>
            <w:tcMar>
              <w:left w:w="28" w:type="dxa"/>
            </w:tcMar>
            <w:vAlign w:val="center"/>
          </w:tcPr>
          <w:p w14:paraId="4D39D9D5" w14:textId="77777777" w:rsidR="00082054" w:rsidRPr="00063289" w:rsidRDefault="00082054" w:rsidP="00063289"/>
        </w:tc>
        <w:tc>
          <w:tcPr>
            <w:tcW w:w="427" w:type="dxa"/>
            <w:noWrap/>
            <w:vAlign w:val="center"/>
          </w:tcPr>
          <w:p w14:paraId="3F66A78E" w14:textId="77777777" w:rsidR="00082054" w:rsidRPr="00063289" w:rsidRDefault="00D66941" w:rsidP="003C483F">
            <w:pPr>
              <w:jc w:val="left"/>
            </w:pPr>
            <w:r w:rsidRPr="00063289">
              <w:fldChar w:fldCharType="begin">
                <w:ffData>
                  <w:name w:val="EinzelfristKr_214"/>
                  <w:enabled w:val="0"/>
                  <w:calcOnExit w:val="0"/>
                  <w:checkBox>
                    <w:size w:val="18"/>
                    <w:default w:val="0"/>
                  </w:checkBox>
                </w:ffData>
              </w:fldChar>
            </w:r>
            <w:r w:rsidR="00082054" w:rsidRPr="00063289">
              <w:instrText xml:space="preserve"> FORMCHECKBOX </w:instrText>
            </w:r>
            <w:r w:rsidRPr="00063289">
              <w:fldChar w:fldCharType="separate"/>
            </w:r>
            <w:r w:rsidRPr="00063289">
              <w:fldChar w:fldCharType="end"/>
            </w:r>
          </w:p>
        </w:tc>
        <w:tc>
          <w:tcPr>
            <w:tcW w:w="8653" w:type="dxa"/>
            <w:gridSpan w:val="4"/>
            <w:noWrap/>
            <w:vAlign w:val="center"/>
          </w:tcPr>
          <w:p w14:paraId="6036D0FE" w14:textId="77777777" w:rsidR="00082054" w:rsidRPr="00063289" w:rsidRDefault="0054143A" w:rsidP="000F4670">
            <w:pPr>
              <w:jc w:val="left"/>
            </w:pPr>
            <w:r>
              <w:t xml:space="preserve">folgende </w:t>
            </w:r>
            <w:r w:rsidR="00821428">
              <w:t xml:space="preserve">als Vertragsfrist </w:t>
            </w:r>
            <w:r>
              <w:t xml:space="preserve">vereinbarte </w:t>
            </w:r>
            <w:r w:rsidR="00082054" w:rsidRPr="00063289">
              <w:t>Einzelfristen</w:t>
            </w:r>
          </w:p>
        </w:tc>
      </w:tr>
      <w:tr w:rsidR="00CE5894" w:rsidRPr="00063289" w14:paraId="7BD8584F" w14:textId="77777777" w:rsidTr="00AD3902">
        <w:trPr>
          <w:trHeight w:val="284"/>
        </w:trPr>
        <w:tc>
          <w:tcPr>
            <w:tcW w:w="843" w:type="dxa"/>
            <w:noWrap/>
            <w:tcMar>
              <w:left w:w="28" w:type="dxa"/>
            </w:tcMar>
            <w:vAlign w:val="center"/>
          </w:tcPr>
          <w:p w14:paraId="42E1C2C9" w14:textId="77777777" w:rsidR="00082054" w:rsidRPr="00063289" w:rsidRDefault="00082054" w:rsidP="00063289"/>
        </w:tc>
        <w:tc>
          <w:tcPr>
            <w:tcW w:w="427" w:type="dxa"/>
            <w:noWrap/>
            <w:vAlign w:val="center"/>
          </w:tcPr>
          <w:p w14:paraId="69FA7E18" w14:textId="77777777" w:rsidR="00082054" w:rsidRPr="00063289" w:rsidRDefault="00082054" w:rsidP="003C483F">
            <w:pPr>
              <w:jc w:val="left"/>
            </w:pPr>
          </w:p>
        </w:tc>
        <w:tc>
          <w:tcPr>
            <w:tcW w:w="358" w:type="dxa"/>
            <w:noWrap/>
            <w:vAlign w:val="center"/>
          </w:tcPr>
          <w:p w14:paraId="49C46032" w14:textId="77777777" w:rsidR="00082054" w:rsidRPr="00063289" w:rsidRDefault="00D66941" w:rsidP="003C483F">
            <w:pPr>
              <w:jc w:val="left"/>
            </w:pPr>
            <w:r w:rsidRPr="00063289">
              <w:fldChar w:fldCharType="begin">
                <w:ffData>
                  <w:name w:val="EinzelfristKr_214"/>
                  <w:enabled w:val="0"/>
                  <w:calcOnExit w:val="0"/>
                  <w:checkBox>
                    <w:size w:val="18"/>
                    <w:default w:val="0"/>
                  </w:checkBox>
                </w:ffData>
              </w:fldChar>
            </w:r>
            <w:r w:rsidR="00082054" w:rsidRPr="00063289">
              <w:instrText xml:space="preserve"> FORMCHECKBOX </w:instrText>
            </w:r>
            <w:r w:rsidRPr="00063289">
              <w:fldChar w:fldCharType="separate"/>
            </w:r>
            <w:r w:rsidRPr="00063289">
              <w:fldChar w:fldCharType="end"/>
            </w:r>
          </w:p>
        </w:tc>
        <w:tc>
          <w:tcPr>
            <w:tcW w:w="8295" w:type="dxa"/>
            <w:gridSpan w:val="3"/>
            <w:noWrap/>
            <w:vAlign w:val="center"/>
          </w:tcPr>
          <w:p w14:paraId="0DAB3336" w14:textId="77777777" w:rsidR="00082054" w:rsidRPr="00063289" w:rsidRDefault="00082054">
            <w:pPr>
              <w:jc w:val="left"/>
            </w:pPr>
            <w:r w:rsidRPr="00063289">
              <w:t>aus dem beigefügten Bauzeitenplan</w:t>
            </w:r>
            <w:r w:rsidR="0054143A">
              <w:t>:</w:t>
            </w:r>
          </w:p>
        </w:tc>
      </w:tr>
      <w:tr w:rsidR="00CE5894" w:rsidRPr="00063289" w14:paraId="41AD96A9" w14:textId="77777777" w:rsidTr="00AD3902">
        <w:trPr>
          <w:trHeight w:val="284"/>
        </w:trPr>
        <w:tc>
          <w:tcPr>
            <w:tcW w:w="843" w:type="dxa"/>
            <w:noWrap/>
            <w:tcMar>
              <w:left w:w="28" w:type="dxa"/>
            </w:tcMar>
            <w:vAlign w:val="center"/>
          </w:tcPr>
          <w:p w14:paraId="35C0C9A8" w14:textId="77777777" w:rsidR="00082054" w:rsidRPr="00063289" w:rsidRDefault="00082054" w:rsidP="00063289"/>
        </w:tc>
        <w:tc>
          <w:tcPr>
            <w:tcW w:w="427" w:type="dxa"/>
            <w:noWrap/>
            <w:vAlign w:val="center"/>
          </w:tcPr>
          <w:p w14:paraId="40050EB8" w14:textId="77777777" w:rsidR="00082054" w:rsidRPr="00063289" w:rsidRDefault="00082054" w:rsidP="003C483F">
            <w:pPr>
              <w:jc w:val="left"/>
            </w:pPr>
          </w:p>
        </w:tc>
        <w:tc>
          <w:tcPr>
            <w:tcW w:w="358" w:type="dxa"/>
            <w:noWrap/>
            <w:vAlign w:val="center"/>
          </w:tcPr>
          <w:p w14:paraId="1D1276C6" w14:textId="77777777" w:rsidR="00082054" w:rsidRPr="00063289" w:rsidRDefault="00082054" w:rsidP="003C483F">
            <w:pPr>
              <w:jc w:val="left"/>
            </w:pPr>
          </w:p>
        </w:tc>
        <w:tc>
          <w:tcPr>
            <w:tcW w:w="8295" w:type="dxa"/>
            <w:gridSpan w:val="3"/>
            <w:noWrap/>
            <w:vAlign w:val="center"/>
          </w:tcPr>
          <w:p w14:paraId="686339CF" w14:textId="77777777" w:rsidR="00082054" w:rsidRPr="00063289" w:rsidRDefault="00082054" w:rsidP="003C483F">
            <w:pPr>
              <w:jc w:val="left"/>
            </w:pPr>
          </w:p>
        </w:tc>
      </w:tr>
      <w:tr w:rsidR="004F6411" w:rsidRPr="00063289" w14:paraId="328C7FFD" w14:textId="77777777" w:rsidTr="00AD3902">
        <w:trPr>
          <w:trHeight w:val="284"/>
        </w:trPr>
        <w:tc>
          <w:tcPr>
            <w:tcW w:w="843" w:type="dxa"/>
            <w:noWrap/>
            <w:tcMar>
              <w:left w:w="28" w:type="dxa"/>
            </w:tcMar>
            <w:vAlign w:val="center"/>
          </w:tcPr>
          <w:p w14:paraId="3B79B0C7" w14:textId="77777777" w:rsidR="00082054" w:rsidRPr="00063289" w:rsidRDefault="00082054" w:rsidP="00063289"/>
        </w:tc>
        <w:tc>
          <w:tcPr>
            <w:tcW w:w="427" w:type="dxa"/>
            <w:noWrap/>
            <w:vAlign w:val="center"/>
          </w:tcPr>
          <w:p w14:paraId="467FA4E6" w14:textId="77777777" w:rsidR="00082054" w:rsidRPr="00063289" w:rsidRDefault="00082054" w:rsidP="003C483F">
            <w:pPr>
              <w:jc w:val="left"/>
            </w:pPr>
          </w:p>
        </w:tc>
        <w:tc>
          <w:tcPr>
            <w:tcW w:w="358" w:type="dxa"/>
            <w:noWrap/>
            <w:vAlign w:val="center"/>
          </w:tcPr>
          <w:p w14:paraId="29E5E6E5" w14:textId="77777777" w:rsidR="00082054" w:rsidRPr="00063289" w:rsidRDefault="00082054" w:rsidP="003C483F">
            <w:pPr>
              <w:jc w:val="left"/>
            </w:pPr>
          </w:p>
        </w:tc>
        <w:tc>
          <w:tcPr>
            <w:tcW w:w="8295" w:type="dxa"/>
            <w:gridSpan w:val="3"/>
            <w:noWrap/>
            <w:vAlign w:val="center"/>
          </w:tcPr>
          <w:p w14:paraId="73D7A2C6" w14:textId="77777777" w:rsidR="00082054" w:rsidRPr="00063289" w:rsidRDefault="00082054" w:rsidP="003C483F">
            <w:pPr>
              <w:jc w:val="left"/>
            </w:pPr>
          </w:p>
        </w:tc>
      </w:tr>
      <w:tr w:rsidR="004F6411" w:rsidRPr="00063289" w14:paraId="7EF08385" w14:textId="77777777" w:rsidTr="00AD3902">
        <w:trPr>
          <w:trHeight w:val="284"/>
        </w:trPr>
        <w:tc>
          <w:tcPr>
            <w:tcW w:w="843" w:type="dxa"/>
            <w:noWrap/>
            <w:tcMar>
              <w:left w:w="28" w:type="dxa"/>
            </w:tcMar>
            <w:vAlign w:val="center"/>
          </w:tcPr>
          <w:p w14:paraId="5316E2B4" w14:textId="77777777" w:rsidR="00082054" w:rsidRPr="00063289" w:rsidRDefault="00082054" w:rsidP="00063289"/>
        </w:tc>
        <w:tc>
          <w:tcPr>
            <w:tcW w:w="427" w:type="dxa"/>
            <w:noWrap/>
            <w:vAlign w:val="center"/>
          </w:tcPr>
          <w:p w14:paraId="3003EC68" w14:textId="77777777" w:rsidR="00082054" w:rsidRPr="00063289" w:rsidRDefault="00082054" w:rsidP="003C483F">
            <w:pPr>
              <w:jc w:val="left"/>
            </w:pPr>
          </w:p>
        </w:tc>
        <w:tc>
          <w:tcPr>
            <w:tcW w:w="358" w:type="dxa"/>
            <w:noWrap/>
            <w:vAlign w:val="bottom"/>
          </w:tcPr>
          <w:p w14:paraId="21912388" w14:textId="77777777" w:rsidR="00082054" w:rsidRPr="00063289" w:rsidRDefault="00D66941" w:rsidP="003C483F">
            <w:pPr>
              <w:jc w:val="left"/>
            </w:pPr>
            <w:r w:rsidRPr="00063289">
              <w:fldChar w:fldCharType="begin">
                <w:ffData>
                  <w:name w:val="EinzelfristKr_214"/>
                  <w:enabled w:val="0"/>
                  <w:calcOnExit w:val="0"/>
                  <w:checkBox>
                    <w:size w:val="18"/>
                    <w:default w:val="0"/>
                  </w:checkBox>
                </w:ffData>
              </w:fldChar>
            </w:r>
            <w:r w:rsidR="00082054" w:rsidRPr="00063289">
              <w:instrText xml:space="preserve"> FORMCHECKBOX </w:instrText>
            </w:r>
            <w:r w:rsidRPr="00063289">
              <w:fldChar w:fldCharType="separate"/>
            </w:r>
            <w:r w:rsidRPr="00063289">
              <w:fldChar w:fldCharType="end"/>
            </w:r>
          </w:p>
        </w:tc>
        <w:tc>
          <w:tcPr>
            <w:tcW w:w="8295" w:type="dxa"/>
            <w:gridSpan w:val="3"/>
            <w:noWrap/>
            <w:vAlign w:val="bottom"/>
          </w:tcPr>
          <w:p w14:paraId="580CD266" w14:textId="77777777" w:rsidR="00082054" w:rsidRPr="00063289" w:rsidRDefault="00082054">
            <w:pPr>
              <w:jc w:val="left"/>
            </w:pPr>
          </w:p>
        </w:tc>
      </w:tr>
      <w:tr w:rsidR="004F6411" w:rsidRPr="003C483F" w14:paraId="717848A4" w14:textId="77777777" w:rsidTr="00AD3902">
        <w:trPr>
          <w:trHeight w:val="284"/>
        </w:trPr>
        <w:tc>
          <w:tcPr>
            <w:tcW w:w="843" w:type="dxa"/>
            <w:noWrap/>
            <w:tcMar>
              <w:left w:w="28" w:type="dxa"/>
            </w:tcMar>
            <w:vAlign w:val="center"/>
          </w:tcPr>
          <w:p w14:paraId="6BF277CE" w14:textId="77777777" w:rsidR="004F6411" w:rsidRPr="00063289" w:rsidRDefault="004F6411" w:rsidP="00063289"/>
        </w:tc>
        <w:tc>
          <w:tcPr>
            <w:tcW w:w="427" w:type="dxa"/>
            <w:noWrap/>
            <w:vAlign w:val="center"/>
          </w:tcPr>
          <w:p w14:paraId="4FEB08A7" w14:textId="77777777" w:rsidR="004F6411" w:rsidRPr="00063289" w:rsidRDefault="004F6411" w:rsidP="003C483F">
            <w:pPr>
              <w:jc w:val="left"/>
            </w:pPr>
          </w:p>
        </w:tc>
        <w:tc>
          <w:tcPr>
            <w:tcW w:w="358" w:type="dxa"/>
            <w:noWrap/>
            <w:vAlign w:val="center"/>
          </w:tcPr>
          <w:p w14:paraId="06B7E163" w14:textId="77777777" w:rsidR="004F6411" w:rsidRPr="00063289" w:rsidRDefault="004F6411" w:rsidP="003C483F">
            <w:pPr>
              <w:jc w:val="left"/>
            </w:pPr>
          </w:p>
        </w:tc>
        <w:tc>
          <w:tcPr>
            <w:tcW w:w="8295" w:type="dxa"/>
            <w:gridSpan w:val="3"/>
            <w:noWrap/>
            <w:vAlign w:val="center"/>
          </w:tcPr>
          <w:p w14:paraId="574E49F6" w14:textId="77777777" w:rsidR="004F6411" w:rsidRPr="00063289" w:rsidRDefault="004F6411" w:rsidP="003C483F">
            <w:pPr>
              <w:jc w:val="left"/>
            </w:pPr>
          </w:p>
        </w:tc>
      </w:tr>
      <w:tr w:rsidR="004F6411" w:rsidRPr="003C483F" w14:paraId="0938008B" w14:textId="77777777" w:rsidTr="00AD3902">
        <w:trPr>
          <w:trHeight w:val="284"/>
        </w:trPr>
        <w:tc>
          <w:tcPr>
            <w:tcW w:w="843" w:type="dxa"/>
            <w:noWrap/>
            <w:tcMar>
              <w:left w:w="28" w:type="dxa"/>
            </w:tcMar>
            <w:vAlign w:val="center"/>
          </w:tcPr>
          <w:p w14:paraId="2E87B976" w14:textId="77777777" w:rsidR="004F6411" w:rsidRPr="00063289" w:rsidRDefault="004F6411" w:rsidP="00063289"/>
        </w:tc>
        <w:tc>
          <w:tcPr>
            <w:tcW w:w="427" w:type="dxa"/>
            <w:noWrap/>
            <w:vAlign w:val="center"/>
          </w:tcPr>
          <w:p w14:paraId="27E29D57" w14:textId="77777777" w:rsidR="004F6411" w:rsidRPr="00063289" w:rsidRDefault="004F6411" w:rsidP="003C483F">
            <w:pPr>
              <w:jc w:val="left"/>
            </w:pPr>
          </w:p>
        </w:tc>
        <w:tc>
          <w:tcPr>
            <w:tcW w:w="358" w:type="dxa"/>
            <w:noWrap/>
            <w:vAlign w:val="center"/>
          </w:tcPr>
          <w:p w14:paraId="3BBAD24C" w14:textId="77777777" w:rsidR="004F6411" w:rsidRPr="00063289" w:rsidRDefault="004F6411" w:rsidP="003C483F">
            <w:pPr>
              <w:jc w:val="left"/>
            </w:pPr>
          </w:p>
        </w:tc>
        <w:tc>
          <w:tcPr>
            <w:tcW w:w="8295" w:type="dxa"/>
            <w:gridSpan w:val="3"/>
            <w:noWrap/>
            <w:vAlign w:val="center"/>
          </w:tcPr>
          <w:p w14:paraId="09227039" w14:textId="77777777" w:rsidR="004F6411" w:rsidRPr="00063289" w:rsidRDefault="004F6411" w:rsidP="003C483F">
            <w:pPr>
              <w:jc w:val="left"/>
            </w:pPr>
          </w:p>
        </w:tc>
      </w:tr>
      <w:tr w:rsidR="00DC16E4" w:rsidRPr="00063289" w14:paraId="070B99FE" w14:textId="77777777" w:rsidTr="00AD3902">
        <w:trPr>
          <w:trHeight w:val="284"/>
        </w:trPr>
        <w:tc>
          <w:tcPr>
            <w:tcW w:w="9923" w:type="dxa"/>
            <w:gridSpan w:val="6"/>
            <w:noWrap/>
            <w:tcMar>
              <w:left w:w="28" w:type="dxa"/>
            </w:tcMar>
            <w:vAlign w:val="center"/>
          </w:tcPr>
          <w:p w14:paraId="44799310" w14:textId="77777777" w:rsidR="00DC16E4" w:rsidRPr="00063289" w:rsidRDefault="00DC16E4" w:rsidP="003243F2">
            <w:pPr>
              <w:pStyle w:val="berschrift2"/>
            </w:pPr>
            <w:r>
              <w:br w:type="page"/>
            </w:r>
            <w:r w:rsidR="003243F2">
              <w:t>Ä</w:t>
            </w:r>
            <w:r>
              <w:t>ndern sich während der Vertragsdurchführung die Vertragsfristen durch Vereinbarung oder gemäß § 6 Abs.</w:t>
            </w:r>
            <w:r w:rsidR="00CE6B48">
              <w:t xml:space="preserve"> </w:t>
            </w:r>
            <w:r>
              <w:t>2 VOB/B, treten diese an die Stelle der ursprünglich vereinbarten Frist.</w:t>
            </w:r>
          </w:p>
        </w:tc>
      </w:tr>
      <w:tr w:rsidR="00D16F98" w:rsidRPr="003C483F" w14:paraId="4520C979" w14:textId="77777777" w:rsidTr="00AD3902">
        <w:trPr>
          <w:trHeight w:val="284"/>
        </w:trPr>
        <w:tc>
          <w:tcPr>
            <w:tcW w:w="9923" w:type="dxa"/>
            <w:gridSpan w:val="6"/>
            <w:noWrap/>
            <w:tcMar>
              <w:left w:w="28" w:type="dxa"/>
            </w:tcMar>
            <w:vAlign w:val="center"/>
          </w:tcPr>
          <w:p w14:paraId="631F5C32" w14:textId="77777777" w:rsidR="00D16F98" w:rsidRPr="00063289" w:rsidRDefault="00D16F98" w:rsidP="0063307D">
            <w:pPr>
              <w:jc w:val="left"/>
            </w:pPr>
          </w:p>
        </w:tc>
      </w:tr>
      <w:tr w:rsidR="00082054" w:rsidRPr="00063289" w14:paraId="5287B66C" w14:textId="77777777" w:rsidTr="00EE0F4D">
        <w:trPr>
          <w:trHeight w:val="284"/>
        </w:trPr>
        <w:tc>
          <w:tcPr>
            <w:tcW w:w="9923" w:type="dxa"/>
            <w:gridSpan w:val="6"/>
            <w:noWrap/>
            <w:tcMar>
              <w:left w:w="28" w:type="dxa"/>
            </w:tcMar>
            <w:vAlign w:val="center"/>
          </w:tcPr>
          <w:p w14:paraId="15DE0299" w14:textId="77777777" w:rsidR="00082054" w:rsidRPr="00063289" w:rsidRDefault="00D16F98" w:rsidP="000458BA">
            <w:pPr>
              <w:pStyle w:val="berschrift1"/>
              <w:spacing w:before="0"/>
            </w:pPr>
            <w:r>
              <w:rPr>
                <w:b w:val="0"/>
                <w:bCs w:val="0"/>
              </w:rPr>
              <w:br w:type="page"/>
            </w:r>
            <w:r w:rsidR="00082054" w:rsidRPr="00063289">
              <w:t>Vertragsstrafen (§ 11 VOB/B)</w:t>
            </w:r>
          </w:p>
          <w:p w14:paraId="011660AE" w14:textId="77777777" w:rsidR="00082054" w:rsidRPr="00063289" w:rsidRDefault="00134A47" w:rsidP="00821428">
            <w:pPr>
              <w:pStyle w:val="berschrift2"/>
            </w:pPr>
            <w:r w:rsidRPr="00063289">
              <w:t xml:space="preserve">Der Auftragnehmer hat bei Überschreitung der </w:t>
            </w:r>
            <w:r>
              <w:t xml:space="preserve">unter 1. </w:t>
            </w:r>
            <w:r w:rsidR="00821428">
              <w:t xml:space="preserve">als Vertragsfrist vereinbarten </w:t>
            </w:r>
            <w:r w:rsidR="00CB2B92">
              <w:t>Einzelfrist</w:t>
            </w:r>
            <w:r w:rsidR="005B6D1E">
              <w:t>en</w:t>
            </w:r>
            <w:r w:rsidR="00CB2B92">
              <w:t xml:space="preserve"> oder </w:t>
            </w:r>
            <w:r w:rsidR="005B6D1E">
              <w:t xml:space="preserve">der </w:t>
            </w:r>
            <w:r w:rsidR="00CB2B92">
              <w:t xml:space="preserve">Frist für die Vollendung </w:t>
            </w:r>
            <w:r w:rsidRPr="00063289">
              <w:t>als Vertragsstrafe für jeden Werktag des Verzugs zu zahlen</w:t>
            </w:r>
            <w:r w:rsidR="00DC16E4">
              <w:t>:</w:t>
            </w:r>
          </w:p>
        </w:tc>
      </w:tr>
      <w:tr w:rsidR="00082054" w:rsidRPr="00063289" w14:paraId="3B795752" w14:textId="77777777" w:rsidTr="00EE0F4D">
        <w:trPr>
          <w:trHeight w:val="284"/>
        </w:trPr>
        <w:tc>
          <w:tcPr>
            <w:tcW w:w="843" w:type="dxa"/>
            <w:noWrap/>
            <w:tcMar>
              <w:left w:w="28" w:type="dxa"/>
            </w:tcMar>
            <w:vAlign w:val="bottom"/>
          </w:tcPr>
          <w:p w14:paraId="3B6E2474" w14:textId="77777777" w:rsidR="00082054" w:rsidRPr="00063289" w:rsidRDefault="00082054" w:rsidP="003C483F">
            <w:pPr>
              <w:jc w:val="left"/>
            </w:pPr>
          </w:p>
        </w:tc>
        <w:tc>
          <w:tcPr>
            <w:tcW w:w="427" w:type="dxa"/>
            <w:noWrap/>
            <w:vAlign w:val="center"/>
          </w:tcPr>
          <w:p w14:paraId="0B794591" w14:textId="77777777" w:rsidR="00082054" w:rsidRPr="00063289" w:rsidRDefault="00D66941" w:rsidP="00EE0F4D">
            <w:pPr>
              <w:jc w:val="left"/>
            </w:pPr>
            <w:r w:rsidRPr="00063289">
              <w:rPr>
                <w:b/>
              </w:rPr>
              <w:fldChar w:fldCharType="begin">
                <w:ffData>
                  <w:name w:val="VStrAusFrK1_214"/>
                  <w:enabled w:val="0"/>
                  <w:calcOnExit w:val="0"/>
                  <w:checkBox>
                    <w:size w:val="18"/>
                    <w:default w:val="0"/>
                  </w:checkBox>
                </w:ffData>
              </w:fldChar>
            </w:r>
            <w:bookmarkStart w:id="5" w:name="VStrAusFrK1_214"/>
            <w:r w:rsidR="00082054" w:rsidRPr="003C483F">
              <w:rPr>
                <w:b/>
              </w:rPr>
              <w:instrText xml:space="preserve"> FORMCHECKBOX </w:instrText>
            </w:r>
            <w:r w:rsidRPr="00063289">
              <w:rPr>
                <w:b/>
              </w:rPr>
            </w:r>
            <w:r w:rsidRPr="00063289">
              <w:rPr>
                <w:b/>
              </w:rPr>
              <w:fldChar w:fldCharType="separate"/>
            </w:r>
            <w:r w:rsidRPr="00063289">
              <w:fldChar w:fldCharType="end"/>
            </w:r>
            <w:bookmarkEnd w:id="5"/>
          </w:p>
        </w:tc>
        <w:tc>
          <w:tcPr>
            <w:tcW w:w="1720" w:type="dxa"/>
            <w:gridSpan w:val="3"/>
            <w:tcBorders>
              <w:bottom w:val="single" w:sz="4" w:space="0" w:color="7F7F7F" w:themeColor="text1" w:themeTint="80"/>
            </w:tcBorders>
            <w:noWrap/>
            <w:vAlign w:val="bottom"/>
          </w:tcPr>
          <w:p w14:paraId="466E93D5" w14:textId="77777777" w:rsidR="00082054" w:rsidRPr="00063289" w:rsidRDefault="00082054" w:rsidP="003C483F">
            <w:pPr>
              <w:jc w:val="left"/>
            </w:pPr>
          </w:p>
        </w:tc>
        <w:tc>
          <w:tcPr>
            <w:tcW w:w="6933" w:type="dxa"/>
            <w:noWrap/>
            <w:vAlign w:val="bottom"/>
          </w:tcPr>
          <w:p w14:paraId="1B2A2926" w14:textId="77777777" w:rsidR="00082054" w:rsidRPr="00063289" w:rsidRDefault="00082054" w:rsidP="003C483F">
            <w:pPr>
              <w:jc w:val="left"/>
            </w:pPr>
            <w:r w:rsidRPr="00063289">
              <w:t>€</w:t>
            </w:r>
            <w:r w:rsidR="00F404E8">
              <w:t xml:space="preserve"> (ohne Umsatzsteuer)</w:t>
            </w:r>
          </w:p>
        </w:tc>
      </w:tr>
      <w:tr w:rsidR="00492759" w:rsidRPr="00063289" w14:paraId="26886427" w14:textId="77777777" w:rsidTr="00EE0F4D">
        <w:trPr>
          <w:trHeight w:val="292"/>
        </w:trPr>
        <w:tc>
          <w:tcPr>
            <w:tcW w:w="843" w:type="dxa"/>
            <w:vMerge w:val="restart"/>
            <w:noWrap/>
            <w:tcMar>
              <w:left w:w="28" w:type="dxa"/>
            </w:tcMar>
            <w:vAlign w:val="bottom"/>
          </w:tcPr>
          <w:p w14:paraId="3917A753" w14:textId="77777777" w:rsidR="00492759" w:rsidRPr="00063289" w:rsidRDefault="00205C87" w:rsidP="003C483F">
            <w:pPr>
              <w:jc w:val="left"/>
            </w:pPr>
            <w:r>
              <w:br w:type="page"/>
            </w:r>
          </w:p>
        </w:tc>
        <w:tc>
          <w:tcPr>
            <w:tcW w:w="427" w:type="dxa"/>
            <w:noWrap/>
            <w:vAlign w:val="center"/>
          </w:tcPr>
          <w:p w14:paraId="5B7B0061" w14:textId="77777777" w:rsidR="00492759" w:rsidRPr="00063289" w:rsidRDefault="00D66941" w:rsidP="00EE0F4D">
            <w:pPr>
              <w:jc w:val="left"/>
            </w:pPr>
            <w:r w:rsidRPr="00063289">
              <w:rPr>
                <w:b/>
              </w:rPr>
              <w:fldChar w:fldCharType="begin">
                <w:ffData>
                  <w:name w:val="VStrAusFrK2_214"/>
                  <w:enabled w:val="0"/>
                  <w:calcOnExit w:val="0"/>
                  <w:checkBox>
                    <w:size w:val="18"/>
                    <w:default w:val="0"/>
                  </w:checkBox>
                </w:ffData>
              </w:fldChar>
            </w:r>
            <w:bookmarkStart w:id="6" w:name="VStrAusFrK2_214"/>
            <w:r w:rsidR="00492759" w:rsidRPr="003C483F">
              <w:rPr>
                <w:b/>
              </w:rPr>
              <w:instrText xml:space="preserve"> FORMCHECKBOX </w:instrText>
            </w:r>
            <w:r w:rsidRPr="00063289">
              <w:rPr>
                <w:b/>
              </w:rPr>
            </w:r>
            <w:r w:rsidRPr="00063289">
              <w:rPr>
                <w:b/>
              </w:rPr>
              <w:fldChar w:fldCharType="separate"/>
            </w:r>
            <w:r w:rsidRPr="00063289">
              <w:fldChar w:fldCharType="end"/>
            </w:r>
            <w:bookmarkEnd w:id="6"/>
          </w:p>
        </w:tc>
        <w:tc>
          <w:tcPr>
            <w:tcW w:w="757" w:type="dxa"/>
            <w:gridSpan w:val="2"/>
            <w:tcBorders>
              <w:bottom w:val="single" w:sz="4" w:space="0" w:color="7F7F7F" w:themeColor="text1" w:themeTint="80"/>
            </w:tcBorders>
            <w:noWrap/>
          </w:tcPr>
          <w:p w14:paraId="18CA724A" w14:textId="77777777" w:rsidR="00492759" w:rsidRPr="00063289" w:rsidRDefault="00492759" w:rsidP="00492759">
            <w:pPr>
              <w:jc w:val="left"/>
            </w:pPr>
          </w:p>
        </w:tc>
        <w:tc>
          <w:tcPr>
            <w:tcW w:w="7896" w:type="dxa"/>
            <w:gridSpan w:val="2"/>
            <w:vMerge w:val="restart"/>
            <w:noWrap/>
            <w:vAlign w:val="bottom"/>
          </w:tcPr>
          <w:p w14:paraId="298F4DB0" w14:textId="77777777" w:rsidR="00492759" w:rsidRDefault="00492759" w:rsidP="000208D1">
            <w:pPr>
              <w:jc w:val="left"/>
            </w:pPr>
            <w:r w:rsidRPr="00063289">
              <w:t xml:space="preserve">v.H. </w:t>
            </w:r>
            <w:r w:rsidRPr="00F96FCE">
              <w:t xml:space="preserve">der </w:t>
            </w:r>
            <w:r>
              <w:t xml:space="preserve">im </w:t>
            </w:r>
            <w:r w:rsidR="000221D8">
              <w:t>Auftrags</w:t>
            </w:r>
            <w:r>
              <w:t>schreiben genannten Auftragssumme ohne Umsatzsteuer; Beträge für angebotene Instandhaltungsleistungen bleiben unberücksichtigt.</w:t>
            </w:r>
          </w:p>
          <w:p w14:paraId="79A41361" w14:textId="77777777" w:rsidR="00492759" w:rsidRPr="00063289" w:rsidRDefault="00492759" w:rsidP="00821428">
            <w:pPr>
              <w:jc w:val="left"/>
            </w:pPr>
            <w:r>
              <w:t xml:space="preserve">Die Bezugsgröße zur Berechnung der Vertragsstrafe bei der Überschreitung von </w:t>
            </w:r>
            <w:r w:rsidR="00821428">
              <w:t xml:space="preserve">als Vertragsfrist vereinbarten </w:t>
            </w:r>
            <w:r>
              <w:t xml:space="preserve">Einzelfristen ist der Teil dieser Auftragssumme, der den bis zu diesem Zeitpunkt vertraglich zu erbringenden Leistungen entspricht. </w:t>
            </w:r>
          </w:p>
        </w:tc>
      </w:tr>
      <w:tr w:rsidR="00492759" w:rsidRPr="00063289" w14:paraId="7F2B0454" w14:textId="77777777" w:rsidTr="00EE0F4D">
        <w:trPr>
          <w:trHeight w:val="482"/>
        </w:trPr>
        <w:tc>
          <w:tcPr>
            <w:tcW w:w="843" w:type="dxa"/>
            <w:vMerge/>
            <w:noWrap/>
            <w:tcMar>
              <w:left w:w="28" w:type="dxa"/>
            </w:tcMar>
            <w:vAlign w:val="bottom"/>
          </w:tcPr>
          <w:p w14:paraId="59770601" w14:textId="77777777" w:rsidR="00492759" w:rsidRPr="00063289" w:rsidRDefault="00492759" w:rsidP="003C483F">
            <w:pPr>
              <w:jc w:val="left"/>
            </w:pPr>
          </w:p>
        </w:tc>
        <w:tc>
          <w:tcPr>
            <w:tcW w:w="427" w:type="dxa"/>
            <w:noWrap/>
          </w:tcPr>
          <w:p w14:paraId="462E4C66" w14:textId="77777777" w:rsidR="00492759" w:rsidRPr="003C483F" w:rsidRDefault="00492759" w:rsidP="00480645">
            <w:pPr>
              <w:jc w:val="left"/>
              <w:rPr>
                <w:b/>
              </w:rPr>
            </w:pPr>
          </w:p>
        </w:tc>
        <w:tc>
          <w:tcPr>
            <w:tcW w:w="757" w:type="dxa"/>
            <w:gridSpan w:val="2"/>
            <w:tcBorders>
              <w:top w:val="single" w:sz="4" w:space="0" w:color="7F7F7F" w:themeColor="text1" w:themeTint="80"/>
            </w:tcBorders>
            <w:noWrap/>
          </w:tcPr>
          <w:p w14:paraId="7935BE71" w14:textId="77777777" w:rsidR="00492759" w:rsidRPr="00063289" w:rsidRDefault="00492759" w:rsidP="00492759">
            <w:pPr>
              <w:jc w:val="left"/>
            </w:pPr>
          </w:p>
        </w:tc>
        <w:tc>
          <w:tcPr>
            <w:tcW w:w="7896" w:type="dxa"/>
            <w:gridSpan w:val="2"/>
            <w:vMerge/>
            <w:noWrap/>
            <w:vAlign w:val="bottom"/>
          </w:tcPr>
          <w:p w14:paraId="1DD7E9A4" w14:textId="77777777" w:rsidR="00492759" w:rsidRPr="00063289" w:rsidRDefault="00492759" w:rsidP="000208D1">
            <w:pPr>
              <w:jc w:val="left"/>
            </w:pPr>
          </w:p>
        </w:tc>
      </w:tr>
    </w:tbl>
    <w:p w14:paraId="3051FCDC" w14:textId="77777777" w:rsidR="00AD3902" w:rsidRDefault="00AD3902">
      <w:pPr>
        <w:keepNext w:val="0"/>
        <w:jc w:val="left"/>
      </w:pPr>
      <w:r>
        <w:br w:type="page"/>
      </w:r>
    </w:p>
    <w:tbl>
      <w:tblPr>
        <w:tblW w:w="9923" w:type="dxa"/>
        <w:tblLayout w:type="fixed"/>
        <w:tblLook w:val="01E0" w:firstRow="1" w:lastRow="1" w:firstColumn="1" w:lastColumn="1" w:noHBand="0" w:noVBand="0"/>
      </w:tblPr>
      <w:tblGrid>
        <w:gridCol w:w="829"/>
        <w:gridCol w:w="588"/>
        <w:gridCol w:w="136"/>
        <w:gridCol w:w="3295"/>
        <w:gridCol w:w="400"/>
        <w:gridCol w:w="3144"/>
        <w:gridCol w:w="708"/>
        <w:gridCol w:w="823"/>
      </w:tblGrid>
      <w:tr w:rsidR="00CE5894" w:rsidRPr="00063289" w14:paraId="3E940950" w14:textId="77777777">
        <w:trPr>
          <w:trHeight w:val="614"/>
        </w:trPr>
        <w:tc>
          <w:tcPr>
            <w:tcW w:w="9923" w:type="dxa"/>
            <w:gridSpan w:val="8"/>
            <w:noWrap/>
            <w:tcMar>
              <w:left w:w="28" w:type="dxa"/>
            </w:tcMar>
            <w:vAlign w:val="center"/>
          </w:tcPr>
          <w:p w14:paraId="545E3E97" w14:textId="77777777" w:rsidR="00CE5894" w:rsidRPr="001C3FD6" w:rsidRDefault="00CE5894" w:rsidP="006E6799">
            <w:pPr>
              <w:pStyle w:val="berschrift2"/>
            </w:pPr>
            <w:r w:rsidRPr="00063289">
              <w:lastRenderedPageBreak/>
              <w:t>Die Vertragsst</w:t>
            </w:r>
            <w:r w:rsidRPr="00CE5894">
              <w:t>r</w:t>
            </w:r>
            <w:r w:rsidRPr="00063289">
              <w:t>afe wird auf insgesamt</w:t>
            </w:r>
            <w:r>
              <w:t xml:space="preserve">  </w:t>
            </w:r>
            <w:r w:rsidRPr="003C483F">
              <w:rPr>
                <w:color w:val="808080"/>
                <w:u w:val="single"/>
              </w:rPr>
              <w:tab/>
              <w:t xml:space="preserve"> </w:t>
            </w:r>
            <w:r w:rsidRPr="00063289">
              <w:t xml:space="preserve">v.H. der </w:t>
            </w:r>
            <w:r w:rsidR="00EA32CD" w:rsidRPr="00AB3321">
              <w:t xml:space="preserve">im </w:t>
            </w:r>
            <w:r w:rsidR="000221D8">
              <w:t>Auftrag</w:t>
            </w:r>
            <w:r w:rsidR="00EA32CD" w:rsidRPr="00AB3321">
              <w:t>sschreiben genannten</w:t>
            </w:r>
            <w:r w:rsidR="00EA32CD">
              <w:t xml:space="preserve"> </w:t>
            </w:r>
            <w:r w:rsidR="00F404E8">
              <w:t>Auftrags</w:t>
            </w:r>
            <w:r w:rsidR="004C1359">
              <w:t>summe</w:t>
            </w:r>
            <w:r w:rsidR="00424B3B">
              <w:t xml:space="preserve"> (</w:t>
            </w:r>
            <w:r w:rsidR="006E6799">
              <w:t>ohne Umsatzsteuer</w:t>
            </w:r>
            <w:r w:rsidR="00424B3B">
              <w:t>)</w:t>
            </w:r>
            <w:r w:rsidR="004C1359" w:rsidRPr="00063289">
              <w:t xml:space="preserve"> </w:t>
            </w:r>
            <w:r w:rsidRPr="00063289">
              <w:t>begrenzt.</w:t>
            </w:r>
            <w:r w:rsidR="00776817">
              <w:t xml:space="preserve"> </w:t>
            </w:r>
            <w:r w:rsidR="00776817" w:rsidRPr="000F4670">
              <w:t xml:space="preserve">Bei der Überschreitung von </w:t>
            </w:r>
            <w:r w:rsidR="00235561" w:rsidRPr="000F4670">
              <w:t>als Vertragsfrist vereinbarten</w:t>
            </w:r>
            <w:r w:rsidR="00821428" w:rsidRPr="000F4670">
              <w:t xml:space="preserve"> </w:t>
            </w:r>
            <w:r w:rsidR="00776817" w:rsidRPr="000F4670">
              <w:t>Einzelfristen ist die Vertragsstrafe auf den Teil der Auftragssumme begrenzt, der den bis zu diesem Zeitpunkt vertraglich zu erbringenden Leistungen entspricht.</w:t>
            </w:r>
          </w:p>
        </w:tc>
      </w:tr>
      <w:tr w:rsidR="00F7319C" w:rsidRPr="000208D1" w14:paraId="44FC140F" w14:textId="77777777">
        <w:trPr>
          <w:trHeight w:val="614"/>
        </w:trPr>
        <w:tc>
          <w:tcPr>
            <w:tcW w:w="9923" w:type="dxa"/>
            <w:gridSpan w:val="8"/>
            <w:noWrap/>
            <w:tcMar>
              <w:left w:w="28" w:type="dxa"/>
            </w:tcMar>
            <w:vAlign w:val="center"/>
          </w:tcPr>
          <w:p w14:paraId="50360F76" w14:textId="77777777" w:rsidR="00F7319C" w:rsidRPr="00295323" w:rsidRDefault="000208D1" w:rsidP="00235561">
            <w:pPr>
              <w:pStyle w:val="berschrift2"/>
            </w:pPr>
            <w:r w:rsidRPr="00295323">
              <w:t xml:space="preserve">Verwirkte Vertragsstrafen für den Verzug </w:t>
            </w:r>
            <w:r>
              <w:t xml:space="preserve">wegen </w:t>
            </w:r>
            <w:r w:rsidRPr="00295323">
              <w:t xml:space="preserve">Nichteinhaltung </w:t>
            </w:r>
            <w:r w:rsidR="00235561">
              <w:t>als Vertragsfrist vereinbarter</w:t>
            </w:r>
            <w:r w:rsidRPr="00295323">
              <w:t xml:space="preserve"> Einzelfristen</w:t>
            </w:r>
            <w:r>
              <w:t xml:space="preserve"> </w:t>
            </w:r>
            <w:r w:rsidRPr="00295323">
              <w:t xml:space="preserve">werden auf eine durch den Verzug </w:t>
            </w:r>
            <w:r>
              <w:t xml:space="preserve">wegen Nichteinhaltung der Frist für die Vollendung der Leistung </w:t>
            </w:r>
            <w:r w:rsidRPr="00295323">
              <w:t>verwirkte Vertragsstrafe angerechnet.</w:t>
            </w:r>
          </w:p>
        </w:tc>
      </w:tr>
      <w:tr w:rsidR="00082054" w:rsidRPr="00063289" w14:paraId="2DCF6009" w14:textId="77777777">
        <w:trPr>
          <w:trHeight w:val="1027"/>
        </w:trPr>
        <w:tc>
          <w:tcPr>
            <w:tcW w:w="9923" w:type="dxa"/>
            <w:gridSpan w:val="8"/>
            <w:noWrap/>
            <w:tcMar>
              <w:left w:w="28" w:type="dxa"/>
            </w:tcMar>
            <w:vAlign w:val="center"/>
          </w:tcPr>
          <w:p w14:paraId="159A5666" w14:textId="77777777" w:rsidR="00082054" w:rsidRPr="00063289" w:rsidRDefault="00082054" w:rsidP="00BC1653">
            <w:pPr>
              <w:pStyle w:val="berschrift1"/>
            </w:pPr>
            <w:r w:rsidRPr="00063289">
              <w:t>Rechnungen (§14 VOB/B)</w:t>
            </w:r>
          </w:p>
          <w:p w14:paraId="5CF13D74" w14:textId="77777777" w:rsidR="00082054" w:rsidRPr="003C483F" w:rsidRDefault="00082054" w:rsidP="00BC1653">
            <w:pPr>
              <w:pStyle w:val="berschrift2"/>
              <w:rPr>
                <w:b/>
              </w:rPr>
            </w:pPr>
            <w:r w:rsidRPr="00063289">
              <w:t>Alle Rechnungen sind beim Auftraggeber</w:t>
            </w:r>
          </w:p>
        </w:tc>
      </w:tr>
      <w:tr w:rsidR="00063289" w:rsidRPr="00063289" w14:paraId="67AF3643" w14:textId="77777777">
        <w:trPr>
          <w:trHeight w:val="284"/>
        </w:trPr>
        <w:tc>
          <w:tcPr>
            <w:tcW w:w="829" w:type="dxa"/>
            <w:noWrap/>
            <w:tcMar>
              <w:left w:w="28" w:type="dxa"/>
            </w:tcMar>
            <w:vAlign w:val="center"/>
          </w:tcPr>
          <w:p w14:paraId="07A40B65" w14:textId="77777777" w:rsidR="00063289" w:rsidRPr="00063289" w:rsidRDefault="00063289" w:rsidP="00063289"/>
        </w:tc>
        <w:tc>
          <w:tcPr>
            <w:tcW w:w="724" w:type="dxa"/>
            <w:gridSpan w:val="2"/>
            <w:tcBorders>
              <w:bottom w:val="single" w:sz="4" w:space="0" w:color="808080"/>
            </w:tcBorders>
            <w:noWrap/>
            <w:vAlign w:val="center"/>
          </w:tcPr>
          <w:p w14:paraId="3B55D82A" w14:textId="1489D5A0" w:rsidR="00063289" w:rsidRPr="00063289" w:rsidRDefault="00C43B1E" w:rsidP="00063289">
            <w:r>
              <w:t>1</w:t>
            </w:r>
          </w:p>
        </w:tc>
        <w:tc>
          <w:tcPr>
            <w:tcW w:w="8370" w:type="dxa"/>
            <w:gridSpan w:val="5"/>
            <w:noWrap/>
            <w:vAlign w:val="center"/>
          </w:tcPr>
          <w:p w14:paraId="67529F1E" w14:textId="1641F3FD" w:rsidR="00063289" w:rsidRPr="00063289" w:rsidRDefault="00063289" w:rsidP="00063289">
            <w:r w:rsidRPr="00063289">
              <w:t xml:space="preserve">-fach </w:t>
            </w:r>
          </w:p>
        </w:tc>
      </w:tr>
      <w:tr w:rsidR="00063289" w:rsidRPr="00063289" w14:paraId="72FCCF9F" w14:textId="77777777">
        <w:trPr>
          <w:trHeight w:val="397"/>
        </w:trPr>
        <w:tc>
          <w:tcPr>
            <w:tcW w:w="829" w:type="dxa"/>
            <w:noWrap/>
            <w:tcMar>
              <w:left w:w="28" w:type="dxa"/>
            </w:tcMar>
            <w:vAlign w:val="center"/>
          </w:tcPr>
          <w:p w14:paraId="47C1858D" w14:textId="77777777" w:rsidR="00063289" w:rsidRPr="00063289" w:rsidRDefault="00063289" w:rsidP="00063289"/>
        </w:tc>
        <w:tc>
          <w:tcPr>
            <w:tcW w:w="724" w:type="dxa"/>
            <w:gridSpan w:val="2"/>
            <w:noWrap/>
            <w:vAlign w:val="center"/>
          </w:tcPr>
          <w:p w14:paraId="662D4A90" w14:textId="77777777" w:rsidR="00063289" w:rsidRPr="00063289" w:rsidRDefault="00063289" w:rsidP="00063289">
            <w:r w:rsidRPr="00063289">
              <w:t>bei</w:t>
            </w:r>
          </w:p>
        </w:tc>
        <w:tc>
          <w:tcPr>
            <w:tcW w:w="8370" w:type="dxa"/>
            <w:gridSpan w:val="5"/>
            <w:tcBorders>
              <w:bottom w:val="single" w:sz="4" w:space="0" w:color="808080"/>
            </w:tcBorders>
            <w:noWrap/>
            <w:vAlign w:val="center"/>
          </w:tcPr>
          <w:p w14:paraId="72925611" w14:textId="1971ED9A" w:rsidR="00063289" w:rsidRPr="00C43B1E" w:rsidRDefault="00484D11" w:rsidP="00063289">
            <w:r>
              <w:rPr>
                <w:rFonts w:ascii="Helvetica" w:hAnsi="Helvetica" w:cs="Helvetica"/>
                <w:sz w:val="19"/>
                <w:szCs w:val="19"/>
              </w:rPr>
              <w:t xml:space="preserve">MS Plus Architekten BDA - </w:t>
            </w:r>
            <w:r w:rsidRPr="00484D11">
              <w:rPr>
                <w:rFonts w:ascii="Helvetica" w:hAnsi="Helvetica" w:cs="Helvetica"/>
                <w:sz w:val="19"/>
                <w:szCs w:val="19"/>
              </w:rPr>
              <w:t>Bücker Holling Schwager PartGmbB</w:t>
            </w:r>
            <w:r w:rsidR="005072B4">
              <w:rPr>
                <w:rFonts w:ascii="Helvetica" w:hAnsi="Helvetica" w:cs="Helvetica"/>
                <w:sz w:val="19"/>
                <w:szCs w:val="19"/>
              </w:rPr>
              <w:t xml:space="preserve">, </w:t>
            </w:r>
            <w:r>
              <w:rPr>
                <w:rFonts w:ascii="Helvetica" w:hAnsi="Helvetica" w:cs="Helvetica"/>
                <w:sz w:val="19"/>
                <w:szCs w:val="19"/>
              </w:rPr>
              <w:t>Bült 2</w:t>
            </w:r>
            <w:r w:rsidR="005072B4">
              <w:rPr>
                <w:rFonts w:ascii="Helvetica" w:hAnsi="Helvetica" w:cs="Helvetica"/>
                <w:sz w:val="19"/>
                <w:szCs w:val="19"/>
              </w:rPr>
              <w:t xml:space="preserve">, </w:t>
            </w:r>
            <w:r>
              <w:rPr>
                <w:rFonts w:ascii="Helvetica" w:hAnsi="Helvetica" w:cs="Helvetica"/>
                <w:sz w:val="19"/>
                <w:szCs w:val="19"/>
              </w:rPr>
              <w:t>48143 Münster</w:t>
            </w:r>
            <w:r w:rsidR="005072B4">
              <w:rPr>
                <w:rFonts w:ascii="Helvetica" w:hAnsi="Helvetica" w:cs="Helvetica"/>
                <w:sz w:val="19"/>
                <w:szCs w:val="19"/>
              </w:rPr>
              <w:t xml:space="preserve">, </w:t>
            </w:r>
            <w:r>
              <w:rPr>
                <w:rFonts w:ascii="Helvetica" w:hAnsi="Helvetica" w:cs="Helvetica"/>
                <w:sz w:val="19"/>
                <w:szCs w:val="19"/>
              </w:rPr>
              <w:t>schalthaus@msplus-architekten.de</w:t>
            </w:r>
          </w:p>
        </w:tc>
      </w:tr>
      <w:tr w:rsidR="00063289" w:rsidRPr="00063289" w14:paraId="0C502CD1" w14:textId="77777777">
        <w:trPr>
          <w:trHeight w:val="397"/>
        </w:trPr>
        <w:tc>
          <w:tcPr>
            <w:tcW w:w="829" w:type="dxa"/>
            <w:noWrap/>
            <w:tcMar>
              <w:left w:w="28" w:type="dxa"/>
            </w:tcMar>
            <w:vAlign w:val="center"/>
          </w:tcPr>
          <w:p w14:paraId="67B5F3EE" w14:textId="77777777" w:rsidR="00063289" w:rsidRPr="00063289" w:rsidRDefault="00063289" w:rsidP="00063289"/>
        </w:tc>
        <w:tc>
          <w:tcPr>
            <w:tcW w:w="724" w:type="dxa"/>
            <w:gridSpan w:val="2"/>
            <w:tcBorders>
              <w:bottom w:val="single" w:sz="4" w:space="0" w:color="808080"/>
            </w:tcBorders>
            <w:noWrap/>
            <w:vAlign w:val="center"/>
          </w:tcPr>
          <w:p w14:paraId="4A5BE453" w14:textId="09A4E716" w:rsidR="00063289" w:rsidRPr="00063289" w:rsidRDefault="00063289" w:rsidP="00063289"/>
        </w:tc>
        <w:tc>
          <w:tcPr>
            <w:tcW w:w="8370" w:type="dxa"/>
            <w:gridSpan w:val="5"/>
            <w:tcBorders>
              <w:top w:val="single" w:sz="4" w:space="0" w:color="808080"/>
            </w:tcBorders>
            <w:noWrap/>
            <w:vAlign w:val="center"/>
          </w:tcPr>
          <w:p w14:paraId="42532F73" w14:textId="77777777" w:rsidR="00063289" w:rsidRPr="00063289" w:rsidRDefault="00063289" w:rsidP="00063289">
            <w:r w:rsidRPr="00063289">
              <w:t>-fach einzureichen.</w:t>
            </w:r>
          </w:p>
        </w:tc>
      </w:tr>
      <w:tr w:rsidR="00BC1653" w:rsidRPr="00063289" w14:paraId="320A40CF" w14:textId="77777777">
        <w:trPr>
          <w:trHeight w:val="284"/>
        </w:trPr>
        <w:tc>
          <w:tcPr>
            <w:tcW w:w="9923" w:type="dxa"/>
            <w:gridSpan w:val="8"/>
            <w:noWrap/>
            <w:tcMar>
              <w:left w:w="28" w:type="dxa"/>
            </w:tcMar>
            <w:vAlign w:val="center"/>
          </w:tcPr>
          <w:p w14:paraId="7AD3FFD3" w14:textId="77777777" w:rsidR="00BC1653" w:rsidRPr="00063289" w:rsidRDefault="00BC1653" w:rsidP="00BC1653">
            <w:pPr>
              <w:pStyle w:val="berschrift2"/>
            </w:pPr>
            <w:r w:rsidRPr="00063289">
              <w:t>Die notwendigen Rechnungsunterlagen (z.B. Mengenberechnungen, Abrechnungszeichnungen, Handskizzen) sind</w:t>
            </w:r>
          </w:p>
        </w:tc>
      </w:tr>
      <w:tr w:rsidR="00063289" w:rsidRPr="00063289" w14:paraId="7293B886" w14:textId="77777777">
        <w:trPr>
          <w:trHeight w:val="284"/>
        </w:trPr>
        <w:tc>
          <w:tcPr>
            <w:tcW w:w="829" w:type="dxa"/>
            <w:noWrap/>
            <w:tcMar>
              <w:left w:w="28" w:type="dxa"/>
            </w:tcMar>
            <w:vAlign w:val="center"/>
          </w:tcPr>
          <w:p w14:paraId="4E65021E" w14:textId="77777777" w:rsidR="00063289" w:rsidRPr="00063289" w:rsidRDefault="00063289" w:rsidP="00063289"/>
        </w:tc>
        <w:tc>
          <w:tcPr>
            <w:tcW w:w="724" w:type="dxa"/>
            <w:gridSpan w:val="2"/>
            <w:tcBorders>
              <w:bottom w:val="single" w:sz="4" w:space="0" w:color="808080"/>
            </w:tcBorders>
            <w:noWrap/>
            <w:vAlign w:val="center"/>
          </w:tcPr>
          <w:p w14:paraId="140F063A" w14:textId="1BE0175C" w:rsidR="00063289" w:rsidRPr="00063289" w:rsidRDefault="00423963" w:rsidP="00063289">
            <w:r>
              <w:t>1</w:t>
            </w:r>
          </w:p>
        </w:tc>
        <w:tc>
          <w:tcPr>
            <w:tcW w:w="8370" w:type="dxa"/>
            <w:gridSpan w:val="5"/>
            <w:noWrap/>
            <w:vAlign w:val="center"/>
          </w:tcPr>
          <w:p w14:paraId="1F6EA3EF" w14:textId="77777777" w:rsidR="00063289" w:rsidRPr="00063289" w:rsidRDefault="00063289" w:rsidP="00063289">
            <w:r w:rsidRPr="00063289">
              <w:t>-fach einzureichen.</w:t>
            </w:r>
          </w:p>
        </w:tc>
      </w:tr>
      <w:tr w:rsidR="008628C4" w:rsidRPr="00063289" w14:paraId="2C602774" w14:textId="77777777">
        <w:trPr>
          <w:trHeight w:val="397"/>
        </w:trPr>
        <w:tc>
          <w:tcPr>
            <w:tcW w:w="9923" w:type="dxa"/>
            <w:gridSpan w:val="8"/>
            <w:noWrap/>
            <w:tcMar>
              <w:left w:w="28" w:type="dxa"/>
            </w:tcMar>
            <w:vAlign w:val="center"/>
          </w:tcPr>
          <w:p w14:paraId="281AEF6E" w14:textId="77777777" w:rsidR="008628C4" w:rsidRPr="00063289" w:rsidRDefault="008628C4" w:rsidP="004D1DD3">
            <w:pPr>
              <w:pStyle w:val="berschrift1"/>
            </w:pPr>
            <w:r>
              <w:t>Zahlung (§ 16 VOB/B)</w:t>
            </w:r>
          </w:p>
        </w:tc>
      </w:tr>
      <w:tr w:rsidR="00C250CF" w:rsidRPr="00063289" w14:paraId="2FC3FC5E" w14:textId="77777777" w:rsidTr="00D674F8">
        <w:trPr>
          <w:trHeight w:val="284"/>
        </w:trPr>
        <w:tc>
          <w:tcPr>
            <w:tcW w:w="829" w:type="dxa"/>
            <w:noWrap/>
            <w:tcMar>
              <w:left w:w="28" w:type="dxa"/>
            </w:tcMar>
            <w:vAlign w:val="center"/>
          </w:tcPr>
          <w:p w14:paraId="7FD65478" w14:textId="77777777" w:rsidR="00C250CF" w:rsidRPr="00063289" w:rsidRDefault="00C250CF" w:rsidP="008628C4"/>
        </w:tc>
        <w:tc>
          <w:tcPr>
            <w:tcW w:w="7563" w:type="dxa"/>
            <w:gridSpan w:val="5"/>
            <w:noWrap/>
            <w:vAlign w:val="center"/>
          </w:tcPr>
          <w:p w14:paraId="5C737CCC" w14:textId="77777777" w:rsidR="00C250CF" w:rsidRPr="00063289" w:rsidRDefault="00D674F8" w:rsidP="00295323">
            <w:r>
              <w:t>Die Frist für die Schlusszahlung gem. § 16 Abs. 3 Nr. 1 VOB/B und den Eintritt des Verzuges gem. § 16 Abs. 5 Nr. 3 VOB/B wird verlängert auf</w:t>
            </w:r>
          </w:p>
        </w:tc>
        <w:tc>
          <w:tcPr>
            <w:tcW w:w="708" w:type="dxa"/>
            <w:tcBorders>
              <w:bottom w:val="single" w:sz="4" w:space="0" w:color="808080"/>
            </w:tcBorders>
            <w:vAlign w:val="center"/>
          </w:tcPr>
          <w:p w14:paraId="55878C07" w14:textId="77777777" w:rsidR="00C250CF" w:rsidRPr="00063289" w:rsidRDefault="00C250CF" w:rsidP="0079565D"/>
        </w:tc>
        <w:tc>
          <w:tcPr>
            <w:tcW w:w="823" w:type="dxa"/>
            <w:vAlign w:val="bottom"/>
          </w:tcPr>
          <w:p w14:paraId="4C13D44A" w14:textId="77777777" w:rsidR="00C250CF" w:rsidRPr="00063289" w:rsidRDefault="00C250CF" w:rsidP="00D674F8">
            <w:pPr>
              <w:jc w:val="left"/>
            </w:pPr>
            <w:r>
              <w:t>Tage.</w:t>
            </w:r>
          </w:p>
        </w:tc>
      </w:tr>
      <w:tr w:rsidR="00C250CF" w:rsidRPr="00063289" w14:paraId="0D147FE6" w14:textId="77777777">
        <w:trPr>
          <w:trHeight w:val="284"/>
        </w:trPr>
        <w:tc>
          <w:tcPr>
            <w:tcW w:w="829" w:type="dxa"/>
            <w:noWrap/>
            <w:tcMar>
              <w:left w:w="28" w:type="dxa"/>
            </w:tcMar>
            <w:vAlign w:val="center"/>
          </w:tcPr>
          <w:p w14:paraId="0CB561B1" w14:textId="77777777" w:rsidR="00C250CF" w:rsidRPr="00063289" w:rsidRDefault="00C250CF" w:rsidP="008628C4"/>
        </w:tc>
        <w:tc>
          <w:tcPr>
            <w:tcW w:w="9094" w:type="dxa"/>
            <w:gridSpan w:val="7"/>
            <w:noWrap/>
            <w:vAlign w:val="center"/>
          </w:tcPr>
          <w:p w14:paraId="257177FA" w14:textId="77777777" w:rsidR="00C250CF" w:rsidRPr="00063289" w:rsidRDefault="00C250CF" w:rsidP="00295323"/>
        </w:tc>
      </w:tr>
      <w:tr w:rsidR="00082054" w:rsidRPr="00063289" w14:paraId="272DCE12" w14:textId="77777777" w:rsidTr="00826A99">
        <w:trPr>
          <w:trHeight w:val="397"/>
        </w:trPr>
        <w:tc>
          <w:tcPr>
            <w:tcW w:w="9923" w:type="dxa"/>
            <w:gridSpan w:val="8"/>
            <w:noWrap/>
            <w:tcMar>
              <w:left w:w="28" w:type="dxa"/>
            </w:tcMar>
            <w:vAlign w:val="center"/>
          </w:tcPr>
          <w:p w14:paraId="667B585E" w14:textId="77777777" w:rsidR="00082054" w:rsidRPr="00063289" w:rsidRDefault="00082054" w:rsidP="004D1DD3">
            <w:pPr>
              <w:pStyle w:val="berschrift1"/>
            </w:pPr>
            <w:r w:rsidRPr="00063289">
              <w:t>Sicherheitsleistung (§ 17 VOB/B)</w:t>
            </w:r>
          </w:p>
          <w:p w14:paraId="24FA08BC" w14:textId="77777777" w:rsidR="00082054" w:rsidRPr="003C483F" w:rsidRDefault="00082054" w:rsidP="00904037">
            <w:pPr>
              <w:pStyle w:val="berschrift2"/>
              <w:rPr>
                <w:b/>
              </w:rPr>
            </w:pPr>
            <w:r w:rsidRPr="00063289">
              <w:t>Stellung der Sicherheit</w:t>
            </w:r>
          </w:p>
        </w:tc>
      </w:tr>
      <w:tr w:rsidR="00063289" w:rsidRPr="00063289" w14:paraId="6361237F" w14:textId="77777777">
        <w:trPr>
          <w:trHeight w:val="284"/>
        </w:trPr>
        <w:tc>
          <w:tcPr>
            <w:tcW w:w="829" w:type="dxa"/>
            <w:noWrap/>
            <w:tcMar>
              <w:left w:w="28" w:type="dxa"/>
            </w:tcMar>
            <w:vAlign w:val="center"/>
          </w:tcPr>
          <w:p w14:paraId="23473DBD" w14:textId="77777777" w:rsidR="00063289" w:rsidRPr="00063289" w:rsidRDefault="00063289" w:rsidP="00063289"/>
        </w:tc>
        <w:tc>
          <w:tcPr>
            <w:tcW w:w="9094" w:type="dxa"/>
            <w:gridSpan w:val="7"/>
            <w:noWrap/>
            <w:vAlign w:val="center"/>
          </w:tcPr>
          <w:p w14:paraId="7F185426" w14:textId="77777777" w:rsidR="00063289" w:rsidRPr="003C483F" w:rsidRDefault="00063289" w:rsidP="000D2978">
            <w:pPr>
              <w:rPr>
                <w:bCs/>
              </w:rPr>
            </w:pPr>
            <w:r w:rsidRPr="003C483F">
              <w:rPr>
                <w:bCs/>
              </w:rPr>
              <w:t>Sicherheit für die Vertragserfüllung ist in Höhe von</w:t>
            </w:r>
          </w:p>
        </w:tc>
      </w:tr>
      <w:tr w:rsidR="005C60B4" w:rsidRPr="00063289" w14:paraId="6B7C6830" w14:textId="77777777">
        <w:trPr>
          <w:trHeight w:val="232"/>
        </w:trPr>
        <w:tc>
          <w:tcPr>
            <w:tcW w:w="829" w:type="dxa"/>
            <w:vMerge w:val="restart"/>
            <w:noWrap/>
            <w:tcMar>
              <w:left w:w="28" w:type="dxa"/>
            </w:tcMar>
            <w:vAlign w:val="center"/>
          </w:tcPr>
          <w:p w14:paraId="209BBC58" w14:textId="77777777" w:rsidR="005C60B4" w:rsidRPr="00063289" w:rsidRDefault="005C60B4" w:rsidP="00063289"/>
        </w:tc>
        <w:tc>
          <w:tcPr>
            <w:tcW w:w="588" w:type="dxa"/>
            <w:tcBorders>
              <w:bottom w:val="single" w:sz="4" w:space="0" w:color="808080"/>
            </w:tcBorders>
            <w:noWrap/>
            <w:vAlign w:val="center"/>
          </w:tcPr>
          <w:p w14:paraId="11954374" w14:textId="77777777" w:rsidR="005C60B4" w:rsidRPr="003C483F" w:rsidRDefault="005C60B4" w:rsidP="00063289">
            <w:pPr>
              <w:rPr>
                <w:bCs/>
              </w:rPr>
            </w:pPr>
          </w:p>
        </w:tc>
        <w:tc>
          <w:tcPr>
            <w:tcW w:w="8506" w:type="dxa"/>
            <w:gridSpan w:val="6"/>
            <w:vMerge w:val="restart"/>
            <w:noWrap/>
            <w:vAlign w:val="center"/>
          </w:tcPr>
          <w:p w14:paraId="2649778F" w14:textId="77777777" w:rsidR="005C60B4" w:rsidRPr="003C483F" w:rsidRDefault="005C60B4" w:rsidP="002C33D9">
            <w:pPr>
              <w:rPr>
                <w:bCs/>
              </w:rPr>
            </w:pPr>
            <w:r w:rsidRPr="003C483F">
              <w:rPr>
                <w:bCs/>
              </w:rPr>
              <w:t xml:space="preserve">v.H. der Auftragssumme </w:t>
            </w:r>
            <w:r w:rsidR="001E080A" w:rsidRPr="00C23752">
              <w:rPr>
                <w:bCs/>
              </w:rPr>
              <w:t>(</w:t>
            </w:r>
            <w:r w:rsidR="002C33D9">
              <w:rPr>
                <w:bCs/>
              </w:rPr>
              <w:t xml:space="preserve">inkl. Umsatzsteuer, </w:t>
            </w:r>
            <w:r w:rsidR="001E080A" w:rsidRPr="00C23752">
              <w:rPr>
                <w:bCs/>
              </w:rPr>
              <w:t>ohne Nachträge)</w:t>
            </w:r>
            <w:r w:rsidRPr="003C483F">
              <w:rPr>
                <w:bCs/>
              </w:rPr>
              <w:t xml:space="preserve"> zu leisten, sofern die Auftragssumme mindestens 250.000 Euro </w:t>
            </w:r>
            <w:r w:rsidR="0025677C">
              <w:rPr>
                <w:bCs/>
              </w:rPr>
              <w:t xml:space="preserve">ohne Umsatzsteuer </w:t>
            </w:r>
            <w:r w:rsidRPr="003C483F">
              <w:rPr>
                <w:bCs/>
              </w:rPr>
              <w:t>beträgt.</w:t>
            </w:r>
          </w:p>
        </w:tc>
      </w:tr>
      <w:tr w:rsidR="005C60B4" w:rsidRPr="00063289" w14:paraId="65161D82" w14:textId="77777777" w:rsidTr="003E4381">
        <w:trPr>
          <w:trHeight w:val="231"/>
        </w:trPr>
        <w:tc>
          <w:tcPr>
            <w:tcW w:w="829" w:type="dxa"/>
            <w:vMerge/>
            <w:noWrap/>
            <w:tcMar>
              <w:left w:w="28" w:type="dxa"/>
            </w:tcMar>
            <w:vAlign w:val="center"/>
          </w:tcPr>
          <w:p w14:paraId="1EB5DEF8" w14:textId="77777777" w:rsidR="005C60B4" w:rsidRPr="00063289" w:rsidRDefault="005C60B4" w:rsidP="00063289"/>
        </w:tc>
        <w:tc>
          <w:tcPr>
            <w:tcW w:w="588" w:type="dxa"/>
            <w:tcBorders>
              <w:top w:val="single" w:sz="4" w:space="0" w:color="808080"/>
            </w:tcBorders>
            <w:noWrap/>
            <w:vAlign w:val="center"/>
          </w:tcPr>
          <w:p w14:paraId="4237885D" w14:textId="77777777" w:rsidR="005C60B4" w:rsidRPr="003C483F" w:rsidRDefault="005C60B4" w:rsidP="00063289">
            <w:pPr>
              <w:rPr>
                <w:bCs/>
              </w:rPr>
            </w:pPr>
          </w:p>
        </w:tc>
        <w:tc>
          <w:tcPr>
            <w:tcW w:w="8506" w:type="dxa"/>
            <w:gridSpan w:val="6"/>
            <w:vMerge/>
            <w:noWrap/>
            <w:vAlign w:val="center"/>
          </w:tcPr>
          <w:p w14:paraId="6777416F" w14:textId="77777777" w:rsidR="005C60B4" w:rsidRPr="003C483F" w:rsidRDefault="005C60B4" w:rsidP="00063289">
            <w:pPr>
              <w:rPr>
                <w:bCs/>
              </w:rPr>
            </w:pPr>
          </w:p>
        </w:tc>
      </w:tr>
      <w:tr w:rsidR="001E080A" w:rsidRPr="00063289" w14:paraId="362F8B64" w14:textId="77777777" w:rsidTr="003E4381">
        <w:trPr>
          <w:trHeight w:val="231"/>
        </w:trPr>
        <w:tc>
          <w:tcPr>
            <w:tcW w:w="829" w:type="dxa"/>
            <w:noWrap/>
            <w:tcMar>
              <w:left w:w="28" w:type="dxa"/>
            </w:tcMar>
            <w:vAlign w:val="center"/>
          </w:tcPr>
          <w:p w14:paraId="1C76EA6E" w14:textId="77777777" w:rsidR="001E080A" w:rsidRPr="00063289" w:rsidRDefault="001E080A" w:rsidP="00063289"/>
        </w:tc>
        <w:tc>
          <w:tcPr>
            <w:tcW w:w="9094" w:type="dxa"/>
            <w:gridSpan w:val="7"/>
            <w:noWrap/>
            <w:vAlign w:val="center"/>
          </w:tcPr>
          <w:p w14:paraId="190C4E83" w14:textId="77777777" w:rsidR="00040199" w:rsidRDefault="00040199" w:rsidP="00D45FED">
            <w:pPr>
              <w:spacing w:after="60"/>
            </w:pPr>
            <w:r w:rsidRPr="00063289">
              <w:t>Stellt der Auftragnehmer die Sicherheit für die Vertragserfüllung binnen 18 Werktagen nach Vertragsabschluss (Zugang des Auftragsschreibens) weder durch Hinterlegung noch durch Vorlage einer Bürgschaft, so ist der Auftraggeber berechtigt, Abschlagszahlungen einzubehalten, bis der Sicherheitsbetrag erreicht ist.</w:t>
            </w:r>
          </w:p>
          <w:p w14:paraId="082CB52F" w14:textId="77777777" w:rsidR="00B225FD" w:rsidRPr="003C483F" w:rsidRDefault="00CE6B48" w:rsidP="0046009A">
            <w:pPr>
              <w:rPr>
                <w:bCs/>
              </w:rPr>
            </w:pPr>
            <w:r>
              <w:rPr>
                <w:bCs/>
              </w:rPr>
              <w:t>Eine nicht verwertete Sicherheit für die Vertragserfüllung ist nach Abnahme und Stellung der Sicherheit für Mängelansprüche zurückzugeben. Sind zu diesem Zeitpunkt Ansprüche des Auftraggebers, die nicht von der gestellten Sicherheit für Mängelansprüche umfasst sind, noch nicht erfüllt, darf er für diese Vertragserfüllungsansprüche einen entsprechenden Teil der Sicherheit zurückhalten</w:t>
            </w:r>
            <w:r w:rsidR="00D63F92">
              <w:rPr>
                <w:bCs/>
              </w:rPr>
              <w:t xml:space="preserve"> </w:t>
            </w:r>
            <w:r>
              <w:rPr>
                <w:bCs/>
              </w:rPr>
              <w:t xml:space="preserve">(§ 17 Abs. 8 Nr. 1 VOB/B); in diesem Fall umfasst der zurückbehaltene Teil der </w:t>
            </w:r>
            <w:r w:rsidR="0046009A">
              <w:rPr>
                <w:bCs/>
              </w:rPr>
              <w:t xml:space="preserve">Vertragserfüllungssicherheit </w:t>
            </w:r>
            <w:r>
              <w:rPr>
                <w:bCs/>
              </w:rPr>
              <w:t xml:space="preserve">nur nicht durch die bereits vorgelegte Mängelansprüchesicherheit abgedeckte Ansprüche. </w:t>
            </w:r>
          </w:p>
        </w:tc>
      </w:tr>
      <w:tr w:rsidR="006F43C3" w:rsidRPr="00063289" w14:paraId="47116164" w14:textId="77777777" w:rsidTr="003E4381">
        <w:trPr>
          <w:trHeight w:val="231"/>
        </w:trPr>
        <w:tc>
          <w:tcPr>
            <w:tcW w:w="829" w:type="dxa"/>
            <w:noWrap/>
            <w:tcMar>
              <w:left w:w="28" w:type="dxa"/>
            </w:tcMar>
            <w:vAlign w:val="center"/>
          </w:tcPr>
          <w:p w14:paraId="59034176" w14:textId="77777777" w:rsidR="006F43C3" w:rsidRPr="00063289" w:rsidRDefault="006F43C3" w:rsidP="00063289"/>
        </w:tc>
        <w:tc>
          <w:tcPr>
            <w:tcW w:w="9094" w:type="dxa"/>
            <w:gridSpan w:val="7"/>
            <w:noWrap/>
            <w:vAlign w:val="center"/>
          </w:tcPr>
          <w:p w14:paraId="6CF3264E" w14:textId="77777777" w:rsidR="006F43C3" w:rsidRPr="005738E2" w:rsidRDefault="006F43C3" w:rsidP="005738E2">
            <w:pPr>
              <w:rPr>
                <w:bCs/>
                <w:highlight w:val="lightGray"/>
              </w:rPr>
            </w:pPr>
          </w:p>
        </w:tc>
      </w:tr>
      <w:tr w:rsidR="00063289" w:rsidRPr="00063289" w14:paraId="01B57935" w14:textId="77777777">
        <w:trPr>
          <w:trHeight w:val="567"/>
        </w:trPr>
        <w:tc>
          <w:tcPr>
            <w:tcW w:w="829" w:type="dxa"/>
            <w:noWrap/>
            <w:tcMar>
              <w:left w:w="28" w:type="dxa"/>
            </w:tcMar>
            <w:vAlign w:val="center"/>
          </w:tcPr>
          <w:p w14:paraId="00D21844" w14:textId="77777777" w:rsidR="00063289" w:rsidRPr="00063289" w:rsidRDefault="00063289" w:rsidP="00063289"/>
        </w:tc>
        <w:tc>
          <w:tcPr>
            <w:tcW w:w="9094" w:type="dxa"/>
            <w:gridSpan w:val="7"/>
            <w:noWrap/>
            <w:vAlign w:val="center"/>
          </w:tcPr>
          <w:p w14:paraId="16F9A180" w14:textId="77777777" w:rsidR="00063289" w:rsidRPr="003C483F" w:rsidRDefault="00063289" w:rsidP="000D2978">
            <w:pPr>
              <w:rPr>
                <w:bCs/>
              </w:rPr>
            </w:pPr>
            <w:r w:rsidRPr="003C483F">
              <w:rPr>
                <w:bCs/>
              </w:rPr>
              <w:t>Die für Mängelansprüche zu leistende Sicherheit beträgt</w:t>
            </w:r>
          </w:p>
        </w:tc>
      </w:tr>
      <w:tr w:rsidR="00063289" w:rsidRPr="00063289" w14:paraId="1878715F" w14:textId="77777777">
        <w:trPr>
          <w:trHeight w:val="284"/>
        </w:trPr>
        <w:tc>
          <w:tcPr>
            <w:tcW w:w="829" w:type="dxa"/>
            <w:noWrap/>
            <w:tcMar>
              <w:left w:w="28" w:type="dxa"/>
            </w:tcMar>
            <w:vAlign w:val="center"/>
          </w:tcPr>
          <w:p w14:paraId="29F78CBB" w14:textId="77777777" w:rsidR="00063289" w:rsidRPr="00063289" w:rsidRDefault="00063289" w:rsidP="00063289"/>
        </w:tc>
        <w:tc>
          <w:tcPr>
            <w:tcW w:w="588" w:type="dxa"/>
            <w:tcBorders>
              <w:bottom w:val="single" w:sz="4" w:space="0" w:color="808080"/>
            </w:tcBorders>
            <w:noWrap/>
            <w:vAlign w:val="center"/>
          </w:tcPr>
          <w:p w14:paraId="18DEB30C" w14:textId="5CC25D2F" w:rsidR="00063289" w:rsidRPr="003C483F" w:rsidRDefault="00D37C73" w:rsidP="00063289">
            <w:pPr>
              <w:rPr>
                <w:bCs/>
              </w:rPr>
            </w:pPr>
            <w:r>
              <w:rPr>
                <w:bCs/>
              </w:rPr>
              <w:t>5</w:t>
            </w:r>
          </w:p>
        </w:tc>
        <w:tc>
          <w:tcPr>
            <w:tcW w:w="8506" w:type="dxa"/>
            <w:gridSpan w:val="6"/>
            <w:noWrap/>
            <w:vAlign w:val="center"/>
          </w:tcPr>
          <w:p w14:paraId="3287A2AC" w14:textId="77777777" w:rsidR="00063289" w:rsidRPr="003C483F" w:rsidRDefault="00063289" w:rsidP="004B63CF">
            <w:pPr>
              <w:rPr>
                <w:bCs/>
              </w:rPr>
            </w:pPr>
            <w:r w:rsidRPr="003C483F">
              <w:rPr>
                <w:bCs/>
              </w:rPr>
              <w:t xml:space="preserve">v.H. der Auftragssumme </w:t>
            </w:r>
            <w:r w:rsidR="004B63CF">
              <w:rPr>
                <w:bCs/>
              </w:rPr>
              <w:t xml:space="preserve">(inkl. Umsatzsteuer) </w:t>
            </w:r>
            <w:r w:rsidRPr="003C483F">
              <w:rPr>
                <w:bCs/>
              </w:rPr>
              <w:t>einschließlich erteilter Nachträge.</w:t>
            </w:r>
          </w:p>
        </w:tc>
      </w:tr>
      <w:tr w:rsidR="000458BA" w:rsidRPr="00063289" w14:paraId="5C6206F4" w14:textId="77777777">
        <w:trPr>
          <w:trHeight w:val="397"/>
        </w:trPr>
        <w:tc>
          <w:tcPr>
            <w:tcW w:w="829" w:type="dxa"/>
            <w:noWrap/>
            <w:tcMar>
              <w:left w:w="28" w:type="dxa"/>
            </w:tcMar>
            <w:vAlign w:val="center"/>
          </w:tcPr>
          <w:p w14:paraId="5FA21347" w14:textId="77777777" w:rsidR="000458BA" w:rsidRPr="00063289" w:rsidRDefault="000458BA" w:rsidP="00EA328B"/>
        </w:tc>
        <w:tc>
          <w:tcPr>
            <w:tcW w:w="9094" w:type="dxa"/>
            <w:gridSpan w:val="7"/>
            <w:noWrap/>
            <w:vAlign w:val="center"/>
          </w:tcPr>
          <w:p w14:paraId="67CA711B" w14:textId="77777777" w:rsidR="000458BA" w:rsidRPr="00063289" w:rsidRDefault="000458BA" w:rsidP="00EA328B">
            <w:r w:rsidRPr="00063289">
              <w:t xml:space="preserve">Rückgabezeitpunkt </w:t>
            </w:r>
            <w:r>
              <w:t xml:space="preserve">für eine nicht verwertete Sicherheit für Mängelansprüche </w:t>
            </w:r>
            <w:r w:rsidRPr="00063289">
              <w:t xml:space="preserve">(§ 17 </w:t>
            </w:r>
            <w:r>
              <w:t>Abs</w:t>
            </w:r>
            <w:r w:rsidRPr="00063289">
              <w:t xml:space="preserve">. 8 </w:t>
            </w:r>
            <w:r>
              <w:t>Nr</w:t>
            </w:r>
            <w:r w:rsidRPr="00063289">
              <w:t xml:space="preserve">. 2 VOB/B): </w:t>
            </w:r>
          </w:p>
        </w:tc>
      </w:tr>
      <w:tr w:rsidR="000458BA" w:rsidRPr="00063289" w14:paraId="30F02F38" w14:textId="77777777">
        <w:trPr>
          <w:trHeight w:val="397"/>
        </w:trPr>
        <w:tc>
          <w:tcPr>
            <w:tcW w:w="829" w:type="dxa"/>
            <w:noWrap/>
            <w:tcMar>
              <w:left w:w="28" w:type="dxa"/>
            </w:tcMar>
            <w:vAlign w:val="center"/>
          </w:tcPr>
          <w:p w14:paraId="37B198EE" w14:textId="77777777" w:rsidR="000458BA" w:rsidRPr="00063289" w:rsidRDefault="000458BA" w:rsidP="00EA328B"/>
        </w:tc>
        <w:tc>
          <w:tcPr>
            <w:tcW w:w="4419" w:type="dxa"/>
            <w:gridSpan w:val="4"/>
            <w:tcBorders>
              <w:bottom w:val="single" w:sz="4" w:space="0" w:color="808080"/>
            </w:tcBorders>
            <w:noWrap/>
            <w:vAlign w:val="center"/>
          </w:tcPr>
          <w:p w14:paraId="3344B795" w14:textId="77777777" w:rsidR="000458BA" w:rsidRPr="00063289" w:rsidRDefault="000458BA" w:rsidP="00EA328B"/>
        </w:tc>
        <w:tc>
          <w:tcPr>
            <w:tcW w:w="4675" w:type="dxa"/>
            <w:gridSpan w:val="3"/>
            <w:tcBorders>
              <w:bottom w:val="single" w:sz="4" w:space="0" w:color="808080"/>
            </w:tcBorders>
            <w:noWrap/>
            <w:vAlign w:val="center"/>
          </w:tcPr>
          <w:p w14:paraId="6E438FCA" w14:textId="77777777" w:rsidR="000458BA" w:rsidRPr="00063289" w:rsidRDefault="000458BA" w:rsidP="00EA328B"/>
        </w:tc>
      </w:tr>
      <w:tr w:rsidR="00063289" w:rsidRPr="00063289" w14:paraId="62FF30F7" w14:textId="77777777">
        <w:trPr>
          <w:trHeight w:val="284"/>
        </w:trPr>
        <w:tc>
          <w:tcPr>
            <w:tcW w:w="829" w:type="dxa"/>
            <w:noWrap/>
            <w:tcMar>
              <w:left w:w="28" w:type="dxa"/>
            </w:tcMar>
            <w:vAlign w:val="center"/>
          </w:tcPr>
          <w:p w14:paraId="0950547C" w14:textId="77777777" w:rsidR="00063289" w:rsidRPr="00063289" w:rsidRDefault="00063289" w:rsidP="00063289"/>
        </w:tc>
        <w:tc>
          <w:tcPr>
            <w:tcW w:w="9094" w:type="dxa"/>
            <w:gridSpan w:val="7"/>
            <w:tcBorders>
              <w:top w:val="single" w:sz="4" w:space="0" w:color="808080"/>
            </w:tcBorders>
            <w:noWrap/>
            <w:vAlign w:val="center"/>
          </w:tcPr>
          <w:p w14:paraId="69C5C40E" w14:textId="77777777" w:rsidR="00063289" w:rsidRPr="00063289" w:rsidRDefault="00063289" w:rsidP="00C23752">
            <w:pPr>
              <w:spacing w:before="120" w:after="60"/>
            </w:pPr>
          </w:p>
        </w:tc>
      </w:tr>
      <w:tr w:rsidR="00DC3EC8" w:rsidRPr="00063289" w14:paraId="5495834E" w14:textId="77777777">
        <w:trPr>
          <w:trHeight w:val="284"/>
        </w:trPr>
        <w:tc>
          <w:tcPr>
            <w:tcW w:w="9923" w:type="dxa"/>
            <w:gridSpan w:val="8"/>
            <w:noWrap/>
            <w:tcMar>
              <w:left w:w="28" w:type="dxa"/>
            </w:tcMar>
            <w:vAlign w:val="center"/>
          </w:tcPr>
          <w:p w14:paraId="73065270" w14:textId="77777777" w:rsidR="00DC3EC8" w:rsidRDefault="00DC3EC8" w:rsidP="00904037">
            <w:pPr>
              <w:pStyle w:val="berschrift2"/>
            </w:pPr>
            <w:r>
              <w:t>Art der Sicherheit</w:t>
            </w:r>
          </w:p>
        </w:tc>
      </w:tr>
      <w:tr w:rsidR="00DC3EC8" w:rsidRPr="00063289" w14:paraId="7236DCE9" w14:textId="77777777">
        <w:trPr>
          <w:trHeight w:val="284"/>
        </w:trPr>
        <w:tc>
          <w:tcPr>
            <w:tcW w:w="829" w:type="dxa"/>
            <w:noWrap/>
            <w:tcMar>
              <w:left w:w="28" w:type="dxa"/>
            </w:tcMar>
            <w:vAlign w:val="center"/>
          </w:tcPr>
          <w:p w14:paraId="06DB217A" w14:textId="77777777" w:rsidR="00DC3EC8" w:rsidRPr="00063289" w:rsidRDefault="00DC3EC8" w:rsidP="00EA328B"/>
        </w:tc>
        <w:tc>
          <w:tcPr>
            <w:tcW w:w="9094" w:type="dxa"/>
            <w:gridSpan w:val="7"/>
            <w:noWrap/>
            <w:vAlign w:val="center"/>
          </w:tcPr>
          <w:p w14:paraId="1FA00C81" w14:textId="6AD0BEFE" w:rsidR="00DC3EC8" w:rsidRDefault="00DC3EC8" w:rsidP="00DC3EC8">
            <w:pPr>
              <w:spacing w:after="60"/>
            </w:pPr>
            <w:r w:rsidRPr="00063289">
              <w:t xml:space="preserve">Für die Vertragserfüllung und die Mängelansprüche kann Sicherheit wahlweise durch Einbehalt oder Hinterlegung von Geld oder durch Bürgschaft geleistet werden. </w:t>
            </w:r>
          </w:p>
          <w:p w14:paraId="5A0C79C4" w14:textId="77777777" w:rsidR="00DC3EC8" w:rsidRPr="00063289" w:rsidRDefault="00DC3EC8" w:rsidP="00DC3EC8">
            <w:pPr>
              <w:spacing w:after="60"/>
            </w:pPr>
            <w:r w:rsidRPr="00063289">
              <w:t>Der Auftragnehmer kann die einmal von ihm gewählte Sicherheit durch eine andere der vorge</w:t>
            </w:r>
            <w:r>
              <w:softHyphen/>
            </w:r>
            <w:r w:rsidRPr="00063289">
              <w:t>nannten ersetzen.</w:t>
            </w:r>
          </w:p>
          <w:p w14:paraId="2BA84A4B" w14:textId="77777777" w:rsidR="00DC3EC8" w:rsidRPr="00063289" w:rsidRDefault="00DC3EC8" w:rsidP="00DC3EC8">
            <w:pPr>
              <w:spacing w:after="60"/>
            </w:pPr>
            <w:r w:rsidRPr="00063289">
              <w:t xml:space="preserve">Für vereinbarte Abschlagszahlungen (§ 16 </w:t>
            </w:r>
            <w:r>
              <w:t>Abs</w:t>
            </w:r>
            <w:r w:rsidRPr="00063289">
              <w:t xml:space="preserve">. 1 </w:t>
            </w:r>
            <w:r>
              <w:t>Nr</w:t>
            </w:r>
            <w:r w:rsidRPr="00063289">
              <w:t>. 1 S</w:t>
            </w:r>
            <w:r>
              <w:t>atz</w:t>
            </w:r>
            <w:r w:rsidRPr="00063289">
              <w:t xml:space="preserve"> 3 VOB/B) und für vereinbarte Voraus-zahlungen ist Sicherheit durch Bürgschaft zu leisten.</w:t>
            </w:r>
          </w:p>
        </w:tc>
      </w:tr>
      <w:tr w:rsidR="00BC1653" w:rsidRPr="00063289" w14:paraId="66E1D668" w14:textId="77777777">
        <w:trPr>
          <w:trHeight w:val="284"/>
        </w:trPr>
        <w:tc>
          <w:tcPr>
            <w:tcW w:w="9923" w:type="dxa"/>
            <w:gridSpan w:val="8"/>
            <w:noWrap/>
            <w:tcMar>
              <w:left w:w="28" w:type="dxa"/>
            </w:tcMar>
            <w:vAlign w:val="center"/>
          </w:tcPr>
          <w:p w14:paraId="3DC5C34B" w14:textId="77777777" w:rsidR="00BC1653" w:rsidRPr="00063289" w:rsidRDefault="00904037" w:rsidP="00904037">
            <w:pPr>
              <w:pStyle w:val="berschrift2"/>
            </w:pPr>
            <w:r>
              <w:lastRenderedPageBreak/>
              <w:t>S</w:t>
            </w:r>
            <w:r w:rsidR="00BC1653" w:rsidRPr="00063289">
              <w:t>icherheitsleistung durch Bürgschaft</w:t>
            </w:r>
          </w:p>
        </w:tc>
      </w:tr>
      <w:tr w:rsidR="00294374" w:rsidRPr="00063289" w14:paraId="34C8BB85" w14:textId="77777777" w:rsidTr="00C23752">
        <w:trPr>
          <w:trHeight w:val="892"/>
        </w:trPr>
        <w:tc>
          <w:tcPr>
            <w:tcW w:w="829" w:type="dxa"/>
            <w:vMerge w:val="restart"/>
            <w:noWrap/>
            <w:tcMar>
              <w:left w:w="28" w:type="dxa"/>
            </w:tcMar>
            <w:vAlign w:val="center"/>
          </w:tcPr>
          <w:p w14:paraId="00EB3C89" w14:textId="77777777" w:rsidR="00294374" w:rsidRPr="00063289" w:rsidRDefault="00294374" w:rsidP="00063289"/>
        </w:tc>
        <w:tc>
          <w:tcPr>
            <w:tcW w:w="9094" w:type="dxa"/>
            <w:gridSpan w:val="7"/>
            <w:noWrap/>
            <w:vAlign w:val="center"/>
          </w:tcPr>
          <w:p w14:paraId="5B7E04B2" w14:textId="77777777" w:rsidR="00294374" w:rsidRPr="00480645" w:rsidRDefault="00294374" w:rsidP="00C23752">
            <w:r w:rsidRPr="00480645">
              <w:t>Wird Sicherheit durch Bürgschaft geleistet, ist dafür das jeweilige Formblatt des Vergabe- und Vertragshandbuchs für die Baumaßnahmen des Bundes (VHB) zu verwenden</w:t>
            </w:r>
            <w:r>
              <w:t xml:space="preserve"> oder die Bürgschaftserklärung muss inhaltlich vollständig den Formblättern des Auftraggebers entsprechen,</w:t>
            </w:r>
            <w:r w:rsidRPr="00480645">
              <w:t xml:space="preserve"> und zwar für</w:t>
            </w:r>
          </w:p>
          <w:p w14:paraId="0C8711F6" w14:textId="77777777" w:rsidR="00294374" w:rsidRPr="00063289" w:rsidRDefault="00294374" w:rsidP="00C23752"/>
        </w:tc>
      </w:tr>
      <w:tr w:rsidR="00294374" w:rsidRPr="00063289" w14:paraId="161F1FAE" w14:textId="77777777" w:rsidTr="00C23752">
        <w:trPr>
          <w:trHeight w:val="567"/>
        </w:trPr>
        <w:tc>
          <w:tcPr>
            <w:tcW w:w="829" w:type="dxa"/>
            <w:vMerge/>
            <w:noWrap/>
            <w:tcMar>
              <w:left w:w="28" w:type="dxa"/>
            </w:tcMar>
            <w:vAlign w:val="center"/>
          </w:tcPr>
          <w:p w14:paraId="13CEBD27" w14:textId="77777777" w:rsidR="00294374" w:rsidRPr="00063289" w:rsidRDefault="00294374" w:rsidP="00063289"/>
        </w:tc>
        <w:tc>
          <w:tcPr>
            <w:tcW w:w="4019" w:type="dxa"/>
            <w:gridSpan w:val="3"/>
            <w:noWrap/>
          </w:tcPr>
          <w:p w14:paraId="7D3B40DB" w14:textId="77777777" w:rsidR="00294374" w:rsidRPr="00480645" w:rsidRDefault="00294374" w:rsidP="00C23752">
            <w:pPr>
              <w:pStyle w:val="Anstrich"/>
              <w:tabs>
                <w:tab w:val="clear" w:pos="1021"/>
                <w:tab w:val="left" w:pos="225"/>
              </w:tabs>
              <w:ind w:left="0" w:firstLine="0"/>
              <w:jc w:val="left"/>
            </w:pPr>
            <w:r w:rsidRPr="00CE78AA">
              <w:t>-</w:t>
            </w:r>
            <w:r w:rsidRPr="00CE78AA">
              <w:tab/>
              <w:t>die Vertragserfüllung das Formblatt</w:t>
            </w:r>
          </w:p>
        </w:tc>
        <w:tc>
          <w:tcPr>
            <w:tcW w:w="5075" w:type="dxa"/>
            <w:gridSpan w:val="4"/>
          </w:tcPr>
          <w:p w14:paraId="6533FA88" w14:textId="77777777" w:rsidR="00294374" w:rsidRPr="00D37C73" w:rsidRDefault="00294374" w:rsidP="00C23752">
            <w:pPr>
              <w:pStyle w:val="Anstrich"/>
              <w:ind w:left="0" w:firstLine="0"/>
              <w:jc w:val="left"/>
              <w:rPr>
                <w:bCs/>
              </w:rPr>
            </w:pPr>
            <w:r w:rsidRPr="00D37C73">
              <w:rPr>
                <w:bCs/>
              </w:rPr>
              <w:t>(kombinierte) „Vertragserfüllungs- und Mängelansprüchebürgschaft“</w:t>
            </w:r>
          </w:p>
        </w:tc>
      </w:tr>
      <w:tr w:rsidR="00294374" w:rsidRPr="00063289" w14:paraId="3BF16CE8" w14:textId="77777777" w:rsidTr="00C23752">
        <w:trPr>
          <w:trHeight w:val="421"/>
        </w:trPr>
        <w:tc>
          <w:tcPr>
            <w:tcW w:w="829" w:type="dxa"/>
            <w:vMerge/>
            <w:noWrap/>
            <w:tcMar>
              <w:left w:w="28" w:type="dxa"/>
            </w:tcMar>
            <w:vAlign w:val="center"/>
          </w:tcPr>
          <w:p w14:paraId="430F1BBF" w14:textId="77777777" w:rsidR="00294374" w:rsidRPr="00063289" w:rsidRDefault="00294374" w:rsidP="00063289"/>
        </w:tc>
        <w:tc>
          <w:tcPr>
            <w:tcW w:w="4019" w:type="dxa"/>
            <w:gridSpan w:val="3"/>
            <w:noWrap/>
            <w:vAlign w:val="center"/>
          </w:tcPr>
          <w:p w14:paraId="35A83771" w14:textId="77777777" w:rsidR="00294374" w:rsidRPr="00D37C73" w:rsidRDefault="00294374" w:rsidP="00C23752">
            <w:pPr>
              <w:pStyle w:val="Anstrich"/>
              <w:tabs>
                <w:tab w:val="clear" w:pos="1021"/>
                <w:tab w:val="left" w:pos="225"/>
              </w:tabs>
              <w:ind w:left="0" w:firstLine="0"/>
              <w:rPr>
                <w:b/>
                <w:bCs/>
              </w:rPr>
            </w:pPr>
            <w:r w:rsidRPr="00D37C73">
              <w:rPr>
                <w:b/>
                <w:bCs/>
              </w:rPr>
              <w:t>-</w:t>
            </w:r>
            <w:r w:rsidRPr="00D37C73">
              <w:rPr>
                <w:b/>
                <w:bCs/>
              </w:rPr>
              <w:tab/>
              <w:t>die Mängelansprüche das Formblatt</w:t>
            </w:r>
          </w:p>
        </w:tc>
        <w:tc>
          <w:tcPr>
            <w:tcW w:w="5075" w:type="dxa"/>
            <w:gridSpan w:val="4"/>
            <w:vAlign w:val="center"/>
          </w:tcPr>
          <w:p w14:paraId="1163C7B7" w14:textId="77777777" w:rsidR="00294374" w:rsidRPr="00480645" w:rsidRDefault="00294374" w:rsidP="00205C87">
            <w:pPr>
              <w:pStyle w:val="Anstrich"/>
              <w:ind w:left="0" w:firstLine="0"/>
            </w:pPr>
            <w:r w:rsidRPr="00974773">
              <w:rPr>
                <w:b/>
              </w:rPr>
              <w:t>„Mängelansprüchebürgschaft</w:t>
            </w:r>
            <w:r>
              <w:t>“</w:t>
            </w:r>
          </w:p>
        </w:tc>
      </w:tr>
      <w:tr w:rsidR="00294374" w:rsidRPr="00D37C73" w14:paraId="2FEB1376" w14:textId="77777777" w:rsidTr="00C23752">
        <w:trPr>
          <w:trHeight w:val="421"/>
        </w:trPr>
        <w:tc>
          <w:tcPr>
            <w:tcW w:w="829" w:type="dxa"/>
            <w:vMerge/>
            <w:noWrap/>
            <w:tcMar>
              <w:left w:w="28" w:type="dxa"/>
            </w:tcMar>
            <w:vAlign w:val="center"/>
          </w:tcPr>
          <w:p w14:paraId="37EBC750" w14:textId="77777777" w:rsidR="00294374" w:rsidRPr="00063289" w:rsidRDefault="00294374" w:rsidP="00063289"/>
        </w:tc>
        <w:tc>
          <w:tcPr>
            <w:tcW w:w="4019" w:type="dxa"/>
            <w:gridSpan w:val="3"/>
            <w:noWrap/>
            <w:vAlign w:val="bottom"/>
          </w:tcPr>
          <w:p w14:paraId="6B4A2964" w14:textId="77777777" w:rsidR="00294374" w:rsidRPr="00480645" w:rsidRDefault="00294374" w:rsidP="00C23752">
            <w:pPr>
              <w:pStyle w:val="Anstrich"/>
              <w:tabs>
                <w:tab w:val="clear" w:pos="1021"/>
                <w:tab w:val="left" w:pos="225"/>
              </w:tabs>
              <w:ind w:left="225" w:hanging="225"/>
              <w:jc w:val="left"/>
            </w:pPr>
            <w:r w:rsidRPr="00BD2F5F">
              <w:t>-</w:t>
            </w:r>
            <w:r w:rsidRPr="00BD2F5F">
              <w:tab/>
              <w:t>vereinbarte Vorauszahlungen und Abschlagszahlungen gem. § 16 Abs. 1 Nr. 1 Satz 3 VOB/B das Formblatt</w:t>
            </w:r>
          </w:p>
        </w:tc>
        <w:tc>
          <w:tcPr>
            <w:tcW w:w="5075" w:type="dxa"/>
            <w:gridSpan w:val="4"/>
            <w:vAlign w:val="bottom"/>
          </w:tcPr>
          <w:p w14:paraId="1722DFA9" w14:textId="77777777" w:rsidR="00294374" w:rsidRPr="00D37C73" w:rsidRDefault="00294374" w:rsidP="00C23752">
            <w:pPr>
              <w:pStyle w:val="Anstrich"/>
              <w:ind w:left="0" w:firstLine="0"/>
              <w:jc w:val="left"/>
              <w:rPr>
                <w:bCs/>
              </w:rPr>
            </w:pPr>
            <w:r w:rsidRPr="00D37C73">
              <w:rPr>
                <w:bCs/>
              </w:rPr>
              <w:t>„Abschlagszahlungs-/Vorauszahlungsbürgschaft“</w:t>
            </w:r>
          </w:p>
        </w:tc>
      </w:tr>
      <w:tr w:rsidR="00492759" w:rsidRPr="00063289" w14:paraId="33FBC5FD" w14:textId="77777777" w:rsidTr="00C23752">
        <w:trPr>
          <w:trHeight w:hRule="exact" w:val="284"/>
        </w:trPr>
        <w:tc>
          <w:tcPr>
            <w:tcW w:w="829" w:type="dxa"/>
            <w:vMerge/>
            <w:noWrap/>
            <w:tcMar>
              <w:left w:w="28" w:type="dxa"/>
            </w:tcMar>
            <w:vAlign w:val="center"/>
          </w:tcPr>
          <w:p w14:paraId="68567121" w14:textId="77777777" w:rsidR="00492759" w:rsidRPr="00063289" w:rsidRDefault="00492759" w:rsidP="00063289"/>
        </w:tc>
        <w:tc>
          <w:tcPr>
            <w:tcW w:w="4019" w:type="dxa"/>
            <w:gridSpan w:val="3"/>
            <w:noWrap/>
            <w:vAlign w:val="bottom"/>
          </w:tcPr>
          <w:p w14:paraId="573EE1F8" w14:textId="77777777" w:rsidR="00492759" w:rsidRPr="00BD2F5F" w:rsidRDefault="00492759" w:rsidP="00480645">
            <w:pPr>
              <w:pStyle w:val="Anstrich"/>
              <w:tabs>
                <w:tab w:val="clear" w:pos="1021"/>
                <w:tab w:val="left" w:pos="225"/>
              </w:tabs>
              <w:ind w:left="225" w:hanging="225"/>
              <w:jc w:val="left"/>
            </w:pPr>
          </w:p>
        </w:tc>
        <w:tc>
          <w:tcPr>
            <w:tcW w:w="5075" w:type="dxa"/>
            <w:gridSpan w:val="4"/>
            <w:vAlign w:val="bottom"/>
          </w:tcPr>
          <w:p w14:paraId="226FBEE9" w14:textId="77777777" w:rsidR="00492759" w:rsidRPr="00492759" w:rsidRDefault="00492759" w:rsidP="00480645">
            <w:pPr>
              <w:pStyle w:val="Anstrich"/>
              <w:ind w:left="0" w:firstLine="0"/>
              <w:jc w:val="left"/>
            </w:pPr>
          </w:p>
        </w:tc>
      </w:tr>
      <w:tr w:rsidR="00294374" w:rsidRPr="00063289" w14:paraId="69E6460E" w14:textId="77777777">
        <w:trPr>
          <w:trHeight w:val="3644"/>
        </w:trPr>
        <w:tc>
          <w:tcPr>
            <w:tcW w:w="829" w:type="dxa"/>
            <w:vMerge/>
            <w:noWrap/>
            <w:tcMar>
              <w:left w:w="28" w:type="dxa"/>
            </w:tcMar>
            <w:vAlign w:val="center"/>
          </w:tcPr>
          <w:p w14:paraId="5CE7507A" w14:textId="77777777" w:rsidR="00294374" w:rsidRPr="00063289" w:rsidRDefault="00294374" w:rsidP="00063289"/>
        </w:tc>
        <w:tc>
          <w:tcPr>
            <w:tcW w:w="9094" w:type="dxa"/>
            <w:gridSpan w:val="7"/>
            <w:noWrap/>
            <w:vAlign w:val="center"/>
          </w:tcPr>
          <w:p w14:paraId="310742CB" w14:textId="77777777" w:rsidR="00294374" w:rsidRPr="0088346A" w:rsidRDefault="00294374" w:rsidP="00294374">
            <w:pPr>
              <w:pStyle w:val="FormatvorlageAnstrichLinks0cm"/>
            </w:pPr>
            <w:r w:rsidRPr="0088346A">
              <w:t xml:space="preserve">Die Bürgschaft ist von einem </w:t>
            </w:r>
          </w:p>
          <w:p w14:paraId="7E9A43DA" w14:textId="77777777" w:rsidR="00294374" w:rsidRDefault="00294374" w:rsidP="00294374">
            <w:pPr>
              <w:pStyle w:val="FormatvorlageAnstrichLinks0cm"/>
            </w:pPr>
            <w:r>
              <w:t>-</w:t>
            </w:r>
            <w:r>
              <w:tab/>
              <w:t>in den Europäischen Gemeinschaften oder</w:t>
            </w:r>
          </w:p>
          <w:p w14:paraId="7F2A07CA" w14:textId="77777777" w:rsidR="00294374" w:rsidRDefault="00294374" w:rsidP="00294374">
            <w:pPr>
              <w:pStyle w:val="FormatvorlageAnstrichLinks0cm"/>
            </w:pPr>
            <w:r>
              <w:t>-</w:t>
            </w:r>
            <w:r>
              <w:tab/>
              <w:t>in einem Staat der Vertragsparteien des Abkommens über den Europäischen Wirtschaftsraum oder</w:t>
            </w:r>
          </w:p>
          <w:p w14:paraId="0A79CB7E" w14:textId="77777777" w:rsidR="00294374" w:rsidRDefault="00294374" w:rsidP="00294374">
            <w:pPr>
              <w:pStyle w:val="FormatvorlageAnstrichLinks0cm"/>
            </w:pPr>
            <w:r>
              <w:t>-</w:t>
            </w:r>
            <w:r>
              <w:tab/>
              <w:t>in einem Staat der Vertragsparteien des WTO-Abkommens über das öffentliche Beschaffungs</w:t>
            </w:r>
            <w:r>
              <w:softHyphen/>
              <w:t>wesen</w:t>
            </w:r>
          </w:p>
          <w:p w14:paraId="7D806508" w14:textId="77777777" w:rsidR="00294374" w:rsidRDefault="00294374" w:rsidP="00294374">
            <w:pPr>
              <w:pStyle w:val="FormatvorlageAnstrichLinks0cm"/>
            </w:pPr>
            <w:r>
              <w:t>zugelassenen Kreditinstitut bzw. Kreditversicherer zu stellen.</w:t>
            </w:r>
          </w:p>
          <w:p w14:paraId="41B0CFF4" w14:textId="77777777" w:rsidR="00294374" w:rsidRPr="0088346A" w:rsidRDefault="00294374" w:rsidP="00294374">
            <w:pPr>
              <w:pStyle w:val="FormatvorlageAnstrichLinks0cm"/>
            </w:pPr>
            <w:r w:rsidRPr="0088346A">
              <w:t>Die Bürgschaftsurkunden enthalten folgende Erklärung des Bürgen:</w:t>
            </w:r>
          </w:p>
          <w:p w14:paraId="37269AC8" w14:textId="77777777" w:rsidR="00294374" w:rsidRDefault="00294374" w:rsidP="00294374">
            <w:pPr>
              <w:pStyle w:val="FormatvorlageAnstrichLinks0cm"/>
            </w:pPr>
            <w:r>
              <w:t>-</w:t>
            </w:r>
            <w:r>
              <w:tab/>
              <w:t>”Der Bürge übernimmt für den Auftragnehmer die selbstschuldnerische Bürgschaft nach deutschem Recht.</w:t>
            </w:r>
          </w:p>
          <w:p w14:paraId="5F0CCE02" w14:textId="77777777" w:rsidR="00294374" w:rsidRDefault="00294374" w:rsidP="00294374">
            <w:pPr>
              <w:pStyle w:val="FormatvorlageAnstrichLinks0cm"/>
            </w:pPr>
            <w:r>
              <w:t>-</w:t>
            </w:r>
            <w:r>
              <w:tab/>
              <w:t>Auf die Einreden der Anfechtbarkeit und der Aufrechenbarkeit sowie der Vorausklage gemäß §§ 770, 771 BGB wird verzichtet. Der Verzicht auf die Einrede der Aufrechenbarkeit gilt nicht für unbestrittene oder rechtskräftig festgestellte Gegenforderungen des Hauptschuldners.</w:t>
            </w:r>
          </w:p>
          <w:p w14:paraId="09481D63" w14:textId="77777777" w:rsidR="00294374" w:rsidRDefault="00294374" w:rsidP="00294374">
            <w:pPr>
              <w:pStyle w:val="FormatvorlageAnstrichLinks0cm"/>
            </w:pPr>
            <w:r>
              <w:t>-</w:t>
            </w:r>
            <w:r>
              <w:tab/>
              <w:t>Die Bürgschaft ist unbefristet; sie erlischt mit der Rückgabe dieser Bürgschaftsurkunde.</w:t>
            </w:r>
          </w:p>
          <w:p w14:paraId="2E9C1FB4" w14:textId="77777777" w:rsidR="00294374" w:rsidRDefault="00294374" w:rsidP="00294374">
            <w:pPr>
              <w:pStyle w:val="FormatvorlageAnstrichLinks0cm"/>
            </w:pPr>
            <w:r>
              <w:t>-</w:t>
            </w:r>
            <w:r>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367913D5" w14:textId="77777777" w:rsidR="00294374" w:rsidRDefault="00294374" w:rsidP="00294374">
            <w:pPr>
              <w:pStyle w:val="FormatvorlageAnstrichLinks0cm"/>
            </w:pPr>
            <w:r>
              <w:t>-</w:t>
            </w:r>
            <w:r>
              <w:tab/>
              <w:t>Gerichtsstand ist der Sitz der zur Prozessvertretung des Auftraggebers zuständigen Stelle."</w:t>
            </w:r>
          </w:p>
          <w:p w14:paraId="5DFAAB3E" w14:textId="77777777" w:rsidR="00294374" w:rsidRPr="0088346A" w:rsidRDefault="00294374" w:rsidP="00294374">
            <w:pPr>
              <w:pStyle w:val="FormatvorlageAnstrichLinks0cm"/>
            </w:pPr>
            <w:r w:rsidRPr="0088346A">
              <w:t>Die Bürgschaft ist über den Gesamtbetrag der Sicherheit in nur  e i n e r  Urkunde zu stellen.</w:t>
            </w:r>
          </w:p>
          <w:p w14:paraId="748853B2" w14:textId="77777777" w:rsidR="00294374" w:rsidRPr="0088346A" w:rsidRDefault="00294374" w:rsidP="00294374">
            <w:pPr>
              <w:spacing w:after="60"/>
            </w:pPr>
            <w:r w:rsidRPr="0088346A">
              <w:t>Die Urkunde über die Abschlagszahlungsbürgschaft wird zurückgegeben, wenn die Stoffe und Bauteile, für die Sicherheit geleistet worden ist, eingebaut sind.</w:t>
            </w:r>
          </w:p>
          <w:p w14:paraId="2CFFBC44" w14:textId="77777777" w:rsidR="00294374" w:rsidRPr="00480645" w:rsidRDefault="00294374" w:rsidP="00294374">
            <w:pPr>
              <w:pStyle w:val="Anstrich"/>
              <w:ind w:left="0" w:firstLine="0"/>
            </w:pPr>
            <w:r w:rsidRPr="0088346A">
              <w:t>Die Urkunde über die Vorauszahlungsbürgschaft wird zurückgegeben, wenn die Vorauszahlung auf fällige Zahlungen angerechnet worden ist.</w:t>
            </w:r>
          </w:p>
        </w:tc>
      </w:tr>
      <w:tr w:rsidR="00AD24B2" w:rsidRPr="00063289" w14:paraId="5E4597B4" w14:textId="77777777">
        <w:trPr>
          <w:cantSplit/>
          <w:trHeight w:val="1191"/>
        </w:trPr>
        <w:tc>
          <w:tcPr>
            <w:tcW w:w="829" w:type="dxa"/>
            <w:noWrap/>
            <w:tcMar>
              <w:top w:w="28" w:type="dxa"/>
              <w:left w:w="28" w:type="dxa"/>
              <w:bottom w:w="28" w:type="dxa"/>
              <w:right w:w="28" w:type="dxa"/>
            </w:tcMar>
          </w:tcPr>
          <w:p w14:paraId="421A809F" w14:textId="77777777" w:rsidR="0071757E" w:rsidRPr="003C483F" w:rsidRDefault="00C250CF" w:rsidP="000458BA">
            <w:pPr>
              <w:jc w:val="left"/>
              <w:rPr>
                <w:b/>
              </w:rPr>
            </w:pPr>
            <w:r>
              <w:rPr>
                <w:b/>
              </w:rPr>
              <w:t>6</w:t>
            </w:r>
          </w:p>
        </w:tc>
        <w:tc>
          <w:tcPr>
            <w:tcW w:w="9094" w:type="dxa"/>
            <w:gridSpan w:val="7"/>
            <w:noWrap/>
          </w:tcPr>
          <w:p w14:paraId="0DC51F11" w14:textId="77777777" w:rsidR="00AD24B2" w:rsidRPr="00063289" w:rsidRDefault="00AD24B2" w:rsidP="000458BA">
            <w:pPr>
              <w:jc w:val="left"/>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tc>
      </w:tr>
      <w:tr w:rsidR="005738E2" w:rsidRPr="003C483F" w14:paraId="74C0A845" w14:textId="77777777" w:rsidTr="006F0058">
        <w:trPr>
          <w:trHeight w:val="284"/>
        </w:trPr>
        <w:tc>
          <w:tcPr>
            <w:tcW w:w="9923" w:type="dxa"/>
            <w:gridSpan w:val="8"/>
            <w:noWrap/>
            <w:tcMar>
              <w:left w:w="28" w:type="dxa"/>
            </w:tcMar>
            <w:vAlign w:val="center"/>
          </w:tcPr>
          <w:p w14:paraId="2ED9CE00" w14:textId="77777777" w:rsidR="005738E2" w:rsidRPr="003C483F" w:rsidRDefault="005738E2" w:rsidP="006F0058">
            <w:pPr>
              <w:spacing w:before="120" w:after="60"/>
              <w:ind w:left="851" w:hanging="851"/>
              <w:rPr>
                <w:b/>
                <w:bCs/>
              </w:rPr>
            </w:pPr>
            <w:r>
              <w:rPr>
                <w:b/>
                <w:bCs/>
              </w:rPr>
              <w:t>7</w:t>
            </w:r>
            <w:r w:rsidRPr="003C483F">
              <w:rPr>
                <w:b/>
                <w:bCs/>
              </w:rPr>
              <w:tab/>
              <w:t>Steuerabzug bei Bauleistungen</w:t>
            </w:r>
          </w:p>
        </w:tc>
      </w:tr>
      <w:tr w:rsidR="005738E2" w:rsidRPr="00063289" w14:paraId="5C6CDE30" w14:textId="77777777" w:rsidTr="006F0058">
        <w:trPr>
          <w:trHeight w:val="284"/>
        </w:trPr>
        <w:tc>
          <w:tcPr>
            <w:tcW w:w="829" w:type="dxa"/>
            <w:noWrap/>
            <w:tcMar>
              <w:left w:w="28" w:type="dxa"/>
            </w:tcMar>
            <w:vAlign w:val="center"/>
          </w:tcPr>
          <w:p w14:paraId="1E0449D7" w14:textId="77777777" w:rsidR="005738E2" w:rsidRPr="00063289" w:rsidRDefault="005738E2" w:rsidP="006F0058"/>
        </w:tc>
        <w:tc>
          <w:tcPr>
            <w:tcW w:w="9094" w:type="dxa"/>
            <w:gridSpan w:val="7"/>
            <w:noWrap/>
            <w:vAlign w:val="center"/>
          </w:tcPr>
          <w:p w14:paraId="259190CD" w14:textId="77777777" w:rsidR="005738E2" w:rsidRPr="003C483F" w:rsidRDefault="005738E2" w:rsidP="006F0058">
            <w:pPr>
              <w:rPr>
                <w:bCs/>
              </w:rPr>
            </w:pPr>
            <w:r w:rsidRPr="003C483F">
              <w:rPr>
                <w:bCs/>
              </w:rPr>
              <w:t xml:space="preserve">Der Auftragnehmer verpflichtet sich, jede vom zuständigen Finanzamt vorgenommene Änderung in Bezug auf eine vorgelegte Freistellungsbescheinigung (§ 48b EStG) dem Auftraggeber unverzüglich schriftlich mitzuteilen. </w:t>
            </w:r>
          </w:p>
        </w:tc>
      </w:tr>
      <w:tr w:rsidR="00BC1653" w:rsidRPr="00063289" w14:paraId="02F68DB4" w14:textId="77777777">
        <w:trPr>
          <w:trHeight w:val="284"/>
        </w:trPr>
        <w:tc>
          <w:tcPr>
            <w:tcW w:w="9923" w:type="dxa"/>
            <w:gridSpan w:val="8"/>
            <w:noWrap/>
            <w:tcMar>
              <w:left w:w="28" w:type="dxa"/>
            </w:tcMar>
            <w:vAlign w:val="center"/>
          </w:tcPr>
          <w:p w14:paraId="5794CFD9" w14:textId="417864F0" w:rsidR="00BC1653" w:rsidRPr="003C483F" w:rsidRDefault="005738E2" w:rsidP="000458BA">
            <w:pPr>
              <w:spacing w:before="120" w:after="60"/>
              <w:ind w:left="851" w:hanging="851"/>
              <w:rPr>
                <w:b/>
              </w:rPr>
            </w:pPr>
            <w:r>
              <w:rPr>
                <w:b/>
              </w:rPr>
              <w:t>8</w:t>
            </w:r>
            <w:r w:rsidRPr="003C483F">
              <w:rPr>
                <w:b/>
              </w:rPr>
              <w:t xml:space="preserve"> </w:t>
            </w:r>
            <w:r w:rsidR="004D1DD3" w:rsidRPr="003C483F">
              <w:rPr>
                <w:b/>
              </w:rPr>
              <w:t xml:space="preserve">- 9 </w:t>
            </w:r>
            <w:r w:rsidR="004D1DD3" w:rsidRPr="003C483F">
              <w:rPr>
                <w:b/>
              </w:rPr>
              <w:tab/>
            </w:r>
            <w:r w:rsidR="005C60B4" w:rsidRPr="003C483F">
              <w:rPr>
                <w:b/>
              </w:rPr>
              <w:t xml:space="preserve"> - </w:t>
            </w:r>
            <w:r w:rsidR="004D1DD3" w:rsidRPr="003C483F">
              <w:rPr>
                <w:b/>
              </w:rPr>
              <w:t>frei</w:t>
            </w:r>
            <w:r w:rsidR="005C60B4" w:rsidRPr="003C483F">
              <w:rPr>
                <w:b/>
              </w:rPr>
              <w:t xml:space="preserve"> - </w:t>
            </w:r>
          </w:p>
        </w:tc>
      </w:tr>
      <w:tr w:rsidR="00BC1653" w:rsidRPr="00063289" w14:paraId="69B8FCB7" w14:textId="77777777">
        <w:trPr>
          <w:trHeight w:val="284"/>
        </w:trPr>
        <w:tc>
          <w:tcPr>
            <w:tcW w:w="9923" w:type="dxa"/>
            <w:gridSpan w:val="8"/>
            <w:noWrap/>
            <w:tcMar>
              <w:left w:w="28" w:type="dxa"/>
            </w:tcMar>
            <w:vAlign w:val="center"/>
          </w:tcPr>
          <w:p w14:paraId="6080387B" w14:textId="77777777" w:rsidR="00BC1653" w:rsidRDefault="004D1DD3" w:rsidP="000458BA">
            <w:pPr>
              <w:spacing w:before="120" w:after="60"/>
              <w:ind w:left="851" w:hanging="851"/>
              <w:rPr>
                <w:b/>
              </w:rPr>
            </w:pPr>
            <w:r w:rsidRPr="003C483F">
              <w:rPr>
                <w:b/>
              </w:rPr>
              <w:t>10</w:t>
            </w:r>
            <w:r w:rsidRPr="003C483F">
              <w:rPr>
                <w:b/>
              </w:rPr>
              <w:tab/>
              <w:t>Weitere Besondere Vertragsbedingungen</w:t>
            </w:r>
          </w:p>
          <w:p w14:paraId="46CB601B" w14:textId="317614A5" w:rsidR="00D37C73" w:rsidRDefault="00D37C73" w:rsidP="00D37C73">
            <w:pPr>
              <w:spacing w:before="120" w:after="60"/>
              <w:ind w:left="851" w:hanging="851"/>
            </w:pPr>
            <w:r>
              <w:rPr>
                <w:b/>
              </w:rPr>
              <w:t xml:space="preserve">10.1        </w:t>
            </w:r>
            <w:r>
              <w:t>Die Mängelansprüchebürgschaft ist mit der Schlussrechnung be</w:t>
            </w:r>
            <w:r w:rsidR="00484D11">
              <w:t>i</w:t>
            </w:r>
            <w:r>
              <w:t>zubringen.</w:t>
            </w:r>
          </w:p>
          <w:p w14:paraId="47A6EC03" w14:textId="0849AE63" w:rsidR="00D37C73" w:rsidRPr="00D37C73" w:rsidRDefault="00D37C73" w:rsidP="00D37C73">
            <w:pPr>
              <w:spacing w:before="120" w:after="60"/>
              <w:ind w:left="851" w:hanging="851"/>
            </w:pPr>
          </w:p>
        </w:tc>
      </w:tr>
      <w:tr w:rsidR="00063289" w:rsidRPr="00063289" w14:paraId="1EC843B5" w14:textId="77777777">
        <w:trPr>
          <w:trHeight w:val="284"/>
        </w:trPr>
        <w:tc>
          <w:tcPr>
            <w:tcW w:w="829" w:type="dxa"/>
            <w:noWrap/>
            <w:tcMar>
              <w:left w:w="28" w:type="dxa"/>
            </w:tcMar>
            <w:vAlign w:val="center"/>
          </w:tcPr>
          <w:p w14:paraId="78C3F036" w14:textId="77777777" w:rsidR="00063289" w:rsidRPr="00063289" w:rsidRDefault="00063289" w:rsidP="00063289"/>
        </w:tc>
        <w:tc>
          <w:tcPr>
            <w:tcW w:w="9094" w:type="dxa"/>
            <w:gridSpan w:val="7"/>
            <w:noWrap/>
            <w:vAlign w:val="center"/>
          </w:tcPr>
          <w:p w14:paraId="0FE351DD" w14:textId="1A02CBDF" w:rsidR="00063289" w:rsidRPr="003C483F" w:rsidRDefault="00063289" w:rsidP="00063289">
            <w:pPr>
              <w:rPr>
                <w:bCs/>
              </w:rPr>
            </w:pPr>
            <w:r w:rsidRPr="003C483F">
              <w:rPr>
                <w:bCs/>
              </w:rPr>
              <w:t>Ende der Weiteren B</w:t>
            </w:r>
            <w:r w:rsidR="005C60B4" w:rsidRPr="003C483F">
              <w:rPr>
                <w:bCs/>
              </w:rPr>
              <w:t>e</w:t>
            </w:r>
            <w:r w:rsidRPr="003C483F">
              <w:rPr>
                <w:bCs/>
              </w:rPr>
              <w:t xml:space="preserve">sonderen Vertragsbedingungen. </w:t>
            </w:r>
          </w:p>
        </w:tc>
      </w:tr>
    </w:tbl>
    <w:p w14:paraId="03DA47FB" w14:textId="77777777" w:rsidR="00063289" w:rsidRPr="00063289" w:rsidRDefault="00063289" w:rsidP="00295323"/>
    <w:sectPr w:rsidR="00063289" w:rsidRPr="00063289" w:rsidSect="00500C2B">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31D0" w14:textId="77777777" w:rsidR="00554272" w:rsidRDefault="00554272">
      <w:r>
        <w:separator/>
      </w:r>
    </w:p>
    <w:p w14:paraId="42A5A91E" w14:textId="77777777" w:rsidR="00554272" w:rsidRDefault="00554272"/>
    <w:p w14:paraId="6855B259" w14:textId="77777777" w:rsidR="00554272" w:rsidRDefault="00554272"/>
    <w:p w14:paraId="3AA7E0FD" w14:textId="77777777" w:rsidR="00554272" w:rsidRDefault="00554272"/>
  </w:endnote>
  <w:endnote w:type="continuationSeparator" w:id="0">
    <w:p w14:paraId="258CF979" w14:textId="77777777" w:rsidR="00554272" w:rsidRDefault="00554272">
      <w:r>
        <w:continuationSeparator/>
      </w:r>
    </w:p>
    <w:p w14:paraId="2C4B60EA" w14:textId="77777777" w:rsidR="00554272" w:rsidRDefault="00554272"/>
    <w:p w14:paraId="62D1AF32" w14:textId="77777777" w:rsidR="00554272" w:rsidRDefault="00554272"/>
    <w:p w14:paraId="213B083A" w14:textId="77777777" w:rsidR="00554272" w:rsidRDefault="00554272"/>
  </w:endnote>
  <w:endnote w:type="continuationNotice" w:id="1">
    <w:p w14:paraId="469B1F04" w14:textId="77777777" w:rsidR="00554272" w:rsidRDefault="00554272"/>
    <w:p w14:paraId="4801C9C6" w14:textId="77777777" w:rsidR="00554272" w:rsidRDefault="00554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0755" w14:textId="77777777" w:rsidR="00422FD6" w:rsidRDefault="00422FD6">
    <w:pPr>
      <w:pStyle w:val="Fuzeile"/>
    </w:pPr>
  </w:p>
  <w:p w14:paraId="4234088B"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0DCC56C7" w14:textId="77777777">
      <w:trPr>
        <w:cantSplit/>
        <w:trHeight w:hRule="exact" w:val="397"/>
      </w:trPr>
      <w:tc>
        <w:tcPr>
          <w:tcW w:w="147" w:type="dxa"/>
          <w:vAlign w:val="center"/>
        </w:tcPr>
        <w:p w14:paraId="5184EE8B"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73C02C46" w14:textId="77777777" w:rsidR="00DA291A" w:rsidRPr="00D6072E" w:rsidRDefault="00DA291A" w:rsidP="00D6072E">
          <w:pPr>
            <w:jc w:val="center"/>
            <w:rPr>
              <w:b/>
              <w:sz w:val="16"/>
              <w:szCs w:val="16"/>
            </w:rPr>
          </w:pPr>
          <w:r>
            <w:rPr>
              <w:rFonts w:cs="Arial"/>
              <w:b/>
              <w:noProof/>
              <w:sz w:val="16"/>
              <w:szCs w:val="16"/>
            </w:rPr>
            <w:drawing>
              <wp:inline distT="0" distB="0" distL="0" distR="0" wp14:anchorId="2AA3BBF3" wp14:editId="666E1A63">
                <wp:extent cx="367665" cy="250825"/>
                <wp:effectExtent l="0" t="0" r="0" b="0"/>
                <wp:docPr id="1" name="Bild 1" descr="Bundesadler mit VHB-Schriftzug zur Identifizierung als Formblatt des Vergabe- und Vertragshandbuches für Baumaßnahmen des Bu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2E6F7B35" w14:textId="77777777" w:rsidR="00DA291A" w:rsidRPr="00D6072E" w:rsidRDefault="00DA291A" w:rsidP="002C33D9">
          <w:pPr>
            <w:tabs>
              <w:tab w:val="left" w:pos="84"/>
            </w:tabs>
            <w:jc w:val="left"/>
            <w:rPr>
              <w:rFonts w:cs="Arial"/>
              <w:b/>
              <w:sz w:val="16"/>
              <w:szCs w:val="16"/>
            </w:rPr>
          </w:pPr>
          <w:r w:rsidRPr="00D6072E">
            <w:rPr>
              <w:rFonts w:cs="Arial"/>
              <w:b/>
              <w:sz w:val="16"/>
              <w:szCs w:val="16"/>
            </w:rPr>
            <w:tab/>
            <w:t>VHB - Bund - Ausgabe 2008</w:t>
          </w:r>
          <w:r>
            <w:rPr>
              <w:rFonts w:cs="Arial"/>
              <w:b/>
              <w:sz w:val="16"/>
              <w:szCs w:val="16"/>
            </w:rPr>
            <w:t xml:space="preserve"> – </w:t>
          </w:r>
          <w:r w:rsidRPr="00020030">
            <w:rPr>
              <w:rFonts w:cs="Arial"/>
              <w:b/>
              <w:sz w:val="16"/>
              <w:szCs w:val="16"/>
            </w:rPr>
            <w:t xml:space="preserve">Stand </w:t>
          </w:r>
          <w:r w:rsidR="002C33D9">
            <w:rPr>
              <w:rFonts w:cs="Arial"/>
              <w:b/>
              <w:sz w:val="16"/>
              <w:szCs w:val="16"/>
            </w:rPr>
            <w:t>April 2016</w:t>
          </w:r>
        </w:p>
      </w:tc>
      <w:tc>
        <w:tcPr>
          <w:tcW w:w="1440" w:type="dxa"/>
          <w:vAlign w:val="center"/>
        </w:tcPr>
        <w:p w14:paraId="05D66AD0"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00D66941" w:rsidRPr="00D6072E">
            <w:rPr>
              <w:rFonts w:cs="Arial"/>
              <w:b/>
              <w:snapToGrid w:val="0"/>
              <w:sz w:val="16"/>
              <w:szCs w:val="16"/>
            </w:rPr>
            <w:fldChar w:fldCharType="begin"/>
          </w:r>
          <w:r w:rsidRPr="00D6072E">
            <w:rPr>
              <w:rFonts w:cs="Arial"/>
              <w:b/>
              <w:snapToGrid w:val="0"/>
              <w:sz w:val="16"/>
              <w:szCs w:val="16"/>
            </w:rPr>
            <w:instrText xml:space="preserve"> PAGE </w:instrText>
          </w:r>
          <w:r w:rsidR="00D66941" w:rsidRPr="00D6072E">
            <w:rPr>
              <w:rFonts w:cs="Arial"/>
              <w:b/>
              <w:snapToGrid w:val="0"/>
              <w:sz w:val="16"/>
              <w:szCs w:val="16"/>
            </w:rPr>
            <w:fldChar w:fldCharType="separate"/>
          </w:r>
          <w:r w:rsidR="00377FC2">
            <w:rPr>
              <w:rFonts w:cs="Arial"/>
              <w:b/>
              <w:noProof/>
              <w:snapToGrid w:val="0"/>
              <w:sz w:val="16"/>
              <w:szCs w:val="16"/>
            </w:rPr>
            <w:t>1</w:t>
          </w:r>
          <w:r w:rsidR="00D66941" w:rsidRPr="00D6072E">
            <w:rPr>
              <w:rFonts w:cs="Arial"/>
              <w:b/>
              <w:snapToGrid w:val="0"/>
              <w:sz w:val="16"/>
              <w:szCs w:val="16"/>
            </w:rPr>
            <w:fldChar w:fldCharType="end"/>
          </w:r>
          <w:r w:rsidRPr="00D6072E">
            <w:rPr>
              <w:rFonts w:cs="Arial"/>
              <w:b/>
              <w:snapToGrid w:val="0"/>
              <w:sz w:val="16"/>
              <w:szCs w:val="16"/>
            </w:rPr>
            <w:t xml:space="preserve"> von </w:t>
          </w:r>
          <w:r w:rsidR="00D66941" w:rsidRPr="00D6072E">
            <w:rPr>
              <w:rFonts w:cs="Arial"/>
              <w:b/>
              <w:snapToGrid w:val="0"/>
              <w:sz w:val="16"/>
              <w:szCs w:val="16"/>
            </w:rPr>
            <w:fldChar w:fldCharType="begin"/>
          </w:r>
          <w:r w:rsidRPr="00D6072E">
            <w:rPr>
              <w:rFonts w:cs="Arial"/>
              <w:b/>
              <w:snapToGrid w:val="0"/>
              <w:sz w:val="16"/>
              <w:szCs w:val="16"/>
            </w:rPr>
            <w:instrText xml:space="preserve"> NUMPAGES </w:instrText>
          </w:r>
          <w:r w:rsidR="00D66941" w:rsidRPr="00D6072E">
            <w:rPr>
              <w:rFonts w:cs="Arial"/>
              <w:b/>
              <w:snapToGrid w:val="0"/>
              <w:sz w:val="16"/>
              <w:szCs w:val="16"/>
            </w:rPr>
            <w:fldChar w:fldCharType="separate"/>
          </w:r>
          <w:r w:rsidR="00377FC2">
            <w:rPr>
              <w:rFonts w:cs="Arial"/>
              <w:b/>
              <w:noProof/>
              <w:snapToGrid w:val="0"/>
              <w:sz w:val="16"/>
              <w:szCs w:val="16"/>
            </w:rPr>
            <w:t>3</w:t>
          </w:r>
          <w:r w:rsidR="00D66941" w:rsidRPr="00D6072E">
            <w:rPr>
              <w:rFonts w:cs="Arial"/>
              <w:b/>
              <w:snapToGrid w:val="0"/>
              <w:sz w:val="16"/>
              <w:szCs w:val="16"/>
            </w:rPr>
            <w:fldChar w:fldCharType="end"/>
          </w:r>
        </w:p>
      </w:tc>
    </w:tr>
  </w:tbl>
  <w:p w14:paraId="7329C005" w14:textId="77777777" w:rsidR="00DA291A" w:rsidRPr="00046C8E" w:rsidRDefault="00DA291A">
    <w:pPr>
      <w:pStyle w:val="Fuzeile"/>
    </w:pPr>
  </w:p>
  <w:p w14:paraId="23B874B5" w14:textId="77777777" w:rsidR="004A4DFC" w:rsidRDefault="004A4D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8CCE" w14:textId="77777777" w:rsidR="00422FD6" w:rsidRDefault="00422F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8A063" w14:textId="77777777" w:rsidR="00554272" w:rsidRDefault="00554272">
      <w:r>
        <w:separator/>
      </w:r>
    </w:p>
    <w:p w14:paraId="08DDDDAB" w14:textId="77777777" w:rsidR="00554272" w:rsidRDefault="00554272"/>
    <w:p w14:paraId="428DAB95" w14:textId="77777777" w:rsidR="00554272" w:rsidRDefault="00554272"/>
    <w:p w14:paraId="4FFC5163" w14:textId="77777777" w:rsidR="00554272" w:rsidRDefault="00554272"/>
  </w:footnote>
  <w:footnote w:type="continuationSeparator" w:id="0">
    <w:p w14:paraId="17027B25" w14:textId="77777777" w:rsidR="00554272" w:rsidRDefault="00554272">
      <w:r>
        <w:continuationSeparator/>
      </w:r>
    </w:p>
    <w:p w14:paraId="553AF868" w14:textId="77777777" w:rsidR="00554272" w:rsidRDefault="00554272"/>
    <w:p w14:paraId="52588FF0" w14:textId="77777777" w:rsidR="00554272" w:rsidRDefault="00554272"/>
    <w:p w14:paraId="2A96C214" w14:textId="77777777" w:rsidR="00554272" w:rsidRDefault="00554272"/>
  </w:footnote>
  <w:footnote w:type="continuationNotice" w:id="1">
    <w:p w14:paraId="45FFE036" w14:textId="77777777" w:rsidR="00554272" w:rsidRDefault="00554272"/>
    <w:p w14:paraId="0449628B" w14:textId="77777777" w:rsidR="00554272" w:rsidRDefault="005542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8B2A" w14:textId="77777777" w:rsidR="00422FD6" w:rsidRDefault="00422FD6"/>
  <w:p w14:paraId="1994CA9D" w14:textId="77777777" w:rsidR="00422FD6" w:rsidRDefault="00422FD6"/>
  <w:p w14:paraId="7C2DA25A"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6A33" w14:textId="77777777" w:rsidR="00422FD6" w:rsidRDefault="00422FD6" w:rsidP="00046C8E">
    <w:pPr>
      <w:pStyle w:val="Kopfzeile"/>
    </w:pPr>
    <w:r>
      <w:t>214</w:t>
    </w:r>
  </w:p>
  <w:p w14:paraId="0A91120E" w14:textId="77777777" w:rsidR="00422FD6" w:rsidRPr="00AB4B05" w:rsidRDefault="00422FD6" w:rsidP="00AB4B05">
    <w:pPr>
      <w:pStyle w:val="UnterKopfzeile"/>
    </w:pPr>
    <w:r>
      <w:t>(Besondere Vertragsbedingungen)</w:t>
    </w:r>
  </w:p>
  <w:p w14:paraId="7A6E495F" w14:textId="77777777" w:rsidR="00422FD6" w:rsidRDefault="00422F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4C50" w14:textId="77777777" w:rsidR="00422FD6" w:rsidRDefault="00422F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09205442">
    <w:abstractNumId w:val="1"/>
  </w:num>
  <w:num w:numId="2" w16cid:durableId="245725757">
    <w:abstractNumId w:val="6"/>
  </w:num>
  <w:num w:numId="3" w16cid:durableId="166553783">
    <w:abstractNumId w:val="9"/>
  </w:num>
  <w:num w:numId="4" w16cid:durableId="639116270">
    <w:abstractNumId w:val="18"/>
  </w:num>
  <w:num w:numId="5" w16cid:durableId="773205791">
    <w:abstractNumId w:val="11"/>
  </w:num>
  <w:num w:numId="6" w16cid:durableId="68506007">
    <w:abstractNumId w:val="3"/>
  </w:num>
  <w:num w:numId="7" w16cid:durableId="899245628">
    <w:abstractNumId w:val="14"/>
  </w:num>
  <w:num w:numId="8" w16cid:durableId="1782719401">
    <w:abstractNumId w:val="10"/>
  </w:num>
  <w:num w:numId="9" w16cid:durableId="1395354178">
    <w:abstractNumId w:val="17"/>
  </w:num>
  <w:num w:numId="10" w16cid:durableId="1311323523">
    <w:abstractNumId w:val="5"/>
  </w:num>
  <w:num w:numId="11" w16cid:durableId="1861774200">
    <w:abstractNumId w:val="13"/>
  </w:num>
  <w:num w:numId="12" w16cid:durableId="415858639">
    <w:abstractNumId w:val="13"/>
  </w:num>
  <w:num w:numId="13" w16cid:durableId="1513258982">
    <w:abstractNumId w:val="13"/>
  </w:num>
  <w:num w:numId="14" w16cid:durableId="1859077871">
    <w:abstractNumId w:val="13"/>
  </w:num>
  <w:num w:numId="15" w16cid:durableId="2144226321">
    <w:abstractNumId w:val="13"/>
  </w:num>
  <w:num w:numId="16" w16cid:durableId="1517886491">
    <w:abstractNumId w:val="2"/>
  </w:num>
  <w:num w:numId="17" w16cid:durableId="1557162731">
    <w:abstractNumId w:val="2"/>
  </w:num>
  <w:num w:numId="18" w16cid:durableId="1333096086">
    <w:abstractNumId w:val="16"/>
  </w:num>
  <w:num w:numId="19" w16cid:durableId="912742591">
    <w:abstractNumId w:val="15"/>
  </w:num>
  <w:num w:numId="20" w16cid:durableId="343629315">
    <w:abstractNumId w:val="12"/>
  </w:num>
  <w:num w:numId="21" w16cid:durableId="678167490">
    <w:abstractNumId w:val="7"/>
  </w:num>
  <w:num w:numId="22" w16cid:durableId="1765296346">
    <w:abstractNumId w:val="0"/>
  </w:num>
  <w:num w:numId="23" w16cid:durableId="537670884">
    <w:abstractNumId w:val="8"/>
  </w:num>
  <w:num w:numId="24" w16cid:durableId="562835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40199"/>
    <w:rsid w:val="000458BA"/>
    <w:rsid w:val="00046C8E"/>
    <w:rsid w:val="00063289"/>
    <w:rsid w:val="0006675C"/>
    <w:rsid w:val="00066DB2"/>
    <w:rsid w:val="00081305"/>
    <w:rsid w:val="00082054"/>
    <w:rsid w:val="000848E7"/>
    <w:rsid w:val="000877DB"/>
    <w:rsid w:val="000A13CD"/>
    <w:rsid w:val="000A42AA"/>
    <w:rsid w:val="000A6750"/>
    <w:rsid w:val="000B3A20"/>
    <w:rsid w:val="000B4ED7"/>
    <w:rsid w:val="000D2978"/>
    <w:rsid w:val="000E2D2B"/>
    <w:rsid w:val="000F4670"/>
    <w:rsid w:val="001004EB"/>
    <w:rsid w:val="001028D9"/>
    <w:rsid w:val="00102F20"/>
    <w:rsid w:val="00106076"/>
    <w:rsid w:val="00112C8E"/>
    <w:rsid w:val="00122AC5"/>
    <w:rsid w:val="00127C79"/>
    <w:rsid w:val="00134A47"/>
    <w:rsid w:val="00136E34"/>
    <w:rsid w:val="001426F7"/>
    <w:rsid w:val="00142E92"/>
    <w:rsid w:val="00146153"/>
    <w:rsid w:val="001623CB"/>
    <w:rsid w:val="001643E4"/>
    <w:rsid w:val="001A1EEE"/>
    <w:rsid w:val="001A6205"/>
    <w:rsid w:val="001B110F"/>
    <w:rsid w:val="001B705C"/>
    <w:rsid w:val="001C27AA"/>
    <w:rsid w:val="001C3E5C"/>
    <w:rsid w:val="001C3FD6"/>
    <w:rsid w:val="001C4F88"/>
    <w:rsid w:val="001C509D"/>
    <w:rsid w:val="001C6D89"/>
    <w:rsid w:val="001D2FA0"/>
    <w:rsid w:val="001D4450"/>
    <w:rsid w:val="001D58E4"/>
    <w:rsid w:val="001E080A"/>
    <w:rsid w:val="001E0C92"/>
    <w:rsid w:val="001F47CC"/>
    <w:rsid w:val="00205C87"/>
    <w:rsid w:val="00231DEC"/>
    <w:rsid w:val="00235561"/>
    <w:rsid w:val="00237FE3"/>
    <w:rsid w:val="002517FD"/>
    <w:rsid w:val="0025677C"/>
    <w:rsid w:val="00257739"/>
    <w:rsid w:val="00263542"/>
    <w:rsid w:val="002748DF"/>
    <w:rsid w:val="00291B3F"/>
    <w:rsid w:val="00294374"/>
    <w:rsid w:val="00295323"/>
    <w:rsid w:val="002A0E3C"/>
    <w:rsid w:val="002C0F7B"/>
    <w:rsid w:val="002C33D9"/>
    <w:rsid w:val="002C403D"/>
    <w:rsid w:val="002D224F"/>
    <w:rsid w:val="002E126B"/>
    <w:rsid w:val="002E4302"/>
    <w:rsid w:val="002E46BB"/>
    <w:rsid w:val="002F4952"/>
    <w:rsid w:val="00313B60"/>
    <w:rsid w:val="0031639B"/>
    <w:rsid w:val="003243F2"/>
    <w:rsid w:val="00325A99"/>
    <w:rsid w:val="00327698"/>
    <w:rsid w:val="003324C4"/>
    <w:rsid w:val="0034017D"/>
    <w:rsid w:val="003552CC"/>
    <w:rsid w:val="00355B76"/>
    <w:rsid w:val="00355C7F"/>
    <w:rsid w:val="00371BD0"/>
    <w:rsid w:val="00377FC2"/>
    <w:rsid w:val="003961FA"/>
    <w:rsid w:val="003A34D1"/>
    <w:rsid w:val="003A36E9"/>
    <w:rsid w:val="003B5F71"/>
    <w:rsid w:val="003C483F"/>
    <w:rsid w:val="003D3E99"/>
    <w:rsid w:val="003E2CD4"/>
    <w:rsid w:val="003E4381"/>
    <w:rsid w:val="003E5E6B"/>
    <w:rsid w:val="003F1A7A"/>
    <w:rsid w:val="003F2B71"/>
    <w:rsid w:val="00401A20"/>
    <w:rsid w:val="0040269D"/>
    <w:rsid w:val="00402A1B"/>
    <w:rsid w:val="00413A61"/>
    <w:rsid w:val="00422FD6"/>
    <w:rsid w:val="00423963"/>
    <w:rsid w:val="00424038"/>
    <w:rsid w:val="00424846"/>
    <w:rsid w:val="00424B3B"/>
    <w:rsid w:val="00431262"/>
    <w:rsid w:val="004431D1"/>
    <w:rsid w:val="00444219"/>
    <w:rsid w:val="004458DC"/>
    <w:rsid w:val="0045228F"/>
    <w:rsid w:val="00454471"/>
    <w:rsid w:val="00454D48"/>
    <w:rsid w:val="0045726B"/>
    <w:rsid w:val="0046009A"/>
    <w:rsid w:val="0047055A"/>
    <w:rsid w:val="00480645"/>
    <w:rsid w:val="00480ABD"/>
    <w:rsid w:val="004818FE"/>
    <w:rsid w:val="004822D3"/>
    <w:rsid w:val="00484D11"/>
    <w:rsid w:val="00492429"/>
    <w:rsid w:val="00492759"/>
    <w:rsid w:val="0049294E"/>
    <w:rsid w:val="004A4DFC"/>
    <w:rsid w:val="004B2F5A"/>
    <w:rsid w:val="004B63CF"/>
    <w:rsid w:val="004C1359"/>
    <w:rsid w:val="004C4046"/>
    <w:rsid w:val="004C5609"/>
    <w:rsid w:val="004D1DD3"/>
    <w:rsid w:val="004D44FD"/>
    <w:rsid w:val="004E07A5"/>
    <w:rsid w:val="004E3711"/>
    <w:rsid w:val="004F1845"/>
    <w:rsid w:val="004F40D2"/>
    <w:rsid w:val="004F6411"/>
    <w:rsid w:val="00500C2B"/>
    <w:rsid w:val="005016E9"/>
    <w:rsid w:val="005043BA"/>
    <w:rsid w:val="005072B4"/>
    <w:rsid w:val="0051006F"/>
    <w:rsid w:val="00512A8F"/>
    <w:rsid w:val="00520D3B"/>
    <w:rsid w:val="005333C9"/>
    <w:rsid w:val="005369EA"/>
    <w:rsid w:val="0054143A"/>
    <w:rsid w:val="00546219"/>
    <w:rsid w:val="00547409"/>
    <w:rsid w:val="00553111"/>
    <w:rsid w:val="00554272"/>
    <w:rsid w:val="00555309"/>
    <w:rsid w:val="005575B0"/>
    <w:rsid w:val="00573601"/>
    <w:rsid w:val="005738E2"/>
    <w:rsid w:val="00574488"/>
    <w:rsid w:val="00576C66"/>
    <w:rsid w:val="00593613"/>
    <w:rsid w:val="005A4489"/>
    <w:rsid w:val="005B6B59"/>
    <w:rsid w:val="005B6D1E"/>
    <w:rsid w:val="005B6FDA"/>
    <w:rsid w:val="005C06B9"/>
    <w:rsid w:val="005C301C"/>
    <w:rsid w:val="005C3D01"/>
    <w:rsid w:val="005C41DA"/>
    <w:rsid w:val="005C60B4"/>
    <w:rsid w:val="005F32A5"/>
    <w:rsid w:val="005F41CD"/>
    <w:rsid w:val="00603376"/>
    <w:rsid w:val="00605DD3"/>
    <w:rsid w:val="00606550"/>
    <w:rsid w:val="00607EE7"/>
    <w:rsid w:val="00614636"/>
    <w:rsid w:val="0063307D"/>
    <w:rsid w:val="00640260"/>
    <w:rsid w:val="00643351"/>
    <w:rsid w:val="00645B07"/>
    <w:rsid w:val="0066119D"/>
    <w:rsid w:val="00667DCD"/>
    <w:rsid w:val="006A4995"/>
    <w:rsid w:val="006A5AED"/>
    <w:rsid w:val="006A66F3"/>
    <w:rsid w:val="006B7CF1"/>
    <w:rsid w:val="006D70A3"/>
    <w:rsid w:val="006E225F"/>
    <w:rsid w:val="006E6799"/>
    <w:rsid w:val="006F0058"/>
    <w:rsid w:val="006F43C3"/>
    <w:rsid w:val="00705C3B"/>
    <w:rsid w:val="00707C31"/>
    <w:rsid w:val="0071757E"/>
    <w:rsid w:val="007232E9"/>
    <w:rsid w:val="00724CA7"/>
    <w:rsid w:val="00726701"/>
    <w:rsid w:val="00734EDE"/>
    <w:rsid w:val="00746D56"/>
    <w:rsid w:val="007573CB"/>
    <w:rsid w:val="007633C2"/>
    <w:rsid w:val="00776817"/>
    <w:rsid w:val="0078194F"/>
    <w:rsid w:val="00782E76"/>
    <w:rsid w:val="0078695C"/>
    <w:rsid w:val="0079565D"/>
    <w:rsid w:val="007A6151"/>
    <w:rsid w:val="007B5BC7"/>
    <w:rsid w:val="007E61DB"/>
    <w:rsid w:val="00805C8A"/>
    <w:rsid w:val="0081723D"/>
    <w:rsid w:val="00821428"/>
    <w:rsid w:val="008227D3"/>
    <w:rsid w:val="00826A99"/>
    <w:rsid w:val="00833398"/>
    <w:rsid w:val="008352C1"/>
    <w:rsid w:val="0085294A"/>
    <w:rsid w:val="00855915"/>
    <w:rsid w:val="008628C4"/>
    <w:rsid w:val="00895F34"/>
    <w:rsid w:val="008B1247"/>
    <w:rsid w:val="008B1F06"/>
    <w:rsid w:val="008C3FC4"/>
    <w:rsid w:val="008D764D"/>
    <w:rsid w:val="008F2E8E"/>
    <w:rsid w:val="008F52AA"/>
    <w:rsid w:val="008F5F39"/>
    <w:rsid w:val="008F6547"/>
    <w:rsid w:val="00901E73"/>
    <w:rsid w:val="00904037"/>
    <w:rsid w:val="00910F0B"/>
    <w:rsid w:val="009230CA"/>
    <w:rsid w:val="00962412"/>
    <w:rsid w:val="0097166A"/>
    <w:rsid w:val="009769C9"/>
    <w:rsid w:val="009916F5"/>
    <w:rsid w:val="009967E7"/>
    <w:rsid w:val="009974C5"/>
    <w:rsid w:val="009A2875"/>
    <w:rsid w:val="009A3215"/>
    <w:rsid w:val="009A33B4"/>
    <w:rsid w:val="009C14BE"/>
    <w:rsid w:val="009E2438"/>
    <w:rsid w:val="00A00872"/>
    <w:rsid w:val="00A13893"/>
    <w:rsid w:val="00A16053"/>
    <w:rsid w:val="00A43D21"/>
    <w:rsid w:val="00A5084B"/>
    <w:rsid w:val="00A56975"/>
    <w:rsid w:val="00A6592A"/>
    <w:rsid w:val="00A75824"/>
    <w:rsid w:val="00A90C84"/>
    <w:rsid w:val="00AA0BC1"/>
    <w:rsid w:val="00AB3321"/>
    <w:rsid w:val="00AB4B05"/>
    <w:rsid w:val="00AB6133"/>
    <w:rsid w:val="00AC0965"/>
    <w:rsid w:val="00AC56D5"/>
    <w:rsid w:val="00AC7F2D"/>
    <w:rsid w:val="00AD24B2"/>
    <w:rsid w:val="00AD3902"/>
    <w:rsid w:val="00AD584D"/>
    <w:rsid w:val="00AE344C"/>
    <w:rsid w:val="00AE4AF0"/>
    <w:rsid w:val="00B003C3"/>
    <w:rsid w:val="00B00B04"/>
    <w:rsid w:val="00B04FA7"/>
    <w:rsid w:val="00B14EF0"/>
    <w:rsid w:val="00B225FD"/>
    <w:rsid w:val="00B23558"/>
    <w:rsid w:val="00B23C01"/>
    <w:rsid w:val="00B40909"/>
    <w:rsid w:val="00B434E5"/>
    <w:rsid w:val="00B44191"/>
    <w:rsid w:val="00B52662"/>
    <w:rsid w:val="00B57A58"/>
    <w:rsid w:val="00B61D2B"/>
    <w:rsid w:val="00B63A3B"/>
    <w:rsid w:val="00B71216"/>
    <w:rsid w:val="00B75699"/>
    <w:rsid w:val="00B801C7"/>
    <w:rsid w:val="00B96ADB"/>
    <w:rsid w:val="00BA5E42"/>
    <w:rsid w:val="00BB5AF2"/>
    <w:rsid w:val="00BC1171"/>
    <w:rsid w:val="00BC1653"/>
    <w:rsid w:val="00C03428"/>
    <w:rsid w:val="00C06F88"/>
    <w:rsid w:val="00C101BF"/>
    <w:rsid w:val="00C23752"/>
    <w:rsid w:val="00C246AC"/>
    <w:rsid w:val="00C250CF"/>
    <w:rsid w:val="00C26124"/>
    <w:rsid w:val="00C2678D"/>
    <w:rsid w:val="00C30192"/>
    <w:rsid w:val="00C43B1E"/>
    <w:rsid w:val="00C50590"/>
    <w:rsid w:val="00C764C5"/>
    <w:rsid w:val="00C85EB8"/>
    <w:rsid w:val="00C96E57"/>
    <w:rsid w:val="00C97458"/>
    <w:rsid w:val="00C9762E"/>
    <w:rsid w:val="00CB2B92"/>
    <w:rsid w:val="00CC34FE"/>
    <w:rsid w:val="00CD54C7"/>
    <w:rsid w:val="00CE01FA"/>
    <w:rsid w:val="00CE5894"/>
    <w:rsid w:val="00CE6B48"/>
    <w:rsid w:val="00CF64C4"/>
    <w:rsid w:val="00D05C74"/>
    <w:rsid w:val="00D136F4"/>
    <w:rsid w:val="00D16F98"/>
    <w:rsid w:val="00D37C73"/>
    <w:rsid w:val="00D41DF4"/>
    <w:rsid w:val="00D43EF8"/>
    <w:rsid w:val="00D44673"/>
    <w:rsid w:val="00D45FED"/>
    <w:rsid w:val="00D50656"/>
    <w:rsid w:val="00D5724C"/>
    <w:rsid w:val="00D6072E"/>
    <w:rsid w:val="00D61D81"/>
    <w:rsid w:val="00D62822"/>
    <w:rsid w:val="00D63F92"/>
    <w:rsid w:val="00D66941"/>
    <w:rsid w:val="00D674F8"/>
    <w:rsid w:val="00DA276D"/>
    <w:rsid w:val="00DA291A"/>
    <w:rsid w:val="00DB0DC2"/>
    <w:rsid w:val="00DB6C0D"/>
    <w:rsid w:val="00DC16E4"/>
    <w:rsid w:val="00DC2EA6"/>
    <w:rsid w:val="00DC3EC8"/>
    <w:rsid w:val="00DC7E08"/>
    <w:rsid w:val="00DD5025"/>
    <w:rsid w:val="00DD6120"/>
    <w:rsid w:val="00DE067F"/>
    <w:rsid w:val="00DE2F64"/>
    <w:rsid w:val="00DE420C"/>
    <w:rsid w:val="00DE5BD9"/>
    <w:rsid w:val="00E02FAA"/>
    <w:rsid w:val="00E0794B"/>
    <w:rsid w:val="00E1197E"/>
    <w:rsid w:val="00E2154D"/>
    <w:rsid w:val="00E25635"/>
    <w:rsid w:val="00E322E9"/>
    <w:rsid w:val="00E578EB"/>
    <w:rsid w:val="00E6087B"/>
    <w:rsid w:val="00E801BA"/>
    <w:rsid w:val="00E83B0B"/>
    <w:rsid w:val="00E85EBB"/>
    <w:rsid w:val="00E9268B"/>
    <w:rsid w:val="00EA10EB"/>
    <w:rsid w:val="00EA306B"/>
    <w:rsid w:val="00EA328B"/>
    <w:rsid w:val="00EA32CD"/>
    <w:rsid w:val="00EB20B9"/>
    <w:rsid w:val="00EB3BDC"/>
    <w:rsid w:val="00EC7AED"/>
    <w:rsid w:val="00EE0F4D"/>
    <w:rsid w:val="00EF1112"/>
    <w:rsid w:val="00F00F5C"/>
    <w:rsid w:val="00F02F81"/>
    <w:rsid w:val="00F133C2"/>
    <w:rsid w:val="00F2021F"/>
    <w:rsid w:val="00F21669"/>
    <w:rsid w:val="00F23F39"/>
    <w:rsid w:val="00F32C49"/>
    <w:rsid w:val="00F404E8"/>
    <w:rsid w:val="00F46A6B"/>
    <w:rsid w:val="00F52C31"/>
    <w:rsid w:val="00F52EDE"/>
    <w:rsid w:val="00F627C1"/>
    <w:rsid w:val="00F7319C"/>
    <w:rsid w:val="00F8099D"/>
    <w:rsid w:val="00F8350E"/>
    <w:rsid w:val="00F83786"/>
    <w:rsid w:val="00F92CF7"/>
    <w:rsid w:val="00F96FCE"/>
    <w:rsid w:val="00FA0151"/>
    <w:rsid w:val="00FB37F2"/>
    <w:rsid w:val="00FC0982"/>
    <w:rsid w:val="00FC1057"/>
    <w:rsid w:val="00FD49AF"/>
    <w:rsid w:val="00FE5FC4"/>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55583"/>
  <w15:docId w15:val="{1F5E75A4-24A2-4044-9C7B-A7FB64A7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sid w:val="00D66941"/>
    <w:rPr>
      <w:sz w:val="16"/>
      <w:szCs w:val="16"/>
    </w:rPr>
  </w:style>
  <w:style w:type="paragraph" w:styleId="Kommentartext">
    <w:name w:val="annotation text"/>
    <w:basedOn w:val="Standard"/>
    <w:link w:val="KommentartextZchn"/>
    <w:uiPriority w:val="99"/>
    <w:semiHidden/>
    <w:unhideWhenUsed/>
    <w:rsid w:val="00D66941"/>
  </w:style>
  <w:style w:type="character" w:customStyle="1" w:styleId="KommentartextZchn">
    <w:name w:val="Kommentartext Zchn"/>
    <w:link w:val="Kommentartext"/>
    <w:uiPriority w:val="99"/>
    <w:semiHidden/>
    <w:rsid w:val="00D6694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82840-05A3-46A6-8843-FFD791DBAF63}">
  <ds:schemaRefs>
    <ds:schemaRef ds:uri="http://schemas.openxmlformats.org/officeDocument/2006/bibliography"/>
  </ds:schemaRefs>
</ds:datastoreItem>
</file>

<file path=customXml/itemProps2.xml><?xml version="1.0" encoding="utf-8"?>
<ds:datastoreItem xmlns:ds="http://schemas.openxmlformats.org/officeDocument/2006/customXml" ds:itemID="{4B852546-2E55-4C92-972B-368D3F0A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3</Pages>
  <Words>1177</Words>
  <Characters>7422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Robin Pollinger</cp:lastModifiedBy>
  <cp:revision>5</cp:revision>
  <cp:lastPrinted>2026-06-15T11:10:00Z</cp:lastPrinted>
  <dcterms:created xsi:type="dcterms:W3CDTF">2026-06-10T05:51:00Z</dcterms:created>
  <dcterms:modified xsi:type="dcterms:W3CDTF">2026-07-06T12:36:00Z</dcterms:modified>
</cp:coreProperties>
</file>