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0"/>
        <w:gridCol w:w="2468"/>
        <w:gridCol w:w="1440"/>
      </w:tblGrid>
      <w:tr w:rsidR="00D46B71" w:rsidRPr="00D46B71" w14:paraId="2931E629" w14:textId="77777777" w:rsidTr="008434CC">
        <w:trPr>
          <w:cantSplit/>
          <w:trHeight w:hRule="exact" w:val="284"/>
        </w:trPr>
        <w:tc>
          <w:tcPr>
            <w:tcW w:w="582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05A0E06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2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8B63F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48653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7D58BD" w:rsidRPr="00D46B71" w14:paraId="02219D1E" w14:textId="77777777" w:rsidTr="008434CC">
        <w:trPr>
          <w:cantSplit/>
          <w:trHeight w:hRule="exact" w:val="284"/>
        </w:trPr>
        <w:tc>
          <w:tcPr>
            <w:tcW w:w="58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77BB9" w14:textId="77777777" w:rsidR="007D58BD" w:rsidRPr="00D46B71" w:rsidRDefault="007D58BD" w:rsidP="007D58BD"/>
        </w:tc>
        <w:tc>
          <w:tcPr>
            <w:tcW w:w="2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9325754" w14:textId="607D83D7" w:rsidR="007D58BD" w:rsidRPr="007D58BD" w:rsidRDefault="00D926FF" w:rsidP="007D58BD">
            <w:pPr>
              <w:rPr>
                <w:color w:val="808080"/>
                <w:u w:val="single"/>
              </w:rPr>
            </w:pPr>
            <w:r w:rsidRPr="00D926FF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CF360" w14:textId="77777777" w:rsidR="007D58BD" w:rsidRPr="00D46B71" w:rsidRDefault="007D58BD" w:rsidP="007D58BD"/>
        </w:tc>
      </w:tr>
      <w:tr w:rsidR="007D58BD" w:rsidRPr="00D46B71" w14:paraId="20300B3D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E954976" w14:textId="77777777" w:rsidR="007D58BD" w:rsidRPr="00D46B71" w:rsidRDefault="007D58BD" w:rsidP="007D58BD">
            <w:r>
              <w:t>Baumaßnahme</w:t>
            </w:r>
          </w:p>
        </w:tc>
      </w:tr>
      <w:tr w:rsidR="007D58BD" w:rsidRPr="00D46B71" w14:paraId="2517C2E5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E2BE5B2" w14:textId="2E3188FE" w:rsidR="007D58BD" w:rsidRPr="00D46B71" w:rsidRDefault="007D58BD" w:rsidP="007D58BD">
            <w:r>
              <w:rPr>
                <w:rFonts w:cs="Arial"/>
              </w:rPr>
              <w:t xml:space="preserve">Kokerei Hansa, </w:t>
            </w:r>
            <w:r w:rsidR="00D926FF">
              <w:rPr>
                <w:rFonts w:cs="Arial"/>
              </w:rPr>
              <w:t>Schalthaus Süd</w:t>
            </w:r>
          </w:p>
        </w:tc>
      </w:tr>
      <w:tr w:rsidR="007D58BD" w:rsidRPr="00D46B71" w14:paraId="2EF2364E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45E9A1D5" w14:textId="77777777" w:rsidR="007D58BD" w:rsidRPr="00D46B71" w:rsidRDefault="007D58BD" w:rsidP="007D58BD">
            <w:r>
              <w:t>Leistung</w:t>
            </w:r>
          </w:p>
        </w:tc>
      </w:tr>
      <w:tr w:rsidR="007D58BD" w:rsidRPr="00D46B71" w14:paraId="0EFA1E3B" w14:textId="77777777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D1A2495" w14:textId="28DFB06E" w:rsidR="007D58BD" w:rsidRPr="00D46B71" w:rsidRDefault="007D58BD" w:rsidP="007D58BD">
            <w:r>
              <w:t>Heizungs-/Sanitär- und Lüftungsanlagen</w:t>
            </w:r>
          </w:p>
        </w:tc>
      </w:tr>
    </w:tbl>
    <w:p w14:paraId="2C667675" w14:textId="77777777" w:rsidR="002748DF" w:rsidRDefault="002748DF" w:rsidP="00046C8E"/>
    <w:p w14:paraId="71DB22BE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7ED0D4B9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1D2A3B38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DA73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55D2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54398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1830A4AD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724BCF20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E99E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3F6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14B6EBF4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6B147" w14:textId="77777777" w:rsidR="00D46B71" w:rsidRPr="00D46B71" w:rsidRDefault="00D46B71" w:rsidP="00D46B71"/>
        </w:tc>
      </w:tr>
      <w:tr w:rsidR="00D46B71" w:rsidRPr="00D46B71" w14:paraId="3101D3C6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5F2C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F11A9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29654CAC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B38E1" w14:textId="77777777" w:rsidR="00D46B71" w:rsidRPr="00D46B71" w:rsidRDefault="00D46B71" w:rsidP="00D46B71"/>
        </w:tc>
      </w:tr>
      <w:tr w:rsidR="00D46B71" w:rsidRPr="00D46B71" w14:paraId="2E03D53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62A1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8D7E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7EEF407B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B89BC26" w14:textId="77777777" w:rsidR="00D46B71" w:rsidRPr="00D46B71" w:rsidRDefault="00D46B71" w:rsidP="00D46B71"/>
        </w:tc>
      </w:tr>
      <w:tr w:rsidR="00D46B71" w:rsidRPr="00D46B71" w14:paraId="33A567C1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8AAC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15B71E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4C2E535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3FD399" w14:textId="77777777" w:rsidR="00D46B71" w:rsidRPr="00D46B71" w:rsidRDefault="00D46B71" w:rsidP="00D46B71"/>
        </w:tc>
      </w:tr>
    </w:tbl>
    <w:p w14:paraId="6B8A226A" w14:textId="77777777" w:rsidR="00D46B71" w:rsidRDefault="00D46B71" w:rsidP="00046C8E"/>
    <w:p w14:paraId="2D572B67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0428E1AB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369427A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6090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53C5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4497C30C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2721D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07256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3AF4919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1F143C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2679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790D0CF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04B6EBA6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87AEE48" w14:textId="77777777" w:rsidR="00D46B71" w:rsidRPr="00D46B71" w:rsidRDefault="00D46B71" w:rsidP="00D46B71"/>
        </w:tc>
      </w:tr>
    </w:tbl>
    <w:p w14:paraId="6652029D" w14:textId="77777777" w:rsidR="00D46B71" w:rsidRDefault="00D46B71" w:rsidP="00046C8E"/>
    <w:p w14:paraId="733B2D14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403D559F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0B66C31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A8A4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36E28D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8382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35BF763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1E50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311A38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E737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AE4992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A79F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51E6ED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3F9AD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AD49D1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FE86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BBE12E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CB44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E2575A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786A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7E1E8DD5" w14:textId="77777777" w:rsidR="00D46B71" w:rsidRDefault="00D46B71" w:rsidP="00046C8E"/>
    <w:p w14:paraId="75341764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6F396716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A7250A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E8C5A0D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29678096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BCC87F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1F6466F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69CFA9E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EB5603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7D758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4A4E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76A77" w14:textId="1D2FBC92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FAC3FA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3D7F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206A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3F3AD1D2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B6AA9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5EF916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2AAD11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E2579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0EC1DB5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3E07BB2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49A44D6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B1C54C6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E9037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DBBD3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79A25B6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6498DB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572C84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1F428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EC29D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C3471E0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D1528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A5E315E" wp14:editId="3A98C754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DD32E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18895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188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11EF3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B676B9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866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423F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958EC0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1929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17A3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2C9A047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9550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A2F5E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656E0A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66D5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DA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5B51743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3CC1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A73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1E43CAE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C78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43BA6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F81A86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63A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5AA5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62D2F4A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A33C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1AD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07483E9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6C8A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89D852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E0A80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F5C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E4B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4AA578A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BED3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948A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5F6E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718ED9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03665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1CEDB6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7C466D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E61199C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5ED38A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18A236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21B61C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F82FD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F332CA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943B97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62FAF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74115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204699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223B5BD" wp14:editId="7EFFCD6D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6C305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1F6CD90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878B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4C5CB6F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2DCED0B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AAB6A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EE9A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6BE73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53B9C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78D086" wp14:editId="53E47D52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A925E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6A4021D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540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AD00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C47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5D6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222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627714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F1863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A8880E" wp14:editId="7F78760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C54DB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75B4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6111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B0FE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CE0C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FBF496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0C85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273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C4BD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609F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890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6A600C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04B8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DFB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4EF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02C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1BFC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A4F54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92FA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523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EBBA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2FC1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EF90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ED914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62C6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56B423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1687521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7579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9589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0EF6EEA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45A7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0B1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20E1BC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38B54E4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22E202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588A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39A8903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2B159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871AB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E8A083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8EAF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440AAAD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810C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FB7AD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A7FE04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E184F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A0290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C5310C4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9B7088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DCE9D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CD095D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BCF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03A19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193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F3199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36D1D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173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58F97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26C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0ED99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739584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C2C0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1A7A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900A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33B5BB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47C892D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CD13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23B7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0F97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2CEEF8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B2A6B9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733A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561D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641C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BD73C1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E7AFB1C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F7DFD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13A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28852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0331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4017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940D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F2D57C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9840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B16B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2AB2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E9F68B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E42BF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342D3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75D4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FD2A20B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29CD4A8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23EA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B642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D852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A592AD6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383F75E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00CE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B01A8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B75C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1D234C6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9A04D45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59B274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5C3F0B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9B5F55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493152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96FCFE1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5C11574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B60BE42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4186C5C7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B559907" wp14:editId="2DDC8653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A6B4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019DD65" wp14:editId="7B4F2AD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E5A2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6497" w14:textId="77777777" w:rsidR="00C630B2" w:rsidRDefault="00C630B2">
      <w:r>
        <w:separator/>
      </w:r>
    </w:p>
    <w:p w14:paraId="3DBBE4A6" w14:textId="77777777" w:rsidR="00C630B2" w:rsidRDefault="00C630B2"/>
    <w:p w14:paraId="6C3F8E71" w14:textId="77777777" w:rsidR="00C630B2" w:rsidRDefault="00C630B2"/>
    <w:p w14:paraId="5D487298" w14:textId="77777777" w:rsidR="00C630B2" w:rsidRDefault="00C630B2"/>
    <w:p w14:paraId="3F6120A3" w14:textId="77777777" w:rsidR="00C630B2" w:rsidRDefault="00C630B2"/>
    <w:p w14:paraId="0C2DEAE1" w14:textId="77777777" w:rsidR="00C630B2" w:rsidRDefault="00C630B2"/>
  </w:endnote>
  <w:endnote w:type="continuationSeparator" w:id="0">
    <w:p w14:paraId="6AED654A" w14:textId="77777777" w:rsidR="00C630B2" w:rsidRDefault="00C630B2">
      <w:r>
        <w:continuationSeparator/>
      </w:r>
    </w:p>
    <w:p w14:paraId="3053A937" w14:textId="77777777" w:rsidR="00C630B2" w:rsidRDefault="00C630B2"/>
    <w:p w14:paraId="148F7B06" w14:textId="77777777" w:rsidR="00C630B2" w:rsidRDefault="00C630B2"/>
    <w:p w14:paraId="5F6F5910" w14:textId="77777777" w:rsidR="00C630B2" w:rsidRDefault="00C630B2"/>
    <w:p w14:paraId="4DB8AA61" w14:textId="77777777" w:rsidR="00C630B2" w:rsidRDefault="00C630B2"/>
    <w:p w14:paraId="406D36D6" w14:textId="77777777" w:rsidR="00C630B2" w:rsidRDefault="00C630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27FB8873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20F9FD5A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17918CC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2585158" wp14:editId="413585DE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DB91F4E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1F2BAF8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7AE5AC6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C245" w14:textId="77777777" w:rsidR="00C630B2" w:rsidRDefault="00C630B2">
      <w:r>
        <w:separator/>
      </w:r>
    </w:p>
    <w:p w14:paraId="663DCABF" w14:textId="77777777" w:rsidR="00C630B2" w:rsidRDefault="00C630B2"/>
    <w:p w14:paraId="6B9800FD" w14:textId="77777777" w:rsidR="00C630B2" w:rsidRDefault="00C630B2"/>
    <w:p w14:paraId="416AD090" w14:textId="77777777" w:rsidR="00C630B2" w:rsidRDefault="00C630B2"/>
  </w:footnote>
  <w:footnote w:type="continuationSeparator" w:id="0">
    <w:p w14:paraId="7A7B79AA" w14:textId="77777777" w:rsidR="00C630B2" w:rsidRDefault="00C630B2">
      <w:r>
        <w:continuationSeparator/>
      </w:r>
    </w:p>
    <w:p w14:paraId="6DF774CD" w14:textId="77777777" w:rsidR="00C630B2" w:rsidRDefault="00C630B2"/>
    <w:p w14:paraId="4948DB07" w14:textId="77777777" w:rsidR="00C630B2" w:rsidRDefault="00C630B2"/>
    <w:p w14:paraId="0B076D71" w14:textId="77777777" w:rsidR="00C630B2" w:rsidRDefault="00C630B2"/>
    <w:p w14:paraId="36FE4FFC" w14:textId="77777777" w:rsidR="00C630B2" w:rsidRDefault="00C630B2"/>
    <w:p w14:paraId="554F3868" w14:textId="77777777" w:rsidR="00C630B2" w:rsidRDefault="00C630B2"/>
  </w:footnote>
  <w:footnote w:id="1">
    <w:p w14:paraId="3D5D7AE1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7E4B" w14:textId="77777777" w:rsidR="007D6F38" w:rsidRDefault="007D6F38"/>
  <w:p w14:paraId="2427070C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E3CB" w14:textId="77777777" w:rsidR="007D6F38" w:rsidRDefault="007D6F38" w:rsidP="00046C8E">
    <w:pPr>
      <w:pStyle w:val="Kopfzeile"/>
    </w:pPr>
    <w:r>
      <w:t>222</w:t>
    </w:r>
  </w:p>
  <w:p w14:paraId="4E00987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21964490">
    <w:abstractNumId w:val="1"/>
  </w:num>
  <w:num w:numId="2" w16cid:durableId="1103500575">
    <w:abstractNumId w:val="5"/>
  </w:num>
  <w:num w:numId="3" w16cid:durableId="2044164178">
    <w:abstractNumId w:val="7"/>
  </w:num>
  <w:num w:numId="4" w16cid:durableId="1481536403">
    <w:abstractNumId w:val="16"/>
  </w:num>
  <w:num w:numId="5" w16cid:durableId="2053992215">
    <w:abstractNumId w:val="9"/>
  </w:num>
  <w:num w:numId="6" w16cid:durableId="161356169">
    <w:abstractNumId w:val="3"/>
  </w:num>
  <w:num w:numId="7" w16cid:durableId="1146817130">
    <w:abstractNumId w:val="12"/>
  </w:num>
  <w:num w:numId="8" w16cid:durableId="652804225">
    <w:abstractNumId w:val="8"/>
  </w:num>
  <w:num w:numId="9" w16cid:durableId="1363896671">
    <w:abstractNumId w:val="15"/>
  </w:num>
  <w:num w:numId="10" w16cid:durableId="1729186864">
    <w:abstractNumId w:val="4"/>
  </w:num>
  <w:num w:numId="11" w16cid:durableId="582111339">
    <w:abstractNumId w:val="11"/>
  </w:num>
  <w:num w:numId="12" w16cid:durableId="389160798">
    <w:abstractNumId w:val="11"/>
  </w:num>
  <w:num w:numId="13" w16cid:durableId="1620992543">
    <w:abstractNumId w:val="11"/>
  </w:num>
  <w:num w:numId="14" w16cid:durableId="736364998">
    <w:abstractNumId w:val="11"/>
  </w:num>
  <w:num w:numId="15" w16cid:durableId="1813981831">
    <w:abstractNumId w:val="11"/>
  </w:num>
  <w:num w:numId="16" w16cid:durableId="232785219">
    <w:abstractNumId w:val="2"/>
  </w:num>
  <w:num w:numId="17" w16cid:durableId="1750537138">
    <w:abstractNumId w:val="2"/>
  </w:num>
  <w:num w:numId="18" w16cid:durableId="860704346">
    <w:abstractNumId w:val="14"/>
  </w:num>
  <w:num w:numId="19" w16cid:durableId="424569682">
    <w:abstractNumId w:val="13"/>
  </w:num>
  <w:num w:numId="20" w16cid:durableId="1015766911">
    <w:abstractNumId w:val="10"/>
  </w:num>
  <w:num w:numId="21" w16cid:durableId="1886024292">
    <w:abstractNumId w:val="6"/>
  </w:num>
  <w:num w:numId="22" w16cid:durableId="212114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044E"/>
    <w:rsid w:val="000021DC"/>
    <w:rsid w:val="00003926"/>
    <w:rsid w:val="0000737B"/>
    <w:rsid w:val="0001134B"/>
    <w:rsid w:val="000114D3"/>
    <w:rsid w:val="000147D2"/>
    <w:rsid w:val="00046C8E"/>
    <w:rsid w:val="000523B6"/>
    <w:rsid w:val="00057A27"/>
    <w:rsid w:val="0006675C"/>
    <w:rsid w:val="00073693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70C71"/>
    <w:rsid w:val="001A6205"/>
    <w:rsid w:val="001A6264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C0F7B"/>
    <w:rsid w:val="002C403D"/>
    <w:rsid w:val="002C55D1"/>
    <w:rsid w:val="002C70E4"/>
    <w:rsid w:val="002E4302"/>
    <w:rsid w:val="002F4952"/>
    <w:rsid w:val="0032077E"/>
    <w:rsid w:val="00327698"/>
    <w:rsid w:val="003552CC"/>
    <w:rsid w:val="00355C7F"/>
    <w:rsid w:val="00375050"/>
    <w:rsid w:val="003845F5"/>
    <w:rsid w:val="0039280C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9715B"/>
    <w:rsid w:val="004C5609"/>
    <w:rsid w:val="004E07A5"/>
    <w:rsid w:val="004E3711"/>
    <w:rsid w:val="004F6440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5F4FF2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58BD"/>
    <w:rsid w:val="007D6F38"/>
    <w:rsid w:val="007E61DB"/>
    <w:rsid w:val="0080065F"/>
    <w:rsid w:val="00801A74"/>
    <w:rsid w:val="0081723D"/>
    <w:rsid w:val="008434CC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30B2"/>
    <w:rsid w:val="00C65F19"/>
    <w:rsid w:val="00C764C5"/>
    <w:rsid w:val="00C96E57"/>
    <w:rsid w:val="00CC1656"/>
    <w:rsid w:val="00CC7F78"/>
    <w:rsid w:val="00CD54C7"/>
    <w:rsid w:val="00CF2882"/>
    <w:rsid w:val="00CF64C4"/>
    <w:rsid w:val="00D05C74"/>
    <w:rsid w:val="00D22E3C"/>
    <w:rsid w:val="00D46B71"/>
    <w:rsid w:val="00D6072E"/>
    <w:rsid w:val="00D926FF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48C4"/>
    <w:rsid w:val="00E85EBB"/>
    <w:rsid w:val="00EA10EB"/>
    <w:rsid w:val="00EC3B1B"/>
    <w:rsid w:val="00EC7AED"/>
    <w:rsid w:val="00F133C2"/>
    <w:rsid w:val="00F15903"/>
    <w:rsid w:val="00F177CE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0AFDD"/>
  <w15:docId w15:val="{AA64359B-D002-4CCA-8BF2-0B51891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374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Robin Pollinger</cp:lastModifiedBy>
  <cp:revision>10</cp:revision>
  <cp:lastPrinted>2010-03-03T17:05:00Z</cp:lastPrinted>
  <dcterms:created xsi:type="dcterms:W3CDTF">2016-10-19T11:49:00Z</dcterms:created>
  <dcterms:modified xsi:type="dcterms:W3CDTF">2026-07-06T12:38:00Z</dcterms:modified>
</cp:coreProperties>
</file>