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26A50150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01044f BM 0086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26A50150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Erneuerung Lastenaufzüge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233_102933599.docx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Z/Bu+NfeXuBAeeZltVyu3PEDEMs=" w:salt="w6dqtGxey/G7QVbRkByHa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3056e61fdc764836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