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4"/>
        <w:gridCol w:w="7666"/>
      </w:tblGrid>
      <w:tr w:rsidRPr="0001186F" w:rsidR="007B128B" w:rsidTr="000149BF" w14:paraId="44E4FEEA" w14:textId="77777777">
        <w:tc>
          <w:tcPr>
            <w:tcW w:w="9640" w:type="dxa"/>
            <w:gridSpan w:val="2"/>
            <w:tcBorders>
              <w:bottom w:val="single" w:color="000000" w:sz="2" w:space="0"/>
            </w:tcBorders>
          </w:tcPr>
          <w:p w:rsidRPr="0001186F" w:rsidR="007B128B" w:rsidRDefault="008346D0" w14:paraId="7D3A6942" w14:textId="77777777">
            <w:pPr>
              <w:pStyle w:val="Titel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Bezeichnung der Bauleistung</w:t>
            </w:r>
          </w:p>
        </w:tc>
      </w:tr>
      <w:tr w:rsidRPr="0001186F" w:rsidR="000149BF" w:rsidTr="000149BF" w14:paraId="2B866DF7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6FA0730" w14:textId="77777777">
            <w:pPr>
              <w:pStyle w:val="Zelle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0F2BE96" w14:textId="77777777">
            <w:pPr>
              <w:pStyle w:val="Zelle"/>
              <w:ind w:left="-142"/>
              <w:rPr>
                <w:rFonts w:cs="Arial"/>
                <w:b/>
                <w:color w:val="auto"/>
                <w:sz w:val="20"/>
              </w:rPr>
            </w:pPr>
            <w:r w:rsidRPr="0001186F">
              <w:rPr>
                <w:rFonts w:cs="Arial"/>
                <w:color w:val="auto"/>
                <w:sz w:val="18"/>
                <w:szCs w:val="18"/>
              </w:rPr>
              <w:t>Baumaßnahme</w:t>
            </w:r>
          </w:p>
        </w:tc>
      </w:tr>
      <w:tr w:rsidRPr="0001186F" w:rsidR="000149BF" w:rsidTr="00427C8E" w14:paraId="64CEE646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308"/>
        </w:trPr>
        <w:tc>
          <w:tcPr>
            <w:tcW w:w="1974" w:type="dxa"/>
            <w:tcBorders>
              <w:left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5F355EBE" w14:textId="77777777">
            <w:pPr>
              <w:pStyle w:val="Zelle"/>
              <w:ind w:right="-139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01044f BM 0086</w:t>
            </w:r>
          </w:p>
        </w:tc>
        <w:tc>
          <w:tcPr>
            <w:tcW w:w="7665" w:type="dxa"/>
            <w:tcBorders>
              <w:left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1D8079D7" w14:textId="0F0FE3AD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BImA, BwDLZ und Kdtr Munster</w:t>
            </w:r>
          </w:p>
        </w:tc>
      </w:tr>
      <w:tr w:rsidRPr="0001186F" w:rsidR="000149BF" w:rsidTr="000149BF" w14:paraId="7F22D5FE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1974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Pr="0001186F" w:rsidR="000149BF" w:rsidP="00F23013" w:rsidRDefault="000149BF" w14:paraId="7064FBF8" w14:textId="559FC945">
            <w:pPr>
              <w:pStyle w:val="Zelle"/>
              <w:rPr>
                <w:rFonts w:cs="Arial"/>
                <w:b/>
                <w:sz w:val="20"/>
              </w:rPr>
            </w:pPr>
          </w:p>
        </w:tc>
        <w:tc>
          <w:tcPr>
            <w:tcW w:w="7665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6D23528D" w14:textId="5FC1A078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Geb. 15, Erneuerung Lastenaufzug</w:t>
            </w:r>
          </w:p>
        </w:tc>
      </w:tr>
      <w:tr w:rsidRPr="0001186F" w:rsidR="000149BF" w:rsidTr="000149BF" w14:paraId="7FA7AC92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6786B54" w14:textId="77777777">
            <w:pPr>
              <w:pStyle w:val="Zelle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8"/>
                <w:szCs w:val="18"/>
              </w:rPr>
              <w:t>Vergabenummer</w:t>
            </w:r>
          </w:p>
        </w:tc>
        <w:tc>
          <w:tcPr>
            <w:tcW w:w="7665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04BA71AD" w14:textId="77777777">
            <w:pPr>
              <w:pStyle w:val="Zelle"/>
              <w:ind w:left="-142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8"/>
                <w:szCs w:val="18"/>
              </w:rPr>
              <w:t>Leistung</w:t>
            </w:r>
          </w:p>
        </w:tc>
      </w:tr>
      <w:tr w:rsidRPr="0001186F" w:rsidR="000149BF" w:rsidTr="00427C8E" w14:paraId="724A5431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left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5E945C1E" w14:textId="77777777">
            <w:pPr>
              <w:pStyle w:val="Zelle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26A50150</w:t>
            </w:r>
          </w:p>
        </w:tc>
        <w:tc>
          <w:tcPr>
            <w:tcW w:w="7665" w:type="dxa"/>
            <w:tcBorders>
              <w:left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7C9EC722" w14:textId="77777777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Erneuerung Lastenaufzüge</w:t>
            </w:r>
          </w:p>
        </w:tc>
      </w:tr>
      <w:tr w:rsidRPr="0001186F" w:rsidR="000149BF" w:rsidTr="00427C8E" w14:paraId="1DE59776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5"/>
        </w:trPr>
        <w:tc>
          <w:tcPr>
            <w:tcW w:w="1974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288CCAEC" w14:textId="77777777">
            <w:pPr>
              <w:pStyle w:val="Zelle"/>
              <w:rPr>
                <w:rFonts w:cs="Arial"/>
                <w:b/>
                <w:sz w:val="20"/>
              </w:rPr>
            </w:pPr>
          </w:p>
        </w:tc>
        <w:tc>
          <w:tcPr>
            <w:tcW w:w="7665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3C518199" w14:textId="77777777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</w:tbl>
    <w:p w:rsidRPr="0001186F" w:rsidR="007B128B" w:rsidRDefault="008346D0" w14:paraId="171237A1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5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695"/>
      </w:tblGrid>
      <w:tr w:rsidRPr="0001186F" w:rsidR="007B128B" w14:paraId="0A171106" w14:textId="77777777">
        <w:tc>
          <w:tcPr>
            <w:tcW w:w="9695" w:type="dxa"/>
          </w:tcPr>
          <w:p w:rsidRPr="0001186F" w:rsidR="007B128B" w:rsidRDefault="008346D0" w14:paraId="30ECDE40" w14:textId="77777777">
            <w:pPr>
              <w:pStyle w:val="Titel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Erklärung der Bieter-/Arbeitsgemeinschaft</w:t>
            </w:r>
          </w:p>
        </w:tc>
      </w:tr>
    </w:tbl>
    <w:p w:rsidRPr="0001186F" w:rsidR="007B128B" w:rsidRDefault="008346D0" w14:paraId="31F4C981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4025"/>
        <w:gridCol w:w="4592"/>
      </w:tblGrid>
      <w:tr w:rsidRPr="0001186F" w:rsidR="007B128B" w14:paraId="24F44497" w14:textId="77777777">
        <w:tc>
          <w:tcPr>
            <w:tcW w:w="9692" w:type="dxa"/>
            <w:gridSpan w:val="3"/>
          </w:tcPr>
          <w:p w:rsidRPr="0001186F" w:rsidR="007B128B" w:rsidP="00427C8E" w:rsidRDefault="008346D0" w14:paraId="237A46A1" w14:textId="22360266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Wir, die nachstehend aufgeführten Unternehmen einer Bietergemeinschaft,</w:t>
            </w:r>
          </w:p>
        </w:tc>
      </w:tr>
      <w:tr w:rsidRPr="0001186F" w:rsidR="007B128B" w14:paraId="4C392CFB" w14:textId="77777777">
        <w:tc>
          <w:tcPr>
            <w:tcW w:w="9692" w:type="dxa"/>
            <w:gridSpan w:val="3"/>
          </w:tcPr>
          <w:p w:rsidRPr="0001186F" w:rsidR="007B128B" w:rsidRDefault="008346D0" w14:paraId="49F80DE0" w14:textId="77777777">
            <w:pPr>
              <w:pStyle w:val="berschrif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Bevollmächtigte Vertreter</w:t>
            </w:r>
          </w:p>
        </w:tc>
      </w:tr>
      <w:tr w:rsidRPr="0001186F" w:rsidR="007B128B" w14:paraId="66CB9065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487F7485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5CA5FC43" w14:textId="3B1C02F4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0"/>
          </w:p>
        </w:tc>
      </w:tr>
      <w:tr w:rsidRPr="0001186F" w:rsidR="007B128B" w14:paraId="757726EB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2A6F6EC6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FF973FB" w14:textId="40DDA8E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1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FE313AF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07DC51F4" w14:textId="77777777">
        <w:trPr>
          <w:trHeight w:val="6"/>
        </w:trPr>
        <w:tc>
          <w:tcPr>
            <w:tcW w:w="9692" w:type="dxa"/>
            <w:gridSpan w:val="3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771CF96F" w14:textId="77777777">
            <w:pPr>
              <w:rPr>
                <w:rFonts w:cs="Arial"/>
                <w:szCs w:val="20"/>
              </w:rPr>
            </w:pPr>
          </w:p>
          <w:p w:rsidRPr="0001186F" w:rsidR="007B128B" w:rsidRDefault="008346D0" w14:paraId="2D99FF1A" w14:textId="77777777">
            <w:pPr>
              <w:pStyle w:val="berschrif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Weitere Mitglieder</w:t>
            </w:r>
          </w:p>
        </w:tc>
      </w:tr>
      <w:tr w:rsidRPr="0001186F" w:rsidR="007B128B" w14:paraId="4972E2D3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2A40B863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FEE7107" w14:textId="7E530D04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2"/>
          </w:p>
        </w:tc>
      </w:tr>
      <w:tr w:rsidRPr="0001186F" w:rsidR="007B128B" w14:paraId="6B7F8328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577484D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2C1994FC" w14:textId="4D955BC9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3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C754FB3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4C80CE17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15D77C90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6D24A80" w14:textId="14EEA220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4"/>
          </w:p>
        </w:tc>
      </w:tr>
      <w:tr w:rsidRPr="0001186F" w:rsidR="007B128B" w14:paraId="4F5F769D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046F2E0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3845D567" w14:textId="3EE47F2A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5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A18AADB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793E9788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1C5643D2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3474A083" w14:textId="74D049A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6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6"/>
          </w:p>
        </w:tc>
      </w:tr>
      <w:tr w:rsidRPr="0001186F" w:rsidR="007B128B" w14:paraId="459E6A0B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7148235B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77814A13" w14:textId="484DB20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7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7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3603AA06" w14:textId="77777777">
            <w:pPr>
              <w:rPr>
                <w:rFonts w:cs="Arial"/>
                <w:szCs w:val="20"/>
              </w:rPr>
            </w:pPr>
          </w:p>
        </w:tc>
      </w:tr>
    </w:tbl>
    <w:p w:rsidRPr="0001186F" w:rsidR="007B128B" w:rsidRDefault="008346D0" w14:paraId="6956F4DF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3742"/>
        <w:gridCol w:w="133"/>
        <w:gridCol w:w="1875"/>
        <w:gridCol w:w="125"/>
        <w:gridCol w:w="3811"/>
      </w:tblGrid>
      <w:tr w:rsidRPr="0001186F" w:rsidR="007B128B" w14:paraId="2F1F41B4" w14:textId="77777777">
        <w:trPr>
          <w:trHeight w:val="6"/>
        </w:trPr>
        <w:tc>
          <w:tcPr>
            <w:tcW w:w="9692" w:type="dxa"/>
            <w:gridSpan w:val="6"/>
          </w:tcPr>
          <w:p w:rsidRPr="0001186F" w:rsidR="007B128B" w:rsidRDefault="008346D0" w14:paraId="47FCF6C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beschließen, im Falle der Auftragserteilung eine Arbeitsgemeinschaft zu bilden und erklären</w:t>
            </w:r>
            <w:r w:rsidRPr="0001186F">
              <w:rPr>
                <w:rStyle w:val="Funotenanker"/>
                <w:rFonts w:cs="Arial"/>
                <w:szCs w:val="20"/>
              </w:rPr>
              <w:footnoteReference w:id="1"/>
            </w:r>
            <w:r w:rsidRPr="0001186F">
              <w:rPr>
                <w:rFonts w:cs="Arial"/>
                <w:szCs w:val="20"/>
              </w:rPr>
              <w:t>, dass der bevollmächtigte Vertreter die Mitglieder gegenüber dem Auftraggeber rechtsverbindlich vertritt, zur Entgegennahme der Zahlungen mit befreiender Wirkung berechtigt ist und alle Mitglieder als Gesamtschuldner haften.</w:t>
            </w:r>
          </w:p>
          <w:p w:rsidRPr="0001186F" w:rsidR="007B128B" w:rsidRDefault="008346D0" w14:paraId="4E946CD0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</w:tr>
      <w:tr w:rsidRPr="0001186F" w:rsidR="007B128B" w14:paraId="29B47171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5D285D92" w14:textId="6A5CCC4F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8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8"/>
          </w:p>
        </w:tc>
        <w:tc>
          <w:tcPr>
            <w:tcW w:w="133" w:type="dxa"/>
          </w:tcPr>
          <w:p w:rsidRPr="0001186F" w:rsidR="007B128B" w:rsidRDefault="008346D0" w14:paraId="709A994E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75F83B6C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4F0C8243" w14:textId="23EBA637">
            <w:pPr>
              <w:pStyle w:val="Minimalzeile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9"/>
            <w:r w:rsidRPr="0001186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186F">
              <w:rPr>
                <w:rFonts w:cs="Arial"/>
                <w:sz w:val="20"/>
                <w:szCs w:val="20"/>
              </w:rPr>
            </w:r>
            <w:r w:rsidRPr="0001186F">
              <w:rPr>
                <w:rFonts w:cs="Arial"/>
                <w:sz w:val="20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25" w:type="dxa"/>
          </w:tcPr>
          <w:p w:rsidRPr="0001186F" w:rsidR="007B128B" w:rsidRDefault="007B128B" w14:paraId="2DEE3110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25DCFBCB" w14:textId="544AA02D">
            <w:pPr>
              <w:rPr>
                <w:rFonts w:cs="Arial"/>
                <w:szCs w:val="20"/>
              </w:rPr>
            </w:pPr>
          </w:p>
        </w:tc>
      </w:tr>
      <w:tr w:rsidRPr="0001186F" w:rsidR="007B128B" w14:paraId="45B2C468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0A70B599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20F3753E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36E58A04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1EEC81AA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723711CC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2B23ECA2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7625A903" w14:textId="6E696404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10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0"/>
          </w:p>
        </w:tc>
        <w:tc>
          <w:tcPr>
            <w:tcW w:w="133" w:type="dxa"/>
          </w:tcPr>
          <w:p w:rsidRPr="0001186F" w:rsidR="007B128B" w:rsidRDefault="008346D0" w14:paraId="1DD1D320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159D2FFF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4A46F40C" w14:textId="2CC345BA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name="Text13" w:id="11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1"/>
          </w:p>
        </w:tc>
        <w:tc>
          <w:tcPr>
            <w:tcW w:w="125" w:type="dxa"/>
          </w:tcPr>
          <w:p w:rsidRPr="0001186F" w:rsidR="007B128B" w:rsidRDefault="007B128B" w14:paraId="1F0D42DC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5ACAA4DF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512C7E50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1C39D2BA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7155F52C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09AB7D64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12F62818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086CCE21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2D3CEE65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32F690FD" w14:textId="31069B36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12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2"/>
          </w:p>
        </w:tc>
        <w:tc>
          <w:tcPr>
            <w:tcW w:w="133" w:type="dxa"/>
          </w:tcPr>
          <w:p w:rsidRPr="0001186F" w:rsidR="007B128B" w:rsidRDefault="008346D0" w14:paraId="38251027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00E984A2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1991F3E0" w14:textId="626E5BA0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name="Text14" w:id="13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3"/>
          </w:p>
        </w:tc>
        <w:tc>
          <w:tcPr>
            <w:tcW w:w="125" w:type="dxa"/>
          </w:tcPr>
          <w:p w:rsidRPr="0001186F" w:rsidR="007B128B" w:rsidRDefault="007B128B" w14:paraId="0F45949F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7B63583C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44200019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15926CD7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2D6626E9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42EF71F7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76F3E8D8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063897B0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6B05D863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P="0001186F" w:rsidRDefault="0001186F" w14:paraId="1AB08BA9" w14:textId="791360BE">
            <w:pPr>
              <w:pStyle w:val="Standardzentriertklein"/>
              <w:keepNext/>
              <w:jc w:val="lef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name="Text16" w:id="14"/>
            <w:r w:rsidRPr="0001186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186F">
              <w:rPr>
                <w:rFonts w:cs="Arial"/>
                <w:sz w:val="20"/>
                <w:szCs w:val="20"/>
              </w:rPr>
            </w:r>
            <w:r w:rsidRPr="0001186F">
              <w:rPr>
                <w:rFonts w:cs="Arial"/>
                <w:sz w:val="20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33" w:type="dxa"/>
          </w:tcPr>
          <w:p w:rsidRPr="0001186F" w:rsidR="007B128B" w:rsidRDefault="008346D0" w14:paraId="01EA9E4D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20C7A387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25D92453" w14:textId="23BBB21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name="Text15" w:id="15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5"/>
          </w:p>
        </w:tc>
        <w:tc>
          <w:tcPr>
            <w:tcW w:w="125" w:type="dxa"/>
          </w:tcPr>
          <w:p w:rsidRPr="0001186F" w:rsidR="007B128B" w:rsidRDefault="007B128B" w14:paraId="16534A10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144D0D59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7BD019AE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5A4B2BA0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10D57511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67F8BBC7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4C48C0BF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1E17381B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</w:tbl>
    <w:p w:rsidRPr="0001186F" w:rsidR="007B128B" w:rsidRDefault="007B128B" w14:paraId="7976190D" w14:textId="77777777">
      <w:pPr>
        <w:pStyle w:val="Minimalzeile"/>
        <w:rPr>
          <w:rFonts w:cs="Arial"/>
          <w:sz w:val="20"/>
          <w:szCs w:val="20"/>
        </w:rPr>
      </w:pPr>
    </w:p>
    <w:sectPr w:rsidRPr="0001186F" w:rsidR="007B128B" w:rsidSect="009E7C2F">
      <w:headerReference w:type="default" r:id="rId7"/>
      <w:footerReference w:type="default" r:id="rId8"/>
      <w:pgSz w:w="11906" w:h="16838"/>
      <w:pgMar w:top="851" w:right="850" w:bottom="850" w:left="1361" w:header="454" w:footer="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0E97" w:rsidRDefault="008346D0" w14:paraId="11C5564C" w14:textId="77777777">
      <w:r>
        <w:separator/>
      </w:r>
    </w:p>
  </w:endnote>
  <w:endnote w:type="continuationSeparator" w:id="0">
    <w:p w:rsidR="00940E97" w:rsidRDefault="008346D0" w14:paraId="582136B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551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787"/>
      <w:gridCol w:w="4086"/>
      <w:gridCol w:w="1891"/>
    </w:tblGrid>
    <w:tr w:rsidR="009E7C2F" w:rsidTr="009E7C2F" w14:paraId="06FDD1E6" w14:textId="77777777">
      <w:trPr>
        <w:trHeight w:val="553"/>
      </w:trPr>
      <w:tc>
        <w:tcPr>
          <w:tcW w:w="710" w:type="dxa"/>
        </w:tcPr>
        <w:p w:rsidR="009E7C2F" w:rsidP="009E7C2F" w:rsidRDefault="009E7C2F" w14:paraId="79AAB74B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4DB53F38" wp14:anchorId="526A290A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9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827" w:type="dxa"/>
        </w:tcPr>
        <w:p w:rsidR="009E7C2F" w:rsidP="009E7C2F" w:rsidRDefault="009E7C2F" w14:paraId="2546ACB0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9E7C2F" w:rsidP="009E7C2F" w:rsidRDefault="009E7C2F" w14:paraId="235B99E8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9E7C2F" w:rsidP="009E7C2F" w:rsidRDefault="009E7C2F" w14:paraId="0C2C1514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234_102933599.docx</w:t>
          </w:r>
          <w:proofErr w:type="gramStart"/>
          <w:proofErr w:type="gramEnd"/>
        </w:p>
      </w:tc>
      <w:tc>
        <w:tcPr>
          <w:tcW w:w="1903" w:type="dxa"/>
        </w:tcPr>
        <w:p w:rsidRPr="005448DE" w:rsidR="009E7C2F" w:rsidP="009E7C2F" w:rsidRDefault="009E7C2F" w14:paraId="123151CC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9E7C2F" w:rsidP="009E7C2F" w:rsidRDefault="009E7C2F" w14:paraId="091BB510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FE578A" w:rsidRDefault="00FE578A" w14:paraId="13469B2E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128B" w:rsidRDefault="008346D0" w14:paraId="08CBBF6F" w14:textId="77777777">
      <w:pPr>
        <w:rPr>
          <w:sz w:val="12"/>
        </w:rPr>
      </w:pPr>
      <w:r>
        <w:separator/>
      </w:r>
    </w:p>
  </w:footnote>
  <w:footnote w:type="continuationSeparator" w:id="0">
    <w:p w:rsidR="007B128B" w:rsidRDefault="008346D0" w14:paraId="24CC3DE1" w14:textId="77777777">
      <w:pPr>
        <w:rPr>
          <w:sz w:val="12"/>
        </w:rPr>
      </w:pPr>
      <w:r>
        <w:continuationSeparator/>
      </w:r>
    </w:p>
  </w:footnote>
  <w:footnote w:id="1">
    <w:p w:rsidR="007B128B" w:rsidRDefault="008346D0" w14:paraId="410594AE" w14:textId="77777777">
      <w:pPr>
        <w:pStyle w:val="Funotentext"/>
      </w:pPr>
      <w:r>
        <w:rPr>
          <w:rStyle w:val="Funotenzeichen"/>
        </w:rPr>
        <w:footnoteRef/>
      </w:r>
      <w:r>
        <w:tab/>
        <w:t>Die Bietergemeinschaft hat mit ihrem Angebot eine Erklärung aller Mitglieder in Textform abzugeben, Auf Verlangen der Vergabestelle ist eine von allen Mitgliedern unterzeichnete bzw. fortgeschritten oder qualifiziert signierte 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578A" w:rsidP="00FE578A" w:rsidRDefault="00FE578A" w14:paraId="381AE13F" w14:textId="7D9253C3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234</w:t>
    </w:r>
  </w:p>
  <w:p w:rsidR="00FE578A" w:rsidP="00FE578A" w:rsidRDefault="00FE578A" w14:paraId="0A08C694" w14:textId="72212B98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(Erklärung Bieter-/Arbeitsgemeinschaft)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56B58"/>
    <w:multiLevelType w:val="multilevel"/>
    <w:tmpl w:val="D88AA07E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8241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409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8B"/>
    <w:rsid w:val="0001186F"/>
    <w:rsid w:val="000149BF"/>
    <w:rsid w:val="00427C8E"/>
    <w:rsid w:val="00507331"/>
    <w:rsid w:val="007B128B"/>
    <w:rsid w:val="008346D0"/>
    <w:rsid w:val="00940E97"/>
    <w:rsid w:val="009E7C2F"/>
    <w:rsid w:val="00FE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"/>
    </o:shapedefaults>
    <o:shapelayout v:ext="edit">
      <o:idmap v:ext="edit" data="1"/>
    </o:shapelayout>
  </w:shapeDefaults>
  <w:decimalSymbol w:val=","/>
  <w:listSeparator w:val=";"/>
  <w14:docId w14:val="021BAC8A"/>
  <w:documentProtection w:edit="forms" w:enforcement="true" w:cryptProviderType="rsaFull" w:cryptAlgorithmClass="hash" w:cryptAlgorithmType="typeAny" w:cryptAlgorithmSid="4" w:cryptSpinCount="50000" w:hash="5gdaJIPIDyO8u/+WXNs2bIJ8vrI=" w:salt="BXCYMoOWFjv7UUNq8w1qC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qFormat/>
    <w:rPr>
      <w:rFonts w:ascii="Arial" w:hAnsi="Arial"/>
      <w:b/>
      <w:sz w:val="20"/>
      <w:vertAlign w:val="superscript"/>
    </w:rPr>
  </w:style>
  <w:style w:type="character" w:customStyle="1" w:styleId="Funotenanker">
    <w:name w:val="Fußnotenanker"/>
    <w:rPr>
      <w:rFonts w:ascii="Arial" w:hAnsi="Arial"/>
      <w:b/>
      <w:sz w:val="20"/>
      <w:vertAlign w:val="superscript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keepNext w:val="0"/>
      <w:snapToGrid w:val="0"/>
    </w:pPr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Minimalzeile">
    <w:name w:val="Minimalzeile"/>
    <w:qFormat/>
    <w:pPr>
      <w:widowControl w:val="0"/>
    </w:pPr>
    <w:rPr>
      <w:rFonts w:ascii="Arial" w:hAnsi="Arial"/>
      <w:sz w:val="8"/>
    </w:rPr>
  </w:style>
  <w:style w:type="paragraph" w:styleId="Kommentartext">
    <w:name w:val="annotation text"/>
    <w:basedOn w:val="Textkrper"/>
    <w:pPr>
      <w:ind w:left="2268"/>
    </w:pPr>
  </w:style>
  <w:style w:type="paragraph" w:styleId="Funotentext">
    <w:name w:val="footnote text"/>
    <w:basedOn w:val="Standard"/>
    <w:pPr>
      <w:suppressLineNumbers/>
      <w:ind w:left="283" w:hanging="283"/>
    </w:pPr>
    <w:rPr>
      <w:sz w:val="16"/>
      <w:szCs w:val="20"/>
    </w:rPr>
  </w:style>
  <w:style w:type="paragraph" w:customStyle="1" w:styleId="Zentriert">
    <w:name w:val="Zentriert"/>
    <w:basedOn w:val="Standard"/>
    <w:qFormat/>
    <w:pPr>
      <w:jc w:val="center"/>
    </w:pPr>
  </w:style>
  <w:style w:type="paragraph" w:customStyle="1" w:styleId="Standardzentriertklein">
    <w:name w:val="Standard zentriert klein"/>
    <w:basedOn w:val="Standard"/>
    <w:qFormat/>
    <w:pPr>
      <w:jc w:val="center"/>
    </w:pPr>
    <w:rPr>
      <w:sz w:val="16"/>
    </w:rPr>
  </w:style>
  <w:style w:type="paragraph" w:customStyle="1" w:styleId="Standard8pt">
    <w:name w:val="Standard 8pt"/>
    <w:basedOn w:val="Standard"/>
    <w:next w:val="Standard"/>
    <w:qFormat/>
    <w:rPr>
      <w:sz w:val="16"/>
    </w:r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47"/>
        <w:tab w:val="right" w:pos="9695"/>
      </w:tabs>
    </w:pPr>
  </w:style>
  <w:style w:type="paragraph" w:styleId="Kopfzeile">
    <w:name w:val="header"/>
    <w:basedOn w:val="Standard"/>
    <w:link w:val="KopfzeileZchn"/>
    <w:uiPriority w:val="99"/>
    <w:unhideWhenUsed/>
    <w:rsid w:val="00FE578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E578A"/>
    <w:rPr>
      <w:rFonts w:ascii="Arial" w:hAnsi="Arial"/>
      <w:sz w:val="20"/>
    </w:rPr>
  </w:style>
  <w:style w:type="paragraph" w:customStyle="1" w:styleId="Zelle">
    <w:name w:val="Zelle"/>
    <w:basedOn w:val="Standard"/>
    <w:rsid w:val="000149BF"/>
    <w:pPr>
      <w:widowControl/>
      <w:suppressAutoHyphens w:val="0"/>
      <w:spacing w:before="60" w:after="40"/>
    </w:pPr>
    <w:rPr>
      <w:rFonts w:eastAsia="Times New Roman" w:cs="Times New Roman"/>
      <w:noProof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9E7C2F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34.dotx" TargetMode="External" Id="Radfbb0eface2472f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vhb-234.dotx</ap:Template>
  <ap:DocSecurity>0</ap:DocSecurity>
  <ap:TotalTime>0</ap:TotalTime>
  <ap:Pages>1</ap:Pages>
  <ap:Words>163</ap:Words>
  <ap:Characters>1033</ap:Characters>
  <ap:Application>Microsoft Office Word</ap:Application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1194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23</cp:revision>
  <dcterms:created xsi:type="dcterms:W3CDTF">2015-10-06T15:19:00Z</dcterms:created>
  <dcterms:modified xsi:type="dcterms:W3CDTF">2022-09-09T09:24:00Z</dcterms:modified>
  <dc:language>de-DE</dc:language>
</cp:coreProperties>
</file>