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Lüneburger Heide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Am Exerzierplatz 12-14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29633</w:t>
            </w:r>
            <w:proofErr w:type="gramStart"/>
            <w:proofErr w:type="gramEnd"/>
            <w:r>
              <w:rPr>
                <w:b/>
                <w:sz w:val="19"/>
              </w:rPr>
              <w:t xml:space="preserve"> Munster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01044f BM 0086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BImA, BwDLZ und Kdtr Munster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Geb. 15, Erneuerung Lastenaufzug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26A50150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Erneuerung Lastenaufzüge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213_102933599.docx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SxnCzCs5Ocsw8FjdOEkiYxpr4XE=" w:salt="DS6yCchmfPE4xBqpYY8HZ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ab692a79eebb4098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