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26-159 E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LWL - Klinik Dortmund; Neubau Apotheke; Rohbauarbeiten; 26-159 E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Rohbauarbeiten eines 2-geschossigen Gebäudes 
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