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Rahmenvertrag über die Lieferung von Verbandsmaterial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4.04.01-011/018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Rahmenvereinbarung über die Lieferung von Verbandsmaterial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