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392"/>
        <w:gridCol w:w="34"/>
        <w:gridCol w:w="357"/>
        <w:gridCol w:w="630"/>
        <w:gridCol w:w="292"/>
        <w:gridCol w:w="581"/>
        <w:gridCol w:w="2108"/>
        <w:gridCol w:w="523"/>
        <w:gridCol w:w="612"/>
        <w:gridCol w:w="141"/>
        <w:gridCol w:w="754"/>
        <w:gridCol w:w="1375"/>
        <w:gridCol w:w="1273"/>
      </w:tblGrid>
      <w:tr w:rsidR="009E0802" w:rsidRPr="008F6547" w14:paraId="7634F4C7" w14:textId="77777777" w:rsidTr="0089492C">
        <w:trPr>
          <w:trHeight w:val="284"/>
        </w:trPr>
        <w:tc>
          <w:tcPr>
            <w:tcW w:w="4989" w:type="dxa"/>
            <w:gridSpan w:val="8"/>
            <w:vMerge w:val="restart"/>
            <w:tcBorders>
              <w:right w:val="single" w:sz="4" w:space="0" w:color="808080"/>
            </w:tcBorders>
            <w:noWrap/>
            <w:tcMar>
              <w:left w:w="28" w:type="dxa"/>
            </w:tcMar>
          </w:tcPr>
          <w:p w14:paraId="0017940C" w14:textId="77777777" w:rsidR="00026536" w:rsidRDefault="009E0802" w:rsidP="00410951">
            <w:pPr>
              <w:jc w:val="left"/>
            </w:pPr>
            <w:r w:rsidRPr="00410951">
              <w:rPr>
                <w:sz w:val="16"/>
                <w:szCs w:val="16"/>
              </w:rPr>
              <w:t>Name und Anschrift des Bieters</w:t>
            </w:r>
          </w:p>
          <w:p w14:paraId="2397499B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0"/>
          </w:p>
          <w:p w14:paraId="7DEF9074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A85B51D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268206DB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654DD9EC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76AE0ED1" w14:textId="77777777" w:rsid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E7B7133" w14:textId="77777777" w:rsidR="009E0802" w:rsidRPr="00026536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4" w:space="0" w:color="808080"/>
              <w:right w:val="single" w:sz="4" w:space="0" w:color="808080"/>
            </w:tcBorders>
            <w:vAlign w:val="center"/>
          </w:tcPr>
          <w:p w14:paraId="30B25C03" w14:textId="77777777" w:rsidR="009E0802" w:rsidRPr="008F6547" w:rsidRDefault="009E0802" w:rsidP="009E0802">
            <w:pPr>
              <w:jc w:val="left"/>
            </w:pPr>
            <w:r>
              <w:t>Ort</w:t>
            </w:r>
            <w:r w:rsidR="002476B6">
              <w:t>:</w:t>
            </w:r>
          </w:p>
        </w:tc>
        <w:tc>
          <w:tcPr>
            <w:tcW w:w="3402" w:type="dxa"/>
            <w:gridSpan w:val="3"/>
            <w:tcBorders>
              <w:top w:val="single" w:sz="4" w:space="0" w:color="808080"/>
              <w:right w:val="single" w:sz="4" w:space="0" w:color="808080"/>
            </w:tcBorders>
          </w:tcPr>
          <w:p w14:paraId="4580B88E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731AA2CE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9F6449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45D7373C" w14:textId="77777777" w:rsidR="009E0802" w:rsidRPr="008F6547" w:rsidRDefault="009E0802" w:rsidP="009E0802">
            <w:pPr>
              <w:jc w:val="left"/>
            </w:pPr>
            <w:r>
              <w:t>Datum</w:t>
            </w:r>
            <w:r w:rsidR="002476B6">
              <w:t>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6C6ED628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6CC7AC9A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E4B6CA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64454A42" w14:textId="77777777" w:rsidR="009E0802" w:rsidRPr="008F6547" w:rsidRDefault="009E0802" w:rsidP="009E0802">
            <w:pPr>
              <w:jc w:val="left"/>
            </w:pPr>
            <w:r>
              <w:t>Tel.: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513EAEE0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7798C19E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3578FF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756F9B96" w14:textId="77777777" w:rsidR="009E0802" w:rsidRPr="008F6547" w:rsidRDefault="009E0802" w:rsidP="009E0802">
            <w:pPr>
              <w:jc w:val="left"/>
            </w:pPr>
            <w:r>
              <w:t>Fax: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55B0B83C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53DD041D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48B2D9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120210C4" w14:textId="77777777" w:rsidR="009E0802" w:rsidRPr="008F6547" w:rsidRDefault="009E0802" w:rsidP="009E0802">
            <w:pPr>
              <w:jc w:val="left"/>
            </w:pPr>
            <w:r>
              <w:t>e-mail: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7449F230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9E0802" w:rsidRPr="008F6547" w14:paraId="167B0201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0F39CEE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right w:val="single" w:sz="4" w:space="0" w:color="808080"/>
            </w:tcBorders>
            <w:vAlign w:val="center"/>
          </w:tcPr>
          <w:p w14:paraId="7CD852D7" w14:textId="77777777" w:rsidR="009E0802" w:rsidRPr="008F6547" w:rsidRDefault="009E0802" w:rsidP="009E0802">
            <w:pPr>
              <w:jc w:val="left"/>
            </w:pPr>
            <w:r>
              <w:t>USt.-ID-Nr.:</w:t>
            </w:r>
          </w:p>
        </w:tc>
        <w:tc>
          <w:tcPr>
            <w:tcW w:w="3402" w:type="dxa"/>
            <w:gridSpan w:val="3"/>
            <w:tcBorders>
              <w:right w:val="single" w:sz="4" w:space="0" w:color="808080"/>
            </w:tcBorders>
            <w:vAlign w:val="center"/>
          </w:tcPr>
          <w:p w14:paraId="11EEF007" w14:textId="77777777" w:rsidR="009E0802" w:rsidRPr="008F6547" w:rsidRDefault="00026536" w:rsidP="00F24D09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24D09">
              <w:t> </w:t>
            </w:r>
            <w:r w:rsidR="00F24D09">
              <w:t> </w:t>
            </w:r>
            <w:r w:rsidR="00F24D09">
              <w:t> </w:t>
            </w:r>
            <w:r w:rsidR="00F24D09">
              <w:t> </w:t>
            </w:r>
            <w:r w:rsidR="00F24D09">
              <w:t> </w:t>
            </w:r>
            <w:r>
              <w:fldChar w:fldCharType="end"/>
            </w:r>
          </w:p>
        </w:tc>
      </w:tr>
      <w:tr w:rsidR="009E0802" w:rsidRPr="008F6547" w14:paraId="232E2E57" w14:textId="77777777" w:rsidTr="0089492C">
        <w:trPr>
          <w:trHeight w:val="284"/>
        </w:trPr>
        <w:tc>
          <w:tcPr>
            <w:tcW w:w="4989" w:type="dxa"/>
            <w:gridSpan w:val="8"/>
            <w:vMerge/>
            <w:tcBorders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08A274" w14:textId="77777777" w:rsidR="009E0802" w:rsidRPr="008F6547" w:rsidRDefault="009E0802" w:rsidP="00940F19"/>
        </w:tc>
        <w:tc>
          <w:tcPr>
            <w:tcW w:w="1276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4E4CF78F" w14:textId="77777777" w:rsidR="009E0802" w:rsidRPr="008F6547" w:rsidRDefault="009E0802" w:rsidP="009E0802">
            <w:pPr>
              <w:jc w:val="left"/>
            </w:pPr>
            <w:r>
              <w:t>HR-Nr.:</w:t>
            </w:r>
          </w:p>
        </w:tc>
        <w:tc>
          <w:tcPr>
            <w:tcW w:w="340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14:paraId="79C2045C" w14:textId="77777777" w:rsidR="009E0802" w:rsidRPr="008F6547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89492C" w:rsidRPr="006E2374" w14:paraId="65663044" w14:textId="77777777" w:rsidTr="0089492C">
        <w:trPr>
          <w:trHeight w:val="2269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3DB48F41" w14:textId="77777777" w:rsidR="00C74A8F" w:rsidRDefault="0089492C" w:rsidP="00940F19">
            <w:pPr>
              <w:rPr>
                <w:sz w:val="16"/>
                <w:szCs w:val="16"/>
              </w:rPr>
            </w:pPr>
            <w:r w:rsidRPr="006E2374">
              <w:rPr>
                <w:sz w:val="16"/>
                <w:szCs w:val="16"/>
              </w:rPr>
              <w:t>(Name und Anschrift der Vergabestelle)</w:t>
            </w:r>
          </w:p>
          <w:p w14:paraId="52E88DAC" w14:textId="77777777" w:rsidR="0089492C" w:rsidRDefault="0089492C" w:rsidP="00C74A8F">
            <w:pPr>
              <w:rPr>
                <w:sz w:val="16"/>
                <w:szCs w:val="16"/>
              </w:rPr>
            </w:pPr>
          </w:p>
          <w:p w14:paraId="3E8FF040" w14:textId="77777777" w:rsidR="00C74A8F" w:rsidRDefault="00C74A8F" w:rsidP="00C74A8F">
            <w:pPr>
              <w:rPr>
                <w:b/>
                <w:sz w:val="16"/>
                <w:szCs w:val="16"/>
              </w:rPr>
            </w:pPr>
            <w:r w:rsidRPr="00C74A8F">
              <w:rPr>
                <w:b/>
                <w:sz w:val="16"/>
                <w:szCs w:val="16"/>
              </w:rPr>
              <w:t xml:space="preserve">Wirtschaftsbetriebe Duisburg </w:t>
            </w:r>
            <w:r>
              <w:rPr>
                <w:b/>
                <w:sz w:val="16"/>
                <w:szCs w:val="16"/>
              </w:rPr>
              <w:t>–</w:t>
            </w:r>
            <w:r w:rsidRPr="00C74A8F">
              <w:rPr>
                <w:b/>
                <w:sz w:val="16"/>
                <w:szCs w:val="16"/>
              </w:rPr>
              <w:t xml:space="preserve"> AöR</w:t>
            </w:r>
          </w:p>
          <w:p w14:paraId="3300AF40" w14:textId="77777777" w:rsidR="00C74A8F" w:rsidRDefault="00C74A8F" w:rsidP="00C74A8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Schifferstr. 190</w:t>
            </w:r>
          </w:p>
          <w:p w14:paraId="3C500896" w14:textId="77777777" w:rsidR="00C74A8F" w:rsidRPr="00C74A8F" w:rsidRDefault="00C74A8F" w:rsidP="00C74A8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47059 Duisburg-Innenhafen</w:t>
            </w:r>
          </w:p>
        </w:tc>
      </w:tr>
      <w:tr w:rsidR="0013068A" w:rsidRPr="008F6547" w14:paraId="3FC71437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1C568F60" w14:textId="77777777" w:rsidR="0013068A" w:rsidRPr="008F6547" w:rsidRDefault="0013068A" w:rsidP="0013068A"/>
        </w:tc>
      </w:tr>
      <w:tr w:rsidR="00597968" w:rsidRPr="008F6547" w14:paraId="0D0A50B0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535F609D" w14:textId="77777777" w:rsidR="00597968" w:rsidRPr="000A77E4" w:rsidRDefault="00597968" w:rsidP="000A77E4">
            <w:pPr>
              <w:jc w:val="left"/>
              <w:rPr>
                <w:b/>
                <w:bCs/>
              </w:rPr>
            </w:pPr>
            <w:r w:rsidRPr="000A77E4">
              <w:rPr>
                <w:b/>
                <w:bCs/>
              </w:rPr>
              <w:t>Angebotsschreiben</w:t>
            </w:r>
          </w:p>
        </w:tc>
      </w:tr>
      <w:tr w:rsidR="0013068A" w:rsidRPr="008F6547" w14:paraId="4FF023AE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5FC627C2" w14:textId="77777777" w:rsidR="0013068A" w:rsidRPr="008F6547" w:rsidRDefault="0013068A" w:rsidP="0013068A"/>
        </w:tc>
      </w:tr>
      <w:tr w:rsidR="00597968" w:rsidRPr="008F6547" w14:paraId="685EE86E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4A959AC2" w14:textId="77777777" w:rsidR="00597968" w:rsidRPr="008F6547" w:rsidRDefault="00597968" w:rsidP="00940F19">
            <w:r>
              <w:rPr>
                <w:bCs/>
                <w:iCs/>
              </w:rPr>
              <w:t>Bezeichnung der Bauleistung:</w:t>
            </w:r>
          </w:p>
        </w:tc>
      </w:tr>
      <w:tr w:rsidR="0013068A" w:rsidRPr="008F6547" w14:paraId="6D03BEB5" w14:textId="77777777" w:rsidTr="0089492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1C07A9A4" w14:textId="77777777" w:rsidR="0013068A" w:rsidRPr="008F6547" w:rsidRDefault="0013068A" w:rsidP="00940F19"/>
        </w:tc>
      </w:tr>
      <w:tr w:rsidR="00140608" w:rsidRPr="00597968" w14:paraId="02716A3D" w14:textId="77777777" w:rsidTr="0089492C">
        <w:trPr>
          <w:trHeight w:val="284"/>
        </w:trPr>
        <w:tc>
          <w:tcPr>
            <w:tcW w:w="2008" w:type="dxa"/>
            <w:gridSpan w:val="5"/>
            <w:noWrap/>
            <w:tcMar>
              <w:left w:w="28" w:type="dxa"/>
            </w:tcMar>
            <w:vAlign w:val="center"/>
          </w:tcPr>
          <w:p w14:paraId="43B8268E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659" w:type="dxa"/>
            <w:gridSpan w:val="9"/>
            <w:noWrap/>
            <w:vAlign w:val="center"/>
          </w:tcPr>
          <w:p w14:paraId="0AABF8B8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0D2F1B" w:rsidRPr="008F6547" w14:paraId="16100A73" w14:textId="77777777" w:rsidTr="0089492C">
        <w:trPr>
          <w:trHeight w:val="284"/>
        </w:trPr>
        <w:tc>
          <w:tcPr>
            <w:tcW w:w="2008" w:type="dxa"/>
            <w:gridSpan w:val="5"/>
            <w:vMerge w:val="restart"/>
            <w:noWrap/>
            <w:tcMar>
              <w:left w:w="28" w:type="dxa"/>
            </w:tcMar>
            <w:vAlign w:val="center"/>
          </w:tcPr>
          <w:p w14:paraId="54054CE6" w14:textId="77777777" w:rsidR="000D2F1B" w:rsidRPr="008F6547" w:rsidRDefault="000D2F1B" w:rsidP="00940F19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6A63E9DF" w14:textId="77777777" w:rsidR="000D2F1B" w:rsidRPr="00C74A8F" w:rsidRDefault="003355C0" w:rsidP="00333698">
            <w:pPr>
              <w:rPr>
                <w:b/>
              </w:rPr>
            </w:pPr>
            <w:r>
              <w:rPr>
                <w:b/>
              </w:rPr>
              <w:t>Durchführung von Bauleistungen</w:t>
            </w:r>
          </w:p>
        </w:tc>
      </w:tr>
      <w:tr w:rsidR="000D2F1B" w:rsidRPr="008F6547" w14:paraId="44896510" w14:textId="77777777" w:rsidTr="0089492C">
        <w:trPr>
          <w:trHeight w:val="284"/>
        </w:trPr>
        <w:tc>
          <w:tcPr>
            <w:tcW w:w="2008" w:type="dxa"/>
            <w:gridSpan w:val="5"/>
            <w:vMerge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6D899D" w14:textId="77777777" w:rsidR="000D2F1B" w:rsidRPr="008F6547" w:rsidRDefault="000D2F1B" w:rsidP="00940F19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0545097B" w14:textId="77777777" w:rsidR="000D2F1B" w:rsidRPr="00C74A8F" w:rsidRDefault="000D2F1B" w:rsidP="00940F19">
            <w:pPr>
              <w:rPr>
                <w:b/>
              </w:rPr>
            </w:pPr>
          </w:p>
        </w:tc>
      </w:tr>
      <w:tr w:rsidR="00140608" w:rsidRPr="00597968" w14:paraId="343B7F48" w14:textId="77777777" w:rsidTr="0089492C">
        <w:trPr>
          <w:trHeight w:val="340"/>
        </w:trPr>
        <w:tc>
          <w:tcPr>
            <w:tcW w:w="2008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F6F0AF" w14:textId="77777777" w:rsidR="00140608" w:rsidRPr="00597968" w:rsidRDefault="004E122C" w:rsidP="004E12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659" w:type="dxa"/>
            <w:gridSpan w:val="9"/>
            <w:tcBorders>
              <w:top w:val="single" w:sz="4" w:space="0" w:color="808080"/>
            </w:tcBorders>
            <w:noWrap/>
            <w:vAlign w:val="center"/>
          </w:tcPr>
          <w:p w14:paraId="4D7C4A4E" w14:textId="77777777" w:rsidR="00140608" w:rsidRPr="00597968" w:rsidRDefault="004E122C" w:rsidP="00940F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0D2F1B" w:rsidRPr="008F6547" w14:paraId="55F4642F" w14:textId="77777777" w:rsidTr="0089492C">
        <w:trPr>
          <w:trHeight w:val="284"/>
        </w:trPr>
        <w:tc>
          <w:tcPr>
            <w:tcW w:w="2008" w:type="dxa"/>
            <w:gridSpan w:val="5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98ECB0A" w14:textId="77777777" w:rsidR="000D2F1B" w:rsidRPr="008F6547" w:rsidRDefault="000D2F1B" w:rsidP="00940F19"/>
        </w:tc>
        <w:tc>
          <w:tcPr>
            <w:tcW w:w="7659" w:type="dxa"/>
            <w:gridSpan w:val="9"/>
            <w:tcBorders>
              <w:bottom w:val="single" w:sz="4" w:space="0" w:color="808080"/>
            </w:tcBorders>
            <w:vAlign w:val="center"/>
          </w:tcPr>
          <w:p w14:paraId="26102F54" w14:textId="3E79F39C" w:rsidR="005F33EB" w:rsidRPr="00C74A8F" w:rsidRDefault="007F12A5" w:rsidP="00734059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BD5CD7" w:rsidRPr="00BD5CD7">
              <w:t>Kanalrenovierung in der Straße Am Dickerhorst in Duisburg-Buchholz</w:t>
            </w:r>
            <w:r>
              <w:fldChar w:fldCharType="end"/>
            </w:r>
          </w:p>
        </w:tc>
      </w:tr>
      <w:tr w:rsidR="005C638C" w:rsidRPr="001C60F2" w14:paraId="36919007" w14:textId="77777777" w:rsidTr="005C638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1BB44188" w14:textId="77777777" w:rsidR="006112E3" w:rsidRDefault="006112E3" w:rsidP="000D2F1B">
            <w:pPr>
              <w:jc w:val="left"/>
              <w:rPr>
                <w:b/>
                <w:bCs/>
              </w:rPr>
            </w:pPr>
          </w:p>
          <w:p w14:paraId="6D42CBCE" w14:textId="77777777" w:rsidR="005C638C" w:rsidRPr="00597968" w:rsidRDefault="005C638C" w:rsidP="000D2F1B">
            <w:pPr>
              <w:jc w:val="left"/>
            </w:pPr>
            <w:r w:rsidRPr="000A77E4">
              <w:rPr>
                <w:b/>
                <w:bCs/>
              </w:rPr>
              <w:t>Anlagen</w:t>
            </w:r>
            <w:bookmarkStart w:id="1" w:name="_Ref491332816"/>
            <w:r>
              <w:rPr>
                <w:rStyle w:val="Funotenzeichen"/>
                <w:b w:val="0"/>
              </w:rPr>
              <w:footnoteReference w:id="1"/>
            </w:r>
            <w:bookmarkEnd w:id="1"/>
            <w:r>
              <w:rPr>
                <w:b/>
                <w:bCs/>
              </w:rPr>
              <w:t>, die Vertragsbestandteil werden</w:t>
            </w:r>
          </w:p>
        </w:tc>
      </w:tr>
      <w:tr w:rsidR="004E122C" w:rsidRPr="001C60F2" w14:paraId="6453BCC2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094F2F7E" w14:textId="77777777" w:rsidR="004E122C" w:rsidRDefault="004E122C" w:rsidP="000A77E4">
            <w:pPr>
              <w:jc w:val="left"/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3DDDAB2C" w14:textId="77777777" w:rsidR="004E122C" w:rsidRPr="00597968" w:rsidRDefault="0044202E" w:rsidP="00864C52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bookmarkStart w:id="2" w:name="Vergart4_21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503" w:type="dxa"/>
            <w:gridSpan w:val="3"/>
            <w:vAlign w:val="center"/>
          </w:tcPr>
          <w:p w14:paraId="7BFC8BE0" w14:textId="77777777" w:rsidR="004E122C" w:rsidRPr="00597968" w:rsidRDefault="004E122C" w:rsidP="004E122C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228F08DD" w14:textId="77777777" w:rsidR="004E122C" w:rsidRPr="00597968" w:rsidRDefault="004E122C" w:rsidP="000D2F1B">
            <w:pPr>
              <w:jc w:val="left"/>
            </w:pPr>
            <w:r w:rsidRPr="00597968">
              <w:t>Leistungsverzeichnis/Leistungsprogramm (Kurz- oder Langfassung) mit den Preisen sowie den geforderten Angaben und Erklärungen</w:t>
            </w:r>
          </w:p>
        </w:tc>
      </w:tr>
      <w:tr w:rsidR="00D1009B" w:rsidRPr="001C60F2" w14:paraId="3F1500AE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B7D3A56" w14:textId="77777777" w:rsidR="00D1009B" w:rsidRDefault="00D1009B" w:rsidP="00622C9A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0E33E99C" w14:textId="77777777" w:rsidR="00D1009B" w:rsidRPr="00597968" w:rsidRDefault="00D1009B" w:rsidP="00622C9A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7895BC97" w14:textId="77777777" w:rsidR="00D1009B" w:rsidRPr="00D425A1" w:rsidRDefault="00D1009B" w:rsidP="00622C9A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2370F288" w14:textId="77777777" w:rsidR="00D1009B" w:rsidRPr="00C74A8F" w:rsidRDefault="00D1009B" w:rsidP="0010771E">
            <w:pPr>
              <w:jc w:val="left"/>
              <w:rPr>
                <w:strike/>
              </w:rPr>
            </w:pPr>
            <w:r w:rsidRPr="00C74A8F">
              <w:rPr>
                <w:strike/>
              </w:rPr>
              <w:t xml:space="preserve">Vertragsformular für Instandhaltung mit den Preisen sowie den geforderten Angaben und Erklärungen </w:t>
            </w:r>
          </w:p>
        </w:tc>
      </w:tr>
      <w:tr w:rsidR="004E122C" w:rsidRPr="001C60F2" w14:paraId="182C2A10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23C7F2AC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48B573B2" w14:textId="77777777" w:rsidR="004E122C" w:rsidRPr="00597968" w:rsidRDefault="00706FD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74244AE1" w14:textId="77777777" w:rsidR="004E122C" w:rsidRPr="00C74A8F" w:rsidRDefault="00DF0D66" w:rsidP="00DF0D66">
            <w:pPr>
              <w:jc w:val="left"/>
              <w:rPr>
                <w:strike/>
              </w:rPr>
            </w:pPr>
            <w:r w:rsidRPr="00C74A8F">
              <w:rPr>
                <w:strike/>
              </w:rPr>
              <w:t>224</w:t>
            </w:r>
          </w:p>
        </w:tc>
        <w:tc>
          <w:tcPr>
            <w:tcW w:w="6786" w:type="dxa"/>
            <w:gridSpan w:val="7"/>
            <w:vAlign w:val="center"/>
          </w:tcPr>
          <w:p w14:paraId="2F598410" w14:textId="77777777" w:rsidR="004E122C" w:rsidRPr="00C74A8F" w:rsidRDefault="00DF0D66" w:rsidP="00987558">
            <w:pPr>
              <w:jc w:val="left"/>
              <w:rPr>
                <w:strike/>
              </w:rPr>
            </w:pPr>
            <w:r w:rsidRPr="00C74A8F">
              <w:rPr>
                <w:strike/>
              </w:rPr>
              <w:t>Lohngleitklausel - Berechnung des Änderungssatzes</w:t>
            </w:r>
          </w:p>
        </w:tc>
      </w:tr>
      <w:tr w:rsidR="004E122C" w:rsidRPr="001C60F2" w14:paraId="71DD6079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1566FE4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1C0F73FE" w14:textId="25996D86" w:rsidR="004E122C" w:rsidRPr="00597968" w:rsidRDefault="00706FD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17E19BFC" w14:textId="77777777" w:rsidR="004E122C" w:rsidRPr="00D425A1" w:rsidRDefault="00DF0D66" w:rsidP="00987558">
            <w:pPr>
              <w:jc w:val="left"/>
            </w:pPr>
            <w:r w:rsidRPr="00D425A1">
              <w:t>233</w:t>
            </w:r>
          </w:p>
        </w:tc>
        <w:tc>
          <w:tcPr>
            <w:tcW w:w="6786" w:type="dxa"/>
            <w:gridSpan w:val="7"/>
            <w:vAlign w:val="center"/>
          </w:tcPr>
          <w:p w14:paraId="4529DBAD" w14:textId="77777777" w:rsidR="004E122C" w:rsidRPr="00597968" w:rsidRDefault="00DF0D66" w:rsidP="00DF0D66">
            <w:pPr>
              <w:jc w:val="left"/>
            </w:pPr>
            <w:r w:rsidRPr="00597968">
              <w:t xml:space="preserve">Nachunternehmerleistungen </w:t>
            </w:r>
          </w:p>
        </w:tc>
      </w:tr>
      <w:tr w:rsidR="004E122C" w:rsidRPr="001C60F2" w14:paraId="7FEFCBDF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54CAFFFC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0ACB5478" w14:textId="77777777" w:rsidR="004E122C" w:rsidRPr="00597968" w:rsidRDefault="004E122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357444FA" w14:textId="77777777" w:rsidR="004E122C" w:rsidRPr="00D425A1" w:rsidRDefault="00DF0D66" w:rsidP="00DF0D66">
            <w:pPr>
              <w:jc w:val="left"/>
            </w:pPr>
            <w:r w:rsidRPr="00D425A1">
              <w:t>234</w:t>
            </w:r>
          </w:p>
        </w:tc>
        <w:tc>
          <w:tcPr>
            <w:tcW w:w="6786" w:type="dxa"/>
            <w:gridSpan w:val="7"/>
            <w:vAlign w:val="center"/>
          </w:tcPr>
          <w:p w14:paraId="48870C4D" w14:textId="77777777" w:rsidR="004E122C" w:rsidRPr="00597968" w:rsidRDefault="00DF0D66" w:rsidP="00987558">
            <w:pPr>
              <w:jc w:val="left"/>
            </w:pPr>
            <w:r w:rsidRPr="00597968">
              <w:t>Bieter-/Arbeitsgemeinschaft</w:t>
            </w:r>
          </w:p>
        </w:tc>
      </w:tr>
      <w:tr w:rsidR="004E122C" w:rsidRPr="001C60F2" w14:paraId="1A29ACB6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2D6D2B6A" w14:textId="77777777" w:rsidR="004E122C" w:rsidRDefault="004E122C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50274FA8" w14:textId="77777777" w:rsidR="004E122C" w:rsidRPr="00597968" w:rsidRDefault="004E122C" w:rsidP="00987558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0F27CB2F" w14:textId="77777777" w:rsidR="004E122C" w:rsidRPr="00DB26B8" w:rsidRDefault="00DF0D66" w:rsidP="006D43FE">
            <w:pPr>
              <w:jc w:val="left"/>
              <w:rPr>
                <w:strike/>
              </w:rPr>
            </w:pPr>
            <w:r w:rsidRPr="00DB26B8">
              <w:rPr>
                <w:strike/>
              </w:rPr>
              <w:t>235</w:t>
            </w:r>
          </w:p>
        </w:tc>
        <w:tc>
          <w:tcPr>
            <w:tcW w:w="6786" w:type="dxa"/>
            <w:gridSpan w:val="7"/>
            <w:vAlign w:val="center"/>
          </w:tcPr>
          <w:p w14:paraId="04AA73D0" w14:textId="77777777" w:rsidR="004E122C" w:rsidRPr="00DB26B8" w:rsidRDefault="001013A4" w:rsidP="00987558">
            <w:pPr>
              <w:jc w:val="left"/>
              <w:rPr>
                <w:strike/>
              </w:rPr>
            </w:pPr>
            <w:r w:rsidRPr="00DB26B8">
              <w:rPr>
                <w:strike/>
              </w:rPr>
              <w:t xml:space="preserve">Verzeichnis der </w:t>
            </w:r>
            <w:r w:rsidR="00DF0D66" w:rsidRPr="00DB26B8">
              <w:rPr>
                <w:strike/>
              </w:rPr>
              <w:t>Leistungen</w:t>
            </w:r>
            <w:r w:rsidR="004F6A90" w:rsidRPr="00DB26B8">
              <w:rPr>
                <w:strike/>
              </w:rPr>
              <w:t>/Kapazitäten</w:t>
            </w:r>
            <w:r w:rsidR="00DF0D66" w:rsidRPr="00DB26B8">
              <w:rPr>
                <w:strike/>
              </w:rPr>
              <w:t xml:space="preserve"> anderer Unternehmen</w:t>
            </w:r>
          </w:p>
        </w:tc>
      </w:tr>
      <w:tr w:rsidR="00DF0D66" w:rsidRPr="001C60F2" w14:paraId="3C3346F0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4BD373CB" w14:textId="77777777" w:rsidR="00DF0D66" w:rsidRDefault="00DF0D66" w:rsidP="00987558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0A0E1CFF" w14:textId="77777777" w:rsidR="00DF0D66" w:rsidRPr="00DF0D66" w:rsidRDefault="00DF0D66" w:rsidP="00987558">
            <w:pPr>
              <w:jc w:val="left"/>
            </w:pPr>
            <w:r w:rsidRPr="00DF0D66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DF0D66">
              <w:instrText xml:space="preserve"> FORMCHECKBOX </w:instrText>
            </w:r>
            <w:r w:rsidRPr="00DF0D66">
              <w:fldChar w:fldCharType="separate"/>
            </w:r>
            <w:r w:rsidRPr="00DF0D66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5A7B2BD7" w14:textId="77777777" w:rsidR="00DF0D66" w:rsidRPr="00D425A1" w:rsidRDefault="00DF0D66" w:rsidP="00987558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424DC2B4" w14:textId="77777777" w:rsidR="00DF0D66" w:rsidRPr="00C74A8F" w:rsidRDefault="00D425A1" w:rsidP="00DF0D66">
            <w:pPr>
              <w:jc w:val="left"/>
              <w:rPr>
                <w:strike/>
              </w:rPr>
            </w:pPr>
            <w:r w:rsidRPr="00C74A8F">
              <w:rPr>
                <w:strike/>
              </w:rPr>
              <w:t>Nebenangebot(e)</w:t>
            </w:r>
          </w:p>
        </w:tc>
      </w:tr>
      <w:tr w:rsidR="00706FDC" w:rsidRPr="001C60F2" w14:paraId="7D1DD48E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16352CF9" w14:textId="77777777" w:rsidR="00706FDC" w:rsidRDefault="00706FDC" w:rsidP="001C60F2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110B0063" w14:textId="77777777" w:rsidR="00706FDC" w:rsidRPr="00597968" w:rsidRDefault="00706FDC" w:rsidP="005C27BD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6E1A84B8" w14:textId="77777777" w:rsidR="00706FDC" w:rsidRPr="00D425A1" w:rsidRDefault="000E4AA2" w:rsidP="004E122C">
            <w:pPr>
              <w:jc w:val="left"/>
            </w:pPr>
            <w:r>
              <w:t>248</w:t>
            </w:r>
          </w:p>
        </w:tc>
        <w:tc>
          <w:tcPr>
            <w:tcW w:w="6786" w:type="dxa"/>
            <w:gridSpan w:val="7"/>
            <w:vAlign w:val="center"/>
          </w:tcPr>
          <w:p w14:paraId="0A626DE0" w14:textId="77777777" w:rsidR="00706FDC" w:rsidRPr="00C74A8F" w:rsidRDefault="000E4AA2" w:rsidP="000E4AA2">
            <w:pPr>
              <w:jc w:val="left"/>
              <w:rPr>
                <w:strike/>
              </w:rPr>
            </w:pPr>
            <w:r w:rsidRPr="00C74A8F">
              <w:rPr>
                <w:strike/>
              </w:rPr>
              <w:t>Erklärung zur Verwendung von Holzprodukten</w:t>
            </w:r>
          </w:p>
        </w:tc>
      </w:tr>
      <w:tr w:rsidR="00695337" w:rsidRPr="001C60F2" w14:paraId="2873F198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C7055E6" w14:textId="77777777" w:rsidR="00695337" w:rsidRDefault="00695337" w:rsidP="00E76F2B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7C9C64BE" w14:textId="77777777" w:rsidR="00695337" w:rsidRPr="00DC35D8" w:rsidRDefault="00C74A8F" w:rsidP="00B27615">
            <w: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4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503" w:type="dxa"/>
            <w:gridSpan w:val="3"/>
            <w:vAlign w:val="center"/>
          </w:tcPr>
          <w:p w14:paraId="16D1C789" w14:textId="77777777" w:rsidR="00695337" w:rsidRPr="00DC35D8" w:rsidRDefault="00695337" w:rsidP="00B27615"/>
        </w:tc>
        <w:tc>
          <w:tcPr>
            <w:tcW w:w="6786" w:type="dxa"/>
            <w:gridSpan w:val="7"/>
            <w:vAlign w:val="center"/>
          </w:tcPr>
          <w:p w14:paraId="08E085A6" w14:textId="77777777" w:rsidR="00695337" w:rsidRPr="00520D3B" w:rsidRDefault="00C74A8F" w:rsidP="00B27615">
            <w:r>
              <w:rPr>
                <w:rFonts w:ascii="Helvetica" w:hAnsi="Helvetica" w:cs="Helvetica"/>
              </w:rPr>
              <w:t>Formblatt F4</w:t>
            </w:r>
          </w:p>
        </w:tc>
      </w:tr>
      <w:tr w:rsidR="000F3508" w:rsidRPr="001C60F2" w14:paraId="145ACB76" w14:textId="77777777" w:rsidTr="002F4DD6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03082838" w14:textId="77777777" w:rsidR="000F3508" w:rsidRDefault="000F3508" w:rsidP="002F4DD6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6AFB9135" w14:textId="77777777" w:rsidR="000F3508" w:rsidRPr="005C27BD" w:rsidRDefault="000F3508" w:rsidP="002F4DD6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4FFE862E" w14:textId="77777777" w:rsidR="000F3508" w:rsidRPr="00D425A1" w:rsidRDefault="000F3508" w:rsidP="002F4DD6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726E8114" w14:textId="77777777" w:rsidR="002615C2" w:rsidRPr="00597968" w:rsidRDefault="002615C2" w:rsidP="002F4DD6">
            <w:pPr>
              <w:jc w:val="left"/>
            </w:pPr>
          </w:p>
        </w:tc>
      </w:tr>
      <w:tr w:rsidR="000F3508" w:rsidRPr="001C60F2" w14:paraId="6AD48FFC" w14:textId="77777777" w:rsidTr="00626C30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A3C369F" w14:textId="77777777" w:rsidR="000F3508" w:rsidRDefault="000F3508" w:rsidP="00626C30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730859E9" w14:textId="77777777" w:rsidR="000F3508" w:rsidRPr="005C27BD" w:rsidRDefault="000F3508" w:rsidP="00626C30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226E2C11" w14:textId="77777777" w:rsidR="000F3508" w:rsidRPr="00D425A1" w:rsidRDefault="000F3508" w:rsidP="00626C30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779D5BB8" w14:textId="77777777" w:rsidR="000F3508" w:rsidRPr="00597968" w:rsidRDefault="000F3508" w:rsidP="00626C30">
            <w:pPr>
              <w:jc w:val="left"/>
            </w:pPr>
          </w:p>
        </w:tc>
      </w:tr>
      <w:tr w:rsidR="00E76F2B" w:rsidRPr="001C60F2" w14:paraId="71EE36A4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7A4B758" w14:textId="77777777" w:rsidR="00E76F2B" w:rsidRDefault="00E76F2B" w:rsidP="00E76F2B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051AB477" w14:textId="77777777" w:rsidR="00E76F2B" w:rsidRPr="005C27BD" w:rsidRDefault="00E76F2B" w:rsidP="00E76F2B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6C89F8B1" w14:textId="77777777" w:rsidR="00E76F2B" w:rsidRPr="00D425A1" w:rsidRDefault="00E76F2B" w:rsidP="00E76F2B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041698BD" w14:textId="77777777" w:rsidR="00E76F2B" w:rsidRPr="00597968" w:rsidRDefault="00E76F2B" w:rsidP="00E76F2B">
            <w:pPr>
              <w:jc w:val="left"/>
            </w:pPr>
          </w:p>
        </w:tc>
      </w:tr>
      <w:tr w:rsidR="006E2374" w:rsidRPr="001C60F2" w14:paraId="29FDAD2C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5AB32351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255ED071" w14:textId="77777777" w:rsidR="006E2374" w:rsidRPr="005C27BD" w:rsidRDefault="006E2374" w:rsidP="005C27BD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416F35C0" w14:textId="77777777" w:rsidR="006E2374" w:rsidRPr="00D425A1" w:rsidRDefault="006E2374" w:rsidP="004E122C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626DD127" w14:textId="77777777" w:rsidR="006E2374" w:rsidRPr="00597968" w:rsidRDefault="006E2374" w:rsidP="000D2F1B">
            <w:pPr>
              <w:jc w:val="left"/>
            </w:pPr>
          </w:p>
        </w:tc>
      </w:tr>
      <w:tr w:rsidR="006E2374" w:rsidRPr="001C60F2" w14:paraId="06C9072D" w14:textId="77777777" w:rsidTr="0076461A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03E928F6" w14:textId="77777777" w:rsidR="006E2374" w:rsidRDefault="006E2374" w:rsidP="001C60F2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22D50CC8" w14:textId="77777777" w:rsidR="006E2374" w:rsidRPr="005C27BD" w:rsidRDefault="006E2374" w:rsidP="005C27BD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62581CF6" w14:textId="77777777" w:rsidR="006E2374" w:rsidRPr="00D425A1" w:rsidRDefault="006E2374" w:rsidP="004E122C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695BEE12" w14:textId="77777777" w:rsidR="006E2374" w:rsidRPr="00597968" w:rsidRDefault="006E2374" w:rsidP="000D2F1B">
            <w:pPr>
              <w:jc w:val="left"/>
            </w:pPr>
          </w:p>
        </w:tc>
      </w:tr>
      <w:tr w:rsidR="005C638C" w:rsidRPr="001C60F2" w14:paraId="4D628109" w14:textId="77777777" w:rsidTr="005C638C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69250CA2" w14:textId="77777777" w:rsidR="005C638C" w:rsidRPr="00597968" w:rsidRDefault="005C638C" w:rsidP="005C638C">
            <w:pPr>
              <w:jc w:val="left"/>
            </w:pPr>
            <w:r>
              <w:t>Anlagen</w:t>
            </w:r>
            <w:r w:rsidR="00A10F82" w:rsidRPr="00A10F82">
              <w:rPr>
                <w:vertAlign w:val="superscript"/>
              </w:rPr>
              <w:fldChar w:fldCharType="begin"/>
            </w:r>
            <w:r w:rsidR="00A10F82" w:rsidRPr="00A10F82">
              <w:rPr>
                <w:vertAlign w:val="superscript"/>
              </w:rPr>
              <w:instrText xml:space="preserve"> NOTEREF _Ref491332816 \h </w:instrText>
            </w:r>
            <w:r w:rsidR="00A10F82" w:rsidRPr="00A10F82">
              <w:rPr>
                <w:vertAlign w:val="superscript"/>
              </w:rPr>
            </w:r>
            <w:r w:rsidR="00A10F82" w:rsidRPr="00A10F82">
              <w:rPr>
                <w:vertAlign w:val="superscript"/>
              </w:rPr>
              <w:fldChar w:fldCharType="separate"/>
            </w:r>
            <w:r w:rsidR="00C2722B">
              <w:rPr>
                <w:vertAlign w:val="superscript"/>
              </w:rPr>
              <w:t>1</w:t>
            </w:r>
            <w:r w:rsidR="00A10F82" w:rsidRPr="00A10F82">
              <w:rPr>
                <w:vertAlign w:val="superscript"/>
              </w:rPr>
              <w:fldChar w:fldCharType="end"/>
            </w:r>
            <w:r>
              <w:t>, die der Angebotserläuterung dienen, ohne Vertragsbestandteil zu werden</w:t>
            </w:r>
          </w:p>
        </w:tc>
      </w:tr>
      <w:tr w:rsidR="005C638C" w:rsidRPr="001C60F2" w14:paraId="6D948970" w14:textId="77777777" w:rsidTr="005C638C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56FD1C78" w14:textId="77777777" w:rsidR="005C638C" w:rsidRDefault="005C638C" w:rsidP="005C638C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473A1E81" w14:textId="77777777" w:rsidR="005C638C" w:rsidRPr="00597968" w:rsidRDefault="005C638C" w:rsidP="005C638C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1BB11ED2" w14:textId="77777777" w:rsidR="005C638C" w:rsidRPr="00D425A1" w:rsidRDefault="005C638C" w:rsidP="005C638C">
            <w:pPr>
              <w:jc w:val="left"/>
            </w:pPr>
            <w:r w:rsidRPr="00D425A1">
              <w:t>124</w:t>
            </w:r>
          </w:p>
        </w:tc>
        <w:tc>
          <w:tcPr>
            <w:tcW w:w="6786" w:type="dxa"/>
            <w:gridSpan w:val="7"/>
            <w:vAlign w:val="center"/>
          </w:tcPr>
          <w:p w14:paraId="74F81D9A" w14:textId="77777777" w:rsidR="005C638C" w:rsidRPr="00597968" w:rsidRDefault="005C638C" w:rsidP="005C638C">
            <w:pPr>
              <w:jc w:val="left"/>
            </w:pPr>
            <w:r w:rsidRPr="00597968">
              <w:t>Eigenerklärung zur Eignung</w:t>
            </w:r>
          </w:p>
        </w:tc>
      </w:tr>
      <w:tr w:rsidR="005C638C" w:rsidRPr="001C60F2" w14:paraId="79B15708" w14:textId="77777777" w:rsidTr="005C638C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76698E7C" w14:textId="77777777" w:rsidR="005C638C" w:rsidRDefault="005C638C" w:rsidP="005C638C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4A8C348A" w14:textId="77777777" w:rsidR="005C638C" w:rsidRPr="005C27BD" w:rsidRDefault="005C638C" w:rsidP="005C638C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7FC877F5" w14:textId="77777777" w:rsidR="005C638C" w:rsidRPr="00D425A1" w:rsidRDefault="005C638C" w:rsidP="005C638C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48AEEC70" w14:textId="77777777" w:rsidR="005C638C" w:rsidRPr="00D425A1" w:rsidRDefault="005C638C" w:rsidP="005C638C">
            <w:pPr>
              <w:jc w:val="left"/>
            </w:pPr>
            <w:r>
              <w:t>Einheitliche Europäische Eigenerklärung</w:t>
            </w:r>
          </w:p>
        </w:tc>
      </w:tr>
      <w:tr w:rsidR="005C638C" w:rsidRPr="001C60F2" w14:paraId="0D69D97E" w14:textId="77777777" w:rsidTr="005C638C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2364BFA6" w14:textId="77777777" w:rsidR="005C638C" w:rsidRDefault="005C638C" w:rsidP="005C638C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6B1912F3" w14:textId="77777777" w:rsidR="005C638C" w:rsidRPr="00597968" w:rsidRDefault="005C638C" w:rsidP="005C638C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3BF8F7B4" w14:textId="77777777" w:rsidR="005C638C" w:rsidRPr="00D425A1" w:rsidRDefault="005C638C" w:rsidP="005C638C">
            <w:pPr>
              <w:jc w:val="left"/>
            </w:pPr>
            <w:r w:rsidRPr="00D425A1">
              <w:t>221 oder 222</w:t>
            </w:r>
          </w:p>
        </w:tc>
        <w:tc>
          <w:tcPr>
            <w:tcW w:w="6786" w:type="dxa"/>
            <w:gridSpan w:val="7"/>
            <w:vAlign w:val="center"/>
          </w:tcPr>
          <w:p w14:paraId="59437EF1" w14:textId="77777777" w:rsidR="005C638C" w:rsidRPr="00D425A1" w:rsidRDefault="005C638C" w:rsidP="005C638C">
            <w:pPr>
              <w:jc w:val="left"/>
            </w:pPr>
            <w:r w:rsidRPr="00D425A1">
              <w:t>Angaben zur Preisermittlung</w:t>
            </w:r>
          </w:p>
        </w:tc>
      </w:tr>
      <w:tr w:rsidR="00E76F2B" w:rsidRPr="001C60F2" w14:paraId="1B19BC80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30C96681" w14:textId="77777777" w:rsidR="00E76F2B" w:rsidRDefault="00E76F2B" w:rsidP="00E76F2B">
            <w:pPr>
              <w:rPr>
                <w:b/>
              </w:rPr>
            </w:pPr>
          </w:p>
        </w:tc>
        <w:tc>
          <w:tcPr>
            <w:tcW w:w="357" w:type="dxa"/>
            <w:noWrap/>
            <w:vAlign w:val="center"/>
          </w:tcPr>
          <w:p w14:paraId="396E3164" w14:textId="77777777" w:rsidR="00E76F2B" w:rsidRPr="005C27BD" w:rsidRDefault="00E76F2B" w:rsidP="00E76F2B">
            <w:pPr>
              <w:jc w:val="left"/>
            </w:pPr>
            <w:r w:rsidRPr="005C27BD"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597968">
              <w:instrText xml:space="preserve"> FORMCHECKBOX </w:instrText>
            </w:r>
            <w:r w:rsidRPr="005C27BD">
              <w:fldChar w:fldCharType="separate"/>
            </w:r>
            <w:r w:rsidRPr="005C27BD">
              <w:fldChar w:fldCharType="end"/>
            </w:r>
          </w:p>
        </w:tc>
        <w:tc>
          <w:tcPr>
            <w:tcW w:w="1503" w:type="dxa"/>
            <w:gridSpan w:val="3"/>
            <w:vAlign w:val="center"/>
          </w:tcPr>
          <w:p w14:paraId="53698A97" w14:textId="77777777" w:rsidR="00E76F2B" w:rsidRPr="00D425A1" w:rsidRDefault="00E76F2B" w:rsidP="00E76F2B">
            <w:pPr>
              <w:jc w:val="left"/>
            </w:pPr>
          </w:p>
        </w:tc>
        <w:tc>
          <w:tcPr>
            <w:tcW w:w="6786" w:type="dxa"/>
            <w:gridSpan w:val="7"/>
            <w:vAlign w:val="center"/>
          </w:tcPr>
          <w:p w14:paraId="12F6A4B7" w14:textId="77777777" w:rsidR="00E76F2B" w:rsidRPr="00597968" w:rsidRDefault="00E76F2B" w:rsidP="00E76F2B">
            <w:pPr>
              <w:jc w:val="left"/>
            </w:pPr>
          </w:p>
        </w:tc>
      </w:tr>
      <w:tr w:rsidR="002476B6" w:rsidRPr="00D1009B" w14:paraId="7C77B4C8" w14:textId="77777777" w:rsidTr="0076461A">
        <w:trPr>
          <w:trHeight w:val="170"/>
        </w:trPr>
        <w:tc>
          <w:tcPr>
            <w:tcW w:w="1021" w:type="dxa"/>
            <w:gridSpan w:val="3"/>
            <w:noWrap/>
            <w:tcMar>
              <w:left w:w="28" w:type="dxa"/>
            </w:tcMar>
            <w:vAlign w:val="center"/>
          </w:tcPr>
          <w:p w14:paraId="456140EF" w14:textId="77777777" w:rsidR="002476B6" w:rsidRPr="00D1009B" w:rsidRDefault="002476B6" w:rsidP="002476B6">
            <w:pPr>
              <w:rPr>
                <w:b/>
                <w:sz w:val="16"/>
                <w:szCs w:val="16"/>
              </w:rPr>
            </w:pPr>
          </w:p>
        </w:tc>
        <w:tc>
          <w:tcPr>
            <w:tcW w:w="8646" w:type="dxa"/>
            <w:gridSpan w:val="11"/>
            <w:noWrap/>
            <w:vAlign w:val="center"/>
          </w:tcPr>
          <w:p w14:paraId="3F04E0C6" w14:textId="77777777" w:rsidR="002476B6" w:rsidRDefault="002476B6" w:rsidP="002476B6">
            <w:pPr>
              <w:rPr>
                <w:b/>
                <w:sz w:val="16"/>
                <w:szCs w:val="16"/>
              </w:rPr>
            </w:pPr>
          </w:p>
          <w:p w14:paraId="392FDE80" w14:textId="77777777" w:rsidR="00B87F9D" w:rsidRPr="00D1009B" w:rsidRDefault="00B87F9D" w:rsidP="002476B6">
            <w:pPr>
              <w:rPr>
                <w:b/>
                <w:sz w:val="16"/>
                <w:szCs w:val="16"/>
              </w:rPr>
            </w:pPr>
          </w:p>
        </w:tc>
      </w:tr>
      <w:tr w:rsidR="0051062D" w:rsidRPr="001C60F2" w14:paraId="260F8CBD" w14:textId="77777777" w:rsidTr="0089492C">
        <w:trPr>
          <w:trHeight w:val="397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175F4628" w14:textId="77777777" w:rsidR="0051062D" w:rsidRDefault="0051062D" w:rsidP="00E76F2B">
            <w:pPr>
              <w:pStyle w:val="berschrift1"/>
            </w:pPr>
            <w:r>
              <w:lastRenderedPageBreak/>
              <w:t xml:space="preserve">Ich/Wir biete(n) die Ausführung der oben genannten Leistung zu den von mir/uns eingesetzten Preisen an. </w:t>
            </w:r>
            <w:r w:rsidR="00D425A1">
              <w:br/>
            </w:r>
            <w:r>
              <w:t xml:space="preserve">An mein/unser Angebot halte(n) ich/wir mich/uns bis zum Ablauf der </w:t>
            </w:r>
            <w:r w:rsidR="004F6A90">
              <w:t xml:space="preserve">Bindefristfrist </w:t>
            </w:r>
            <w:r>
              <w:t>gebunden.</w:t>
            </w:r>
          </w:p>
          <w:p w14:paraId="3D133CC8" w14:textId="77777777" w:rsidR="005E10DC" w:rsidRPr="005E10DC" w:rsidRDefault="005E10DC" w:rsidP="005E10DC"/>
        </w:tc>
      </w:tr>
      <w:tr w:rsidR="00E92DDD" w:rsidRPr="00D1009B" w14:paraId="64ACB980" w14:textId="77777777" w:rsidTr="0089492C">
        <w:trPr>
          <w:trHeight w:val="113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3D96FE76" w14:textId="77777777" w:rsidR="00E92DDD" w:rsidRPr="00D1009B" w:rsidRDefault="00E92DDD" w:rsidP="001C60F2">
            <w:pPr>
              <w:rPr>
                <w:sz w:val="8"/>
                <w:szCs w:val="8"/>
              </w:rPr>
            </w:pPr>
          </w:p>
        </w:tc>
      </w:tr>
      <w:tr w:rsidR="0051062D" w:rsidRPr="001C60F2" w14:paraId="2DE5CE0B" w14:textId="77777777" w:rsidTr="0089492C">
        <w:trPr>
          <w:trHeight w:val="284"/>
        </w:trPr>
        <w:tc>
          <w:tcPr>
            <w:tcW w:w="6124" w:type="dxa"/>
            <w:gridSpan w:val="10"/>
            <w:noWrap/>
            <w:tcMar>
              <w:left w:w="28" w:type="dxa"/>
            </w:tcMar>
          </w:tcPr>
          <w:p w14:paraId="51554C06" w14:textId="77777777" w:rsidR="0051062D" w:rsidRPr="00410951" w:rsidRDefault="0051062D" w:rsidP="00E76F2B">
            <w:pPr>
              <w:pStyle w:val="berschrift1"/>
            </w:pPr>
            <w:r w:rsidRPr="00597968">
              <w:t>Die Angebotsendsumme des Hauptangebotes gem. Leistungsbeschreibung</w:t>
            </w:r>
            <w:r>
              <w:t xml:space="preserve"> </w:t>
            </w:r>
            <w:r w:rsidR="00FC1D18" w:rsidRPr="004F6A90">
              <w:t xml:space="preserve">einschl. Umsatzsteuer </w:t>
            </w:r>
            <w:r w:rsidR="005262CB">
              <w:t xml:space="preserve">                                             </w:t>
            </w:r>
            <w:r>
              <w:t xml:space="preserve"> </w:t>
            </w:r>
            <w:r w:rsidRPr="00597968">
              <w:t>beträgt</w:t>
            </w:r>
          </w:p>
        </w:tc>
        <w:tc>
          <w:tcPr>
            <w:tcW w:w="2270" w:type="dxa"/>
            <w:gridSpan w:val="3"/>
            <w:tcBorders>
              <w:bottom w:val="single" w:sz="4" w:space="0" w:color="808080"/>
            </w:tcBorders>
            <w:vAlign w:val="bottom"/>
          </w:tcPr>
          <w:p w14:paraId="50526AEE" w14:textId="77777777" w:rsidR="0051062D" w:rsidRPr="00410951" w:rsidRDefault="00026536" w:rsidP="00026536">
            <w:pPr>
              <w:jc w:val="left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bottom"/>
          </w:tcPr>
          <w:p w14:paraId="04DD03C2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€</w:t>
            </w:r>
          </w:p>
        </w:tc>
      </w:tr>
      <w:tr w:rsidR="00E92DDD" w:rsidRPr="00D1009B" w14:paraId="78BEDC35" w14:textId="77777777" w:rsidTr="0089492C">
        <w:trPr>
          <w:trHeight w:val="113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641E480C" w14:textId="77777777" w:rsidR="00E92DDD" w:rsidRPr="00D1009B" w:rsidRDefault="00DC7388" w:rsidP="001C60F2">
            <w:pPr>
              <w:rPr>
                <w:sz w:val="8"/>
                <w:szCs w:val="8"/>
              </w:rPr>
            </w:pPr>
            <w:r>
              <w:br w:type="page"/>
            </w:r>
          </w:p>
        </w:tc>
      </w:tr>
      <w:tr w:rsidR="00D425A1" w:rsidRPr="00D425A1" w14:paraId="66B4E73A" w14:textId="77777777" w:rsidTr="005E10DC">
        <w:trPr>
          <w:trHeight w:val="80"/>
        </w:trPr>
        <w:tc>
          <w:tcPr>
            <w:tcW w:w="6124" w:type="dxa"/>
            <w:gridSpan w:val="10"/>
            <w:noWrap/>
            <w:tcMar>
              <w:left w:w="28" w:type="dxa"/>
            </w:tcMar>
          </w:tcPr>
          <w:p w14:paraId="4D12D404" w14:textId="77777777" w:rsidR="00D425A1" w:rsidRPr="00D425A1" w:rsidRDefault="00D425A1" w:rsidP="005E10DC">
            <w:pPr>
              <w:pStyle w:val="berschrift2"/>
              <w:numPr>
                <w:ilvl w:val="0"/>
                <w:numId w:val="0"/>
              </w:numPr>
              <w:ind w:left="567" w:hanging="567"/>
            </w:pPr>
          </w:p>
        </w:tc>
        <w:tc>
          <w:tcPr>
            <w:tcW w:w="2270" w:type="dxa"/>
            <w:gridSpan w:val="3"/>
            <w:vAlign w:val="bottom"/>
          </w:tcPr>
          <w:p w14:paraId="665C738B" w14:textId="77777777" w:rsidR="00D425A1" w:rsidRPr="00D425A1" w:rsidRDefault="005E10DC" w:rsidP="00026536">
            <w:pPr>
              <w:jc w:val="left"/>
            </w:pPr>
            <w:r>
              <w:t xml:space="preserve">                                           </w:t>
            </w:r>
          </w:p>
        </w:tc>
        <w:tc>
          <w:tcPr>
            <w:tcW w:w="1273" w:type="dxa"/>
            <w:vAlign w:val="bottom"/>
          </w:tcPr>
          <w:p w14:paraId="03C99063" w14:textId="77777777" w:rsidR="00D425A1" w:rsidRPr="0089492C" w:rsidRDefault="00D425A1" w:rsidP="00D425A1">
            <w:pPr>
              <w:jc w:val="center"/>
              <w:rPr>
                <w:b/>
              </w:rPr>
            </w:pPr>
          </w:p>
        </w:tc>
      </w:tr>
      <w:tr w:rsidR="00D425A1" w:rsidRPr="008B0B82" w14:paraId="3146CF7B" w14:textId="77777777" w:rsidTr="005E10DC">
        <w:trPr>
          <w:trHeight w:val="80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45177DED" w14:textId="77777777" w:rsidR="00D425A1" w:rsidRPr="008B0B82" w:rsidRDefault="00D425A1" w:rsidP="00A84C96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</w:p>
        </w:tc>
      </w:tr>
      <w:tr w:rsidR="00DC7388" w:rsidRPr="00DF0D66" w14:paraId="7FB116D8" w14:textId="77777777" w:rsidTr="005E10DC">
        <w:trPr>
          <w:trHeight w:hRule="exact" w:val="80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0492681F" w14:textId="77777777" w:rsidR="00DC7388" w:rsidRPr="00DC7388" w:rsidRDefault="00DC7388" w:rsidP="00DC7388">
            <w:pPr>
              <w:spacing w:before="60"/>
              <w:ind w:left="851"/>
              <w:jc w:val="left"/>
              <w:rPr>
                <w:sz w:val="16"/>
                <w:szCs w:val="16"/>
              </w:rPr>
            </w:pPr>
          </w:p>
        </w:tc>
      </w:tr>
      <w:tr w:rsidR="0051062D" w:rsidRPr="001C60F2" w14:paraId="43D9DB13" w14:textId="77777777" w:rsidTr="0089492C">
        <w:trPr>
          <w:trHeight w:val="397"/>
        </w:trPr>
        <w:tc>
          <w:tcPr>
            <w:tcW w:w="7019" w:type="dxa"/>
            <w:gridSpan w:val="12"/>
            <w:noWrap/>
            <w:tcMar>
              <w:left w:w="28" w:type="dxa"/>
            </w:tcMar>
            <w:vAlign w:val="center"/>
          </w:tcPr>
          <w:p w14:paraId="47C65567" w14:textId="77777777" w:rsidR="0051062D" w:rsidRPr="00410951" w:rsidRDefault="0051062D" w:rsidP="00E76F2B">
            <w:pPr>
              <w:pStyle w:val="berschrift1"/>
            </w:pPr>
            <w:r>
              <w:t>Anzahl der Nebenangebote</w:t>
            </w:r>
          </w:p>
        </w:tc>
        <w:tc>
          <w:tcPr>
            <w:tcW w:w="1375" w:type="dxa"/>
            <w:tcBorders>
              <w:bottom w:val="single" w:sz="4" w:space="0" w:color="808080"/>
            </w:tcBorders>
            <w:vAlign w:val="center"/>
          </w:tcPr>
          <w:p w14:paraId="1EC730DA" w14:textId="77777777" w:rsidR="0051062D" w:rsidRPr="00410951" w:rsidRDefault="00026536" w:rsidP="00026536">
            <w:pPr>
              <w:tabs>
                <w:tab w:val="left" w:pos="838"/>
              </w:tabs>
              <w:ind w:right="323"/>
              <w:jc w:val="left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center"/>
          </w:tcPr>
          <w:p w14:paraId="5AA9EC44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St.</w:t>
            </w:r>
          </w:p>
        </w:tc>
      </w:tr>
      <w:tr w:rsidR="00E92DDD" w:rsidRPr="00DF0D66" w14:paraId="7CC98BDF" w14:textId="77777777" w:rsidTr="00E2142E">
        <w:trPr>
          <w:trHeight w:hRule="exact" w:val="170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17B630BC" w14:textId="77777777" w:rsidR="00E92DDD" w:rsidRDefault="00E92DDD" w:rsidP="001C60F2">
            <w:pPr>
              <w:rPr>
                <w:b/>
              </w:rPr>
            </w:pPr>
          </w:p>
          <w:p w14:paraId="4378650D" w14:textId="77777777" w:rsidR="005E10DC" w:rsidRPr="00410951" w:rsidRDefault="005E10DC" w:rsidP="001C60F2">
            <w:pPr>
              <w:rPr>
                <w:b/>
              </w:rPr>
            </w:pPr>
          </w:p>
        </w:tc>
      </w:tr>
      <w:tr w:rsidR="0051062D" w:rsidRPr="001C60F2" w14:paraId="4B932EA6" w14:textId="77777777" w:rsidTr="0089492C">
        <w:trPr>
          <w:trHeight w:val="291"/>
        </w:trPr>
        <w:tc>
          <w:tcPr>
            <w:tcW w:w="7019" w:type="dxa"/>
            <w:gridSpan w:val="12"/>
            <w:noWrap/>
            <w:tcMar>
              <w:left w:w="28" w:type="dxa"/>
            </w:tcMar>
          </w:tcPr>
          <w:p w14:paraId="5B07D648" w14:textId="77777777" w:rsidR="005E10DC" w:rsidRDefault="005E10DC" w:rsidP="005E10DC">
            <w:pPr>
              <w:pStyle w:val="berschrift1"/>
              <w:numPr>
                <w:ilvl w:val="0"/>
                <w:numId w:val="0"/>
              </w:numPr>
              <w:ind w:left="567" w:hanging="567"/>
            </w:pPr>
          </w:p>
          <w:p w14:paraId="56B47420" w14:textId="77777777" w:rsidR="0051062D" w:rsidRPr="00FF10F9" w:rsidRDefault="0051062D" w:rsidP="00E76F2B">
            <w:pPr>
              <w:pStyle w:val="berschrift1"/>
            </w:pPr>
            <w:r w:rsidRPr="00597968">
              <w:t>Preisnachlass ohne Bedingung</w:t>
            </w:r>
            <w:r w:rsidRPr="00597968">
              <w:rPr>
                <w:szCs w:val="19"/>
              </w:rPr>
              <w:t xml:space="preserve"> auf die Abrechnungssumme</w:t>
            </w:r>
            <w:r w:rsidRPr="00597968">
              <w:t xml:space="preserve"> für Haupt- und alle Nebenangebote</w:t>
            </w:r>
            <w:r w:rsidR="00723D55">
              <w:rPr>
                <w:rStyle w:val="Funotenzeichen"/>
              </w:rPr>
              <w:footnoteReference w:id="2"/>
            </w:r>
            <w:r w:rsidR="005C638C">
              <w:t xml:space="preserve"> </w:t>
            </w:r>
            <w:r w:rsidR="005C638C" w:rsidRPr="005C638C">
              <w:t>sowie auf die Preise für angeordnete Leistungen, die auf Grundlage der Preisermittlung für die vertragliche Leistung zu bilden sind</w:t>
            </w:r>
            <w:r w:rsidR="005C638C">
              <w:t xml:space="preserve"> </w:t>
            </w:r>
          </w:p>
        </w:tc>
        <w:tc>
          <w:tcPr>
            <w:tcW w:w="1375" w:type="dxa"/>
            <w:tcBorders>
              <w:bottom w:val="single" w:sz="4" w:space="0" w:color="808080"/>
            </w:tcBorders>
            <w:vAlign w:val="bottom"/>
          </w:tcPr>
          <w:p w14:paraId="63D7E603" w14:textId="77777777" w:rsidR="0051062D" w:rsidRPr="00410951" w:rsidRDefault="00026536" w:rsidP="00026536">
            <w:pPr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73" w:type="dxa"/>
            <w:vAlign w:val="center"/>
          </w:tcPr>
          <w:p w14:paraId="6C9FDAA0" w14:textId="77777777" w:rsidR="0051062D" w:rsidRPr="00410951" w:rsidRDefault="0051062D" w:rsidP="00853F45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CF73FA" w:rsidRPr="001C60F2" w14:paraId="72E4001E" w14:textId="77777777" w:rsidTr="00E2142E">
        <w:trPr>
          <w:trHeight w:hRule="exact" w:val="170"/>
        </w:trPr>
        <w:tc>
          <w:tcPr>
            <w:tcW w:w="987" w:type="dxa"/>
            <w:gridSpan w:val="2"/>
            <w:noWrap/>
            <w:tcMar>
              <w:left w:w="28" w:type="dxa"/>
            </w:tcMar>
            <w:vAlign w:val="center"/>
          </w:tcPr>
          <w:p w14:paraId="68718053" w14:textId="77777777" w:rsidR="00CF73FA" w:rsidRPr="00410951" w:rsidRDefault="00CF73FA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8680" w:type="dxa"/>
            <w:gridSpan w:val="12"/>
            <w:noWrap/>
            <w:vAlign w:val="center"/>
          </w:tcPr>
          <w:p w14:paraId="6554F12D" w14:textId="77777777" w:rsidR="00CF73FA" w:rsidRDefault="00CF73FA" w:rsidP="001C60F2">
            <w:pPr>
              <w:rPr>
                <w:b/>
              </w:rPr>
            </w:pPr>
          </w:p>
          <w:p w14:paraId="06B54350" w14:textId="77777777" w:rsidR="005E10DC" w:rsidRPr="00410951" w:rsidRDefault="005E10DC" w:rsidP="001C60F2">
            <w:pPr>
              <w:rPr>
                <w:b/>
              </w:rPr>
            </w:pPr>
          </w:p>
        </w:tc>
      </w:tr>
      <w:tr w:rsidR="0051062D" w:rsidRPr="001C60F2" w14:paraId="22C30D18" w14:textId="77777777" w:rsidTr="0089492C">
        <w:trPr>
          <w:trHeight w:val="397"/>
        </w:trPr>
        <w:tc>
          <w:tcPr>
            <w:tcW w:w="9667" w:type="dxa"/>
            <w:gridSpan w:val="14"/>
            <w:noWrap/>
            <w:tcMar>
              <w:left w:w="28" w:type="dxa"/>
            </w:tcMar>
          </w:tcPr>
          <w:p w14:paraId="2FE5779C" w14:textId="77777777" w:rsidR="005E10DC" w:rsidRDefault="005E10DC" w:rsidP="005E10DC">
            <w:pPr>
              <w:pStyle w:val="berschrift1"/>
              <w:numPr>
                <w:ilvl w:val="0"/>
                <w:numId w:val="0"/>
              </w:numPr>
              <w:ind w:left="567"/>
            </w:pPr>
          </w:p>
          <w:p w14:paraId="112A6721" w14:textId="77777777" w:rsidR="0051062D" w:rsidRPr="00410951" w:rsidRDefault="0051062D" w:rsidP="00E76F2B">
            <w:pPr>
              <w:pStyle w:val="berschrift1"/>
            </w:pPr>
            <w:r>
              <w:t xml:space="preserve">Bestandteil meines/unseres </w:t>
            </w:r>
            <w:r w:rsidRPr="00410951">
              <w:t>Angebot</w:t>
            </w:r>
            <w:r>
              <w:t>s</w:t>
            </w:r>
            <w:r w:rsidRPr="00410951">
              <w:t xml:space="preserve"> </w:t>
            </w:r>
            <w:r>
              <w:t>sind neben diesem Angebotsschreiben und seinen Anlagen</w:t>
            </w:r>
            <w:r w:rsidRPr="00410951">
              <w:t>:</w:t>
            </w:r>
          </w:p>
        </w:tc>
      </w:tr>
      <w:tr w:rsidR="00232128" w:rsidRPr="001C60F2" w14:paraId="7A846CCC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2FDA1CB9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5D8CB83A" w14:textId="77777777" w:rsidR="00232128" w:rsidRPr="001C60F2" w:rsidRDefault="00232128" w:rsidP="00FC1D18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Pr="001C60F2">
              <w:t>Allgemeine Vertragsbedingungen für die Ausführung von Bauleistungen (VOB/B), Ausgabe</w:t>
            </w:r>
            <w:r w:rsidR="0052651F">
              <w:t xml:space="preserve"> </w:t>
            </w:r>
            <w:r w:rsidR="00AB5132">
              <w:t>201</w:t>
            </w:r>
            <w:r w:rsidR="00FC1D18">
              <w:t>6</w:t>
            </w:r>
            <w:r w:rsidRPr="001C60F2">
              <w:t>,</w:t>
            </w:r>
          </w:p>
        </w:tc>
      </w:tr>
      <w:tr w:rsidR="00232128" w:rsidRPr="001C60F2" w14:paraId="5B50AE8F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54EC53F" w14:textId="77777777" w:rsidR="00232128" w:rsidRPr="001C60F2" w:rsidRDefault="00232128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79F1D488" w14:textId="77777777" w:rsidR="00232128" w:rsidRDefault="00232128" w:rsidP="00D464F5">
            <w:pPr>
              <w:pStyle w:val="AnstrichTabelle"/>
              <w:spacing w:after="0"/>
              <w:jc w:val="left"/>
            </w:pPr>
            <w:r>
              <w:t>-</w:t>
            </w:r>
            <w:r>
              <w:tab/>
            </w:r>
            <w:r w:rsidR="00AB5132">
              <w:t>Unterlagen gem. Aufforderung zur</w:t>
            </w:r>
            <w:r w:rsidR="006A45D8">
              <w:t xml:space="preserve"> Angebotsabgabe, Anlagen – Teil </w:t>
            </w:r>
            <w:r w:rsidR="00AB5132">
              <w:t>B</w:t>
            </w:r>
            <w:r w:rsidR="00AB5132" w:rsidRPr="001C60F2" w:rsidDel="00AB5132">
              <w:t xml:space="preserve"> </w:t>
            </w:r>
          </w:p>
          <w:p w14:paraId="4D734CA8" w14:textId="77777777" w:rsidR="005E10DC" w:rsidRPr="005E10DC" w:rsidRDefault="005E10DC" w:rsidP="005E10DC"/>
        </w:tc>
      </w:tr>
      <w:tr w:rsidR="00CF73FA" w:rsidRPr="001C60F2" w14:paraId="524C8196" w14:textId="77777777" w:rsidTr="00E76F2B">
        <w:trPr>
          <w:trHeight w:hRule="exact" w:val="170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1458282" w14:textId="77777777" w:rsidR="00CF73FA" w:rsidRPr="001C60F2" w:rsidRDefault="00CF73FA" w:rsidP="0051062D">
            <w:pPr>
              <w:contextualSpacing/>
              <w:jc w:val="left"/>
              <w:outlineLvl w:val="0"/>
            </w:pPr>
          </w:p>
        </w:tc>
        <w:tc>
          <w:tcPr>
            <w:tcW w:w="9072" w:type="dxa"/>
            <w:gridSpan w:val="13"/>
            <w:noWrap/>
            <w:vAlign w:val="center"/>
          </w:tcPr>
          <w:p w14:paraId="22AC97E9" w14:textId="77777777" w:rsidR="00CF73FA" w:rsidRPr="001C60F2" w:rsidRDefault="00CF73FA" w:rsidP="00355674">
            <w:pPr>
              <w:pStyle w:val="AnstrichTabelle"/>
            </w:pPr>
          </w:p>
        </w:tc>
      </w:tr>
      <w:tr w:rsidR="0051062D" w:rsidRPr="00410951" w14:paraId="6D88381E" w14:textId="77777777" w:rsidTr="00E76F2B">
        <w:trPr>
          <w:trHeight w:val="284"/>
        </w:trPr>
        <w:tc>
          <w:tcPr>
            <w:tcW w:w="1021" w:type="dxa"/>
            <w:gridSpan w:val="3"/>
            <w:noWrap/>
            <w:tcMar>
              <w:left w:w="28" w:type="dxa"/>
            </w:tcMar>
          </w:tcPr>
          <w:p w14:paraId="5C143D51" w14:textId="77777777" w:rsidR="0051062D" w:rsidRPr="001C60F2" w:rsidRDefault="0051062D" w:rsidP="00E76F2B">
            <w:pPr>
              <w:pStyle w:val="berschrift1"/>
            </w:pPr>
            <w:r w:rsidRPr="001C60F2"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60F2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noWrap/>
            <w:vAlign w:val="center"/>
          </w:tcPr>
          <w:p w14:paraId="0F8146DD" w14:textId="77777777" w:rsidR="0051062D" w:rsidRPr="00D425A1" w:rsidRDefault="0051062D" w:rsidP="00026536">
            <w:pPr>
              <w:jc w:val="left"/>
              <w:rPr>
                <w:bCs/>
              </w:rPr>
            </w:pPr>
            <w:r w:rsidRPr="00D425A1">
              <w:rPr>
                <w:bCs/>
              </w:rPr>
              <w:t>Ich bin/Wir sind für die zu vergebende Bauleistung präqualifiziert und im Präqualifikationsverzeichnis</w:t>
            </w:r>
            <w:r w:rsidR="00A473E3">
              <w:rPr>
                <w:bCs/>
              </w:rPr>
              <w:t xml:space="preserve"> oder Präqualifikationsregister</w:t>
            </w:r>
            <w:r w:rsidRPr="00D425A1">
              <w:rPr>
                <w:bCs/>
              </w:rPr>
              <w:t xml:space="preserve"> eingetragen: </w:t>
            </w:r>
          </w:p>
        </w:tc>
      </w:tr>
      <w:tr w:rsidR="00594545" w:rsidRPr="0051062D" w14:paraId="160BAF40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DDDBAB5" w14:textId="77777777" w:rsidR="00594545" w:rsidRPr="0051062D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5E506321" w14:textId="77777777" w:rsidR="00594545" w:rsidRPr="001C60F2" w:rsidRDefault="00594545" w:rsidP="0051062D">
            <w:pPr>
              <w:contextualSpacing/>
              <w:jc w:val="left"/>
              <w:outlineLvl w:val="0"/>
            </w:pPr>
          </w:p>
        </w:tc>
        <w:tc>
          <w:tcPr>
            <w:tcW w:w="1279" w:type="dxa"/>
            <w:gridSpan w:val="3"/>
            <w:vAlign w:val="center"/>
          </w:tcPr>
          <w:p w14:paraId="4CF7DDBA" w14:textId="77777777" w:rsidR="00594545" w:rsidRPr="001C60F2" w:rsidRDefault="00594545" w:rsidP="0051062D">
            <w:pPr>
              <w:contextualSpacing/>
              <w:jc w:val="left"/>
              <w:outlineLvl w:val="0"/>
            </w:pPr>
            <w:r>
              <w:t>Name:</w:t>
            </w:r>
          </w:p>
        </w:tc>
        <w:tc>
          <w:tcPr>
            <w:tcW w:w="3212" w:type="dxa"/>
            <w:gridSpan w:val="3"/>
            <w:tcBorders>
              <w:bottom w:val="single" w:sz="4" w:space="0" w:color="808080"/>
            </w:tcBorders>
            <w:vAlign w:val="center"/>
          </w:tcPr>
          <w:p w14:paraId="5C020242" w14:textId="77777777" w:rsidR="00594545" w:rsidRPr="001C60F2" w:rsidRDefault="00026536" w:rsidP="00026536">
            <w:pPr>
              <w:contextualSpacing/>
              <w:jc w:val="left"/>
              <w:outlineLvl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541D8813" w14:textId="77777777" w:rsidR="00594545" w:rsidRPr="001C60F2" w:rsidRDefault="00594545" w:rsidP="0051062D">
            <w:pPr>
              <w:contextualSpacing/>
              <w:jc w:val="left"/>
              <w:outlineLvl w:val="0"/>
            </w:pPr>
            <w:r>
              <w:t>PQ_Nummer:</w:t>
            </w:r>
          </w:p>
        </w:tc>
        <w:tc>
          <w:tcPr>
            <w:tcW w:w="2648" w:type="dxa"/>
            <w:gridSpan w:val="2"/>
            <w:tcBorders>
              <w:bottom w:val="single" w:sz="4" w:space="0" w:color="808080"/>
            </w:tcBorders>
            <w:vAlign w:val="center"/>
          </w:tcPr>
          <w:p w14:paraId="0BFA228A" w14:textId="77777777" w:rsidR="00594545" w:rsidRPr="001C60F2" w:rsidRDefault="00026536" w:rsidP="00026536">
            <w:pPr>
              <w:contextualSpacing/>
              <w:jc w:val="left"/>
              <w:outlineLvl w:val="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94545" w:rsidRPr="009E0802" w14:paraId="30B420C3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594ED6AE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408EC666" w14:textId="77777777" w:rsidR="00594545" w:rsidRPr="001C60F2" w:rsidRDefault="00594545" w:rsidP="00603E73"/>
        </w:tc>
        <w:tc>
          <w:tcPr>
            <w:tcW w:w="1279" w:type="dxa"/>
            <w:gridSpan w:val="3"/>
            <w:vAlign w:val="center"/>
          </w:tcPr>
          <w:p w14:paraId="405E1431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4396D2C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5A1E14DD" w14:textId="77777777" w:rsidR="00594545" w:rsidRPr="009E0802" w:rsidRDefault="00594545" w:rsidP="00603E73">
            <w:r w:rsidRPr="009E0802">
              <w:t>PQ_Nummer: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F134112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94545" w:rsidRPr="009E0802" w14:paraId="72F1D35A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0959AEC9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5093159B" w14:textId="77777777" w:rsidR="00594545" w:rsidRPr="009E0802" w:rsidRDefault="00594545" w:rsidP="00603E73"/>
        </w:tc>
        <w:tc>
          <w:tcPr>
            <w:tcW w:w="1279" w:type="dxa"/>
            <w:gridSpan w:val="3"/>
            <w:vAlign w:val="center"/>
          </w:tcPr>
          <w:p w14:paraId="35B0CB2D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A6F5E74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7D877190" w14:textId="77777777" w:rsidR="00594545" w:rsidRPr="009E0802" w:rsidRDefault="00594545" w:rsidP="00603E73">
            <w:r w:rsidRPr="009E0802">
              <w:t>PQ_Nummer: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01C90F4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94545" w:rsidRPr="009E0802" w14:paraId="39F136C8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246276B" w14:textId="77777777" w:rsidR="00594545" w:rsidRPr="0027784E" w:rsidRDefault="00594545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18631A4D" w14:textId="77777777" w:rsidR="00594545" w:rsidRPr="009E0802" w:rsidRDefault="00594545" w:rsidP="00603E73"/>
        </w:tc>
        <w:tc>
          <w:tcPr>
            <w:tcW w:w="1279" w:type="dxa"/>
            <w:gridSpan w:val="3"/>
            <w:vAlign w:val="center"/>
          </w:tcPr>
          <w:p w14:paraId="2CF4BB10" w14:textId="77777777" w:rsidR="00594545" w:rsidRPr="009E0802" w:rsidRDefault="00594545" w:rsidP="00603E73">
            <w:r w:rsidRPr="009E0802">
              <w:t>Name:</w:t>
            </w:r>
          </w:p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3B92C67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507" w:type="dxa"/>
            <w:gridSpan w:val="3"/>
            <w:vAlign w:val="center"/>
          </w:tcPr>
          <w:p w14:paraId="31E95239" w14:textId="77777777" w:rsidR="00594545" w:rsidRPr="009E0802" w:rsidRDefault="00A473E3" w:rsidP="00603E73">
            <w:r>
              <w:t>HPQR</w:t>
            </w:r>
            <w:r w:rsidR="00D006B5">
              <w:t>-Nr.</w:t>
            </w:r>
          </w:p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F041046" w14:textId="77777777" w:rsidR="00594545" w:rsidRPr="009E0802" w:rsidRDefault="00026536" w:rsidP="00026536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5E10DC" w:rsidRPr="009E0802" w14:paraId="67038425" w14:textId="77777777" w:rsidTr="00E76F2B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5CF58F7" w14:textId="77777777" w:rsidR="005E10DC" w:rsidRPr="0027784E" w:rsidRDefault="005E10DC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E94F26B" w14:textId="77777777" w:rsidR="005E10DC" w:rsidRPr="009E0802" w:rsidRDefault="005E10DC" w:rsidP="00603E73"/>
        </w:tc>
        <w:tc>
          <w:tcPr>
            <w:tcW w:w="1279" w:type="dxa"/>
            <w:gridSpan w:val="3"/>
            <w:vAlign w:val="center"/>
          </w:tcPr>
          <w:p w14:paraId="2324C1EC" w14:textId="77777777" w:rsidR="005E10DC" w:rsidRPr="009E0802" w:rsidRDefault="005E10DC" w:rsidP="00603E73"/>
        </w:tc>
        <w:tc>
          <w:tcPr>
            <w:tcW w:w="3212" w:type="dxa"/>
            <w:gridSpan w:val="3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4304669" w14:textId="77777777" w:rsidR="005E10DC" w:rsidRDefault="005E10DC" w:rsidP="00026536"/>
        </w:tc>
        <w:tc>
          <w:tcPr>
            <w:tcW w:w="1507" w:type="dxa"/>
            <w:gridSpan w:val="3"/>
            <w:vAlign w:val="center"/>
          </w:tcPr>
          <w:p w14:paraId="5B0A1584" w14:textId="77777777" w:rsidR="005E10DC" w:rsidRDefault="005E10DC" w:rsidP="00603E73"/>
        </w:tc>
        <w:tc>
          <w:tcPr>
            <w:tcW w:w="2648" w:type="dxa"/>
            <w:gridSpan w:val="2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CE84DF5" w14:textId="77777777" w:rsidR="005E10DC" w:rsidRDefault="005E10DC" w:rsidP="00026536"/>
        </w:tc>
      </w:tr>
      <w:tr w:rsidR="005C16A9" w:rsidRPr="00410951" w14:paraId="5F4FDD68" w14:textId="77777777" w:rsidTr="00E76F2B">
        <w:trPr>
          <w:trHeight w:hRule="exact" w:val="113"/>
        </w:trPr>
        <w:tc>
          <w:tcPr>
            <w:tcW w:w="595" w:type="dxa"/>
            <w:noWrap/>
            <w:tcMar>
              <w:left w:w="28" w:type="dxa"/>
            </w:tcMar>
            <w:vAlign w:val="bottom"/>
          </w:tcPr>
          <w:p w14:paraId="0CF17EF9" w14:textId="77777777" w:rsidR="005C16A9" w:rsidRPr="00FF10F9" w:rsidDel="00594545" w:rsidRDefault="005C16A9" w:rsidP="0051062D">
            <w:pPr>
              <w:contextualSpacing/>
              <w:jc w:val="left"/>
              <w:outlineLvl w:val="0"/>
              <w:rPr>
                <w:b/>
              </w:rPr>
            </w:pPr>
          </w:p>
        </w:tc>
        <w:tc>
          <w:tcPr>
            <w:tcW w:w="9072" w:type="dxa"/>
            <w:gridSpan w:val="13"/>
            <w:noWrap/>
            <w:vAlign w:val="bottom"/>
          </w:tcPr>
          <w:p w14:paraId="27A0CFC7" w14:textId="77777777" w:rsidR="005C16A9" w:rsidRPr="001C60F2" w:rsidRDefault="005C16A9" w:rsidP="00502C6F">
            <w:pPr>
              <w:jc w:val="left"/>
            </w:pPr>
          </w:p>
        </w:tc>
      </w:tr>
      <w:tr w:rsidR="0051062D" w:rsidRPr="00410951" w14:paraId="5F515515" w14:textId="77777777" w:rsidTr="00660458">
        <w:trPr>
          <w:trHeight w:val="284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bottom"/>
          </w:tcPr>
          <w:p w14:paraId="15EDD000" w14:textId="77777777" w:rsidR="0051062D" w:rsidRPr="001C60F2" w:rsidRDefault="0051062D" w:rsidP="00E76F2B">
            <w:pPr>
              <w:pStyle w:val="berschrift1"/>
            </w:pPr>
            <w:r w:rsidRPr="001C60F2"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27784E" w14:paraId="55B82F03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E39F29A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  <w:vAlign w:val="center"/>
          </w:tcPr>
          <w:p w14:paraId="201CCDF9" w14:textId="77777777" w:rsidR="00E92DDD" w:rsidRPr="0027784E" w:rsidRDefault="00E92DDD" w:rsidP="00E92DDD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0C167CA3" w14:textId="77777777" w:rsidR="00E92DDD" w:rsidRDefault="00E92DDD" w:rsidP="00CB1036">
            <w:r>
              <w:t>ich/wir</w:t>
            </w:r>
            <w:r w:rsidRPr="001C60F2">
              <w:t xml:space="preserve"> </w:t>
            </w:r>
            <w:r>
              <w:t>alle</w:t>
            </w:r>
            <w:r w:rsidRPr="001C60F2">
              <w:t xml:space="preserve"> Leistung</w:t>
            </w:r>
            <w:r>
              <w:t>en im eigenen Betrieb ausführen werde(n).</w:t>
            </w:r>
          </w:p>
        </w:tc>
      </w:tr>
      <w:tr w:rsidR="00E92DDD" w:rsidRPr="0027784E" w14:paraId="09C616A5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5F06FF7" w14:textId="77777777" w:rsidR="00E92DDD" w:rsidRPr="0027784E" w:rsidRDefault="00E92DDD" w:rsidP="00CB1036">
            <w:pPr>
              <w:rPr>
                <w:b/>
              </w:rPr>
            </w:pPr>
          </w:p>
        </w:tc>
        <w:tc>
          <w:tcPr>
            <w:tcW w:w="426" w:type="dxa"/>
            <w:gridSpan w:val="2"/>
            <w:noWrap/>
          </w:tcPr>
          <w:p w14:paraId="44042375" w14:textId="77777777" w:rsidR="00E92DDD" w:rsidRPr="00E92DDD" w:rsidRDefault="00E92DDD" w:rsidP="00E92DDD">
            <w:pPr>
              <w:jc w:val="left"/>
            </w:pPr>
            <w:r w:rsidRPr="001C60F2"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E92DDD">
              <w:instrText xml:space="preserve"> FORMCHECKBOX </w:instrText>
            </w:r>
            <w:r w:rsidRPr="001C60F2">
              <w:fldChar w:fldCharType="separate"/>
            </w:r>
            <w:r w:rsidRPr="001C60F2">
              <w:fldChar w:fldCharType="end"/>
            </w:r>
          </w:p>
        </w:tc>
        <w:tc>
          <w:tcPr>
            <w:tcW w:w="8646" w:type="dxa"/>
            <w:gridSpan w:val="11"/>
            <w:vAlign w:val="center"/>
          </w:tcPr>
          <w:p w14:paraId="6DD11957" w14:textId="77777777" w:rsidR="00E92DDD" w:rsidRDefault="00E92DDD" w:rsidP="00CB1036">
            <w:r>
              <w:t>ich/wir</w:t>
            </w:r>
            <w:r w:rsidRPr="001C60F2">
              <w:t xml:space="preserve"> die Leistung</w:t>
            </w:r>
            <w:r>
              <w:t>en, die nicht</w:t>
            </w:r>
            <w:r w:rsidRPr="001C60F2">
              <w:t xml:space="preserve"> im </w:t>
            </w:r>
            <w:r>
              <w:t>Verzeichnis</w:t>
            </w:r>
            <w:r w:rsidRPr="001C60F2">
              <w:t xml:space="preserve"> </w:t>
            </w:r>
            <w:r>
              <w:t>Nachunternehmerleistungen</w:t>
            </w:r>
            <w:r w:rsidRPr="001C60F2">
              <w:t xml:space="preserve"> </w:t>
            </w:r>
            <w:r>
              <w:t>bzw. Verzeichnis der Leistungen</w:t>
            </w:r>
            <w:r w:rsidR="005C149E">
              <w:t>/Kapazitäten</w:t>
            </w:r>
            <w:r>
              <w:t xml:space="preserve"> anderer Unternehmer aufgeführt sind, im eigenen Betrieb ausführen werde(n).</w:t>
            </w:r>
          </w:p>
        </w:tc>
      </w:tr>
      <w:tr w:rsidR="00E2142E" w:rsidRPr="00DF0D66" w14:paraId="5A9D3A0F" w14:textId="77777777" w:rsidTr="00AB7E0A">
        <w:trPr>
          <w:trHeight w:hRule="exact" w:val="170"/>
        </w:trPr>
        <w:tc>
          <w:tcPr>
            <w:tcW w:w="9667" w:type="dxa"/>
            <w:gridSpan w:val="14"/>
            <w:noWrap/>
            <w:tcMar>
              <w:left w:w="28" w:type="dxa"/>
            </w:tcMar>
            <w:vAlign w:val="center"/>
          </w:tcPr>
          <w:p w14:paraId="0F5F6B1F" w14:textId="77777777" w:rsidR="00E2142E" w:rsidRPr="00410951" w:rsidRDefault="00E2142E" w:rsidP="00AB7E0A">
            <w:pPr>
              <w:rPr>
                <w:b/>
              </w:rPr>
            </w:pPr>
          </w:p>
        </w:tc>
      </w:tr>
    </w:tbl>
    <w:p w14:paraId="5CC93B52" w14:textId="77777777" w:rsidR="000F3508" w:rsidRDefault="000F3508"/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595"/>
        <w:gridCol w:w="426"/>
        <w:gridCol w:w="8646"/>
      </w:tblGrid>
      <w:tr w:rsidR="00E92DDD" w:rsidRPr="00410951" w14:paraId="21CFB094" w14:textId="77777777" w:rsidTr="00660458">
        <w:trPr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14:paraId="2EF5ABE1" w14:textId="77777777" w:rsidR="00E92DDD" w:rsidRPr="001C60F2" w:rsidRDefault="00E92DDD" w:rsidP="00E76F2B">
            <w:pPr>
              <w:pStyle w:val="berschrift1"/>
            </w:pPr>
            <w:r w:rsidRPr="001C60F2">
              <w:lastRenderedPageBreak/>
              <w:t xml:space="preserve">Ich/Wir </w:t>
            </w:r>
            <w:r>
              <w:t>erkläre</w:t>
            </w:r>
            <w:r w:rsidR="00BB1237">
              <w:t>(</w:t>
            </w:r>
            <w:r>
              <w:t>n</w:t>
            </w:r>
            <w:r w:rsidR="00BB1237">
              <w:t>)</w:t>
            </w:r>
            <w:r>
              <w:t>, dass</w:t>
            </w:r>
          </w:p>
        </w:tc>
      </w:tr>
      <w:tr w:rsidR="00E92DDD" w:rsidRPr="001C60F2" w14:paraId="076F0388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37B5EF7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59AF7513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B2B4E7E" w14:textId="77777777" w:rsidR="00E92DDD" w:rsidRDefault="00E92DDD" w:rsidP="00BB1237">
            <w:r>
              <w:t>ich/wir den Wortlaut de</w:t>
            </w:r>
            <w:r w:rsidR="00BB1237">
              <w:t>r</w:t>
            </w:r>
            <w:r>
              <w:t xml:space="preserve"> vom Auftraggeber verfassten </w:t>
            </w:r>
            <w:r w:rsidR="00BB1237">
              <w:t xml:space="preserve">Langfassung des </w:t>
            </w:r>
            <w:r>
              <w:t>Leistungsverzeichnisses als alleinverbindlich anerkenne(n).</w:t>
            </w:r>
          </w:p>
        </w:tc>
      </w:tr>
      <w:tr w:rsidR="00E92DDD" w:rsidRPr="0027784E" w14:paraId="3E19B181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8E71E05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657786B2" w14:textId="77777777" w:rsidR="00E92DDD" w:rsidRPr="0027784E" w:rsidRDefault="00E92DDD" w:rsidP="00F808BF">
            <w:pPr>
              <w:jc w:val="right"/>
            </w:pPr>
            <w:r w:rsidRPr="0027784E">
              <w:t>–</w:t>
            </w:r>
          </w:p>
        </w:tc>
        <w:tc>
          <w:tcPr>
            <w:tcW w:w="8646" w:type="dxa"/>
            <w:vAlign w:val="center"/>
          </w:tcPr>
          <w:p w14:paraId="3577558C" w14:textId="77777777" w:rsidR="00E92DDD" w:rsidRPr="0027784E" w:rsidRDefault="00E92DDD" w:rsidP="00D464F5">
            <w:r w:rsidRPr="0027784E">
              <w:t xml:space="preserve">mir/uns zugegangene Änderungen der </w:t>
            </w:r>
            <w:r w:rsidRPr="009E0802">
              <w:t>Ve</w:t>
            </w:r>
            <w:r w:rsidRPr="0027784E">
              <w:t>r</w:t>
            </w:r>
            <w:r w:rsidRPr="009E0802">
              <w:t>gabeunterlagen</w:t>
            </w:r>
            <w:r w:rsidRPr="0027784E">
              <w:t xml:space="preserve"> Gegenstand meines/unseres Angebotes sind.</w:t>
            </w:r>
          </w:p>
        </w:tc>
      </w:tr>
      <w:tr w:rsidR="00E92DDD" w:rsidRPr="001C60F2" w14:paraId="10206E0C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7ABB6CF0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034F338B" w14:textId="77777777" w:rsidR="00E92DDD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107914D2" w14:textId="77777777" w:rsidR="00E92DDD" w:rsidRDefault="00E92DDD" w:rsidP="00953C73">
            <w:pPr>
              <w:tabs>
                <w:tab w:val="left" w:pos="0"/>
              </w:tabs>
            </w:pPr>
            <w:r>
              <w:t xml:space="preserve">ein </w:t>
            </w:r>
            <w:r w:rsidR="00FC1D18" w:rsidRPr="00384471">
              <w:t>nach der Leistungsbeschreibung ggf.</w:t>
            </w:r>
            <w:r w:rsidR="00FC1D18">
              <w:t xml:space="preserve"> </w:t>
            </w:r>
            <w:r>
              <w:t>zu benennender</w:t>
            </w:r>
            <w:r w:rsidRPr="006C080B">
              <w:t xml:space="preserve"> Sicherheits- und Gesundheitsschutzkoordinator gemäß</w:t>
            </w:r>
            <w:r>
              <w:t xml:space="preserve"> </w:t>
            </w:r>
            <w:r w:rsidRPr="006C080B">
              <w:t xml:space="preserve">Baustellenverordnung und dessen </w:t>
            </w:r>
            <w:r>
              <w:t xml:space="preserve">Stellvertreter </w:t>
            </w:r>
            <w:r w:rsidRPr="006C080B">
              <w:t>über die nach den „Regeln zum Arbeitsschutz auf Baustellen; geeigneter Ko</w:t>
            </w:r>
            <w:r w:rsidR="006A45D8">
              <w:t>ordinator (Konkretisierung zu § 3 BaustellV) (RAB </w:t>
            </w:r>
            <w:r w:rsidRPr="006C080B">
              <w:t xml:space="preserve">30)“ geforderte Qualifikation verfügen, um die nach Baustellenverordnung übertragenen Aufgaben fachgerecht zu erfüllen. </w:t>
            </w:r>
          </w:p>
        </w:tc>
      </w:tr>
      <w:tr w:rsidR="00E92DDD" w:rsidRPr="001C60F2" w14:paraId="6E583E79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72A7DDA" w14:textId="77777777" w:rsidR="00E92DDD" w:rsidRPr="0027784E" w:rsidRDefault="00E92DDD" w:rsidP="00B70393">
            <w:pPr>
              <w:rPr>
                <w:b/>
              </w:rPr>
            </w:pPr>
          </w:p>
        </w:tc>
        <w:tc>
          <w:tcPr>
            <w:tcW w:w="426" w:type="dxa"/>
            <w:noWrap/>
          </w:tcPr>
          <w:p w14:paraId="442AF694" w14:textId="77777777" w:rsidR="00E92DDD" w:rsidRPr="001C60F2" w:rsidRDefault="00E92DDD" w:rsidP="00F808BF">
            <w:pPr>
              <w:jc w:val="right"/>
            </w:pPr>
            <w:r>
              <w:t>–</w:t>
            </w:r>
          </w:p>
        </w:tc>
        <w:tc>
          <w:tcPr>
            <w:tcW w:w="8646" w:type="dxa"/>
            <w:vAlign w:val="center"/>
          </w:tcPr>
          <w:p w14:paraId="3F425233" w14:textId="77777777" w:rsidR="00E92DDD" w:rsidRPr="001C60F2" w:rsidRDefault="00E92DDD" w:rsidP="00B70393">
            <w: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E92DDD" w:rsidRPr="0027784E" w14:paraId="37E2FC84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4A61A0E4" w14:textId="77777777" w:rsidR="00E92DDD" w:rsidRPr="0027784E" w:rsidRDefault="00E92DDD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1E662B43" w14:textId="77777777" w:rsidR="00E92DDD" w:rsidRPr="00A604E0" w:rsidRDefault="00E92DDD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50967A69" w14:textId="77777777" w:rsidR="00E92DDD" w:rsidRPr="009E0802" w:rsidRDefault="00E92DDD" w:rsidP="00D464F5">
            <w:r w:rsidRPr="0027784E">
              <w:t>falls</w:t>
            </w:r>
            <w:r w:rsidRPr="009E0802">
              <w:t xml:space="preserve"> von mir/uns mehrere Nebenangebote abgegeben wurden, mein</w:t>
            </w:r>
            <w:r w:rsidRPr="0027784E">
              <w:t>/unser</w:t>
            </w:r>
            <w:r w:rsidRPr="009E0802">
              <w:t xml:space="preserve"> Angebot auch </w:t>
            </w:r>
            <w:r w:rsidRPr="0027784E">
              <w:t xml:space="preserve">die Kumulation </w:t>
            </w:r>
            <w:r w:rsidRPr="009E0802">
              <w:t>der Nebenangebote</w:t>
            </w:r>
            <w:r w:rsidRPr="0027784E">
              <w:t>, die sich nicht gegenseitig ausschließen, umfasst.</w:t>
            </w:r>
          </w:p>
        </w:tc>
      </w:tr>
      <w:tr w:rsidR="00DE6369" w:rsidRPr="0027784E" w14:paraId="41909A8A" w14:textId="77777777" w:rsidTr="000F3508">
        <w:trPr>
          <w:trHeight w:val="284"/>
        </w:trPr>
        <w:tc>
          <w:tcPr>
            <w:tcW w:w="595" w:type="dxa"/>
            <w:noWrap/>
            <w:tcMar>
              <w:left w:w="28" w:type="dxa"/>
            </w:tcMar>
            <w:vAlign w:val="center"/>
          </w:tcPr>
          <w:p w14:paraId="19FE1CC9" w14:textId="77777777" w:rsidR="00DE6369" w:rsidRPr="0027784E" w:rsidRDefault="00DE6369" w:rsidP="009F383F">
            <w:pPr>
              <w:rPr>
                <w:b/>
                <w:i/>
              </w:rPr>
            </w:pPr>
          </w:p>
        </w:tc>
        <w:tc>
          <w:tcPr>
            <w:tcW w:w="426" w:type="dxa"/>
            <w:noWrap/>
          </w:tcPr>
          <w:p w14:paraId="44A313C6" w14:textId="77777777" w:rsidR="00DE6369" w:rsidRPr="00A604E0" w:rsidRDefault="00A604E0" w:rsidP="009F383F">
            <w:pPr>
              <w:jc w:val="right"/>
            </w:pPr>
            <w:r w:rsidRPr="00A604E0">
              <w:t>–</w:t>
            </w:r>
          </w:p>
        </w:tc>
        <w:tc>
          <w:tcPr>
            <w:tcW w:w="8646" w:type="dxa"/>
            <w:vAlign w:val="center"/>
          </w:tcPr>
          <w:p w14:paraId="3F3A7B15" w14:textId="77777777" w:rsidR="00DE6369" w:rsidRPr="0027784E" w:rsidRDefault="00A604E0" w:rsidP="00A604E0">
            <w:r>
              <w:t>ich/wir</w:t>
            </w:r>
            <w:r w:rsidRPr="008854F1">
              <w:t xml:space="preserve"> </w:t>
            </w:r>
            <w:r>
              <w:t>einen</w:t>
            </w:r>
            <w:r w:rsidRPr="008854F1">
              <w:t xml:space="preserve"> pauschalen Schadensersatz in Höhe von 15 </w:t>
            </w:r>
            <w:r>
              <w:t>Prozent</w:t>
            </w:r>
            <w:r w:rsidRPr="008854F1">
              <w:t xml:space="preserve"> der </w:t>
            </w:r>
            <w:r>
              <w:t>Bruttoa</w:t>
            </w:r>
            <w:r w:rsidRPr="008854F1">
              <w:t xml:space="preserve">brechnungssumme </w:t>
            </w:r>
            <w:r>
              <w:t xml:space="preserve">dieses Vertrages entrichten werde, falls ich/wir </w:t>
            </w:r>
            <w:r w:rsidRPr="008854F1">
              <w:t>aus Anlass der Vergabe nachweislich eine Abrede getroffen ha</w:t>
            </w:r>
            <w:r>
              <w:t>be(n)</w:t>
            </w:r>
            <w:r w:rsidRPr="008854F1">
              <w:t>, die eine unzulässige Wettbewerbsbeschränkung darstellt</w:t>
            </w:r>
            <w:r>
              <w:t>,</w:t>
            </w:r>
            <w:r w:rsidRPr="008854F1">
              <w:t xml:space="preserve"> </w:t>
            </w:r>
            <w:r>
              <w:t>e</w:t>
            </w:r>
            <w:r w:rsidRPr="008854F1">
              <w:t xml:space="preserve">s sei denn, </w:t>
            </w:r>
            <w:r>
              <w:t xml:space="preserve">ich/wir weise(n) einen geringeren </w:t>
            </w:r>
            <w:r w:rsidRPr="008854F1">
              <w:t>Schaden nach</w:t>
            </w:r>
            <w:r>
              <w:t>.</w:t>
            </w:r>
          </w:p>
        </w:tc>
      </w:tr>
      <w:tr w:rsidR="00E92DDD" w:rsidRPr="00410951" w14:paraId="0F9A1A2E" w14:textId="77777777" w:rsidTr="0089492C">
        <w:trPr>
          <w:cantSplit/>
          <w:trHeight w:val="170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38565AA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1C6EF7AD" w14:textId="77777777" w:rsidTr="0089492C">
        <w:trPr>
          <w:cantSplit/>
          <w:trHeight w:val="284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B0E03" w14:textId="77777777" w:rsidR="00E92DDD" w:rsidRDefault="00E92DDD" w:rsidP="00347E05">
            <w:pPr>
              <w:jc w:val="left"/>
            </w:pPr>
            <w:r>
              <w:t>Unterschrift</w:t>
            </w:r>
            <w:r w:rsidR="00FC1D18">
              <w:t xml:space="preserve"> (bei schriftlichem Angebot)</w:t>
            </w:r>
          </w:p>
          <w:p w14:paraId="45853E84" w14:textId="77777777" w:rsidR="00E92DDD" w:rsidRDefault="00E92DDD" w:rsidP="00347E05">
            <w:pPr>
              <w:jc w:val="left"/>
            </w:pPr>
          </w:p>
          <w:p w14:paraId="23BC14FD" w14:textId="77777777" w:rsidR="00D464F5" w:rsidRDefault="00026536" w:rsidP="00347E05">
            <w:pPr>
              <w:jc w:val="left"/>
            </w:pP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17DE8E2" w14:textId="77777777" w:rsidR="000F3508" w:rsidRPr="00D464F5" w:rsidRDefault="00026536" w:rsidP="00347E05">
            <w:pPr>
              <w:jc w:val="left"/>
            </w:pP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565BD7B4" w14:textId="77777777" w:rsidR="00E92DDD" w:rsidRPr="00FA6D6C" w:rsidRDefault="00E92DDD" w:rsidP="00347E05">
            <w:pPr>
              <w:jc w:val="left"/>
            </w:pPr>
          </w:p>
        </w:tc>
      </w:tr>
      <w:tr w:rsidR="00E92DDD" w:rsidRPr="00410951" w14:paraId="26917B4C" w14:textId="77777777" w:rsidTr="0089492C">
        <w:trPr>
          <w:cantSplit/>
          <w:trHeight w:val="680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205A46" w14:textId="77777777" w:rsidR="00FC1D18" w:rsidRDefault="00FC1D18" w:rsidP="00FC1D18">
            <w:pPr>
              <w:contextualSpacing/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 xml:space="preserve">Ist </w:t>
            </w:r>
          </w:p>
          <w:p w14:paraId="3C3412A3" w14:textId="77777777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 w:rsidRPr="006D4883">
              <w:rPr>
                <w:b/>
                <w:bCs/>
              </w:rPr>
              <w:t xml:space="preserve">bei einem elektronisch übermittelten Angebot in Textform </w:t>
            </w:r>
            <w:r>
              <w:rPr>
                <w:b/>
                <w:bCs/>
              </w:rPr>
              <w:t>der Name</w:t>
            </w:r>
            <w:r w:rsidRPr="006D488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der</w:t>
            </w:r>
            <w:r>
              <w:t xml:space="preserve"> </w:t>
            </w:r>
            <w:r w:rsidRPr="004F6A90">
              <w:rPr>
                <w:b/>
              </w:rPr>
              <w:t>natürlichen Person, die die Erklärung abgibt,</w:t>
            </w:r>
            <w:r>
              <w:t xml:space="preserve"> </w:t>
            </w:r>
            <w:r w:rsidR="00C74A8F">
              <w:rPr>
                <w:b/>
                <w:bCs/>
              </w:rPr>
              <w:t>nicht angegeben oder</w:t>
            </w:r>
            <w:r w:rsidRPr="006D4883">
              <w:rPr>
                <w:b/>
                <w:bCs/>
              </w:rPr>
              <w:t xml:space="preserve"> </w:t>
            </w:r>
          </w:p>
          <w:p w14:paraId="34BBBD93" w14:textId="77777777" w:rsidR="00FC1D18" w:rsidRPr="006D4883" w:rsidRDefault="00FC1D18" w:rsidP="00FC1D18">
            <w:pPr>
              <w:pStyle w:val="Listenabsatz"/>
              <w:numPr>
                <w:ilvl w:val="0"/>
                <w:numId w:val="33"/>
              </w:num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ein</w:t>
            </w:r>
            <w:r w:rsidRPr="006D4883">
              <w:rPr>
                <w:b/>
                <w:bCs/>
              </w:rPr>
              <w:t xml:space="preserve"> elektronische</w:t>
            </w:r>
            <w:r>
              <w:rPr>
                <w:b/>
                <w:bCs/>
              </w:rPr>
              <w:t>s</w:t>
            </w:r>
            <w:r w:rsidRPr="006D4883">
              <w:rPr>
                <w:b/>
                <w:bCs/>
              </w:rPr>
              <w:t xml:space="preserve"> Angebot</w:t>
            </w:r>
            <w:r>
              <w:rPr>
                <w:b/>
                <w:bCs/>
              </w:rPr>
              <w:t xml:space="preserve">, das signiert werden muss, </w:t>
            </w:r>
            <w:r w:rsidRPr="006D4883">
              <w:rPr>
                <w:b/>
                <w:bCs/>
              </w:rPr>
              <w:t xml:space="preserve">nicht wie vorgegeben signiert, </w:t>
            </w:r>
          </w:p>
          <w:p w14:paraId="21647962" w14:textId="77777777" w:rsidR="00E92DDD" w:rsidRPr="000A77E4" w:rsidRDefault="00FC1D18" w:rsidP="00FC1D18">
            <w:pPr>
              <w:jc w:val="left"/>
              <w:rPr>
                <w:b/>
                <w:bCs/>
              </w:rPr>
            </w:pPr>
            <w:r w:rsidRPr="00807C7E">
              <w:rPr>
                <w:b/>
                <w:bCs/>
              </w:rPr>
              <w:t>wird das Angebot ausgeschlossen.</w:t>
            </w:r>
          </w:p>
        </w:tc>
      </w:tr>
    </w:tbl>
    <w:p w14:paraId="3633CC28" w14:textId="77777777" w:rsidR="001C60F2" w:rsidRPr="00E2142E" w:rsidRDefault="001C60F2" w:rsidP="00D464F5">
      <w:pPr>
        <w:rPr>
          <w:sz w:val="6"/>
          <w:szCs w:val="6"/>
        </w:rPr>
      </w:pPr>
    </w:p>
    <w:sectPr w:rsidR="001C60F2" w:rsidRPr="00E2142E" w:rsidSect="0013068A">
      <w:headerReference w:type="default" r:id="rId8"/>
      <w:footerReference w:type="default" r:id="rId9"/>
      <w:pgSz w:w="11906" w:h="16838" w:code="9"/>
      <w:pgMar w:top="851" w:right="99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AA26E" w14:textId="77777777" w:rsidR="002762BF" w:rsidRDefault="002762BF">
      <w:r>
        <w:separator/>
      </w:r>
    </w:p>
    <w:p w14:paraId="5B863FC2" w14:textId="77777777" w:rsidR="002762BF" w:rsidRDefault="002762BF"/>
    <w:p w14:paraId="4848E199" w14:textId="77777777" w:rsidR="002762BF" w:rsidRDefault="002762BF"/>
  </w:endnote>
  <w:endnote w:type="continuationSeparator" w:id="0">
    <w:p w14:paraId="359A0DCB" w14:textId="77777777" w:rsidR="002762BF" w:rsidRDefault="002762BF">
      <w:r>
        <w:continuationSeparator/>
      </w:r>
    </w:p>
    <w:p w14:paraId="721001A8" w14:textId="77777777" w:rsidR="002762BF" w:rsidRDefault="002762BF"/>
    <w:p w14:paraId="6B1C6CDC" w14:textId="77777777" w:rsidR="002762BF" w:rsidRDefault="002762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E76F2B" w:rsidRPr="00D6072E" w14:paraId="7602CED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0B2E1508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1E98A15" w14:textId="77777777" w:rsidR="00E76F2B" w:rsidRPr="00D6072E" w:rsidRDefault="00E76F2B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5382F1E3" wp14:editId="61868634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763079D" w14:textId="77777777" w:rsidR="00E76F2B" w:rsidRPr="00D6072E" w:rsidRDefault="00E76F2B" w:rsidP="000F3508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F3508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2D2816E3" w14:textId="77777777" w:rsidR="00E76F2B" w:rsidRPr="00D6072E" w:rsidRDefault="00E76F2B" w:rsidP="006832B7">
          <w:pPr>
            <w:jc w:val="right"/>
            <w:rPr>
              <w:rFonts w:cs="Arial"/>
              <w:b/>
              <w:sz w:val="16"/>
              <w:szCs w:val="16"/>
            </w:rPr>
          </w:pPr>
          <w:r w:rsidRPr="00D66680">
            <w:rPr>
              <w:rFonts w:cs="Arial"/>
              <w:b/>
              <w:sz w:val="16"/>
              <w:szCs w:val="16"/>
            </w:rPr>
            <w:t xml:space="preserve">Seite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1D7178">
            <w:rPr>
              <w:rFonts w:cs="Arial"/>
              <w:b/>
              <w:noProof/>
              <w:sz w:val="16"/>
              <w:szCs w:val="16"/>
            </w:rPr>
            <w:t>1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  <w:r w:rsidRPr="00D66680">
            <w:rPr>
              <w:rFonts w:cs="Arial"/>
              <w:b/>
              <w:sz w:val="16"/>
              <w:szCs w:val="16"/>
            </w:rPr>
            <w:t xml:space="preserve"> von </w:t>
          </w:r>
          <w:r w:rsidRPr="00D66680">
            <w:rPr>
              <w:rFonts w:cs="Arial"/>
              <w:b/>
              <w:sz w:val="16"/>
              <w:szCs w:val="16"/>
            </w:rPr>
            <w:fldChar w:fldCharType="begin"/>
          </w:r>
          <w:r w:rsidRPr="00D66680">
            <w:rPr>
              <w:rFonts w:cs="Arial"/>
              <w:b/>
              <w:sz w:val="16"/>
              <w:szCs w:val="16"/>
            </w:rPr>
            <w:instrText>NUMPAGES  \* Arabic  \* MERGEFORMAT</w:instrText>
          </w:r>
          <w:r w:rsidRPr="00D66680">
            <w:rPr>
              <w:rFonts w:cs="Arial"/>
              <w:b/>
              <w:sz w:val="16"/>
              <w:szCs w:val="16"/>
            </w:rPr>
            <w:fldChar w:fldCharType="separate"/>
          </w:r>
          <w:r w:rsidR="001D7178">
            <w:rPr>
              <w:rFonts w:cs="Arial"/>
              <w:b/>
              <w:noProof/>
              <w:sz w:val="16"/>
              <w:szCs w:val="16"/>
            </w:rPr>
            <w:t>3</w:t>
          </w:r>
          <w:r w:rsidRPr="00D66680"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14:paraId="64C50549" w14:textId="77777777" w:rsidR="00E76F2B" w:rsidRPr="00551B7B" w:rsidRDefault="00E76F2B" w:rsidP="00551B7B">
    <w:pPr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3A56" w14:textId="77777777" w:rsidR="002762BF" w:rsidRDefault="002762BF" w:rsidP="00026D23">
      <w:r>
        <w:separator/>
      </w:r>
    </w:p>
  </w:footnote>
  <w:footnote w:type="continuationSeparator" w:id="0">
    <w:p w14:paraId="22DEC5E8" w14:textId="77777777" w:rsidR="002762BF" w:rsidRDefault="002762BF">
      <w:r>
        <w:continuationSeparator/>
      </w:r>
    </w:p>
    <w:p w14:paraId="575B2A66" w14:textId="77777777" w:rsidR="002762BF" w:rsidRDefault="002762BF"/>
    <w:p w14:paraId="5F767214" w14:textId="77777777" w:rsidR="002762BF" w:rsidRDefault="002762BF"/>
  </w:footnote>
  <w:footnote w:id="1">
    <w:p w14:paraId="00D75295" w14:textId="77777777" w:rsidR="00E76F2B" w:rsidRPr="00E8206C" w:rsidRDefault="00E76F2B" w:rsidP="005C638C">
      <w:pPr>
        <w:pStyle w:val="FunotentextFe"/>
        <w:rPr>
          <w:rStyle w:val="Funotenzeichen"/>
          <w:b w:val="0"/>
          <w:vertAlign w:val="baseline"/>
        </w:rPr>
      </w:pPr>
      <w:r w:rsidRPr="00D464F5">
        <w:rPr>
          <w:rStyle w:val="Funotenzeichen"/>
          <w:b w:val="0"/>
        </w:rPr>
        <w:footnoteRef/>
      </w:r>
      <w:r w:rsidRPr="00E8206C">
        <w:rPr>
          <w:rStyle w:val="Funotenzeichen"/>
          <w:b w:val="0"/>
          <w:vertAlign w:val="baseline"/>
        </w:rPr>
        <w:t xml:space="preserve"> vom Bieter anzukreuzen und beizufügen</w:t>
      </w:r>
    </w:p>
  </w:footnote>
  <w:footnote w:id="2">
    <w:p w14:paraId="5F87E1DD" w14:textId="77777777" w:rsidR="00E76F2B" w:rsidRPr="006F2B9B" w:rsidRDefault="00E76F2B">
      <w:pPr>
        <w:pStyle w:val="Funotentext"/>
        <w:rPr>
          <w:sz w:val="12"/>
          <w:szCs w:val="12"/>
        </w:rPr>
      </w:pPr>
      <w:r w:rsidRPr="002020DB">
        <w:rPr>
          <w:rStyle w:val="Funotenzeichen"/>
        </w:rPr>
        <w:footnoteRef/>
      </w:r>
      <w:r w:rsidRPr="002020DB">
        <w:rPr>
          <w:sz w:val="16"/>
          <w:szCs w:val="16"/>
        </w:rPr>
        <w:t xml:space="preserve"> Preisnachlass gilt nicht für Instandhaltungsangebot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F5663" w14:textId="77777777" w:rsidR="00E76F2B" w:rsidRDefault="00E76F2B">
    <w:pPr>
      <w:pStyle w:val="Kopfzeile"/>
    </w:pPr>
    <w:r w:rsidRPr="007D5567">
      <w:t>213</w:t>
    </w:r>
  </w:p>
  <w:p w14:paraId="1811D9A7" w14:textId="77777777" w:rsidR="00E76F2B" w:rsidRPr="00DC6699" w:rsidRDefault="00E76F2B" w:rsidP="00DC6699">
    <w:pPr>
      <w:pStyle w:val="Kopfzeile"/>
      <w:spacing w:after="60"/>
      <w:rPr>
        <w:b w:val="0"/>
        <w:sz w:val="16"/>
        <w:szCs w:val="16"/>
      </w:rPr>
    </w:pPr>
    <w:r w:rsidRPr="00DC6699">
      <w:rPr>
        <w:b w:val="0"/>
        <w:sz w:val="16"/>
        <w:szCs w:val="16"/>
      </w:rPr>
      <w:t>(Angebotsschreiben – Einheitliche Fassung)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54D28C5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155E09"/>
    <w:multiLevelType w:val="hybridMultilevel"/>
    <w:tmpl w:val="3F783A54"/>
    <w:lvl w:ilvl="0" w:tplc="55807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32214"/>
    <w:multiLevelType w:val="hybridMultilevel"/>
    <w:tmpl w:val="2A60FD2C"/>
    <w:lvl w:ilvl="0" w:tplc="B1069F5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B6BD5"/>
    <w:multiLevelType w:val="hybridMultilevel"/>
    <w:tmpl w:val="EBF2617A"/>
    <w:lvl w:ilvl="0" w:tplc="1DF80AA6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C9F1CAD"/>
    <w:multiLevelType w:val="hybridMultilevel"/>
    <w:tmpl w:val="324A9592"/>
    <w:lvl w:ilvl="0" w:tplc="11AA1F86">
      <w:start w:val="1"/>
      <w:numFmt w:val="decimal"/>
      <w:lvlText w:val="%1"/>
      <w:lvlJc w:val="left"/>
      <w:pPr>
        <w:ind w:left="720" w:hanging="360"/>
      </w:pPr>
      <w:rPr>
        <w:rFonts w:ascii="Cambria" w:hAnsi="Cambria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43972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63317"/>
    <w:multiLevelType w:val="multilevel"/>
    <w:tmpl w:val="EBF2617A"/>
    <w:lvl w:ilvl="0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31337229">
    <w:abstractNumId w:val="1"/>
  </w:num>
  <w:num w:numId="2" w16cid:durableId="163786803">
    <w:abstractNumId w:val="7"/>
  </w:num>
  <w:num w:numId="3" w16cid:durableId="278076331">
    <w:abstractNumId w:val="9"/>
  </w:num>
  <w:num w:numId="4" w16cid:durableId="259880029">
    <w:abstractNumId w:val="23"/>
  </w:num>
  <w:num w:numId="5" w16cid:durableId="409426198">
    <w:abstractNumId w:val="11"/>
  </w:num>
  <w:num w:numId="6" w16cid:durableId="1673101237">
    <w:abstractNumId w:val="3"/>
  </w:num>
  <w:num w:numId="7" w16cid:durableId="2126121651">
    <w:abstractNumId w:val="14"/>
  </w:num>
  <w:num w:numId="8" w16cid:durableId="185564846">
    <w:abstractNumId w:val="10"/>
  </w:num>
  <w:num w:numId="9" w16cid:durableId="1555189953">
    <w:abstractNumId w:val="22"/>
  </w:num>
  <w:num w:numId="10" w16cid:durableId="333991626">
    <w:abstractNumId w:val="6"/>
  </w:num>
  <w:num w:numId="11" w16cid:durableId="1395422792">
    <w:abstractNumId w:val="13"/>
  </w:num>
  <w:num w:numId="12" w16cid:durableId="1558710826">
    <w:abstractNumId w:val="13"/>
  </w:num>
  <w:num w:numId="13" w16cid:durableId="831798837">
    <w:abstractNumId w:val="13"/>
  </w:num>
  <w:num w:numId="14" w16cid:durableId="1529297970">
    <w:abstractNumId w:val="13"/>
  </w:num>
  <w:num w:numId="15" w16cid:durableId="180557747">
    <w:abstractNumId w:val="13"/>
  </w:num>
  <w:num w:numId="16" w16cid:durableId="1303924139">
    <w:abstractNumId w:val="2"/>
  </w:num>
  <w:num w:numId="17" w16cid:durableId="928122954">
    <w:abstractNumId w:val="2"/>
  </w:num>
  <w:num w:numId="18" w16cid:durableId="135489372">
    <w:abstractNumId w:val="18"/>
  </w:num>
  <w:num w:numId="19" w16cid:durableId="1745685943">
    <w:abstractNumId w:val="15"/>
  </w:num>
  <w:num w:numId="20" w16cid:durableId="225461785">
    <w:abstractNumId w:val="12"/>
  </w:num>
  <w:num w:numId="21" w16cid:durableId="1771581120">
    <w:abstractNumId w:val="8"/>
  </w:num>
  <w:num w:numId="22" w16cid:durableId="2029335112">
    <w:abstractNumId w:val="0"/>
  </w:num>
  <w:num w:numId="23" w16cid:durableId="1792430860">
    <w:abstractNumId w:val="17"/>
  </w:num>
  <w:num w:numId="24" w16cid:durableId="720129783">
    <w:abstractNumId w:val="20"/>
  </w:num>
  <w:num w:numId="25" w16cid:durableId="2075930512">
    <w:abstractNumId w:val="21"/>
  </w:num>
  <w:num w:numId="26" w16cid:durableId="1135374023">
    <w:abstractNumId w:val="4"/>
  </w:num>
  <w:num w:numId="27" w16cid:durableId="178274783">
    <w:abstractNumId w:val="16"/>
  </w:num>
  <w:num w:numId="28" w16cid:durableId="73747442">
    <w:abstractNumId w:val="19"/>
  </w:num>
  <w:num w:numId="29" w16cid:durableId="2102678975">
    <w:abstractNumId w:val="2"/>
  </w:num>
  <w:num w:numId="30" w16cid:durableId="1725566600">
    <w:abstractNumId w:val="2"/>
  </w:num>
  <w:num w:numId="31" w16cid:durableId="1786004191">
    <w:abstractNumId w:val="2"/>
  </w:num>
  <w:num w:numId="32" w16cid:durableId="1007292590">
    <w:abstractNumId w:val="2"/>
  </w:num>
  <w:num w:numId="33" w16cid:durableId="16088522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ldLMh8iEu6JVbaEkZI98RlTMyBChdKtfGYL9wT7TAahJMw3c89oGtOsXLvTA17h/mVEeGWyOjkDV3x9L8BjDA==" w:salt="dz5NmNF15lmbjMxBe74msw==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140608"/>
    <w:rsid w:val="000021DC"/>
    <w:rsid w:val="0000737B"/>
    <w:rsid w:val="0001148F"/>
    <w:rsid w:val="000114D3"/>
    <w:rsid w:val="00012C6F"/>
    <w:rsid w:val="00026536"/>
    <w:rsid w:val="000267B2"/>
    <w:rsid w:val="00026D23"/>
    <w:rsid w:val="00027DCE"/>
    <w:rsid w:val="00031DF2"/>
    <w:rsid w:val="00036233"/>
    <w:rsid w:val="000364B9"/>
    <w:rsid w:val="00046C8E"/>
    <w:rsid w:val="00047B44"/>
    <w:rsid w:val="00064625"/>
    <w:rsid w:val="0006675C"/>
    <w:rsid w:val="00067E94"/>
    <w:rsid w:val="000733CD"/>
    <w:rsid w:val="00081305"/>
    <w:rsid w:val="000848E7"/>
    <w:rsid w:val="0009046A"/>
    <w:rsid w:val="000A3ACD"/>
    <w:rsid w:val="000A42AA"/>
    <w:rsid w:val="000A622F"/>
    <w:rsid w:val="000A77E4"/>
    <w:rsid w:val="000C070F"/>
    <w:rsid w:val="000D2327"/>
    <w:rsid w:val="000D2F1B"/>
    <w:rsid w:val="000E1B6B"/>
    <w:rsid w:val="000E4AA2"/>
    <w:rsid w:val="000E6F88"/>
    <w:rsid w:val="000F3508"/>
    <w:rsid w:val="000F66A4"/>
    <w:rsid w:val="001009C5"/>
    <w:rsid w:val="001013A4"/>
    <w:rsid w:val="001028D9"/>
    <w:rsid w:val="0010301E"/>
    <w:rsid w:val="00106076"/>
    <w:rsid w:val="0010771E"/>
    <w:rsid w:val="00107D29"/>
    <w:rsid w:val="00112821"/>
    <w:rsid w:val="00117535"/>
    <w:rsid w:val="0012133E"/>
    <w:rsid w:val="00127C79"/>
    <w:rsid w:val="0013068A"/>
    <w:rsid w:val="00132BF6"/>
    <w:rsid w:val="00140608"/>
    <w:rsid w:val="001426F7"/>
    <w:rsid w:val="00147B13"/>
    <w:rsid w:val="001518F2"/>
    <w:rsid w:val="00154EED"/>
    <w:rsid w:val="00160149"/>
    <w:rsid w:val="0016588E"/>
    <w:rsid w:val="00175C17"/>
    <w:rsid w:val="001954E4"/>
    <w:rsid w:val="001A1B62"/>
    <w:rsid w:val="001A6205"/>
    <w:rsid w:val="001B705C"/>
    <w:rsid w:val="001C1252"/>
    <w:rsid w:val="001C339D"/>
    <w:rsid w:val="001C3E5C"/>
    <w:rsid w:val="001C509D"/>
    <w:rsid w:val="001C60F2"/>
    <w:rsid w:val="001D5431"/>
    <w:rsid w:val="001D5DCB"/>
    <w:rsid w:val="001D7178"/>
    <w:rsid w:val="001E0C92"/>
    <w:rsid w:val="001E496E"/>
    <w:rsid w:val="001F47CC"/>
    <w:rsid w:val="002020DB"/>
    <w:rsid w:val="00202A29"/>
    <w:rsid w:val="002031BB"/>
    <w:rsid w:val="00206D22"/>
    <w:rsid w:val="0020785E"/>
    <w:rsid w:val="00231273"/>
    <w:rsid w:val="00232128"/>
    <w:rsid w:val="00233A2F"/>
    <w:rsid w:val="00243788"/>
    <w:rsid w:val="002476B6"/>
    <w:rsid w:val="002517FD"/>
    <w:rsid w:val="00251A0A"/>
    <w:rsid w:val="00253029"/>
    <w:rsid w:val="002615C2"/>
    <w:rsid w:val="002616D0"/>
    <w:rsid w:val="00263542"/>
    <w:rsid w:val="002748DF"/>
    <w:rsid w:val="00274D50"/>
    <w:rsid w:val="002762BF"/>
    <w:rsid w:val="0027676D"/>
    <w:rsid w:val="0027784E"/>
    <w:rsid w:val="00280E29"/>
    <w:rsid w:val="0028568E"/>
    <w:rsid w:val="00285F4A"/>
    <w:rsid w:val="00286C4B"/>
    <w:rsid w:val="00290C26"/>
    <w:rsid w:val="002918D8"/>
    <w:rsid w:val="00297EB4"/>
    <w:rsid w:val="002A58E3"/>
    <w:rsid w:val="002C0F7B"/>
    <w:rsid w:val="002C2155"/>
    <w:rsid w:val="002C3E91"/>
    <w:rsid w:val="002C403D"/>
    <w:rsid w:val="002C444F"/>
    <w:rsid w:val="002D3567"/>
    <w:rsid w:val="002D725E"/>
    <w:rsid w:val="002E4302"/>
    <w:rsid w:val="002E4623"/>
    <w:rsid w:val="002E477A"/>
    <w:rsid w:val="002E4A3E"/>
    <w:rsid w:val="002E642B"/>
    <w:rsid w:val="002E6BD6"/>
    <w:rsid w:val="002E7C57"/>
    <w:rsid w:val="002F10A4"/>
    <w:rsid w:val="002F3C65"/>
    <w:rsid w:val="002F4952"/>
    <w:rsid w:val="002F5009"/>
    <w:rsid w:val="002F6302"/>
    <w:rsid w:val="00310390"/>
    <w:rsid w:val="00315E2A"/>
    <w:rsid w:val="003220B5"/>
    <w:rsid w:val="00322598"/>
    <w:rsid w:val="00327698"/>
    <w:rsid w:val="0033209B"/>
    <w:rsid w:val="00332321"/>
    <w:rsid w:val="00332B34"/>
    <w:rsid w:val="00333698"/>
    <w:rsid w:val="003355C0"/>
    <w:rsid w:val="00337953"/>
    <w:rsid w:val="00341074"/>
    <w:rsid w:val="00342C08"/>
    <w:rsid w:val="00342C75"/>
    <w:rsid w:val="00347E05"/>
    <w:rsid w:val="00351096"/>
    <w:rsid w:val="00354662"/>
    <w:rsid w:val="003552CC"/>
    <w:rsid w:val="00355674"/>
    <w:rsid w:val="00355F55"/>
    <w:rsid w:val="00366C20"/>
    <w:rsid w:val="00371E50"/>
    <w:rsid w:val="00384471"/>
    <w:rsid w:val="0039428B"/>
    <w:rsid w:val="00394B45"/>
    <w:rsid w:val="003A04A8"/>
    <w:rsid w:val="003A0DC8"/>
    <w:rsid w:val="003A36E9"/>
    <w:rsid w:val="003A6496"/>
    <w:rsid w:val="003A70D7"/>
    <w:rsid w:val="003B18F6"/>
    <w:rsid w:val="003B1E74"/>
    <w:rsid w:val="003B6F65"/>
    <w:rsid w:val="003B7BE2"/>
    <w:rsid w:val="003C2C44"/>
    <w:rsid w:val="003C30CD"/>
    <w:rsid w:val="003C6D2B"/>
    <w:rsid w:val="003D3E99"/>
    <w:rsid w:val="003E2CD4"/>
    <w:rsid w:val="003E4B7B"/>
    <w:rsid w:val="003E604E"/>
    <w:rsid w:val="003E79F7"/>
    <w:rsid w:val="003F4BB2"/>
    <w:rsid w:val="00402A1B"/>
    <w:rsid w:val="00403C66"/>
    <w:rsid w:val="004100AE"/>
    <w:rsid w:val="00410951"/>
    <w:rsid w:val="004204FD"/>
    <w:rsid w:val="004212BA"/>
    <w:rsid w:val="00423569"/>
    <w:rsid w:val="00424038"/>
    <w:rsid w:val="004275C3"/>
    <w:rsid w:val="00435DB1"/>
    <w:rsid w:val="0044202E"/>
    <w:rsid w:val="0045228F"/>
    <w:rsid w:val="00454471"/>
    <w:rsid w:val="004564AA"/>
    <w:rsid w:val="0045726B"/>
    <w:rsid w:val="00460AA1"/>
    <w:rsid w:val="00465A6F"/>
    <w:rsid w:val="0047055A"/>
    <w:rsid w:val="0047343B"/>
    <w:rsid w:val="00477548"/>
    <w:rsid w:val="00480ABD"/>
    <w:rsid w:val="004818FE"/>
    <w:rsid w:val="00484CC4"/>
    <w:rsid w:val="00485D27"/>
    <w:rsid w:val="00492429"/>
    <w:rsid w:val="00493D8E"/>
    <w:rsid w:val="00495570"/>
    <w:rsid w:val="004A180D"/>
    <w:rsid w:val="004B202C"/>
    <w:rsid w:val="004B723E"/>
    <w:rsid w:val="004C19E2"/>
    <w:rsid w:val="004C3362"/>
    <w:rsid w:val="004C4880"/>
    <w:rsid w:val="004C5609"/>
    <w:rsid w:val="004D561A"/>
    <w:rsid w:val="004E07A5"/>
    <w:rsid w:val="004E122C"/>
    <w:rsid w:val="004E3711"/>
    <w:rsid w:val="004E386D"/>
    <w:rsid w:val="004F23F5"/>
    <w:rsid w:val="004F3FD9"/>
    <w:rsid w:val="004F6A90"/>
    <w:rsid w:val="00502733"/>
    <w:rsid w:val="00502C6F"/>
    <w:rsid w:val="0050404A"/>
    <w:rsid w:val="00510173"/>
    <w:rsid w:val="0051062D"/>
    <w:rsid w:val="00520D3B"/>
    <w:rsid w:val="005262CB"/>
    <w:rsid w:val="0052651F"/>
    <w:rsid w:val="005333C9"/>
    <w:rsid w:val="00534027"/>
    <w:rsid w:val="00534AA0"/>
    <w:rsid w:val="00536B3D"/>
    <w:rsid w:val="00536CC6"/>
    <w:rsid w:val="00537670"/>
    <w:rsid w:val="00551B7B"/>
    <w:rsid w:val="005575B0"/>
    <w:rsid w:val="005576BB"/>
    <w:rsid w:val="00563566"/>
    <w:rsid w:val="005636F7"/>
    <w:rsid w:val="00572F21"/>
    <w:rsid w:val="00573601"/>
    <w:rsid w:val="00574488"/>
    <w:rsid w:val="00576C66"/>
    <w:rsid w:val="00585EDA"/>
    <w:rsid w:val="005904F2"/>
    <w:rsid w:val="00590842"/>
    <w:rsid w:val="005912BD"/>
    <w:rsid w:val="00594545"/>
    <w:rsid w:val="00597968"/>
    <w:rsid w:val="005A0D85"/>
    <w:rsid w:val="005A4489"/>
    <w:rsid w:val="005B0AFE"/>
    <w:rsid w:val="005B58C0"/>
    <w:rsid w:val="005B7B46"/>
    <w:rsid w:val="005C149E"/>
    <w:rsid w:val="005C16A9"/>
    <w:rsid w:val="005C27BD"/>
    <w:rsid w:val="005C301C"/>
    <w:rsid w:val="005C41DA"/>
    <w:rsid w:val="005C5228"/>
    <w:rsid w:val="005C638C"/>
    <w:rsid w:val="005D2752"/>
    <w:rsid w:val="005E10DC"/>
    <w:rsid w:val="005E64B0"/>
    <w:rsid w:val="005F32A5"/>
    <w:rsid w:val="005F33EB"/>
    <w:rsid w:val="005F41CD"/>
    <w:rsid w:val="005F4EFC"/>
    <w:rsid w:val="00603E51"/>
    <w:rsid w:val="00603E73"/>
    <w:rsid w:val="00605DD3"/>
    <w:rsid w:val="00606550"/>
    <w:rsid w:val="00607EE7"/>
    <w:rsid w:val="006112E3"/>
    <w:rsid w:val="00614636"/>
    <w:rsid w:val="00616B65"/>
    <w:rsid w:val="00616C8F"/>
    <w:rsid w:val="00617BE8"/>
    <w:rsid w:val="006217F6"/>
    <w:rsid w:val="00622C9A"/>
    <w:rsid w:val="00630A3F"/>
    <w:rsid w:val="0063407D"/>
    <w:rsid w:val="00640260"/>
    <w:rsid w:val="00643351"/>
    <w:rsid w:val="00660458"/>
    <w:rsid w:val="0066119D"/>
    <w:rsid w:val="00663E32"/>
    <w:rsid w:val="00667DCD"/>
    <w:rsid w:val="00670038"/>
    <w:rsid w:val="006822E7"/>
    <w:rsid w:val="006832B7"/>
    <w:rsid w:val="00692462"/>
    <w:rsid w:val="006942EC"/>
    <w:rsid w:val="00695337"/>
    <w:rsid w:val="0069669F"/>
    <w:rsid w:val="006A0B0F"/>
    <w:rsid w:val="006A45D8"/>
    <w:rsid w:val="006A5AED"/>
    <w:rsid w:val="006A5CF2"/>
    <w:rsid w:val="006A66F3"/>
    <w:rsid w:val="006B66AA"/>
    <w:rsid w:val="006B7CF1"/>
    <w:rsid w:val="006C5A31"/>
    <w:rsid w:val="006C76A1"/>
    <w:rsid w:val="006D43FE"/>
    <w:rsid w:val="006D70A3"/>
    <w:rsid w:val="006E2374"/>
    <w:rsid w:val="006F0570"/>
    <w:rsid w:val="006F2B9B"/>
    <w:rsid w:val="006F369F"/>
    <w:rsid w:val="007065E6"/>
    <w:rsid w:val="00706FDC"/>
    <w:rsid w:val="00723D55"/>
    <w:rsid w:val="00724A78"/>
    <w:rsid w:val="00724CA7"/>
    <w:rsid w:val="00732EEA"/>
    <w:rsid w:val="00733C41"/>
    <w:rsid w:val="00734059"/>
    <w:rsid w:val="00734EDE"/>
    <w:rsid w:val="00745C15"/>
    <w:rsid w:val="007531A1"/>
    <w:rsid w:val="007633C2"/>
    <w:rsid w:val="0076461A"/>
    <w:rsid w:val="007662D1"/>
    <w:rsid w:val="007670D9"/>
    <w:rsid w:val="00777AAE"/>
    <w:rsid w:val="007803AF"/>
    <w:rsid w:val="0078194F"/>
    <w:rsid w:val="00782E76"/>
    <w:rsid w:val="0078695C"/>
    <w:rsid w:val="00790275"/>
    <w:rsid w:val="00795297"/>
    <w:rsid w:val="0079630C"/>
    <w:rsid w:val="00796CCF"/>
    <w:rsid w:val="007B122B"/>
    <w:rsid w:val="007C0B33"/>
    <w:rsid w:val="007C545B"/>
    <w:rsid w:val="007C6105"/>
    <w:rsid w:val="007D5567"/>
    <w:rsid w:val="007D614C"/>
    <w:rsid w:val="007E0991"/>
    <w:rsid w:val="007E61DB"/>
    <w:rsid w:val="007E7294"/>
    <w:rsid w:val="007F12A5"/>
    <w:rsid w:val="00802347"/>
    <w:rsid w:val="008039B3"/>
    <w:rsid w:val="00804FF9"/>
    <w:rsid w:val="0081095D"/>
    <w:rsid w:val="00812BF3"/>
    <w:rsid w:val="0081723D"/>
    <w:rsid w:val="00823EDF"/>
    <w:rsid w:val="00825E5C"/>
    <w:rsid w:val="00853F45"/>
    <w:rsid w:val="00860933"/>
    <w:rsid w:val="00864C52"/>
    <w:rsid w:val="00866DD9"/>
    <w:rsid w:val="00876BB1"/>
    <w:rsid w:val="0088658A"/>
    <w:rsid w:val="00893505"/>
    <w:rsid w:val="0089492C"/>
    <w:rsid w:val="00894C0C"/>
    <w:rsid w:val="008A4B0C"/>
    <w:rsid w:val="008A6864"/>
    <w:rsid w:val="008B0B82"/>
    <w:rsid w:val="008B1F06"/>
    <w:rsid w:val="008B4C5D"/>
    <w:rsid w:val="008B4D33"/>
    <w:rsid w:val="008C1E91"/>
    <w:rsid w:val="008D764D"/>
    <w:rsid w:val="008D7FD0"/>
    <w:rsid w:val="008F2112"/>
    <w:rsid w:val="008F52AA"/>
    <w:rsid w:val="008F6547"/>
    <w:rsid w:val="00903D72"/>
    <w:rsid w:val="00910F0B"/>
    <w:rsid w:val="0091717A"/>
    <w:rsid w:val="0091799E"/>
    <w:rsid w:val="009333A0"/>
    <w:rsid w:val="00940F19"/>
    <w:rsid w:val="00941C7A"/>
    <w:rsid w:val="00941DE5"/>
    <w:rsid w:val="009423AD"/>
    <w:rsid w:val="00942AB9"/>
    <w:rsid w:val="009450EE"/>
    <w:rsid w:val="009515C7"/>
    <w:rsid w:val="00953BE2"/>
    <w:rsid w:val="00953C73"/>
    <w:rsid w:val="009555C5"/>
    <w:rsid w:val="00962412"/>
    <w:rsid w:val="00967807"/>
    <w:rsid w:val="0097166A"/>
    <w:rsid w:val="0097459E"/>
    <w:rsid w:val="0098230B"/>
    <w:rsid w:val="00987558"/>
    <w:rsid w:val="00991A98"/>
    <w:rsid w:val="00995989"/>
    <w:rsid w:val="0099791D"/>
    <w:rsid w:val="009A3215"/>
    <w:rsid w:val="009A4BBA"/>
    <w:rsid w:val="009A75F3"/>
    <w:rsid w:val="009B37A2"/>
    <w:rsid w:val="009B5456"/>
    <w:rsid w:val="009C14BE"/>
    <w:rsid w:val="009C7373"/>
    <w:rsid w:val="009D3CC0"/>
    <w:rsid w:val="009D5046"/>
    <w:rsid w:val="009E0802"/>
    <w:rsid w:val="009E444D"/>
    <w:rsid w:val="009F383F"/>
    <w:rsid w:val="00A00872"/>
    <w:rsid w:val="00A010E4"/>
    <w:rsid w:val="00A0239A"/>
    <w:rsid w:val="00A03047"/>
    <w:rsid w:val="00A10E9A"/>
    <w:rsid w:val="00A10F82"/>
    <w:rsid w:val="00A12D13"/>
    <w:rsid w:val="00A218D3"/>
    <w:rsid w:val="00A25723"/>
    <w:rsid w:val="00A274E8"/>
    <w:rsid w:val="00A357E4"/>
    <w:rsid w:val="00A35AB2"/>
    <w:rsid w:val="00A473E3"/>
    <w:rsid w:val="00A5084B"/>
    <w:rsid w:val="00A53396"/>
    <w:rsid w:val="00A5448A"/>
    <w:rsid w:val="00A56A1F"/>
    <w:rsid w:val="00A604E0"/>
    <w:rsid w:val="00A61338"/>
    <w:rsid w:val="00A630FF"/>
    <w:rsid w:val="00A675E5"/>
    <w:rsid w:val="00A75824"/>
    <w:rsid w:val="00A8186B"/>
    <w:rsid w:val="00A83E46"/>
    <w:rsid w:val="00A84C96"/>
    <w:rsid w:val="00A85D6B"/>
    <w:rsid w:val="00A9063C"/>
    <w:rsid w:val="00A90B27"/>
    <w:rsid w:val="00A90C84"/>
    <w:rsid w:val="00A946BA"/>
    <w:rsid w:val="00A9752F"/>
    <w:rsid w:val="00AA0988"/>
    <w:rsid w:val="00AA2452"/>
    <w:rsid w:val="00AA43C5"/>
    <w:rsid w:val="00AA6B7B"/>
    <w:rsid w:val="00AB16AF"/>
    <w:rsid w:val="00AB18F5"/>
    <w:rsid w:val="00AB4B05"/>
    <w:rsid w:val="00AB5132"/>
    <w:rsid w:val="00AB5636"/>
    <w:rsid w:val="00AB7E0A"/>
    <w:rsid w:val="00AC3700"/>
    <w:rsid w:val="00AC56D5"/>
    <w:rsid w:val="00AC7F2D"/>
    <w:rsid w:val="00AD1748"/>
    <w:rsid w:val="00AD3E7E"/>
    <w:rsid w:val="00AD584D"/>
    <w:rsid w:val="00AE4AF0"/>
    <w:rsid w:val="00AE5809"/>
    <w:rsid w:val="00AE74AE"/>
    <w:rsid w:val="00AF1915"/>
    <w:rsid w:val="00B003C3"/>
    <w:rsid w:val="00B003CC"/>
    <w:rsid w:val="00B11D25"/>
    <w:rsid w:val="00B14EF0"/>
    <w:rsid w:val="00B168E0"/>
    <w:rsid w:val="00B23C01"/>
    <w:rsid w:val="00B3695F"/>
    <w:rsid w:val="00B378C2"/>
    <w:rsid w:val="00B40371"/>
    <w:rsid w:val="00B40909"/>
    <w:rsid w:val="00B4154F"/>
    <w:rsid w:val="00B415E0"/>
    <w:rsid w:val="00B429E8"/>
    <w:rsid w:val="00B434E5"/>
    <w:rsid w:val="00B52D7E"/>
    <w:rsid w:val="00B576FE"/>
    <w:rsid w:val="00B579CF"/>
    <w:rsid w:val="00B61D2B"/>
    <w:rsid w:val="00B64DD7"/>
    <w:rsid w:val="00B676E3"/>
    <w:rsid w:val="00B678BF"/>
    <w:rsid w:val="00B70393"/>
    <w:rsid w:val="00B720A6"/>
    <w:rsid w:val="00B8191F"/>
    <w:rsid w:val="00B84234"/>
    <w:rsid w:val="00B87F9D"/>
    <w:rsid w:val="00B9630B"/>
    <w:rsid w:val="00B96ADB"/>
    <w:rsid w:val="00B97153"/>
    <w:rsid w:val="00B9751C"/>
    <w:rsid w:val="00BA4121"/>
    <w:rsid w:val="00BA5E42"/>
    <w:rsid w:val="00BA7556"/>
    <w:rsid w:val="00BB1237"/>
    <w:rsid w:val="00BB495E"/>
    <w:rsid w:val="00BC12AD"/>
    <w:rsid w:val="00BC1C9D"/>
    <w:rsid w:val="00BC2DD5"/>
    <w:rsid w:val="00BD01D4"/>
    <w:rsid w:val="00BD1AB8"/>
    <w:rsid w:val="00BD5CD7"/>
    <w:rsid w:val="00BE10D5"/>
    <w:rsid w:val="00BF5AA7"/>
    <w:rsid w:val="00C03D38"/>
    <w:rsid w:val="00C04FCD"/>
    <w:rsid w:val="00C101BF"/>
    <w:rsid w:val="00C10DA7"/>
    <w:rsid w:val="00C14A93"/>
    <w:rsid w:val="00C170C0"/>
    <w:rsid w:val="00C17C46"/>
    <w:rsid w:val="00C2154C"/>
    <w:rsid w:val="00C246AC"/>
    <w:rsid w:val="00C24C04"/>
    <w:rsid w:val="00C26124"/>
    <w:rsid w:val="00C2678D"/>
    <w:rsid w:val="00C27171"/>
    <w:rsid w:val="00C2722B"/>
    <w:rsid w:val="00C30192"/>
    <w:rsid w:val="00C45CD7"/>
    <w:rsid w:val="00C55A6C"/>
    <w:rsid w:val="00C647C8"/>
    <w:rsid w:val="00C74A8F"/>
    <w:rsid w:val="00C764C5"/>
    <w:rsid w:val="00C81A77"/>
    <w:rsid w:val="00CB1036"/>
    <w:rsid w:val="00CB2EEB"/>
    <w:rsid w:val="00CB5872"/>
    <w:rsid w:val="00CC61D1"/>
    <w:rsid w:val="00CD00F6"/>
    <w:rsid w:val="00CD254F"/>
    <w:rsid w:val="00CD54C7"/>
    <w:rsid w:val="00CD6BE8"/>
    <w:rsid w:val="00CF26FA"/>
    <w:rsid w:val="00CF64C4"/>
    <w:rsid w:val="00CF68D2"/>
    <w:rsid w:val="00CF73FA"/>
    <w:rsid w:val="00CF7884"/>
    <w:rsid w:val="00D006B5"/>
    <w:rsid w:val="00D00C76"/>
    <w:rsid w:val="00D05C74"/>
    <w:rsid w:val="00D1009B"/>
    <w:rsid w:val="00D13957"/>
    <w:rsid w:val="00D16F15"/>
    <w:rsid w:val="00D23B01"/>
    <w:rsid w:val="00D25D27"/>
    <w:rsid w:val="00D36B80"/>
    <w:rsid w:val="00D425A1"/>
    <w:rsid w:val="00D462D3"/>
    <w:rsid w:val="00D464F5"/>
    <w:rsid w:val="00D506E0"/>
    <w:rsid w:val="00D52796"/>
    <w:rsid w:val="00D6072E"/>
    <w:rsid w:val="00D6465F"/>
    <w:rsid w:val="00D64A5D"/>
    <w:rsid w:val="00D65410"/>
    <w:rsid w:val="00D66680"/>
    <w:rsid w:val="00D73780"/>
    <w:rsid w:val="00D8356B"/>
    <w:rsid w:val="00D93428"/>
    <w:rsid w:val="00D942F8"/>
    <w:rsid w:val="00DA0A69"/>
    <w:rsid w:val="00DA276D"/>
    <w:rsid w:val="00DA3796"/>
    <w:rsid w:val="00DB0D4A"/>
    <w:rsid w:val="00DB26B8"/>
    <w:rsid w:val="00DB3FA8"/>
    <w:rsid w:val="00DB4595"/>
    <w:rsid w:val="00DB5B7E"/>
    <w:rsid w:val="00DB62A1"/>
    <w:rsid w:val="00DB6C0D"/>
    <w:rsid w:val="00DB796D"/>
    <w:rsid w:val="00DC2EA6"/>
    <w:rsid w:val="00DC35D8"/>
    <w:rsid w:val="00DC6699"/>
    <w:rsid w:val="00DC7388"/>
    <w:rsid w:val="00DC7E08"/>
    <w:rsid w:val="00DD48DA"/>
    <w:rsid w:val="00DD6287"/>
    <w:rsid w:val="00DD7B12"/>
    <w:rsid w:val="00DE0B50"/>
    <w:rsid w:val="00DE1038"/>
    <w:rsid w:val="00DE2F64"/>
    <w:rsid w:val="00DE3749"/>
    <w:rsid w:val="00DE420C"/>
    <w:rsid w:val="00DE6369"/>
    <w:rsid w:val="00DF0D66"/>
    <w:rsid w:val="00E0071D"/>
    <w:rsid w:val="00E02FAA"/>
    <w:rsid w:val="00E03E57"/>
    <w:rsid w:val="00E05D8D"/>
    <w:rsid w:val="00E07515"/>
    <w:rsid w:val="00E11219"/>
    <w:rsid w:val="00E1197E"/>
    <w:rsid w:val="00E12545"/>
    <w:rsid w:val="00E2142E"/>
    <w:rsid w:val="00E26892"/>
    <w:rsid w:val="00E30D32"/>
    <w:rsid w:val="00E322E9"/>
    <w:rsid w:val="00E3730E"/>
    <w:rsid w:val="00E4388C"/>
    <w:rsid w:val="00E46A2C"/>
    <w:rsid w:val="00E57794"/>
    <w:rsid w:val="00E578EB"/>
    <w:rsid w:val="00E6075F"/>
    <w:rsid w:val="00E6087B"/>
    <w:rsid w:val="00E65E03"/>
    <w:rsid w:val="00E72718"/>
    <w:rsid w:val="00E74FFB"/>
    <w:rsid w:val="00E760AF"/>
    <w:rsid w:val="00E76F2B"/>
    <w:rsid w:val="00E8206C"/>
    <w:rsid w:val="00E83CAB"/>
    <w:rsid w:val="00E85EBB"/>
    <w:rsid w:val="00E92DDD"/>
    <w:rsid w:val="00E93325"/>
    <w:rsid w:val="00EA0C40"/>
    <w:rsid w:val="00EC05C1"/>
    <w:rsid w:val="00EC7AED"/>
    <w:rsid w:val="00ED2579"/>
    <w:rsid w:val="00EE2B0B"/>
    <w:rsid w:val="00F074FC"/>
    <w:rsid w:val="00F104BB"/>
    <w:rsid w:val="00F133C2"/>
    <w:rsid w:val="00F21669"/>
    <w:rsid w:val="00F24D09"/>
    <w:rsid w:val="00F25E67"/>
    <w:rsid w:val="00F274F2"/>
    <w:rsid w:val="00F32C49"/>
    <w:rsid w:val="00F35D84"/>
    <w:rsid w:val="00F36772"/>
    <w:rsid w:val="00F43051"/>
    <w:rsid w:val="00F43465"/>
    <w:rsid w:val="00F47536"/>
    <w:rsid w:val="00F562AE"/>
    <w:rsid w:val="00F71560"/>
    <w:rsid w:val="00F71800"/>
    <w:rsid w:val="00F808BF"/>
    <w:rsid w:val="00F80C34"/>
    <w:rsid w:val="00F8655F"/>
    <w:rsid w:val="00F90ED7"/>
    <w:rsid w:val="00F92CF7"/>
    <w:rsid w:val="00F932C2"/>
    <w:rsid w:val="00F9571F"/>
    <w:rsid w:val="00FA0151"/>
    <w:rsid w:val="00FA26FA"/>
    <w:rsid w:val="00FA6D6C"/>
    <w:rsid w:val="00FA7DAB"/>
    <w:rsid w:val="00FB37F2"/>
    <w:rsid w:val="00FB4227"/>
    <w:rsid w:val="00FB5CB4"/>
    <w:rsid w:val="00FC0982"/>
    <w:rsid w:val="00FC1057"/>
    <w:rsid w:val="00FC14E3"/>
    <w:rsid w:val="00FC1D18"/>
    <w:rsid w:val="00FC6AAE"/>
    <w:rsid w:val="00FD3B6E"/>
    <w:rsid w:val="00FD49AF"/>
    <w:rsid w:val="00FE5814"/>
    <w:rsid w:val="00FE6F03"/>
    <w:rsid w:val="00FF094B"/>
    <w:rsid w:val="00FF10F9"/>
    <w:rsid w:val="00FF2CAF"/>
    <w:rsid w:val="00FF387A"/>
    <w:rsid w:val="00FF430E"/>
    <w:rsid w:val="00FF46EC"/>
    <w:rsid w:val="00FF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BE33EB"/>
  <w15:docId w15:val="{6B3C110B-9F8F-4549-A9D0-6BBDB394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autoRedefine/>
    <w:qFormat/>
    <w:rsid w:val="00E76F2B"/>
    <w:pPr>
      <w:numPr>
        <w:numId w:val="17"/>
      </w:numPr>
      <w:tabs>
        <w:tab w:val="left" w:pos="1077"/>
      </w:tabs>
      <w:ind w:left="567" w:hanging="567"/>
      <w:jc w:val="left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D464F5"/>
    <w:pPr>
      <w:numPr>
        <w:ilvl w:val="1"/>
        <w:numId w:val="17"/>
      </w:numPr>
      <w:spacing w:before="60"/>
      <w:ind w:left="567" w:hanging="567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">
    <w:name w:val="Anstrich Tabelle"/>
    <w:basedOn w:val="Anstrich"/>
    <w:next w:val="Standard"/>
    <w:rsid w:val="00FF387A"/>
    <w:pPr>
      <w:tabs>
        <w:tab w:val="clear" w:pos="1021"/>
        <w:tab w:val="left" w:pos="170"/>
      </w:tabs>
      <w:ind w:left="170"/>
    </w:p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460AA1"/>
    <w:pPr>
      <w:ind w:left="1077"/>
    </w:pPr>
    <w:rPr>
      <w:b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character" w:customStyle="1" w:styleId="FunotentextZchn">
    <w:name w:val="Fußnotentext Zchn"/>
    <w:link w:val="Funotentext"/>
    <w:rsid w:val="00A53396"/>
    <w:rPr>
      <w:rFonts w:ascii="Arial" w:hAnsi="Arial"/>
      <w:lang w:val="de-DE" w:eastAsia="de-DE" w:bidi="ar-SA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ntextFe">
    <w:name w:val="FußnotentextFe"/>
    <w:basedOn w:val="Funotentext"/>
    <w:next w:val="Standard"/>
    <w:link w:val="FunotentextFeZchn"/>
    <w:rsid w:val="00660458"/>
    <w:pPr>
      <w:tabs>
        <w:tab w:val="left" w:pos="284"/>
      </w:tabs>
      <w:ind w:left="284" w:hanging="284"/>
    </w:pPr>
    <w:rPr>
      <w:sz w:val="18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1C60F2"/>
    <w:pPr>
      <w:keepNext w:val="0"/>
      <w:jc w:val="left"/>
    </w:pPr>
  </w:style>
  <w:style w:type="character" w:styleId="Funotenzeichen">
    <w:name w:val="footnote reference"/>
    <w:semiHidden/>
    <w:rsid w:val="00A53396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AnstrichTabelleeinge">
    <w:name w:val="AnstrichTabelleeinge"/>
    <w:basedOn w:val="AnstrichTabelle"/>
    <w:next w:val="Standard"/>
    <w:rsid w:val="00355674"/>
    <w:pPr>
      <w:ind w:left="340"/>
    </w:p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NumminTabelle">
    <w:name w:val="NumminTabelle"/>
    <w:basedOn w:val="Standard"/>
    <w:next w:val="Standard"/>
    <w:rsid w:val="00337953"/>
    <w:pPr>
      <w:keepNext w:val="0"/>
      <w:tabs>
        <w:tab w:val="left" w:pos="284"/>
        <w:tab w:val="left" w:pos="454"/>
      </w:tabs>
      <w:ind w:left="454" w:hanging="454"/>
      <w:jc w:val="left"/>
    </w:pPr>
    <w:rPr>
      <w:szCs w:val="24"/>
    </w:rPr>
  </w:style>
  <w:style w:type="paragraph" w:customStyle="1" w:styleId="FormatvorlageNumminTabelleFett">
    <w:name w:val="Formatvorlage NumminTabelle + Fett"/>
    <w:basedOn w:val="NumminTabelle"/>
    <w:rsid w:val="00337953"/>
    <w:pPr>
      <w:tabs>
        <w:tab w:val="clear" w:pos="284"/>
      </w:tabs>
    </w:pPr>
    <w:rPr>
      <w:bCs/>
    </w:rPr>
  </w:style>
  <w:style w:type="paragraph" w:customStyle="1" w:styleId="K-KasteninTabelle">
    <w:name w:val="K-Kasten in Tabelle"/>
    <w:basedOn w:val="Standard"/>
    <w:rsid w:val="00CB2EE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ntextFeZchn">
    <w:name w:val="FußnotentextFe Zchn"/>
    <w:link w:val="FunotentextFe"/>
    <w:rsid w:val="00660458"/>
    <w:rPr>
      <w:rFonts w:ascii="Arial" w:hAnsi="Arial"/>
      <w:sz w:val="18"/>
      <w:szCs w:val="16"/>
    </w:rPr>
  </w:style>
  <w:style w:type="paragraph" w:styleId="Fuzeile">
    <w:name w:val="footer"/>
    <w:basedOn w:val="Standard"/>
    <w:rsid w:val="00A946BA"/>
    <w:pPr>
      <w:tabs>
        <w:tab w:val="center" w:pos="4536"/>
        <w:tab w:val="right" w:pos="9072"/>
      </w:tabs>
    </w:pPr>
  </w:style>
  <w:style w:type="character" w:styleId="Kommentarzeichen">
    <w:name w:val="annotation reference"/>
    <w:rsid w:val="000D2F1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D2F1B"/>
  </w:style>
  <w:style w:type="character" w:customStyle="1" w:styleId="KommentartextZchn">
    <w:name w:val="Kommentartext Zchn"/>
    <w:link w:val="Kommentartext"/>
    <w:rsid w:val="000D2F1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0D2F1B"/>
    <w:rPr>
      <w:b/>
      <w:bCs/>
    </w:rPr>
  </w:style>
  <w:style w:type="character" w:customStyle="1" w:styleId="KommentarthemaZchn">
    <w:name w:val="Kommentarthema Zchn"/>
    <w:link w:val="Kommentarthema"/>
    <w:rsid w:val="000D2F1B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5C27BD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FC1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Office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F6DD-5BBC-46FF-98AF-9B7D02296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3</Pages>
  <Words>736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Angebotsschreiben ohne Lose</vt:lpstr>
    </vt:vector>
  </TitlesOfParts>
  <Company>BBR</Company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Angebotsschreiben ohne Lose</dc:title>
  <dc:subject>Angebotsschreiben ohne Lose</dc:subject>
  <dc:creator>Dorothea Fenner</dc:creator>
  <cp:keywords>Angebotsschreiben</cp:keywords>
  <cp:lastModifiedBy>Lenz, Nils</cp:lastModifiedBy>
  <cp:revision>87</cp:revision>
  <cp:lastPrinted>2024-07-15T07:21:00Z</cp:lastPrinted>
  <dcterms:created xsi:type="dcterms:W3CDTF">2022-01-27T14:34:00Z</dcterms:created>
  <dcterms:modified xsi:type="dcterms:W3CDTF">2026-09-02T09:52:00Z</dcterms:modified>
</cp:coreProperties>
</file>