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NLBK Celle Scheuen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Neubau TZ. u. FTZ des LK Celle Scheuen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Fertigteilgrube für KFZ Halle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im Technikzentrum u. FTZ der NLBK u. LK Celle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CE_102929722.docx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wjJkQQtRfa23mrkP0HxYTpuNIgo=" w:salt="3ygPWYXENf7P6/DWmyjER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ceeb71ddf38c4806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