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0307 E7 0004</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26A50142</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NLBK Celle Scheuen</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Neubau TZ. u. FTZ des LK Celle Scheuen</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Fertigteilgrube für KFZ Halle</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im Technikzentrum u. FTZ der NLBK u. LK Celle</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124_102929722.docx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6yosuXD6OueXnf8cYE9wfC+bPE=" w:salt="iyafVsAqHzFuxCmUspB1W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da0cd61392ff4a9c"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