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0307 E7 0004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NLBK Celle Scheuen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Neubau TZ. u. FTZ des LK Celle Scheuen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26A50142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Fertigteilgrube für KFZ Halle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 Technikzentrum u. FTZ der NLBK u. LK Celle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213_102929722.docx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rrJN64XGWgaiS3o4U18Yi6ZO13E=" w:salt="nHBREXVb7vtKr6l95I6eB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688ccad7c3c84d1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