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2CD0" w14:textId="77777777" w:rsidR="00070EF8" w:rsidRPr="006F011D" w:rsidRDefault="00070EF8" w:rsidP="00070EF8">
      <w:pPr>
        <w:rPr>
          <w:b/>
        </w:rPr>
      </w:pPr>
      <w:r w:rsidRPr="006F011D">
        <w:rPr>
          <w:b/>
        </w:rPr>
        <w:t>Vergabestelle</w:t>
      </w:r>
    </w:p>
    <w:p w14:paraId="213BE887" w14:textId="77777777" w:rsidR="00070EF8" w:rsidRDefault="00070EF8" w:rsidP="00070EF8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60"/>
        <w:gridCol w:w="374"/>
        <w:gridCol w:w="846"/>
        <w:gridCol w:w="4171"/>
      </w:tblGrid>
      <w:tr w:rsidR="00070EF8" w14:paraId="56AA9648" w14:textId="77777777" w:rsidTr="00070EF8">
        <w:trPr>
          <w:jc w:val="center"/>
        </w:trPr>
        <w:tc>
          <w:tcPr>
            <w:tcW w:w="4360" w:type="dxa"/>
            <w:tcBorders>
              <w:top w:val="nil"/>
              <w:bottom w:val="single" w:sz="4" w:space="0" w:color="auto"/>
              <w:right w:val="nil"/>
            </w:tcBorders>
          </w:tcPr>
          <w:p w14:paraId="12544907" w14:textId="501D4D37" w:rsidR="00070EF8" w:rsidRDefault="005B7667" w:rsidP="00106EFD">
            <w:r w:rsidRPr="005B7667">
              <w:t>Stadt Duisburg – Sondervermögen Immobilien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25E0B" w14:textId="77777777" w:rsidR="00070EF8" w:rsidRDefault="00070EF8" w:rsidP="00106EFD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</w:tcBorders>
          </w:tcPr>
          <w:p w14:paraId="125EB74C" w14:textId="77777777" w:rsidR="00070EF8" w:rsidRDefault="00070EF8" w:rsidP="00106EFD">
            <w:pPr>
              <w:tabs>
                <w:tab w:val="left" w:pos="3147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47059 Duisburg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47059 Duisburg</w:t>
            </w:r>
            <w:r>
              <w:fldChar w:fldCharType="end"/>
            </w:r>
          </w:p>
        </w:tc>
      </w:tr>
      <w:tr w:rsidR="00070EF8" w14:paraId="534B8952" w14:textId="77777777" w:rsidTr="00070EF8">
        <w:trPr>
          <w:jc w:val="center"/>
        </w:trPr>
        <w:tc>
          <w:tcPr>
            <w:tcW w:w="43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54206B" w14:textId="6DABCAEF" w:rsidR="00070EF8" w:rsidRDefault="005B7667" w:rsidP="00106EFD">
            <w:r w:rsidRPr="005B7667">
              <w:t>Duisburg (SVI)</w:t>
            </w:r>
            <w:r>
              <w:t>,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CA806" w14:textId="77777777" w:rsidR="00070EF8" w:rsidRDefault="00070EF8" w:rsidP="00106EFD">
            <w:pPr>
              <w:jc w:val="right"/>
            </w:pPr>
            <w:r>
              <w:t>Datum: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76D162" w14:textId="77777777" w:rsidR="00070EF8" w:rsidRPr="005B7667" w:rsidRDefault="00070EF8" w:rsidP="00070EF8">
            <w:pPr>
              <w:jc w:val="left"/>
              <w:rPr>
                <w:b/>
                <w:i/>
                <w:sz w:val="16"/>
                <w:szCs w:val="16"/>
              </w:rPr>
            </w:pPr>
            <w:r w:rsidRPr="005B7667">
              <w:rPr>
                <w:b/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ird mit Aufforderung zur Angebotsabgabe ergänzt"/>
                  </w:textInput>
                </w:ffData>
              </w:fldChar>
            </w:r>
            <w:r w:rsidRPr="005B7667">
              <w:rPr>
                <w:b/>
                <w:i/>
                <w:sz w:val="16"/>
                <w:szCs w:val="16"/>
              </w:rPr>
              <w:instrText xml:space="preserve"> FORMTEXT </w:instrText>
            </w:r>
            <w:r w:rsidRPr="005B7667">
              <w:rPr>
                <w:b/>
                <w:i/>
                <w:sz w:val="16"/>
                <w:szCs w:val="16"/>
              </w:rPr>
            </w:r>
            <w:r w:rsidRPr="005B7667">
              <w:rPr>
                <w:b/>
                <w:i/>
                <w:sz w:val="16"/>
                <w:szCs w:val="16"/>
              </w:rPr>
              <w:fldChar w:fldCharType="separate"/>
            </w:r>
            <w:r w:rsidRPr="005B7667">
              <w:rPr>
                <w:b/>
                <w:i/>
                <w:noProof/>
                <w:sz w:val="16"/>
                <w:szCs w:val="16"/>
              </w:rPr>
              <w:t>Wird mit Aufforderung zur Angebotsabgabe ergänzt</w:t>
            </w:r>
            <w:r w:rsidRPr="005B7667">
              <w:rPr>
                <w:b/>
                <w:i/>
                <w:sz w:val="16"/>
                <w:szCs w:val="16"/>
              </w:rPr>
              <w:fldChar w:fldCharType="end"/>
            </w:r>
          </w:p>
        </w:tc>
      </w:tr>
      <w:tr w:rsidR="005B7667" w14:paraId="60EEB201" w14:textId="77777777" w:rsidTr="00070EF8">
        <w:trPr>
          <w:jc w:val="center"/>
        </w:trPr>
        <w:tc>
          <w:tcPr>
            <w:tcW w:w="43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7338AE" w14:textId="47339731" w:rsidR="005B7667" w:rsidRPr="005B7667" w:rsidRDefault="005B7667" w:rsidP="00106EFD">
            <w:r w:rsidRPr="005B7667">
              <w:t>Schifferstr. 190, 47059 Duisburg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24B45" w14:textId="77777777" w:rsidR="005B7667" w:rsidRDefault="005B7667" w:rsidP="00106EFD">
            <w:pPr>
              <w:jc w:val="right"/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1E6AAA" w14:textId="77777777" w:rsidR="005B7667" w:rsidRPr="005B7667" w:rsidRDefault="005B7667" w:rsidP="00070EF8">
            <w:pPr>
              <w:jc w:val="left"/>
              <w:rPr>
                <w:b/>
                <w:i/>
                <w:sz w:val="16"/>
                <w:szCs w:val="16"/>
              </w:rPr>
            </w:pPr>
          </w:p>
        </w:tc>
      </w:tr>
      <w:tr w:rsidR="00070EF8" w14:paraId="25D7C925" w14:textId="77777777" w:rsidTr="00070EF8">
        <w:trPr>
          <w:jc w:val="center"/>
        </w:trPr>
        <w:tc>
          <w:tcPr>
            <w:tcW w:w="43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DFFE36" w14:textId="0CB50443" w:rsidR="00070EF8" w:rsidRPr="005B7667" w:rsidRDefault="005B7667" w:rsidP="005B7667">
            <w:pPr>
              <w:jc w:val="center"/>
              <w:rPr>
                <w:b/>
                <w:bCs/>
                <w:i/>
                <w:iCs/>
              </w:rPr>
            </w:pPr>
            <w:r w:rsidRPr="005B7667">
              <w:rPr>
                <w:b/>
                <w:bCs/>
                <w:i/>
                <w:iCs/>
              </w:rPr>
              <w:t>vertreten durch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814EB" w14:textId="77777777" w:rsidR="00070EF8" w:rsidRDefault="00070EF8" w:rsidP="00106EFD">
            <w:pPr>
              <w:jc w:val="right"/>
            </w:pPr>
            <w:r>
              <w:t>Telefon: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B730CD" w14:textId="77777777" w:rsidR="00070EF8" w:rsidRDefault="00070EF8" w:rsidP="00106EFD">
            <w:r>
              <w:fldChar w:fldCharType="begin">
                <w:ffData>
                  <w:name w:val=""/>
                  <w:enabled/>
                  <w:calcOnExit w:val="0"/>
                  <w:textInput>
                    <w:default w:val="0203/283-xxxx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0203/283-xxxx</w:t>
            </w:r>
            <w:r>
              <w:fldChar w:fldCharType="end"/>
            </w:r>
          </w:p>
        </w:tc>
      </w:tr>
      <w:tr w:rsidR="00070EF8" w14:paraId="1F3A7B78" w14:textId="77777777" w:rsidTr="00070EF8">
        <w:trPr>
          <w:jc w:val="center"/>
        </w:trPr>
        <w:tc>
          <w:tcPr>
            <w:tcW w:w="43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4C4B69" w14:textId="0275642B" w:rsidR="00070EF8" w:rsidRDefault="005B7667" w:rsidP="00106EFD">
            <w:r w:rsidRPr="006C3506">
              <w:t>Wirtschaftsbetriebe Duisburg - AöR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5D31D" w14:textId="77777777" w:rsidR="00070EF8" w:rsidRDefault="00070EF8" w:rsidP="00106EFD">
            <w:pPr>
              <w:jc w:val="right"/>
            </w:pPr>
            <w:r>
              <w:t>Fax: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B0BC74" w14:textId="77777777" w:rsidR="00070EF8" w:rsidRDefault="00070EF8" w:rsidP="00106EFD">
            <w:r>
              <w:fldChar w:fldCharType="begin">
                <w:ffData>
                  <w:name w:val=""/>
                  <w:enabled/>
                  <w:calcOnExit w:val="0"/>
                  <w:textInput>
                    <w:default w:val="0203/283-288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0203/283-2883</w:t>
            </w:r>
            <w:r>
              <w:fldChar w:fldCharType="end"/>
            </w:r>
          </w:p>
        </w:tc>
      </w:tr>
      <w:tr w:rsidR="00070EF8" w14:paraId="5DC6D111" w14:textId="77777777" w:rsidTr="00070EF8">
        <w:trPr>
          <w:jc w:val="center"/>
        </w:trPr>
        <w:tc>
          <w:tcPr>
            <w:tcW w:w="43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9F6F74" w14:textId="777F94B8" w:rsidR="00070EF8" w:rsidRDefault="005B7667" w:rsidP="00106EFD">
            <w:r>
              <w:t>Schifferstr. 190, 47059 Duisburg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8C34" w14:textId="77777777" w:rsidR="00070EF8" w:rsidRDefault="00070EF8" w:rsidP="00106EFD">
            <w:pPr>
              <w:jc w:val="right"/>
            </w:pPr>
            <w:r>
              <w:t>E-Mail: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A6A9A4" w14:textId="77777777" w:rsidR="00070EF8" w:rsidRDefault="00070EF8" w:rsidP="00106EFD">
            <w:r>
              <w:fldChar w:fldCharType="begin">
                <w:ffData>
                  <w:name w:val=""/>
                  <w:enabled/>
                  <w:calcOnExit w:val="0"/>
                  <w:textInput>
                    <w:default w:val="x.yyy@wb-duisburg.d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x.yyy@wb-duisburg.de</w:t>
            </w:r>
            <w:r>
              <w:fldChar w:fldCharType="end"/>
            </w:r>
          </w:p>
        </w:tc>
      </w:tr>
      <w:tr w:rsidR="00070EF8" w14:paraId="41E00069" w14:textId="77777777" w:rsidTr="00070EF8">
        <w:trPr>
          <w:jc w:val="center"/>
        </w:trPr>
        <w:tc>
          <w:tcPr>
            <w:tcW w:w="4360" w:type="dxa"/>
            <w:tcBorders>
              <w:top w:val="single" w:sz="4" w:space="0" w:color="auto"/>
              <w:bottom w:val="nil"/>
              <w:right w:val="nil"/>
            </w:tcBorders>
          </w:tcPr>
          <w:p w14:paraId="2F4F66DF" w14:textId="77777777" w:rsidR="00070EF8" w:rsidRDefault="00070EF8" w:rsidP="00106EFD"/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A4FDB" w14:textId="77777777" w:rsidR="00070EF8" w:rsidRDefault="00070EF8" w:rsidP="00106EFD">
            <w:pPr>
              <w:spacing w:after="120"/>
              <w:jc w:val="center"/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464C0B" w14:textId="77777777" w:rsidR="00070EF8" w:rsidRDefault="00070EF8" w:rsidP="00106EFD">
            <w:pPr>
              <w:spacing w:after="120"/>
            </w:pPr>
          </w:p>
        </w:tc>
      </w:tr>
      <w:tr w:rsidR="00070EF8" w14:paraId="0F4A395C" w14:textId="77777777" w:rsidTr="00070EF8">
        <w:tblPrEx>
          <w:jc w:val="left"/>
        </w:tblPrEx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497CA1BF" w14:textId="77777777" w:rsidR="00070EF8" w:rsidRDefault="00070EF8" w:rsidP="00106EFD">
            <w:pPr>
              <w:tabs>
                <w:tab w:val="left" w:pos="3147"/>
              </w:tabs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D5601EA" w14:textId="77777777" w:rsidR="00070EF8" w:rsidRDefault="00070EF8" w:rsidP="00106EFD">
            <w:pPr>
              <w:tabs>
                <w:tab w:val="left" w:pos="3147"/>
              </w:tabs>
              <w:jc w:val="center"/>
            </w:pPr>
          </w:p>
        </w:tc>
        <w:tc>
          <w:tcPr>
            <w:tcW w:w="50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7944C90" w14:textId="77777777" w:rsidR="00070EF8" w:rsidRPr="00CA7350" w:rsidRDefault="00070EF8" w:rsidP="00106EFD">
            <w:pPr>
              <w:tabs>
                <w:tab w:val="left" w:pos="3147"/>
              </w:tabs>
              <w:rPr>
                <w:b/>
              </w:rPr>
            </w:pPr>
            <w:r>
              <w:rPr>
                <w:b/>
              </w:rPr>
              <w:t>Vergabeart</w:t>
            </w:r>
          </w:p>
        </w:tc>
      </w:tr>
      <w:tr w:rsidR="00070EF8" w14:paraId="04684083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2D873A71" w14:textId="77777777" w:rsidR="00070EF8" w:rsidRDefault="00070EF8" w:rsidP="00106EFD">
            <w:pPr>
              <w:tabs>
                <w:tab w:val="left" w:pos="3147"/>
              </w:tabs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7D9C77C" w14:textId="77777777" w:rsidR="00070EF8" w:rsidRDefault="00070EF8" w:rsidP="00106EFD">
            <w:pPr>
              <w:tabs>
                <w:tab w:val="left" w:pos="3147"/>
              </w:tabs>
              <w:jc w:val="center"/>
            </w:pPr>
          </w:p>
        </w:tc>
        <w:tc>
          <w:tcPr>
            <w:tcW w:w="50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6AFFF" w14:textId="77777777" w:rsidR="00070EF8" w:rsidRDefault="00070EF8" w:rsidP="00106EFD">
            <w:r w:rsidRPr="00C164A1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4A1">
              <w:instrText xml:space="preserve"> FORMCHECKBOX </w:instrText>
            </w:r>
            <w:r w:rsidRPr="00C164A1">
              <w:fldChar w:fldCharType="separate"/>
            </w:r>
            <w:r w:rsidRPr="00C164A1">
              <w:fldChar w:fldCharType="end"/>
            </w:r>
            <w:r>
              <w:t xml:space="preserve"> </w:t>
            </w:r>
            <w:r w:rsidRPr="006F011D">
              <w:rPr>
                <w:sz w:val="16"/>
                <w:szCs w:val="16"/>
              </w:rPr>
              <w:t>Nichtoffenes Verfahren</w:t>
            </w:r>
          </w:p>
          <w:p w14:paraId="395A9C35" w14:textId="77777777" w:rsidR="00070EF8" w:rsidRPr="00C164A1" w:rsidRDefault="00070EF8" w:rsidP="00106EF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C164A1">
              <w:t xml:space="preserve"> </w:t>
            </w:r>
            <w:r w:rsidRPr="00FD573D">
              <w:rPr>
                <w:position w:val="2"/>
                <w:sz w:val="16"/>
                <w:szCs w:val="16"/>
              </w:rPr>
              <w:t>Verhandlungsverfahren mit Teilnahmewettbewerb</w:t>
            </w:r>
          </w:p>
          <w:p w14:paraId="64277D89" w14:textId="77777777" w:rsidR="00070EF8" w:rsidRDefault="00070EF8" w:rsidP="00106EFD">
            <w:pPr>
              <w:rPr>
                <w:position w:val="2"/>
                <w:sz w:val="16"/>
                <w:szCs w:val="16"/>
              </w:rPr>
            </w:pPr>
            <w:r w:rsidRPr="00C164A1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4A1">
              <w:instrText xml:space="preserve"> FORMCHECKBOX </w:instrText>
            </w:r>
            <w:r w:rsidRPr="00C164A1">
              <w:fldChar w:fldCharType="separate"/>
            </w:r>
            <w:r w:rsidRPr="00C164A1">
              <w:fldChar w:fldCharType="end"/>
            </w:r>
            <w:r w:rsidRPr="00C164A1">
              <w:t xml:space="preserve"> </w:t>
            </w:r>
            <w:r w:rsidRPr="00FD573D">
              <w:rPr>
                <w:position w:val="2"/>
                <w:sz w:val="16"/>
                <w:szCs w:val="16"/>
              </w:rPr>
              <w:t>Verhandlungsverfahren ohne Teilnahmewettbewerb</w:t>
            </w:r>
          </w:p>
          <w:p w14:paraId="5A07DA44" w14:textId="77777777" w:rsidR="00070EF8" w:rsidRPr="006F011D" w:rsidRDefault="00070EF8" w:rsidP="00106EFD">
            <w:pPr>
              <w:rPr>
                <w:sz w:val="16"/>
                <w:szCs w:val="16"/>
              </w:rPr>
            </w:pPr>
            <w:r w:rsidRPr="00C164A1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4A1">
              <w:instrText xml:space="preserve"> FORMCHECKBOX </w:instrText>
            </w:r>
            <w:r w:rsidRPr="00C164A1">
              <w:fldChar w:fldCharType="separate"/>
            </w:r>
            <w:r w:rsidRPr="00C164A1">
              <w:fldChar w:fldCharType="end"/>
            </w:r>
            <w:r>
              <w:t xml:space="preserve"> </w:t>
            </w:r>
            <w:r w:rsidRPr="006F011D">
              <w:rPr>
                <w:sz w:val="16"/>
                <w:szCs w:val="16"/>
              </w:rPr>
              <w:t>Wettbewerblicher Dialog</w:t>
            </w:r>
          </w:p>
          <w:p w14:paraId="7A4D5950" w14:textId="77777777" w:rsidR="00070EF8" w:rsidRPr="006F11A7" w:rsidRDefault="00070EF8" w:rsidP="00106EFD">
            <w:pPr>
              <w:rPr>
                <w:position w:val="2"/>
                <w:sz w:val="16"/>
                <w:szCs w:val="16"/>
              </w:rPr>
            </w:pPr>
            <w:r w:rsidRPr="00C164A1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4A1">
              <w:instrText xml:space="preserve"> FORMCHECKBOX </w:instrText>
            </w:r>
            <w:r w:rsidRPr="00C164A1">
              <w:fldChar w:fldCharType="separate"/>
            </w:r>
            <w:r w:rsidRPr="00C164A1">
              <w:fldChar w:fldCharType="end"/>
            </w:r>
            <w:r>
              <w:t xml:space="preserve"> </w:t>
            </w:r>
            <w:r w:rsidRPr="006F011D">
              <w:rPr>
                <w:sz w:val="16"/>
                <w:szCs w:val="16"/>
              </w:rPr>
              <w:t>Innovationspartnerschaft</w:t>
            </w:r>
          </w:p>
        </w:tc>
      </w:tr>
      <w:tr w:rsidR="00070EF8" w14:paraId="60CA123E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2E7F8B2D" w14:textId="77777777" w:rsidR="00070EF8" w:rsidRDefault="00070EF8" w:rsidP="00106EFD">
            <w:pPr>
              <w:tabs>
                <w:tab w:val="left" w:pos="3147"/>
              </w:tabs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E0B0FEB" w14:textId="77777777" w:rsidR="00070EF8" w:rsidRDefault="00070EF8" w:rsidP="00106EFD">
            <w:pPr>
              <w:tabs>
                <w:tab w:val="left" w:pos="3147"/>
              </w:tabs>
              <w:jc w:val="center"/>
            </w:pPr>
          </w:p>
        </w:tc>
        <w:tc>
          <w:tcPr>
            <w:tcW w:w="50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E8AA8" w14:textId="77777777" w:rsidR="00070EF8" w:rsidRPr="00135967" w:rsidRDefault="00070EF8" w:rsidP="00106EFD">
            <w:pPr>
              <w:rPr>
                <w:b/>
              </w:rPr>
            </w:pPr>
            <w:r w:rsidRPr="00135967">
              <w:rPr>
                <w:b/>
              </w:rPr>
              <w:t xml:space="preserve">Bek. im EU-Amtsblatt vom </w:t>
            </w:r>
            <w:r w:rsidRPr="00FB2077">
              <w:rPr>
                <w:b/>
                <w:u w:val="single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FB2077">
              <w:rPr>
                <w:b/>
                <w:u w:val="single"/>
              </w:rPr>
              <w:instrText xml:space="preserve"> FORMTEXT </w:instrText>
            </w:r>
            <w:r w:rsidRPr="00FB2077">
              <w:rPr>
                <w:b/>
                <w:u w:val="single"/>
              </w:rPr>
            </w:r>
            <w:r w:rsidRPr="00FB2077">
              <w:rPr>
                <w:b/>
                <w:u w:val="single"/>
              </w:rPr>
              <w:fldChar w:fldCharType="separate"/>
            </w:r>
            <w:r w:rsidRPr="00FB2077">
              <w:rPr>
                <w:b/>
                <w:noProof/>
                <w:u w:val="single"/>
              </w:rPr>
              <w:t> </w:t>
            </w:r>
            <w:r w:rsidRPr="00FB2077">
              <w:rPr>
                <w:b/>
                <w:noProof/>
                <w:u w:val="single"/>
              </w:rPr>
              <w:t> </w:t>
            </w:r>
            <w:r w:rsidRPr="00FB2077">
              <w:rPr>
                <w:b/>
                <w:noProof/>
                <w:u w:val="single"/>
              </w:rPr>
              <w:t> </w:t>
            </w:r>
            <w:r w:rsidRPr="00FB2077">
              <w:rPr>
                <w:b/>
                <w:noProof/>
                <w:u w:val="single"/>
              </w:rPr>
              <w:t> </w:t>
            </w:r>
            <w:r w:rsidRPr="00FB2077">
              <w:rPr>
                <w:b/>
                <w:noProof/>
                <w:u w:val="single"/>
              </w:rPr>
              <w:t> </w:t>
            </w:r>
            <w:r w:rsidRPr="00FB2077">
              <w:rPr>
                <w:b/>
                <w:u w:val="single"/>
              </w:rPr>
              <w:fldChar w:fldCharType="end"/>
            </w:r>
          </w:p>
        </w:tc>
      </w:tr>
      <w:tr w:rsidR="00070EF8" w14:paraId="1D735452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432AABBD" w14:textId="77777777" w:rsidR="00070EF8" w:rsidRDefault="00070EF8" w:rsidP="00106EFD">
            <w:pPr>
              <w:tabs>
                <w:tab w:val="left" w:pos="3147"/>
              </w:tabs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70B5BFB" w14:textId="77777777" w:rsidR="00070EF8" w:rsidRDefault="00070EF8" w:rsidP="00106EFD">
            <w:pPr>
              <w:tabs>
                <w:tab w:val="left" w:pos="3147"/>
              </w:tabs>
              <w:jc w:val="center"/>
            </w:pPr>
          </w:p>
        </w:tc>
        <w:tc>
          <w:tcPr>
            <w:tcW w:w="50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9D4A2B8" w14:textId="77777777" w:rsidR="00070EF8" w:rsidRPr="00CA7350" w:rsidRDefault="00070EF8" w:rsidP="00106EFD">
            <w:pPr>
              <w:tabs>
                <w:tab w:val="left" w:pos="3147"/>
              </w:tabs>
              <w:rPr>
                <w:b/>
              </w:rPr>
            </w:pPr>
            <w:r>
              <w:rPr>
                <w:b/>
              </w:rPr>
              <w:t xml:space="preserve">Ablauf der </w:t>
            </w:r>
            <w:r w:rsidRPr="00CA7350">
              <w:rPr>
                <w:b/>
              </w:rPr>
              <w:t>Einreichungs</w:t>
            </w:r>
            <w:r>
              <w:rPr>
                <w:b/>
              </w:rPr>
              <w:t>frist</w:t>
            </w:r>
            <w:r w:rsidRPr="00CA7350">
              <w:rPr>
                <w:b/>
              </w:rPr>
              <w:t>:</w:t>
            </w:r>
          </w:p>
        </w:tc>
      </w:tr>
      <w:tr w:rsidR="00070EF8" w14:paraId="29E8E3E2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6C76A1B5" w14:textId="77777777" w:rsidR="00070EF8" w:rsidRDefault="00070EF8" w:rsidP="00106EFD"/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E268761" w14:textId="77777777" w:rsidR="00070EF8" w:rsidRDefault="00070EF8" w:rsidP="00106EFD">
            <w:pPr>
              <w:jc w:val="right"/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72459FF" w14:textId="77777777" w:rsidR="00070EF8" w:rsidRDefault="00070EF8" w:rsidP="00106EFD">
            <w:pPr>
              <w:jc w:val="right"/>
            </w:pPr>
            <w:r>
              <w:t>Datum: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9D6998" w14:textId="77777777" w:rsidR="00070EF8" w:rsidRPr="006F11A7" w:rsidRDefault="00070EF8" w:rsidP="00070EF8">
            <w:pPr>
              <w:jc w:val="left"/>
              <w:rPr>
                <w:i/>
                <w:sz w:val="18"/>
                <w:szCs w:val="18"/>
              </w:rPr>
            </w:pPr>
            <w:r w:rsidRPr="006F11A7">
              <w:rPr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ie AG wird nach Abschluss des Teilnahmewettbewerbs förmlich zur Angebotsabgabe auffordern und die Angebotsfrist festlegen."/>
                  </w:textInput>
                </w:ffData>
              </w:fldChar>
            </w:r>
            <w:r w:rsidRPr="006F11A7">
              <w:rPr>
                <w:b/>
                <w:i/>
                <w:sz w:val="18"/>
                <w:szCs w:val="18"/>
              </w:rPr>
              <w:instrText xml:space="preserve"> FORMTEXT </w:instrText>
            </w:r>
            <w:r w:rsidRPr="006F11A7">
              <w:rPr>
                <w:b/>
                <w:i/>
                <w:sz w:val="18"/>
                <w:szCs w:val="18"/>
              </w:rPr>
            </w:r>
            <w:r w:rsidRPr="006F11A7">
              <w:rPr>
                <w:b/>
                <w:i/>
                <w:sz w:val="18"/>
                <w:szCs w:val="18"/>
              </w:rPr>
              <w:fldChar w:fldCharType="separate"/>
            </w:r>
            <w:r w:rsidRPr="006F11A7">
              <w:rPr>
                <w:b/>
                <w:i/>
                <w:noProof/>
                <w:sz w:val="18"/>
                <w:szCs w:val="18"/>
              </w:rPr>
              <w:t>Die AG wird nach Abschluss des Teilnahmewettbewerbs förmlich zur Angebotsabgabe auffordern und die Angebotsfrist festlegen.</w:t>
            </w:r>
            <w:r w:rsidRPr="006F11A7">
              <w:rPr>
                <w:b/>
                <w:i/>
                <w:sz w:val="18"/>
                <w:szCs w:val="18"/>
              </w:rPr>
              <w:fldChar w:fldCharType="end"/>
            </w:r>
          </w:p>
        </w:tc>
      </w:tr>
      <w:tr w:rsidR="00070EF8" w14:paraId="177C59A8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667B0BA6" w14:textId="77777777" w:rsidR="00070EF8" w:rsidRDefault="00070EF8" w:rsidP="00106EFD"/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7AC223" w14:textId="77777777" w:rsidR="00070EF8" w:rsidRDefault="00070EF8" w:rsidP="00106EFD">
            <w:pPr>
              <w:jc w:val="right"/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5768299" w14:textId="77777777" w:rsidR="00070EF8" w:rsidRDefault="00070EF8" w:rsidP="00106EFD">
            <w:pPr>
              <w:jc w:val="right"/>
            </w:pPr>
            <w:r>
              <w:t>Uhrzeit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7CDECD" w14:textId="3926B8B6" w:rsidR="00070EF8" w:rsidRPr="006F11A7" w:rsidRDefault="000C6D8B" w:rsidP="00106EFD">
            <w:pPr>
              <w:rPr>
                <w:b/>
              </w:rPr>
            </w:pPr>
            <w:proofErr w:type="spellStart"/>
            <w:proofErr w:type="gramStart"/>
            <w:r w:rsidRPr="00D52CB9">
              <w:rPr>
                <w:b/>
                <w:highlight w:val="yellow"/>
              </w:rPr>
              <w:t>xx:xx</w:t>
            </w:r>
            <w:proofErr w:type="spellEnd"/>
            <w:proofErr w:type="gramEnd"/>
          </w:p>
        </w:tc>
      </w:tr>
      <w:tr w:rsidR="00070EF8" w14:paraId="44D9246F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18884D30" w14:textId="77777777" w:rsidR="00070EF8" w:rsidRDefault="00070EF8" w:rsidP="00106EFD"/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05E508" w14:textId="77777777" w:rsidR="00070EF8" w:rsidRDefault="00070EF8" w:rsidP="00106EFD">
            <w:pPr>
              <w:jc w:val="right"/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D303F65" w14:textId="77777777" w:rsidR="00070EF8" w:rsidRDefault="00070EF8" w:rsidP="00106EFD">
            <w:pPr>
              <w:jc w:val="right"/>
            </w:pPr>
            <w:r>
              <w:t>Ort: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FCD736" w14:textId="77777777" w:rsidR="00070EF8" w:rsidRPr="006F11A7" w:rsidRDefault="00070EF8" w:rsidP="00106EFD">
            <w:pPr>
              <w:rPr>
                <w:b/>
              </w:rPr>
            </w:pPr>
            <w:r w:rsidRPr="006F11A7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gabemarktplatz „Metropole Ruhr“"/>
                  </w:textInput>
                </w:ffData>
              </w:fldChar>
            </w:r>
            <w:r w:rsidRPr="006F11A7">
              <w:rPr>
                <w:b/>
              </w:rPr>
              <w:instrText xml:space="preserve"> FORMTEXT </w:instrText>
            </w:r>
            <w:r w:rsidRPr="006F11A7">
              <w:rPr>
                <w:b/>
              </w:rPr>
            </w:r>
            <w:r w:rsidRPr="006F11A7">
              <w:rPr>
                <w:b/>
              </w:rPr>
              <w:fldChar w:fldCharType="separate"/>
            </w:r>
            <w:r w:rsidRPr="006F11A7">
              <w:rPr>
                <w:b/>
                <w:noProof/>
              </w:rPr>
              <w:t>Vergabemarktplatz „Metropole Ruhr“</w:t>
            </w:r>
            <w:r w:rsidRPr="006F11A7">
              <w:rPr>
                <w:b/>
              </w:rPr>
              <w:fldChar w:fldCharType="end"/>
            </w:r>
          </w:p>
        </w:tc>
      </w:tr>
      <w:tr w:rsidR="00070EF8" w14:paraId="326CE2C1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59578CDD" w14:textId="77777777" w:rsidR="00070EF8" w:rsidRDefault="00070EF8" w:rsidP="00106EFD"/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EC3F2A0" w14:textId="77777777" w:rsidR="00070EF8" w:rsidRDefault="00070EF8" w:rsidP="00106EFD">
            <w:pPr>
              <w:jc w:val="right"/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E3F8CAA" w14:textId="77777777" w:rsidR="00070EF8" w:rsidRDefault="00070EF8" w:rsidP="00106EFD">
            <w:pPr>
              <w:jc w:val="right"/>
            </w:pP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7041380" w14:textId="77777777" w:rsidR="00070EF8" w:rsidRDefault="00070EF8" w:rsidP="00106EFD">
            <w:r w:rsidRPr="00740726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740726">
              <w:instrText xml:space="preserve"> FORMTEXT </w:instrText>
            </w:r>
            <w:r w:rsidRPr="00740726">
              <w:fldChar w:fldCharType="separate"/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fldChar w:fldCharType="end"/>
            </w:r>
          </w:p>
        </w:tc>
      </w:tr>
      <w:tr w:rsidR="00070EF8" w14:paraId="4CFF8444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1643C402" w14:textId="77777777" w:rsidR="00070EF8" w:rsidRDefault="00070EF8" w:rsidP="00106EFD"/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C3358D" w14:textId="77777777" w:rsidR="00070EF8" w:rsidRDefault="00070EF8" w:rsidP="00106EFD">
            <w:pPr>
              <w:jc w:val="right"/>
            </w:pPr>
          </w:p>
        </w:tc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1BEA3E3D" w14:textId="77777777" w:rsidR="00070EF8" w:rsidRDefault="00070EF8" w:rsidP="00106EFD">
            <w:pPr>
              <w:jc w:val="right"/>
            </w:pPr>
            <w:r>
              <w:t>Raum: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4625FBD" w14:textId="77777777" w:rsidR="00070EF8" w:rsidRDefault="00070EF8" w:rsidP="00106EFD">
            <w:r w:rsidRPr="00740726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740726">
              <w:instrText xml:space="preserve"> FORMTEXT </w:instrText>
            </w:r>
            <w:r w:rsidRPr="00740726">
              <w:fldChar w:fldCharType="separate"/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rPr>
                <w:noProof/>
              </w:rPr>
              <w:t> </w:t>
            </w:r>
            <w:r w:rsidRPr="00740726">
              <w:fldChar w:fldCharType="end"/>
            </w:r>
          </w:p>
        </w:tc>
      </w:tr>
      <w:tr w:rsidR="00070EF8" w14:paraId="1C29B5E7" w14:textId="77777777" w:rsidTr="00210254">
        <w:tblPrEx>
          <w:jc w:val="left"/>
        </w:tblPrEx>
        <w:trPr>
          <w:cantSplit/>
        </w:trPr>
        <w:tc>
          <w:tcPr>
            <w:tcW w:w="4360" w:type="dxa"/>
            <w:tcBorders>
              <w:top w:val="nil"/>
              <w:bottom w:val="nil"/>
              <w:right w:val="nil"/>
            </w:tcBorders>
          </w:tcPr>
          <w:p w14:paraId="0181FDCC" w14:textId="77777777" w:rsidR="00070EF8" w:rsidRDefault="00070EF8" w:rsidP="005B7667">
            <w:pPr>
              <w:keepNext w:val="0"/>
              <w:widowControl w:val="0"/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2F22D75" w14:textId="77777777" w:rsidR="00070EF8" w:rsidRDefault="00070EF8" w:rsidP="005B7667">
            <w:pPr>
              <w:keepNext w:val="0"/>
              <w:widowControl w:val="0"/>
              <w:jc w:val="right"/>
            </w:pPr>
          </w:p>
        </w:tc>
        <w:tc>
          <w:tcPr>
            <w:tcW w:w="50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BF70B6" w14:textId="77777777" w:rsidR="005B7667" w:rsidRDefault="00070EF8" w:rsidP="005B7667">
            <w:pPr>
              <w:keepNext w:val="0"/>
              <w:widowControl w:val="0"/>
              <w:rPr>
                <w:b/>
                <w:i/>
                <w:sz w:val="18"/>
                <w:szCs w:val="18"/>
              </w:rPr>
            </w:pPr>
            <w:r w:rsidRPr="002E7F31">
              <w:rPr>
                <w:b/>
              </w:rPr>
              <w:t>Die Bindefrist endet am:</w:t>
            </w:r>
            <w:r w:rsidR="005B7667" w:rsidRPr="006F11A7">
              <w:rPr>
                <w:b/>
                <w:i/>
                <w:sz w:val="18"/>
                <w:szCs w:val="18"/>
              </w:rPr>
              <w:t xml:space="preserve"> </w:t>
            </w:r>
          </w:p>
          <w:p w14:paraId="4FC6E41B" w14:textId="6C7A1187" w:rsidR="00070EF8" w:rsidRPr="00740726" w:rsidRDefault="00070EF8" w:rsidP="005B7667">
            <w:pPr>
              <w:keepNext w:val="0"/>
              <w:widowControl w:val="0"/>
              <w:jc w:val="left"/>
            </w:pPr>
          </w:p>
        </w:tc>
      </w:tr>
    </w:tbl>
    <w:tbl>
      <w:tblPr>
        <w:tblpPr w:leftFromText="141" w:rightFromText="141" w:vertAnchor="page" w:horzAnchor="margin" w:tblpY="9605"/>
        <w:tblW w:w="9928" w:type="dxa"/>
        <w:tblLayout w:type="fixed"/>
        <w:tblLook w:val="01E0" w:firstRow="1" w:lastRow="1" w:firstColumn="1" w:lastColumn="1" w:noHBand="0" w:noVBand="0"/>
      </w:tblPr>
      <w:tblGrid>
        <w:gridCol w:w="491"/>
        <w:gridCol w:w="670"/>
        <w:gridCol w:w="399"/>
        <w:gridCol w:w="310"/>
        <w:gridCol w:w="3522"/>
        <w:gridCol w:w="1979"/>
        <w:gridCol w:w="2557"/>
      </w:tblGrid>
      <w:tr w:rsidR="00070EF8" w:rsidRPr="008F6547" w14:paraId="4860C40C" w14:textId="77777777" w:rsidTr="00070EF8">
        <w:trPr>
          <w:trHeight w:val="284"/>
        </w:trPr>
        <w:tc>
          <w:tcPr>
            <w:tcW w:w="5392" w:type="dxa"/>
            <w:gridSpan w:val="5"/>
            <w:noWrap/>
            <w:tcMar>
              <w:left w:w="28" w:type="dxa"/>
            </w:tcMar>
            <w:vAlign w:val="center"/>
          </w:tcPr>
          <w:p w14:paraId="5C74C00C" w14:textId="77777777" w:rsidR="00A437AC" w:rsidRDefault="00A437AC" w:rsidP="00A437AC">
            <w:pPr>
              <w:keepNext w:val="0"/>
              <w:widowControl w:val="0"/>
              <w:rPr>
                <w:b/>
                <w:sz w:val="24"/>
                <w:szCs w:val="24"/>
              </w:rPr>
            </w:pPr>
          </w:p>
          <w:p w14:paraId="25E59F28" w14:textId="77777777" w:rsidR="00A437AC" w:rsidRDefault="00A437AC" w:rsidP="00A437AC">
            <w:pPr>
              <w:keepNext w:val="0"/>
              <w:widowControl w:val="0"/>
              <w:rPr>
                <w:b/>
                <w:sz w:val="24"/>
                <w:szCs w:val="24"/>
              </w:rPr>
            </w:pPr>
          </w:p>
          <w:p w14:paraId="31367219" w14:textId="05F86920" w:rsidR="00070EF8" w:rsidRPr="00070EF8" w:rsidRDefault="00070EF8" w:rsidP="00A437AC">
            <w:pPr>
              <w:keepNext w:val="0"/>
              <w:widowControl w:val="0"/>
              <w:rPr>
                <w:b/>
                <w:sz w:val="24"/>
                <w:szCs w:val="24"/>
              </w:rPr>
            </w:pPr>
            <w:r w:rsidRPr="00070EF8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8BF488D" wp14:editId="1D4F1235">
                      <wp:simplePos x="0" y="0"/>
                      <wp:positionH relativeFrom="column">
                        <wp:posOffset>-571500</wp:posOffset>
                      </wp:positionH>
                      <wp:positionV relativeFrom="paragraph">
                        <wp:posOffset>38735</wp:posOffset>
                      </wp:positionV>
                      <wp:extent cx="228600" cy="0"/>
                      <wp:effectExtent l="0" t="0" r="0" b="0"/>
                      <wp:wrapNone/>
                      <wp:docPr id="2" name="Line 6" descr="Faltmarkierung" title="Faltmarkieru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2CCD5" id="Line 6" o:spid="_x0000_s1026" alt="Titel: Faltmarkierung - Beschreibung: Faltmarkierung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3.05pt" to="-2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" o:allowincell="f" strokecolor="gray" strokeweight=".25pt"/>
                  </w:pict>
                </mc:Fallback>
              </mc:AlternateContent>
            </w:r>
            <w:r w:rsidRPr="00070EF8">
              <w:rPr>
                <w:b/>
                <w:sz w:val="24"/>
                <w:szCs w:val="24"/>
              </w:rPr>
              <w:t>Aufforderung zur Erstangebotsabgabe</w:t>
            </w:r>
            <w:r w:rsidR="003772E6">
              <w:rPr>
                <w:b/>
                <w:sz w:val="24"/>
                <w:szCs w:val="24"/>
              </w:rPr>
              <w:t xml:space="preserve"> EU</w:t>
            </w:r>
          </w:p>
        </w:tc>
        <w:tc>
          <w:tcPr>
            <w:tcW w:w="4536" w:type="dxa"/>
            <w:gridSpan w:val="2"/>
            <w:noWrap/>
            <w:vAlign w:val="center"/>
          </w:tcPr>
          <w:p w14:paraId="10C3F37D" w14:textId="77777777" w:rsidR="00070EF8" w:rsidRPr="008F6547" w:rsidRDefault="00070EF8" w:rsidP="005B7667">
            <w:pPr>
              <w:keepNext w:val="0"/>
              <w:widowControl w:val="0"/>
            </w:pPr>
          </w:p>
        </w:tc>
      </w:tr>
      <w:tr w:rsidR="00070EF8" w:rsidRPr="008F6547" w14:paraId="7B1622C2" w14:textId="77777777" w:rsidTr="00070EF8">
        <w:trPr>
          <w:trHeight w:val="284"/>
        </w:trPr>
        <w:tc>
          <w:tcPr>
            <w:tcW w:w="5392" w:type="dxa"/>
            <w:gridSpan w:val="5"/>
            <w:noWrap/>
            <w:tcMar>
              <w:left w:w="28" w:type="dxa"/>
            </w:tcMar>
            <w:vAlign w:val="center"/>
          </w:tcPr>
          <w:p w14:paraId="434DDEB2" w14:textId="77777777" w:rsidR="00070EF8" w:rsidRPr="00586235" w:rsidRDefault="00070EF8" w:rsidP="00A437AC">
            <w:pPr>
              <w:keepNext w:val="0"/>
              <w:widowControl w:val="0"/>
              <w:rPr>
                <w:bCs/>
                <w:iCs/>
              </w:rPr>
            </w:pPr>
            <w:r>
              <w:rPr>
                <w:bCs/>
                <w:iCs/>
              </w:rPr>
              <w:t>(Vergabeverfahren gemäß Abschnitt 2 der VOB/A)</w:t>
            </w:r>
          </w:p>
        </w:tc>
        <w:tc>
          <w:tcPr>
            <w:tcW w:w="1979" w:type="dxa"/>
            <w:noWrap/>
            <w:vAlign w:val="center"/>
          </w:tcPr>
          <w:p w14:paraId="1D652071" w14:textId="77777777" w:rsidR="00070EF8" w:rsidRPr="008F6547" w:rsidRDefault="00070EF8" w:rsidP="005B7667">
            <w:pPr>
              <w:keepNext w:val="0"/>
              <w:widowControl w:val="0"/>
            </w:pPr>
          </w:p>
        </w:tc>
        <w:tc>
          <w:tcPr>
            <w:tcW w:w="2557" w:type="dxa"/>
            <w:noWrap/>
            <w:vAlign w:val="center"/>
          </w:tcPr>
          <w:p w14:paraId="4B9A575B" w14:textId="77777777" w:rsidR="00070EF8" w:rsidRPr="008F6547" w:rsidRDefault="00070EF8" w:rsidP="005B7667">
            <w:pPr>
              <w:keepNext w:val="0"/>
              <w:widowControl w:val="0"/>
            </w:pPr>
          </w:p>
        </w:tc>
      </w:tr>
      <w:tr w:rsidR="00070EF8" w:rsidRPr="008F6547" w14:paraId="5915B05D" w14:textId="77777777" w:rsidTr="00070EF8">
        <w:trPr>
          <w:trHeight w:val="284"/>
        </w:trPr>
        <w:tc>
          <w:tcPr>
            <w:tcW w:w="1870" w:type="dxa"/>
            <w:gridSpan w:val="4"/>
            <w:noWrap/>
            <w:tcMar>
              <w:left w:w="28" w:type="dxa"/>
            </w:tcMar>
            <w:vAlign w:val="center"/>
          </w:tcPr>
          <w:p w14:paraId="1B40717A" w14:textId="77777777" w:rsidR="00070EF8" w:rsidRPr="008F6547" w:rsidDel="00B9692F" w:rsidRDefault="00070EF8" w:rsidP="00A437AC">
            <w:pPr>
              <w:keepNext w:val="0"/>
              <w:widowControl w:val="0"/>
            </w:pPr>
          </w:p>
        </w:tc>
        <w:tc>
          <w:tcPr>
            <w:tcW w:w="8058" w:type="dxa"/>
            <w:gridSpan w:val="3"/>
            <w:noWrap/>
            <w:vAlign w:val="center"/>
          </w:tcPr>
          <w:p w14:paraId="124E18AF" w14:textId="77777777" w:rsidR="00070EF8" w:rsidRDefault="00070EF8" w:rsidP="00A437AC">
            <w:pPr>
              <w:keepNext w:val="0"/>
              <w:widowControl w:val="0"/>
            </w:pPr>
          </w:p>
        </w:tc>
      </w:tr>
      <w:tr w:rsidR="00070EF8" w:rsidRPr="008F6547" w14:paraId="33E93292" w14:textId="77777777" w:rsidTr="00070EF8">
        <w:trPr>
          <w:trHeight w:val="284"/>
        </w:trPr>
        <w:tc>
          <w:tcPr>
            <w:tcW w:w="9928" w:type="dxa"/>
            <w:gridSpan w:val="7"/>
            <w:noWrap/>
            <w:tcMar>
              <w:left w:w="28" w:type="dxa"/>
            </w:tcMar>
            <w:vAlign w:val="center"/>
          </w:tcPr>
          <w:p w14:paraId="301BC1DE" w14:textId="77777777" w:rsidR="00070EF8" w:rsidRDefault="00070EF8" w:rsidP="00A437AC">
            <w:pPr>
              <w:keepNext w:val="0"/>
              <w:widowControl w:val="0"/>
            </w:pPr>
            <w:r>
              <w:t>Bezeichnung der Bauleistung:</w:t>
            </w:r>
          </w:p>
        </w:tc>
      </w:tr>
      <w:tr w:rsidR="00070EF8" w:rsidRPr="006A5D4D" w14:paraId="6BC2C4E9" w14:textId="77777777" w:rsidTr="00070EF8">
        <w:trPr>
          <w:trHeight w:val="284"/>
        </w:trPr>
        <w:tc>
          <w:tcPr>
            <w:tcW w:w="1870" w:type="dxa"/>
            <w:gridSpan w:val="4"/>
            <w:noWrap/>
            <w:tcMar>
              <w:left w:w="28" w:type="dxa"/>
            </w:tcMar>
            <w:vAlign w:val="center"/>
          </w:tcPr>
          <w:p w14:paraId="1445EB7A" w14:textId="77777777" w:rsidR="00070EF8" w:rsidRPr="006A5D4D" w:rsidRDefault="00070EF8" w:rsidP="00A437AC">
            <w:pPr>
              <w:keepNext w:val="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058" w:type="dxa"/>
            <w:gridSpan w:val="3"/>
            <w:noWrap/>
            <w:vAlign w:val="center"/>
          </w:tcPr>
          <w:p w14:paraId="59675207" w14:textId="77777777" w:rsidR="00070EF8" w:rsidRPr="006A5D4D" w:rsidRDefault="00070EF8" w:rsidP="00A437AC">
            <w:pPr>
              <w:keepNext w:val="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70EF8" w:rsidRPr="008F6547" w14:paraId="0B3B1513" w14:textId="77777777" w:rsidTr="00070EF8">
        <w:trPr>
          <w:trHeight w:val="284"/>
        </w:trPr>
        <w:tc>
          <w:tcPr>
            <w:tcW w:w="1870" w:type="dxa"/>
            <w:gridSpan w:val="4"/>
            <w:vMerge w:val="restart"/>
            <w:noWrap/>
            <w:tcMar>
              <w:left w:w="28" w:type="dxa"/>
            </w:tcMar>
            <w:vAlign w:val="center"/>
          </w:tcPr>
          <w:p w14:paraId="2A090DD7" w14:textId="77777777" w:rsidR="00070EF8" w:rsidRPr="008F6547" w:rsidRDefault="00070EF8" w:rsidP="00A437AC">
            <w:pPr>
              <w:keepNext w:val="0"/>
              <w:widowControl w:val="0"/>
            </w:pPr>
          </w:p>
        </w:tc>
        <w:tc>
          <w:tcPr>
            <w:tcW w:w="8058" w:type="dxa"/>
            <w:gridSpan w:val="3"/>
            <w:tcBorders>
              <w:bottom w:val="single" w:sz="4" w:space="0" w:color="808080"/>
            </w:tcBorders>
            <w:vAlign w:val="center"/>
          </w:tcPr>
          <w:p w14:paraId="3864B9DD" w14:textId="17971DEB" w:rsidR="00070EF8" w:rsidRPr="008F6547" w:rsidRDefault="00210254" w:rsidP="00A437AC">
            <w:pPr>
              <w:keepNext w:val="0"/>
              <w:widowControl w:val="0"/>
            </w:pPr>
            <w:r>
              <w:rPr>
                <w:rFonts w:eastAsia="Arial" w:cs="Arial"/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Neubau einer 2-geschossigen Kindertageseinrichtung in 7-zügiger Ausführung    "/>
                  </w:textInput>
                </w:ffData>
              </w:fldChar>
            </w:r>
            <w:bookmarkStart w:id="0" w:name="Text17"/>
            <w:r>
              <w:rPr>
                <w:rFonts w:eastAsia="Arial" w:cs="Arial"/>
                <w:b/>
                <w:bCs/>
              </w:rPr>
              <w:instrText xml:space="preserve"> FORMTEXT </w:instrText>
            </w:r>
            <w:r>
              <w:rPr>
                <w:rFonts w:eastAsia="Arial" w:cs="Arial"/>
                <w:b/>
                <w:bCs/>
              </w:rPr>
            </w:r>
            <w:r>
              <w:rPr>
                <w:rFonts w:eastAsia="Arial" w:cs="Arial"/>
                <w:b/>
                <w:bCs/>
              </w:rPr>
              <w:fldChar w:fldCharType="separate"/>
            </w:r>
            <w:r>
              <w:rPr>
                <w:rFonts w:eastAsia="Arial" w:cs="Arial"/>
                <w:b/>
                <w:bCs/>
                <w:noProof/>
              </w:rPr>
              <w:t xml:space="preserve">Neubau einer 2-geschossigen Kindertageseinrichtung in 7-zügiger Ausführung    </w:t>
            </w:r>
            <w:r>
              <w:rPr>
                <w:rFonts w:eastAsia="Arial" w:cs="Arial"/>
                <w:b/>
                <w:bCs/>
              </w:rPr>
              <w:fldChar w:fldCharType="end"/>
            </w:r>
            <w:bookmarkEnd w:id="0"/>
          </w:p>
        </w:tc>
      </w:tr>
      <w:tr w:rsidR="00070EF8" w:rsidRPr="008F6547" w14:paraId="58458C23" w14:textId="77777777" w:rsidTr="00070EF8">
        <w:trPr>
          <w:trHeight w:val="284"/>
        </w:trPr>
        <w:tc>
          <w:tcPr>
            <w:tcW w:w="1870" w:type="dxa"/>
            <w:gridSpan w:val="4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A43FCF" w14:textId="77777777" w:rsidR="00070EF8" w:rsidRPr="008F6547" w:rsidRDefault="00070EF8" w:rsidP="00A437AC">
            <w:pPr>
              <w:keepNext w:val="0"/>
              <w:widowControl w:val="0"/>
            </w:pPr>
          </w:p>
        </w:tc>
        <w:tc>
          <w:tcPr>
            <w:tcW w:w="8058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C30D418" w14:textId="77777777" w:rsidR="00070EF8" w:rsidRPr="008F6547" w:rsidRDefault="00070EF8" w:rsidP="00A437AC">
            <w:pPr>
              <w:keepNext w:val="0"/>
              <w:widowControl w:val="0"/>
            </w:pPr>
          </w:p>
        </w:tc>
      </w:tr>
      <w:tr w:rsidR="00070EF8" w:rsidRPr="006A5D4D" w14:paraId="75DF7EDD" w14:textId="77777777" w:rsidTr="00070EF8">
        <w:trPr>
          <w:trHeight w:val="284"/>
        </w:trPr>
        <w:tc>
          <w:tcPr>
            <w:tcW w:w="1870" w:type="dxa"/>
            <w:gridSpan w:val="4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1DF85F" w14:textId="77777777" w:rsidR="00070EF8" w:rsidRPr="006A5D4D" w:rsidRDefault="00070EF8" w:rsidP="00A437AC">
            <w:pPr>
              <w:keepNext w:val="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058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3BCE56AA" w14:textId="77777777" w:rsidR="00070EF8" w:rsidRPr="006A5D4D" w:rsidRDefault="00070EF8" w:rsidP="00A437AC">
            <w:pPr>
              <w:keepNext w:val="0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70EF8" w:rsidRPr="008F6547" w14:paraId="41DF48E6" w14:textId="77777777" w:rsidTr="00070EF8">
        <w:trPr>
          <w:trHeight w:val="284"/>
        </w:trPr>
        <w:tc>
          <w:tcPr>
            <w:tcW w:w="1870" w:type="dxa"/>
            <w:gridSpan w:val="4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12CC97" w14:textId="77777777" w:rsidR="00070EF8" w:rsidRPr="008F6547" w:rsidRDefault="00070EF8" w:rsidP="00A437AC">
            <w:pPr>
              <w:keepNext w:val="0"/>
              <w:widowControl w:val="0"/>
            </w:pPr>
          </w:p>
        </w:tc>
        <w:tc>
          <w:tcPr>
            <w:tcW w:w="8058" w:type="dxa"/>
            <w:gridSpan w:val="3"/>
            <w:tcBorders>
              <w:bottom w:val="single" w:sz="4" w:space="0" w:color="808080"/>
            </w:tcBorders>
            <w:vAlign w:val="center"/>
          </w:tcPr>
          <w:p w14:paraId="5E3F6A56" w14:textId="2FEFF430" w:rsidR="00070EF8" w:rsidRPr="008F6547" w:rsidRDefault="00210254" w:rsidP="00A437AC">
            <w:pPr>
              <w:keepNext w:val="0"/>
              <w:widowControl w:val="0"/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anung und schlüsselfertige Erstellung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Planung und schlüsselfertige Erstellung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070EF8" w:rsidRPr="008F6547" w14:paraId="4762C50A" w14:textId="77777777" w:rsidTr="00070EF8">
        <w:trPr>
          <w:trHeight w:val="397"/>
        </w:trPr>
        <w:tc>
          <w:tcPr>
            <w:tcW w:w="9928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FC695C" w14:textId="77777777" w:rsidR="00070EF8" w:rsidRPr="006B28BB" w:rsidRDefault="00070EF8" w:rsidP="00A437AC">
            <w:pPr>
              <w:keepNext w:val="0"/>
              <w:widowControl w:val="0"/>
              <w:rPr>
                <w:b/>
              </w:rPr>
            </w:pPr>
            <w:r w:rsidRPr="006B28BB">
              <w:rPr>
                <w:b/>
              </w:rPr>
              <w:t>Anlagen</w:t>
            </w:r>
          </w:p>
        </w:tc>
      </w:tr>
      <w:tr w:rsidR="00070EF8" w:rsidRPr="008A13F3" w14:paraId="0CF70431" w14:textId="77777777" w:rsidTr="00264ADC">
        <w:trPr>
          <w:trHeight w:val="397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332DE993" w14:textId="77777777" w:rsidR="00070EF8" w:rsidRPr="008A13F3" w:rsidRDefault="00070EF8" w:rsidP="00A437AC">
            <w:pPr>
              <w:pStyle w:val="FormatvorlageFettLinks0cmHngend1cm"/>
              <w:keepNext w:val="0"/>
              <w:widowControl w:val="0"/>
            </w:pPr>
            <w:r w:rsidRPr="008A13F3">
              <w:t>A)</w:t>
            </w:r>
          </w:p>
        </w:tc>
        <w:tc>
          <w:tcPr>
            <w:tcW w:w="9437" w:type="dxa"/>
            <w:gridSpan w:val="6"/>
            <w:noWrap/>
            <w:vAlign w:val="center"/>
          </w:tcPr>
          <w:p w14:paraId="0366772F" w14:textId="77777777" w:rsidR="00070EF8" w:rsidRPr="00EA5658" w:rsidRDefault="00070EF8" w:rsidP="00A437AC">
            <w:pPr>
              <w:keepNext w:val="0"/>
              <w:widowControl w:val="0"/>
              <w:rPr>
                <w:b/>
              </w:rPr>
            </w:pPr>
            <w:r w:rsidRPr="00EA5658">
              <w:rPr>
                <w:b/>
              </w:rPr>
              <w:t>die beim Bieter verbleiben und im Vergabeverfahren zu beachten sind</w:t>
            </w:r>
            <w:r>
              <w:rPr>
                <w:b/>
              </w:rPr>
              <w:t>:</w:t>
            </w:r>
          </w:p>
        </w:tc>
      </w:tr>
      <w:tr w:rsidR="00A86DF8" w:rsidRPr="00520D3B" w14:paraId="7AE51AA5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05942962" w14:textId="2456EB16" w:rsidR="00A86DF8" w:rsidRDefault="00A86DF8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20043D11" w14:textId="339EAE6E" w:rsidR="00A86DF8" w:rsidRDefault="00A86DF8" w:rsidP="00A437AC">
            <w:pPr>
              <w:keepNext w:val="0"/>
              <w:widowControl w:val="0"/>
            </w:pPr>
            <w:r>
              <w:t>5001</w:t>
            </w:r>
          </w:p>
        </w:tc>
        <w:tc>
          <w:tcPr>
            <w:tcW w:w="8368" w:type="dxa"/>
            <w:gridSpan w:val="4"/>
            <w:vAlign w:val="center"/>
          </w:tcPr>
          <w:p w14:paraId="5DA76BF2" w14:textId="24F7FC48" w:rsidR="00A86DF8" w:rsidRDefault="00A86DF8" w:rsidP="00A437AC">
            <w:pPr>
              <w:keepNext w:val="0"/>
              <w:widowControl w:val="0"/>
            </w:pPr>
            <w:r w:rsidRPr="00A86DF8">
              <w:t>Aufforderung zur Erstangebotsabgabe</w:t>
            </w:r>
            <w:r w:rsidR="003772E6">
              <w:t xml:space="preserve"> EU</w:t>
            </w:r>
          </w:p>
        </w:tc>
      </w:tr>
      <w:tr w:rsidR="00070EF8" w:rsidRPr="00520D3B" w14:paraId="71B81C27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7B689587" w14:textId="77777777" w:rsidR="00070EF8" w:rsidRPr="006A5D4D" w:rsidRDefault="00070EF8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763D520D" w14:textId="6B48B350" w:rsidR="00070EF8" w:rsidRPr="00362072" w:rsidRDefault="00BB6EF1" w:rsidP="00A437AC">
            <w:pPr>
              <w:keepNext w:val="0"/>
              <w:widowControl w:val="0"/>
            </w:pPr>
            <w:r>
              <w:t>5002</w:t>
            </w:r>
          </w:p>
        </w:tc>
        <w:tc>
          <w:tcPr>
            <w:tcW w:w="8368" w:type="dxa"/>
            <w:gridSpan w:val="4"/>
            <w:vAlign w:val="center"/>
          </w:tcPr>
          <w:p w14:paraId="2981C039" w14:textId="7B4A5E22" w:rsidR="00070EF8" w:rsidRPr="00362072" w:rsidRDefault="00070EF8" w:rsidP="00A437AC">
            <w:pPr>
              <w:keepNext w:val="0"/>
              <w:widowControl w:val="0"/>
            </w:pPr>
            <w:r>
              <w:t>Vergabebedingungen</w:t>
            </w:r>
            <w:r w:rsidR="00BB6EF1">
              <w:t xml:space="preserve"> Angebotsphase</w:t>
            </w:r>
          </w:p>
        </w:tc>
      </w:tr>
      <w:tr w:rsidR="00070EF8" w:rsidRPr="00520D3B" w14:paraId="7C0D1372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3F1CEF04" w14:textId="77777777" w:rsidR="00070EF8" w:rsidRPr="006A5D4D" w:rsidRDefault="00070EF8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540A4731" w14:textId="0A37EDB0" w:rsidR="00070EF8" w:rsidRPr="00362072" w:rsidRDefault="00586B32" w:rsidP="00A437AC">
            <w:pPr>
              <w:keepNext w:val="0"/>
              <w:widowControl w:val="0"/>
            </w:pPr>
            <w:r>
              <w:t>5003</w:t>
            </w:r>
          </w:p>
        </w:tc>
        <w:tc>
          <w:tcPr>
            <w:tcW w:w="8368" w:type="dxa"/>
            <w:gridSpan w:val="4"/>
            <w:vAlign w:val="center"/>
          </w:tcPr>
          <w:p w14:paraId="2959FB5E" w14:textId="15BA9C19" w:rsidR="00070EF8" w:rsidRPr="00362072" w:rsidRDefault="00CD59DE" w:rsidP="00A437AC">
            <w:pPr>
              <w:keepNext w:val="0"/>
              <w:widowControl w:val="0"/>
              <w:rPr>
                <w:highlight w:val="yellow"/>
              </w:rPr>
            </w:pPr>
            <w:proofErr w:type="spellStart"/>
            <w:r>
              <w:t>Wertungsmatrix_Zuschlagskriterien</w:t>
            </w:r>
            <w:proofErr w:type="spellEnd"/>
          </w:p>
        </w:tc>
      </w:tr>
      <w:tr w:rsidR="00FA3443" w:rsidRPr="00520D3B" w14:paraId="418DE41D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27B12D74" w14:textId="6E6F53CD" w:rsidR="00FA3443" w:rsidRDefault="00FA3443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53298937" w14:textId="12585A39" w:rsidR="00FA3443" w:rsidRDefault="00FA3443" w:rsidP="00A437AC">
            <w:pPr>
              <w:keepNext w:val="0"/>
              <w:widowControl w:val="0"/>
            </w:pPr>
            <w:r>
              <w:t>50</w:t>
            </w:r>
            <w:r w:rsidR="00CD59DE">
              <w:t>09</w:t>
            </w:r>
            <w:r w:rsidR="00CF0E3C">
              <w:t>a</w:t>
            </w:r>
          </w:p>
        </w:tc>
        <w:tc>
          <w:tcPr>
            <w:tcW w:w="8368" w:type="dxa"/>
            <w:gridSpan w:val="4"/>
            <w:vAlign w:val="center"/>
          </w:tcPr>
          <w:p w14:paraId="7B81E728" w14:textId="70B95538" w:rsidR="00FA3443" w:rsidRDefault="00CF0E3C" w:rsidP="00A437AC">
            <w:pPr>
              <w:keepNext w:val="0"/>
              <w:widowControl w:val="0"/>
            </w:pPr>
            <w:r>
              <w:t>Machbarkeitsstudie</w:t>
            </w:r>
          </w:p>
        </w:tc>
      </w:tr>
      <w:tr w:rsidR="00FA3443" w:rsidRPr="00520D3B" w14:paraId="08017339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2B5544BD" w14:textId="474A9916" w:rsidR="00FA3443" w:rsidRDefault="00FA3443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013AC275" w14:textId="2C91D71F" w:rsidR="00FA3443" w:rsidRPr="00FA3443" w:rsidRDefault="00FA3443" w:rsidP="00A437AC">
            <w:pPr>
              <w:keepNext w:val="0"/>
              <w:widowControl w:val="0"/>
            </w:pPr>
            <w:r>
              <w:t>50</w:t>
            </w:r>
            <w:r w:rsidR="00CF0E3C">
              <w:t>0</w:t>
            </w:r>
            <w:r w:rsidR="00CD59DE">
              <w:t>9b</w:t>
            </w:r>
            <w:r w:rsidR="00CF0E3C">
              <w:t xml:space="preserve"> ff.</w:t>
            </w:r>
          </w:p>
        </w:tc>
        <w:tc>
          <w:tcPr>
            <w:tcW w:w="8368" w:type="dxa"/>
            <w:gridSpan w:val="4"/>
            <w:vAlign w:val="center"/>
          </w:tcPr>
          <w:p w14:paraId="4642B408" w14:textId="360B1AA4" w:rsidR="00FA3443" w:rsidRPr="00FA3443" w:rsidRDefault="00FA3443" w:rsidP="00A437AC">
            <w:pPr>
              <w:keepNext w:val="0"/>
              <w:widowControl w:val="0"/>
            </w:pPr>
            <w:r>
              <w:t>Sonstige Projektunterlagen</w:t>
            </w:r>
          </w:p>
        </w:tc>
      </w:tr>
      <w:tr w:rsidR="00D161EE" w:rsidRPr="00520D3B" w14:paraId="4F8DDF6E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02E3C8BD" w14:textId="5F4735CA" w:rsidR="00D161EE" w:rsidRDefault="00D161EE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7798A7EA" w14:textId="54B49477" w:rsidR="00D161EE" w:rsidRDefault="00D161EE" w:rsidP="00A437AC">
            <w:pPr>
              <w:keepNext w:val="0"/>
              <w:widowControl w:val="0"/>
            </w:pPr>
            <w:r>
              <w:t>1003</w:t>
            </w:r>
          </w:p>
        </w:tc>
        <w:tc>
          <w:tcPr>
            <w:tcW w:w="8368" w:type="dxa"/>
            <w:gridSpan w:val="4"/>
            <w:vAlign w:val="center"/>
          </w:tcPr>
          <w:p w14:paraId="366EB120" w14:textId="53A91651" w:rsidR="00D161EE" w:rsidRDefault="00D161EE" w:rsidP="00A437AC">
            <w:pPr>
              <w:keepNext w:val="0"/>
              <w:widowControl w:val="0"/>
            </w:pPr>
            <w:r>
              <w:t>Anlagen- und Dateiverzeichnis</w:t>
            </w:r>
          </w:p>
        </w:tc>
      </w:tr>
      <w:tr w:rsidR="00D161EE" w:rsidRPr="00520D3B" w14:paraId="4948675B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384E6650" w14:textId="56B56EAC" w:rsidR="00D161EE" w:rsidRDefault="00D161EE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32B7E4D4" w14:textId="340EE34E" w:rsidR="00D161EE" w:rsidRDefault="00D161EE" w:rsidP="00A437AC">
            <w:pPr>
              <w:keepNext w:val="0"/>
              <w:widowControl w:val="0"/>
            </w:pPr>
            <w:r w:rsidRPr="00FA3443">
              <w:t>2001</w:t>
            </w:r>
          </w:p>
        </w:tc>
        <w:tc>
          <w:tcPr>
            <w:tcW w:w="8368" w:type="dxa"/>
            <w:gridSpan w:val="4"/>
            <w:vAlign w:val="center"/>
          </w:tcPr>
          <w:p w14:paraId="53D263B8" w14:textId="3EA28425" w:rsidR="00D161EE" w:rsidRDefault="00210254" w:rsidP="00A437AC">
            <w:pPr>
              <w:keepNext w:val="0"/>
              <w:widowControl w:val="0"/>
            </w:pPr>
            <w:r>
              <w:t>Projektbeschreibung</w:t>
            </w:r>
          </w:p>
        </w:tc>
      </w:tr>
      <w:tr w:rsidR="00210254" w:rsidRPr="00520D3B" w14:paraId="68A6BD40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0DBC3159" w14:textId="4956FA83" w:rsidR="00210254" w:rsidRDefault="00210254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07BDC8BA" w14:textId="2DBBBAD8" w:rsidR="00210254" w:rsidRPr="00FA3443" w:rsidRDefault="00210254" w:rsidP="00A437AC">
            <w:pPr>
              <w:keepNext w:val="0"/>
              <w:widowControl w:val="0"/>
            </w:pPr>
            <w:r>
              <w:t>2002a/b</w:t>
            </w:r>
          </w:p>
        </w:tc>
        <w:tc>
          <w:tcPr>
            <w:tcW w:w="8368" w:type="dxa"/>
            <w:gridSpan w:val="4"/>
            <w:vAlign w:val="center"/>
          </w:tcPr>
          <w:p w14:paraId="16CA4431" w14:textId="166C5420" w:rsidR="00210254" w:rsidRDefault="00210254" w:rsidP="00A437AC">
            <w:pPr>
              <w:keepNext w:val="0"/>
              <w:widowControl w:val="0"/>
            </w:pPr>
            <w:r>
              <w:t>Leistungsbeschreibung</w:t>
            </w:r>
          </w:p>
        </w:tc>
      </w:tr>
      <w:tr w:rsidR="00FA3443" w:rsidRPr="00520D3B" w14:paraId="47E0D76C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1CAFF580" w14:textId="77777777" w:rsidR="00FA3443" w:rsidRPr="007E75E9" w:rsidRDefault="00FA3443" w:rsidP="00A437AC">
            <w:pPr>
              <w:keepNext w:val="0"/>
              <w:widowControl w:val="0"/>
              <w:rPr>
                <w:highlight w:val="yellow"/>
              </w:rPr>
            </w:pPr>
            <w:r w:rsidRPr="006A5D4D">
              <w:lastRenderedPageBreak/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2569F75C" w14:textId="77777777" w:rsidR="00FA3443" w:rsidRPr="00D943F1" w:rsidRDefault="00FA3443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8368" w:type="dxa"/>
            <w:gridSpan w:val="4"/>
            <w:vAlign w:val="center"/>
          </w:tcPr>
          <w:p w14:paraId="6D433F50" w14:textId="77777777" w:rsidR="00FA3443" w:rsidRPr="00D943F1" w:rsidRDefault="00FA3443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FA3443" w:rsidRPr="00520D3B" w14:paraId="48CFCCE0" w14:textId="77777777" w:rsidTr="00473AF4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17B531B7" w14:textId="77777777" w:rsidR="00FA3443" w:rsidRPr="007E75E9" w:rsidRDefault="00FA3443" w:rsidP="00A437AC">
            <w:pPr>
              <w:keepNext w:val="0"/>
              <w:widowControl w:val="0"/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1069" w:type="dxa"/>
            <w:gridSpan w:val="2"/>
            <w:noWrap/>
            <w:vAlign w:val="center"/>
          </w:tcPr>
          <w:p w14:paraId="1D40E70A" w14:textId="77777777" w:rsidR="00FA3443" w:rsidRPr="00D943F1" w:rsidRDefault="00FA3443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8368" w:type="dxa"/>
            <w:gridSpan w:val="4"/>
            <w:vAlign w:val="center"/>
          </w:tcPr>
          <w:p w14:paraId="5DEC2EE4" w14:textId="77777777" w:rsidR="00FA3443" w:rsidRPr="00D943F1" w:rsidRDefault="00FA3443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FA3443" w:rsidRPr="00520D3B" w14:paraId="0C729A37" w14:textId="77777777" w:rsidTr="00264ADC">
        <w:trPr>
          <w:trHeight w:val="397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66F3845D" w14:textId="77777777" w:rsidR="00FA3443" w:rsidDel="00B9692F" w:rsidRDefault="00FA3443" w:rsidP="00A437AC">
            <w:pPr>
              <w:pStyle w:val="FormatvorlageFettLinks0cmHngend1cm"/>
              <w:keepNext w:val="0"/>
              <w:widowControl w:val="0"/>
            </w:pPr>
            <w:r>
              <w:t>B)</w:t>
            </w:r>
          </w:p>
        </w:tc>
        <w:tc>
          <w:tcPr>
            <w:tcW w:w="9437" w:type="dxa"/>
            <w:gridSpan w:val="6"/>
            <w:noWrap/>
            <w:vAlign w:val="center"/>
          </w:tcPr>
          <w:p w14:paraId="2729DF92" w14:textId="77777777" w:rsidR="00FA3443" w:rsidRPr="00520D3B" w:rsidRDefault="00FA3443" w:rsidP="00A437AC">
            <w:pPr>
              <w:keepNext w:val="0"/>
              <w:widowControl w:val="0"/>
            </w:pPr>
            <w:r>
              <w:rPr>
                <w:b/>
              </w:rPr>
              <w:t>die beim Bieter verbleiben und Vertragsbestandteil werden:</w:t>
            </w:r>
          </w:p>
        </w:tc>
      </w:tr>
      <w:tr w:rsidR="00FA3443" w:rsidRPr="00520D3B" w14:paraId="65F666BF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2392EFF9" w14:textId="77777777" w:rsidR="00FA3443" w:rsidRPr="006A5D4D" w:rsidRDefault="00FA3443" w:rsidP="00A437AC">
            <w:pPr>
              <w:keepNext w:val="0"/>
              <w:widowControl w:val="0"/>
            </w:pPr>
            <w:r w:rsidRPr="006A5D4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noWrap/>
            <w:vAlign w:val="center"/>
          </w:tcPr>
          <w:p w14:paraId="570CDB94" w14:textId="06BE82B2" w:rsidR="00FA3443" w:rsidRPr="00362072" w:rsidRDefault="00FA3443" w:rsidP="00A437AC">
            <w:pPr>
              <w:keepNext w:val="0"/>
              <w:widowControl w:val="0"/>
            </w:pPr>
            <w:r>
              <w:t>4001</w:t>
            </w:r>
          </w:p>
        </w:tc>
        <w:tc>
          <w:tcPr>
            <w:tcW w:w="8767" w:type="dxa"/>
            <w:gridSpan w:val="5"/>
            <w:vAlign w:val="center"/>
          </w:tcPr>
          <w:p w14:paraId="2350987B" w14:textId="77777777" w:rsidR="00FA3443" w:rsidRPr="001C5934" w:rsidRDefault="00FA3443" w:rsidP="00A437AC">
            <w:pPr>
              <w:keepNext w:val="0"/>
              <w:widowControl w:val="0"/>
              <w:rPr>
                <w:highlight w:val="yellow"/>
              </w:rPr>
            </w:pPr>
            <w:r>
              <w:t>Bauvertrag inkl. Anlagen</w:t>
            </w:r>
          </w:p>
        </w:tc>
      </w:tr>
      <w:tr w:rsidR="00FA3443" w:rsidRPr="00B9692F" w14:paraId="07E7BF2A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38D092D7" w14:textId="77777777" w:rsidR="00FA3443" w:rsidRPr="006A5D4D" w:rsidRDefault="00FA3443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noWrap/>
            <w:vAlign w:val="center"/>
          </w:tcPr>
          <w:p w14:paraId="349E19B3" w14:textId="239A8F96" w:rsidR="00FA3443" w:rsidRPr="00362072" w:rsidRDefault="00FA3443" w:rsidP="00A437AC">
            <w:pPr>
              <w:keepNext w:val="0"/>
              <w:widowControl w:val="0"/>
              <w:rPr>
                <w:i/>
              </w:rPr>
            </w:pPr>
            <w:r>
              <w:t>4002</w:t>
            </w:r>
          </w:p>
        </w:tc>
        <w:tc>
          <w:tcPr>
            <w:tcW w:w="8767" w:type="dxa"/>
            <w:gridSpan w:val="5"/>
            <w:vAlign w:val="center"/>
          </w:tcPr>
          <w:p w14:paraId="304CA878" w14:textId="77777777" w:rsidR="00FA3443" w:rsidRPr="00362072" w:rsidRDefault="00FA3443" w:rsidP="00A437AC">
            <w:pPr>
              <w:keepNext w:val="0"/>
              <w:widowControl w:val="0"/>
            </w:pPr>
            <w:r w:rsidRPr="003417D8">
              <w:rPr>
                <w:rFonts w:cs="Arial"/>
              </w:rPr>
              <w:t>Besondere Vertragsbedingungen zur Einhaltung des Tariftreue- und Vergabegesetzes NRW (Stand 01.04.2018)</w:t>
            </w:r>
          </w:p>
        </w:tc>
      </w:tr>
      <w:tr w:rsidR="00FA3443" w:rsidRPr="00520D3B" w14:paraId="3643DE3F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609D713E" w14:textId="77777777" w:rsidR="00FA3443" w:rsidRPr="006A5D4D" w:rsidRDefault="00FA3443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noWrap/>
            <w:vAlign w:val="center"/>
          </w:tcPr>
          <w:p w14:paraId="130E4034" w14:textId="3D98C396" w:rsidR="00FA3443" w:rsidRPr="00362072" w:rsidRDefault="00FA3443" w:rsidP="00A437AC">
            <w:pPr>
              <w:keepNext w:val="0"/>
              <w:widowControl w:val="0"/>
            </w:pPr>
            <w:r>
              <w:t>4003</w:t>
            </w:r>
          </w:p>
        </w:tc>
        <w:tc>
          <w:tcPr>
            <w:tcW w:w="8767" w:type="dxa"/>
            <w:gridSpan w:val="5"/>
            <w:vAlign w:val="center"/>
          </w:tcPr>
          <w:p w14:paraId="24C1B4DA" w14:textId="77777777" w:rsidR="00FA3443" w:rsidRPr="00362072" w:rsidRDefault="00FA3443" w:rsidP="00A437AC">
            <w:pPr>
              <w:keepNext w:val="0"/>
              <w:widowControl w:val="0"/>
            </w:pPr>
            <w:r w:rsidRPr="003417D8">
              <w:t>Informationen zur Verarbeitung personenbezogener Daten nach Art. 13 und 14 DS-GVO</w:t>
            </w:r>
          </w:p>
        </w:tc>
      </w:tr>
      <w:tr w:rsidR="00FA3443" w:rsidRPr="00520D3B" w14:paraId="03AF08EA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64B1E290" w14:textId="77777777" w:rsidR="00FA3443" w:rsidRPr="006A5D4D" w:rsidRDefault="00FA3443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noWrap/>
            <w:vAlign w:val="center"/>
          </w:tcPr>
          <w:p w14:paraId="174D99B0" w14:textId="3CE4F40D" w:rsidR="00FA3443" w:rsidRPr="00362072" w:rsidRDefault="00FA3443" w:rsidP="00A437AC">
            <w:pPr>
              <w:keepNext w:val="0"/>
              <w:widowControl w:val="0"/>
            </w:pPr>
            <w:r>
              <w:t>4004</w:t>
            </w:r>
          </w:p>
        </w:tc>
        <w:tc>
          <w:tcPr>
            <w:tcW w:w="8767" w:type="dxa"/>
            <w:gridSpan w:val="5"/>
            <w:vAlign w:val="center"/>
          </w:tcPr>
          <w:p w14:paraId="170DB395" w14:textId="39043CA8" w:rsidR="00FA3443" w:rsidRPr="00362072" w:rsidRDefault="00264ADC" w:rsidP="00A437AC">
            <w:pPr>
              <w:keepNext w:val="0"/>
              <w:widowControl w:val="0"/>
              <w:rPr>
                <w:highlight w:val="yellow"/>
              </w:rPr>
            </w:pPr>
            <w:r w:rsidRPr="001A2528">
              <w:t>Hinweise zur Handhabung von Bauablaufstörungen im Zusammenhang mit der COVID-19-Pandemie</w:t>
            </w:r>
            <w:r w:rsidRPr="00362072" w:rsidDel="00264ADC">
              <w:t xml:space="preserve"> </w:t>
            </w:r>
          </w:p>
        </w:tc>
      </w:tr>
      <w:tr w:rsidR="00FA3443" w:rsidRPr="00520D3B" w14:paraId="4C2B7BDA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1B11C245" w14:textId="1B5870C5" w:rsidR="00FA3443" w:rsidRDefault="00CD59DE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noWrap/>
            <w:vAlign w:val="center"/>
          </w:tcPr>
          <w:p w14:paraId="13568299" w14:textId="7909B9E9" w:rsidR="00FA3443" w:rsidRDefault="00CD59DE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8767" w:type="dxa"/>
            <w:gridSpan w:val="5"/>
            <w:vAlign w:val="center"/>
          </w:tcPr>
          <w:p w14:paraId="78DCDD87" w14:textId="391FEEBB" w:rsidR="00FA3443" w:rsidRPr="001A2528" w:rsidRDefault="00CD59DE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FA3443" w:rsidRPr="00520D3B" w14:paraId="592AC62D" w14:textId="77777777" w:rsidTr="00264ADC">
        <w:trPr>
          <w:trHeight w:val="284"/>
        </w:trPr>
        <w:tc>
          <w:tcPr>
            <w:tcW w:w="491" w:type="dxa"/>
            <w:noWrap/>
            <w:tcMar>
              <w:left w:w="28" w:type="dxa"/>
            </w:tcMar>
            <w:vAlign w:val="center"/>
          </w:tcPr>
          <w:p w14:paraId="0D6ADB81" w14:textId="77777777" w:rsidR="00FA3443" w:rsidRPr="006A5D4D" w:rsidRDefault="00FA3443" w:rsidP="00A437AC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noWrap/>
            <w:vAlign w:val="center"/>
          </w:tcPr>
          <w:p w14:paraId="5773A9D8" w14:textId="77777777" w:rsidR="00FA3443" w:rsidRPr="00D943F1" w:rsidRDefault="00FA3443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8767" w:type="dxa"/>
            <w:gridSpan w:val="5"/>
            <w:vAlign w:val="center"/>
          </w:tcPr>
          <w:p w14:paraId="0B47B656" w14:textId="77777777" w:rsidR="00FA3443" w:rsidRPr="00D943F1" w:rsidRDefault="00FA3443" w:rsidP="00A437AC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</w:tbl>
    <w:tbl>
      <w:tblPr>
        <w:tblW w:w="10084" w:type="dxa"/>
        <w:tblLayout w:type="fixed"/>
        <w:tblLook w:val="01E0" w:firstRow="1" w:lastRow="1" w:firstColumn="1" w:lastColumn="1" w:noHBand="0" w:noVBand="0"/>
      </w:tblPr>
      <w:tblGrid>
        <w:gridCol w:w="312"/>
        <w:gridCol w:w="142"/>
        <w:gridCol w:w="141"/>
        <w:gridCol w:w="15"/>
        <w:gridCol w:w="240"/>
        <w:gridCol w:w="50"/>
        <w:gridCol w:w="27"/>
        <w:gridCol w:w="51"/>
        <w:gridCol w:w="43"/>
        <w:gridCol w:w="266"/>
        <w:gridCol w:w="161"/>
        <w:gridCol w:w="140"/>
        <w:gridCol w:w="16"/>
        <w:gridCol w:w="267"/>
        <w:gridCol w:w="99"/>
        <w:gridCol w:w="4386"/>
        <w:gridCol w:w="851"/>
        <w:gridCol w:w="2572"/>
        <w:gridCol w:w="46"/>
        <w:gridCol w:w="103"/>
        <w:gridCol w:w="23"/>
        <w:gridCol w:w="133"/>
      </w:tblGrid>
      <w:tr w:rsidR="003E7E5A" w:rsidRPr="00520D3B" w14:paraId="66C3EF58" w14:textId="77777777" w:rsidTr="00264ADC">
        <w:trPr>
          <w:gridAfter w:val="2"/>
          <w:wAfter w:w="156" w:type="dxa"/>
          <w:trHeight w:val="397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69A2979" w14:textId="77777777" w:rsidR="003E7E5A" w:rsidRDefault="003E7E5A" w:rsidP="00D161EE">
            <w:pPr>
              <w:pStyle w:val="FormatvorlageFettLinks0cmHngend1cm"/>
              <w:keepNext w:val="0"/>
              <w:widowControl w:val="0"/>
              <w:spacing w:before="240"/>
            </w:pPr>
            <w:r>
              <w:t>C)</w:t>
            </w:r>
          </w:p>
        </w:tc>
        <w:tc>
          <w:tcPr>
            <w:tcW w:w="9474" w:type="dxa"/>
            <w:gridSpan w:val="18"/>
            <w:noWrap/>
            <w:vAlign w:val="center"/>
          </w:tcPr>
          <w:p w14:paraId="2335ECA3" w14:textId="77777777" w:rsidR="003E7E5A" w:rsidRPr="00520D3B" w:rsidRDefault="003E7E5A" w:rsidP="00D161EE">
            <w:pPr>
              <w:keepNext w:val="0"/>
              <w:widowControl w:val="0"/>
              <w:spacing w:before="240"/>
            </w:pPr>
            <w:r>
              <w:rPr>
                <w:b/>
              </w:rPr>
              <w:t>die, soweit erforderlich, ausgefüllt mit dem Angebot einzureichen sind:</w:t>
            </w:r>
          </w:p>
        </w:tc>
      </w:tr>
      <w:tr w:rsidR="003E7E5A" w:rsidRPr="00520D3B" w14:paraId="4D182D28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5C203C6" w14:textId="77777777" w:rsidR="003E7E5A" w:rsidRPr="006A5D4D" w:rsidRDefault="003E7E5A" w:rsidP="00D161EE">
            <w:pPr>
              <w:keepNext w:val="0"/>
              <w:widowControl w:val="0"/>
            </w:pPr>
            <w:r w:rsidRPr="00483C8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83C89">
              <w:instrText xml:space="preserve"> FORMCHECKBOX </w:instrText>
            </w:r>
            <w:r w:rsidRPr="00483C89">
              <w:fldChar w:fldCharType="separate"/>
            </w:r>
            <w:r w:rsidRPr="00483C89">
              <w:fldChar w:fldCharType="end"/>
            </w:r>
          </w:p>
        </w:tc>
        <w:tc>
          <w:tcPr>
            <w:tcW w:w="994" w:type="dxa"/>
            <w:gridSpan w:val="9"/>
            <w:noWrap/>
            <w:vAlign w:val="center"/>
          </w:tcPr>
          <w:p w14:paraId="7F177F9E" w14:textId="425A1C67" w:rsidR="003E7E5A" w:rsidRPr="001A2528" w:rsidRDefault="00586B32" w:rsidP="00D161EE">
            <w:pPr>
              <w:keepNext w:val="0"/>
              <w:widowControl w:val="0"/>
            </w:pPr>
            <w:r>
              <w:t>5</w:t>
            </w:r>
            <w:r w:rsidR="00BB6EF1" w:rsidRPr="00BB6EF1">
              <w:t>00</w:t>
            </w:r>
            <w:r>
              <w:t>4</w:t>
            </w:r>
          </w:p>
        </w:tc>
        <w:tc>
          <w:tcPr>
            <w:tcW w:w="8480" w:type="dxa"/>
            <w:gridSpan w:val="9"/>
            <w:vAlign w:val="center"/>
          </w:tcPr>
          <w:p w14:paraId="4387D58C" w14:textId="2FA67B14" w:rsidR="003E7E5A" w:rsidRPr="001C5934" w:rsidRDefault="003E7E5A" w:rsidP="00D161EE">
            <w:pPr>
              <w:keepNext w:val="0"/>
              <w:widowControl w:val="0"/>
              <w:rPr>
                <w:highlight w:val="yellow"/>
              </w:rPr>
            </w:pPr>
            <w:r w:rsidRPr="004749BE">
              <w:t>Angebotsschreiben</w:t>
            </w:r>
            <w:r w:rsidR="003772E6">
              <w:t xml:space="preserve"> EU</w:t>
            </w:r>
          </w:p>
        </w:tc>
      </w:tr>
      <w:tr w:rsidR="00D161EE" w:rsidRPr="00520D3B" w14:paraId="7601BDC8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0768CFF" w14:textId="62E2B05A" w:rsidR="00D161EE" w:rsidRPr="00483C89" w:rsidRDefault="00D161EE" w:rsidP="00D161EE">
            <w:pPr>
              <w:keepNext w:val="0"/>
              <w:widowControl w:val="0"/>
            </w:pPr>
            <w:r w:rsidRPr="00483C8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83C89">
              <w:instrText xml:space="preserve"> FORMCHECKBOX </w:instrText>
            </w:r>
            <w:r w:rsidRPr="00483C89">
              <w:fldChar w:fldCharType="separate"/>
            </w:r>
            <w:r w:rsidRPr="00483C89">
              <w:fldChar w:fldCharType="end"/>
            </w:r>
          </w:p>
        </w:tc>
        <w:tc>
          <w:tcPr>
            <w:tcW w:w="994" w:type="dxa"/>
            <w:gridSpan w:val="9"/>
            <w:noWrap/>
            <w:vAlign w:val="center"/>
          </w:tcPr>
          <w:p w14:paraId="5F0BCFED" w14:textId="6B11E4E1" w:rsidR="00D161EE" w:rsidRDefault="00D161EE" w:rsidP="00D161EE">
            <w:pPr>
              <w:keepNext w:val="0"/>
              <w:widowControl w:val="0"/>
            </w:pPr>
            <w:r w:rsidRPr="00D161EE">
              <w:t>200</w:t>
            </w:r>
            <w:r w:rsidR="00CF0E3C">
              <w:t>3</w:t>
            </w:r>
            <w:r w:rsidRPr="00D161EE">
              <w:t>a/b</w:t>
            </w:r>
          </w:p>
        </w:tc>
        <w:tc>
          <w:tcPr>
            <w:tcW w:w="8480" w:type="dxa"/>
            <w:gridSpan w:val="9"/>
            <w:vAlign w:val="center"/>
          </w:tcPr>
          <w:p w14:paraId="6334A744" w14:textId="52AD7595" w:rsidR="00D161EE" w:rsidRDefault="00D161EE" w:rsidP="00B252E0">
            <w:pPr>
              <w:keepNext w:val="0"/>
              <w:widowControl w:val="0"/>
            </w:pPr>
            <w:r>
              <w:t>Leistungsverzeichnis/Leistungsprogramm</w:t>
            </w:r>
          </w:p>
        </w:tc>
      </w:tr>
      <w:tr w:rsidR="00D161EE" w:rsidRPr="00520D3B" w14:paraId="06510948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678187B" w14:textId="771B91B6" w:rsidR="00D161EE" w:rsidRPr="00483C89" w:rsidRDefault="00D161EE" w:rsidP="00D161EE">
            <w:pPr>
              <w:keepNext w:val="0"/>
              <w:widowControl w:val="0"/>
            </w:pPr>
            <w:r w:rsidRPr="00483C8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83C89">
              <w:instrText xml:space="preserve"> FORMCHECKBOX </w:instrText>
            </w:r>
            <w:r w:rsidRPr="00483C89">
              <w:fldChar w:fldCharType="separate"/>
            </w:r>
            <w:r w:rsidRPr="00483C89">
              <w:fldChar w:fldCharType="end"/>
            </w:r>
          </w:p>
        </w:tc>
        <w:tc>
          <w:tcPr>
            <w:tcW w:w="994" w:type="dxa"/>
            <w:gridSpan w:val="9"/>
            <w:noWrap/>
            <w:vAlign w:val="center"/>
          </w:tcPr>
          <w:p w14:paraId="08500D6A" w14:textId="342E430F" w:rsidR="00D161EE" w:rsidRPr="00D161EE" w:rsidRDefault="00D161EE" w:rsidP="00D161EE">
            <w:pPr>
              <w:keepNext w:val="0"/>
              <w:widowControl w:val="0"/>
            </w:pPr>
            <w:r>
              <w:t>5006</w:t>
            </w:r>
          </w:p>
        </w:tc>
        <w:tc>
          <w:tcPr>
            <w:tcW w:w="8480" w:type="dxa"/>
            <w:gridSpan w:val="9"/>
            <w:vAlign w:val="center"/>
          </w:tcPr>
          <w:p w14:paraId="021F501D" w14:textId="13CA0245" w:rsidR="00D161EE" w:rsidRDefault="00D161EE" w:rsidP="00D161EE">
            <w:pPr>
              <w:keepNext w:val="0"/>
              <w:widowControl w:val="0"/>
            </w:pPr>
            <w:r>
              <w:t>Verzeichnis der Nachunternehmer</w:t>
            </w:r>
          </w:p>
        </w:tc>
      </w:tr>
      <w:tr w:rsidR="00D161EE" w:rsidRPr="00520D3B" w14:paraId="6670155B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41D0011" w14:textId="34915B00" w:rsidR="00D161EE" w:rsidRPr="00483C89" w:rsidRDefault="00D161EE" w:rsidP="00D161E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94" w:type="dxa"/>
            <w:gridSpan w:val="9"/>
            <w:noWrap/>
            <w:vAlign w:val="center"/>
          </w:tcPr>
          <w:p w14:paraId="57986677" w14:textId="111798C1" w:rsidR="00D161EE" w:rsidRPr="000C6D8B" w:rsidRDefault="00D161EE" w:rsidP="00D161EE">
            <w:pPr>
              <w:keepNext w:val="0"/>
              <w:widowControl w:val="0"/>
            </w:pPr>
            <w:r w:rsidRPr="000C6D8B">
              <w:t>5007/ 5008</w:t>
            </w:r>
          </w:p>
        </w:tc>
        <w:tc>
          <w:tcPr>
            <w:tcW w:w="8480" w:type="dxa"/>
            <w:gridSpan w:val="9"/>
            <w:vAlign w:val="center"/>
          </w:tcPr>
          <w:p w14:paraId="0C9FB85A" w14:textId="6C79C3DB" w:rsidR="00D161EE" w:rsidRPr="000C6D8B" w:rsidRDefault="00D161EE" w:rsidP="00D161EE">
            <w:pPr>
              <w:keepNext w:val="0"/>
              <w:widowControl w:val="0"/>
            </w:pPr>
            <w:r w:rsidRPr="000C6D8B">
              <w:t>Preisermittlung bei Zuschlagskalkulation (VHB 221) oder Preisermittlung bei Kalkulation über die Endsumme (VHB 222)</w:t>
            </w:r>
          </w:p>
        </w:tc>
      </w:tr>
      <w:tr w:rsidR="00D161EE" w:rsidRPr="00586B32" w:rsidDel="001C5934" w14:paraId="2BD6EB90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FBBBCDA" w14:textId="4DC6F5D8" w:rsidR="00D161EE" w:rsidRPr="00586B32" w:rsidRDefault="00D161EE" w:rsidP="00D161EE">
            <w:pPr>
              <w:keepNext w:val="0"/>
              <w:widowControl w:val="0"/>
              <w:jc w:val="left"/>
            </w:pPr>
            <w:r w:rsidRPr="00586B32"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B32">
              <w:instrText xml:space="preserve"> FORMCHECKBOX </w:instrText>
            </w:r>
            <w:r w:rsidRPr="00586B32">
              <w:fldChar w:fldCharType="separate"/>
            </w:r>
            <w:r w:rsidRPr="00586B32">
              <w:fldChar w:fldCharType="end"/>
            </w:r>
          </w:p>
        </w:tc>
        <w:tc>
          <w:tcPr>
            <w:tcW w:w="994" w:type="dxa"/>
            <w:gridSpan w:val="9"/>
            <w:noWrap/>
            <w:vAlign w:val="center"/>
          </w:tcPr>
          <w:p w14:paraId="2048CA71" w14:textId="5760F541" w:rsidR="00D161EE" w:rsidRPr="00586B32" w:rsidRDefault="005C0ADA" w:rsidP="00D161EE">
            <w:pPr>
              <w:keepNext w:val="0"/>
              <w:widowControl w:val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-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80" w:type="dxa"/>
            <w:gridSpan w:val="9"/>
            <w:vAlign w:val="center"/>
          </w:tcPr>
          <w:p w14:paraId="238B2353" w14:textId="5457D8E3" w:rsidR="00D161EE" w:rsidRPr="00586B32" w:rsidRDefault="006C1BFF" w:rsidP="00D161EE">
            <w:pPr>
              <w:keepNext w:val="0"/>
              <w:widowControl w:val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aukonzept des Bieters (vgl. Ziff. V. 1.3 des Dokuments 5002 Vergabebedingungen)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Baukonzept des Bieters (vgl. Ziff. V. 1.3 des Dokuments 5002 Vergabebedingungen)</w:t>
            </w:r>
            <w:r>
              <w:rPr>
                <w:rFonts w:cs="Arial"/>
              </w:rPr>
              <w:fldChar w:fldCharType="end"/>
            </w:r>
          </w:p>
        </w:tc>
      </w:tr>
      <w:tr w:rsidR="005A3CAE" w:rsidRPr="00586B32" w:rsidDel="001C5934" w14:paraId="0239962E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28B6ADC7" w14:textId="77777777" w:rsidR="005A3CAE" w:rsidRPr="00586B32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994" w:type="dxa"/>
            <w:gridSpan w:val="9"/>
            <w:noWrap/>
            <w:vAlign w:val="center"/>
          </w:tcPr>
          <w:p w14:paraId="03357913" w14:textId="2B32F05C" w:rsidR="005A3CAE" w:rsidRDefault="005A3CAE" w:rsidP="005A3CAE">
            <w:pPr>
              <w:keepNext w:val="0"/>
              <w:widowControl w:val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-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80" w:type="dxa"/>
            <w:gridSpan w:val="9"/>
            <w:vAlign w:val="center"/>
          </w:tcPr>
          <w:p w14:paraId="35726FD9" w14:textId="3D07A0BF" w:rsidR="005A3CAE" w:rsidRDefault="006C1BFF" w:rsidP="005A3CAE">
            <w:pPr>
              <w:keepNext w:val="0"/>
              <w:widowControl w:val="0"/>
              <w:spacing w:after="4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rläuterung Qualifikation, Rollenverständnis &amp; Verfügbarkeit der Schlüsselpersonen (vgl. Ziff. V. 1.2 des Dokuments 5002 Vergabebedingungen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Erläuterung Qualifikation, Rollenverständnis &amp; Verfügbarkeit der Schlüsselpersonen (vgl. Ziff. V. 1.2 des Dokuments 5002 Vergabebedingungen</w:t>
            </w:r>
            <w:r>
              <w:rPr>
                <w:rFonts w:cs="Arial"/>
              </w:rPr>
              <w:fldChar w:fldCharType="end"/>
            </w:r>
          </w:p>
        </w:tc>
      </w:tr>
      <w:tr w:rsidR="005A3CAE" w:rsidRPr="00586B32" w:rsidDel="001C5934" w14:paraId="174545AD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2E08115" w14:textId="51D8DC62" w:rsidR="005A3CAE" w:rsidRPr="00586B32" w:rsidRDefault="005A3CAE" w:rsidP="005A3CAE">
            <w:pPr>
              <w:keepNext w:val="0"/>
              <w:widowControl w:val="0"/>
              <w:jc w:val="left"/>
            </w:pPr>
            <w:r w:rsidRPr="00586B32"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B32">
              <w:instrText xml:space="preserve"> FORMCHECKBOX </w:instrText>
            </w:r>
            <w:r w:rsidRPr="00586B32">
              <w:fldChar w:fldCharType="separate"/>
            </w:r>
            <w:r w:rsidRPr="00586B32">
              <w:fldChar w:fldCharType="end"/>
            </w:r>
          </w:p>
        </w:tc>
        <w:tc>
          <w:tcPr>
            <w:tcW w:w="994" w:type="dxa"/>
            <w:gridSpan w:val="9"/>
            <w:noWrap/>
            <w:vAlign w:val="center"/>
          </w:tcPr>
          <w:p w14:paraId="69C4DD84" w14:textId="372F9A57" w:rsidR="005A3CAE" w:rsidRPr="00586B32" w:rsidRDefault="005A3CAE" w:rsidP="005A3CAE">
            <w:pPr>
              <w:keepNext w:val="0"/>
              <w:widowControl w:val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-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480" w:type="dxa"/>
            <w:gridSpan w:val="9"/>
            <w:vAlign w:val="center"/>
          </w:tcPr>
          <w:p w14:paraId="407302F5" w14:textId="5514A416" w:rsidR="005A3CAE" w:rsidRPr="00586B32" w:rsidRDefault="005A3CAE" w:rsidP="005A3CAE">
            <w:pPr>
              <w:keepNext w:val="0"/>
              <w:widowControl w:val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Änderungs- und Verhandlungsvorschläge (vgl. Ziff. II.2.b) des Dokuments 5002 Vergabebedingungen)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Änderungs- und Verhandlungsvorschläge (vgl. Ziff. II.2.b) des Dokuments 5002 Vergabebedingungen)</w:t>
            </w:r>
            <w:r>
              <w:rPr>
                <w:rFonts w:cs="Arial"/>
              </w:rPr>
              <w:fldChar w:fldCharType="end"/>
            </w:r>
          </w:p>
        </w:tc>
      </w:tr>
      <w:tr w:rsidR="005A3CAE" w:rsidRPr="00586B32" w:rsidDel="001C5934" w14:paraId="46DB4A5A" w14:textId="77777777" w:rsidTr="00264ADC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43FE84D" w14:textId="55A9EEE8" w:rsidR="005A3CAE" w:rsidRPr="00586B32" w:rsidRDefault="005A3CAE" w:rsidP="005A3CAE">
            <w:pPr>
              <w:keepNext w:val="0"/>
              <w:widowControl w:val="0"/>
              <w:jc w:val="left"/>
            </w:pPr>
            <w:r w:rsidRPr="00586B32"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B32">
              <w:instrText xml:space="preserve"> FORMCHECKBOX </w:instrText>
            </w:r>
            <w:r w:rsidRPr="00586B32">
              <w:fldChar w:fldCharType="separate"/>
            </w:r>
            <w:r w:rsidRPr="00586B32">
              <w:fldChar w:fldCharType="end"/>
            </w:r>
          </w:p>
        </w:tc>
        <w:tc>
          <w:tcPr>
            <w:tcW w:w="994" w:type="dxa"/>
            <w:gridSpan w:val="9"/>
            <w:noWrap/>
            <w:vAlign w:val="center"/>
          </w:tcPr>
          <w:p w14:paraId="72BF8A2B" w14:textId="2DF605CB" w:rsidR="005A3CAE" w:rsidRPr="00586B32" w:rsidRDefault="005A3CAE" w:rsidP="005A3CAE">
            <w:pPr>
              <w:keepNext w:val="0"/>
              <w:widowControl w:val="0"/>
              <w:jc w:val="left"/>
              <w:rPr>
                <w:rFonts w:cs="Arial"/>
              </w:rPr>
            </w:pPr>
            <w:r w:rsidRPr="00586B3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6B32">
              <w:rPr>
                <w:rFonts w:cs="Arial"/>
              </w:rPr>
              <w:instrText xml:space="preserve"> FORMTEXT </w:instrText>
            </w:r>
            <w:r w:rsidRPr="00586B32">
              <w:rPr>
                <w:rFonts w:cs="Arial"/>
              </w:rPr>
            </w:r>
            <w:r w:rsidRPr="00586B32">
              <w:rPr>
                <w:rFonts w:cs="Arial"/>
              </w:rPr>
              <w:fldChar w:fldCharType="separate"/>
            </w:r>
            <w:r w:rsidRPr="00586B32">
              <w:rPr>
                <w:rFonts w:cs="Arial"/>
                <w:noProof/>
              </w:rPr>
              <w:t> </w:t>
            </w:r>
            <w:r w:rsidRPr="00586B32">
              <w:rPr>
                <w:rFonts w:cs="Arial"/>
                <w:noProof/>
              </w:rPr>
              <w:t> </w:t>
            </w:r>
            <w:r w:rsidRPr="00586B32">
              <w:rPr>
                <w:rFonts w:cs="Arial"/>
                <w:noProof/>
              </w:rPr>
              <w:t> </w:t>
            </w:r>
            <w:r w:rsidRPr="00586B32">
              <w:rPr>
                <w:rFonts w:cs="Arial"/>
                <w:noProof/>
              </w:rPr>
              <w:t> </w:t>
            </w:r>
            <w:r w:rsidRPr="00586B32">
              <w:rPr>
                <w:rFonts w:cs="Arial"/>
              </w:rPr>
              <w:fldChar w:fldCharType="end"/>
            </w:r>
          </w:p>
        </w:tc>
        <w:tc>
          <w:tcPr>
            <w:tcW w:w="8480" w:type="dxa"/>
            <w:gridSpan w:val="9"/>
            <w:vAlign w:val="center"/>
          </w:tcPr>
          <w:p w14:paraId="3924764D" w14:textId="147891BC" w:rsidR="005A3CAE" w:rsidRPr="00586B32" w:rsidRDefault="005A3CAE" w:rsidP="005A3CAE">
            <w:pPr>
              <w:keepNext w:val="0"/>
              <w:widowControl w:val="0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A3CAE" w:rsidRPr="00520D3B" w:rsidDel="001C5934" w14:paraId="3F383BCD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01A8870" w14:textId="77777777" w:rsidR="005A3CAE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994" w:type="dxa"/>
            <w:gridSpan w:val="9"/>
            <w:noWrap/>
            <w:vAlign w:val="center"/>
          </w:tcPr>
          <w:p w14:paraId="24F11F22" w14:textId="77777777" w:rsidR="005A3CAE" w:rsidRPr="00D943F1" w:rsidRDefault="005A3CAE" w:rsidP="005A3CAE">
            <w:pPr>
              <w:keepNext w:val="0"/>
              <w:widowControl w:val="0"/>
              <w:jc w:val="left"/>
              <w:rPr>
                <w:rFonts w:cs="Arial"/>
                <w:b/>
              </w:rPr>
            </w:pPr>
          </w:p>
        </w:tc>
        <w:tc>
          <w:tcPr>
            <w:tcW w:w="8480" w:type="dxa"/>
            <w:gridSpan w:val="9"/>
            <w:vAlign w:val="center"/>
          </w:tcPr>
          <w:p w14:paraId="51442B26" w14:textId="77777777" w:rsidR="005A3CAE" w:rsidRPr="00D943F1" w:rsidRDefault="005A3CAE" w:rsidP="005A3CAE">
            <w:pPr>
              <w:keepNext w:val="0"/>
              <w:widowControl w:val="0"/>
              <w:jc w:val="left"/>
              <w:rPr>
                <w:rFonts w:cs="Arial"/>
                <w:b/>
              </w:rPr>
            </w:pPr>
          </w:p>
        </w:tc>
      </w:tr>
      <w:tr w:rsidR="005A3CAE" w:rsidRPr="008A13F3" w14:paraId="50C7CFEC" w14:textId="77777777" w:rsidTr="006C1BFF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04A5B388" w14:textId="77777777" w:rsidR="005A3CAE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 w:rsidRPr="008A13F3">
              <w:br w:type="page"/>
            </w:r>
            <w:r>
              <w:t>Auftraggeber</w:t>
            </w:r>
          </w:p>
          <w:p w14:paraId="63E52BEA" w14:textId="77777777" w:rsidR="005A3CAE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0"/>
              </w:numPr>
              <w:ind w:left="360"/>
              <w:rPr>
                <w:b w:val="0"/>
              </w:rPr>
            </w:pPr>
            <w:r w:rsidRPr="009D3846">
              <w:rPr>
                <w:b w:val="0"/>
              </w:rPr>
              <w:t>Es ist beabsichtigt, die in beigefügter Leistungsbeschreibung bezeichneten Bauleistungen im Namen und für Rechnung</w:t>
            </w:r>
          </w:p>
          <w:p w14:paraId="69D2A318" w14:textId="77777777" w:rsidR="005A3CAE" w:rsidRPr="008F0ED6" w:rsidRDefault="005A3CAE" w:rsidP="005A3CAE">
            <w:pPr>
              <w:keepNext w:val="0"/>
              <w:widowControl w:val="0"/>
              <w:rPr>
                <w:sz w:val="6"/>
                <w:szCs w:val="6"/>
              </w:rPr>
            </w:pPr>
          </w:p>
        </w:tc>
      </w:tr>
      <w:tr w:rsidR="005A3CAE" w:rsidRPr="00520D3B" w14:paraId="0B9D0260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C806269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044C092D" w14:textId="77777777" w:rsidR="005A3CAE" w:rsidRPr="009D3846" w:rsidRDefault="005A3CAE" w:rsidP="005A3CAE">
            <w:pPr>
              <w:keepNext w:val="0"/>
              <w:widowControl w:val="0"/>
              <w:rPr>
                <w:b/>
                <w:sz w:val="4"/>
                <w:szCs w:val="4"/>
              </w:rPr>
            </w:pPr>
          </w:p>
          <w:p w14:paraId="7408AB35" w14:textId="6AC4DDF2" w:rsidR="005A3CAE" w:rsidRPr="009D3846" w:rsidRDefault="006C1BFF" w:rsidP="005A3CAE">
            <w:pPr>
              <w:keepNext w:val="0"/>
              <w:widowControl w:val="0"/>
              <w:rPr>
                <w:b/>
              </w:rPr>
            </w:pPr>
            <w:r w:rsidRPr="006C1BFF">
              <w:rPr>
                <w:b/>
              </w:rPr>
              <w:t>Stadt Duisburg – Sondervermögen Immobilien</w:t>
            </w:r>
          </w:p>
        </w:tc>
      </w:tr>
      <w:tr w:rsidR="005A3CAE" w:rsidRPr="00520D3B" w14:paraId="53C479A8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2170C291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7DE4F629" w14:textId="2F02FDA5" w:rsidR="005A3CAE" w:rsidRPr="009D3846" w:rsidRDefault="006C1BFF" w:rsidP="005A3CAE">
            <w:pPr>
              <w:keepNext w:val="0"/>
              <w:widowControl w:val="0"/>
              <w:rPr>
                <w:b/>
              </w:rPr>
            </w:pPr>
            <w:r w:rsidRPr="006C1BFF">
              <w:rPr>
                <w:b/>
              </w:rPr>
              <w:t>Duisburg (SVI)</w:t>
            </w:r>
          </w:p>
        </w:tc>
      </w:tr>
      <w:tr w:rsidR="005A3CAE" w:rsidRPr="00520D3B" w14:paraId="07C1436F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37BF820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35EAB227" w14:textId="3CDF1A76" w:rsidR="006C1BFF" w:rsidRPr="006C1BFF" w:rsidRDefault="006C1BFF" w:rsidP="006C1BFF">
            <w:pPr>
              <w:jc w:val="left"/>
              <w:rPr>
                <w:b/>
                <w:iCs/>
              </w:rPr>
            </w:pPr>
            <w:r w:rsidRPr="00C96E12">
              <w:rPr>
                <w:b/>
                <w:iCs/>
              </w:rPr>
              <w:t>Schifferstr. 190</w:t>
            </w:r>
          </w:p>
        </w:tc>
      </w:tr>
      <w:tr w:rsidR="006C1BFF" w:rsidRPr="00520D3B" w14:paraId="1BCA515D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B474E94" w14:textId="77777777" w:rsidR="006C1BFF" w:rsidRPr="00520D3B" w:rsidRDefault="006C1BFF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099E5FB5" w14:textId="2603BA89" w:rsidR="006C1BFF" w:rsidRPr="00C96E12" w:rsidRDefault="006C1BFF" w:rsidP="006C1BFF">
            <w:pPr>
              <w:jc w:val="left"/>
              <w:rPr>
                <w:b/>
                <w:iCs/>
              </w:rPr>
            </w:pPr>
            <w:r w:rsidRPr="006C1BFF">
              <w:rPr>
                <w:b/>
                <w:iCs/>
              </w:rPr>
              <w:t>47059 Duisburg</w:t>
            </w:r>
          </w:p>
        </w:tc>
      </w:tr>
      <w:tr w:rsidR="006C1BFF" w:rsidRPr="00520D3B" w14:paraId="0EDC96A8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2696F4C" w14:textId="77777777" w:rsidR="006C1BFF" w:rsidRPr="00520D3B" w:rsidRDefault="006C1BFF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51DFB982" w14:textId="0AA6858F" w:rsidR="006C1BFF" w:rsidRPr="006C1BFF" w:rsidRDefault="006C1BFF" w:rsidP="006C1BFF">
            <w:pPr>
              <w:keepNext w:val="0"/>
              <w:widowControl w:val="0"/>
              <w:spacing w:before="120" w:after="120"/>
              <w:rPr>
                <w:b/>
                <w:i/>
                <w:iCs/>
              </w:rPr>
            </w:pPr>
            <w:r w:rsidRPr="006C1BFF">
              <w:rPr>
                <w:b/>
                <w:i/>
                <w:iCs/>
              </w:rPr>
              <w:t xml:space="preserve">vertreten durch </w:t>
            </w:r>
          </w:p>
        </w:tc>
      </w:tr>
      <w:tr w:rsidR="006C1BFF" w:rsidRPr="00520D3B" w14:paraId="04596D4E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AA71219" w14:textId="77777777" w:rsidR="006C1BFF" w:rsidRPr="00520D3B" w:rsidRDefault="006C1BFF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466DFB95" w14:textId="6F13B5C2" w:rsidR="006C1BFF" w:rsidRPr="009D3846" w:rsidRDefault="006C1BFF" w:rsidP="005A3CAE">
            <w:pPr>
              <w:keepNext w:val="0"/>
              <w:widowControl w:val="0"/>
              <w:rPr>
                <w:b/>
              </w:rPr>
            </w:pPr>
            <w:r w:rsidRPr="009D3846">
              <w:rPr>
                <w:b/>
              </w:rPr>
              <w:t>Wirtschaftsbetriebe Duisburg – AöR</w:t>
            </w:r>
          </w:p>
        </w:tc>
      </w:tr>
      <w:tr w:rsidR="006C1BFF" w:rsidRPr="00520D3B" w14:paraId="218FB5AA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71441E3" w14:textId="77777777" w:rsidR="006C1BFF" w:rsidRPr="00520D3B" w:rsidRDefault="006C1BFF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1F30789C" w14:textId="0F3DB3B6" w:rsidR="006C1BFF" w:rsidRPr="009D3846" w:rsidRDefault="006C1BFF" w:rsidP="005A3CAE">
            <w:pPr>
              <w:keepNext w:val="0"/>
              <w:widowControl w:val="0"/>
              <w:rPr>
                <w:b/>
              </w:rPr>
            </w:pPr>
            <w:r w:rsidRPr="009D3846">
              <w:rPr>
                <w:b/>
              </w:rPr>
              <w:t>Schifferstraße 190</w:t>
            </w:r>
          </w:p>
        </w:tc>
      </w:tr>
      <w:tr w:rsidR="006C1BFF" w:rsidRPr="00520D3B" w14:paraId="13BC72E2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ABD30EF" w14:textId="77777777" w:rsidR="006C1BFF" w:rsidRPr="00520D3B" w:rsidRDefault="006C1BFF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470B3351" w14:textId="5D54364D" w:rsidR="006C1BFF" w:rsidRPr="009D3846" w:rsidRDefault="006C1BFF" w:rsidP="005A3CAE">
            <w:pPr>
              <w:keepNext w:val="0"/>
              <w:widowControl w:val="0"/>
              <w:rPr>
                <w:b/>
              </w:rPr>
            </w:pPr>
            <w:r w:rsidRPr="009D3846">
              <w:rPr>
                <w:b/>
              </w:rPr>
              <w:t>47059 Duisburg</w:t>
            </w:r>
          </w:p>
        </w:tc>
      </w:tr>
      <w:tr w:rsidR="005A3CAE" w:rsidRPr="008A13F3" w14:paraId="3AEA71EE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461494C" w14:textId="77777777" w:rsidR="005A3CAE" w:rsidRPr="008A13F3" w:rsidRDefault="005A3CAE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7BBDD3A2" w14:textId="77777777" w:rsidR="005A3CAE" w:rsidRPr="008F0ED6" w:rsidRDefault="005A3CAE" w:rsidP="005A3CAE">
            <w:pPr>
              <w:keepNext w:val="0"/>
              <w:widowControl w:val="0"/>
              <w:rPr>
                <w:sz w:val="10"/>
                <w:szCs w:val="10"/>
              </w:rPr>
            </w:pPr>
          </w:p>
          <w:p w14:paraId="5345E18B" w14:textId="76321E35" w:rsidR="005A3CAE" w:rsidRPr="006B28BB" w:rsidRDefault="005A3CAE" w:rsidP="005A3CAE">
            <w:pPr>
              <w:keepNext w:val="0"/>
              <w:widowControl w:val="0"/>
            </w:pPr>
            <w:r>
              <w:t>zu vergeben.</w:t>
            </w:r>
          </w:p>
        </w:tc>
      </w:tr>
      <w:tr w:rsidR="005A3CAE" w:rsidRPr="008A13F3" w14:paraId="42BA1620" w14:textId="77777777" w:rsidTr="006C1BFF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F218888" w14:textId="77777777" w:rsidR="005A3CAE" w:rsidRPr="008A13F3" w:rsidRDefault="005A3CAE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547FB7C6" w14:textId="77777777" w:rsidR="005A3CAE" w:rsidRPr="001A64EF" w:rsidRDefault="005A3CAE" w:rsidP="005A3CAE">
            <w:pPr>
              <w:keepNext w:val="0"/>
              <w:widowControl w:val="0"/>
              <w:rPr>
                <w:strike/>
              </w:rPr>
            </w:pPr>
          </w:p>
        </w:tc>
      </w:tr>
      <w:tr w:rsidR="005A3CAE" w:rsidRPr="00520D3B" w14:paraId="3CCF7B64" w14:textId="77777777" w:rsidTr="006C1BFF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77EF9261" w14:textId="77777777" w:rsidR="005A3CAE" w:rsidRPr="00520D3B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>
              <w:t>Kommunikation</w:t>
            </w:r>
          </w:p>
        </w:tc>
      </w:tr>
      <w:tr w:rsidR="005A3CAE" w:rsidRPr="00520D3B" w14:paraId="3D6AA7A7" w14:textId="77777777" w:rsidTr="00EA38F8">
        <w:trPr>
          <w:gridAfter w:val="2"/>
          <w:wAfter w:w="156" w:type="dxa"/>
          <w:trHeight w:val="312"/>
        </w:trPr>
        <w:tc>
          <w:tcPr>
            <w:tcW w:w="312" w:type="dxa"/>
            <w:noWrap/>
            <w:tcMar>
              <w:left w:w="28" w:type="dxa"/>
            </w:tcMar>
            <w:vAlign w:val="center"/>
          </w:tcPr>
          <w:p w14:paraId="7EBD7162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9616" w:type="dxa"/>
            <w:gridSpan w:val="19"/>
            <w:noWrap/>
            <w:vAlign w:val="center"/>
          </w:tcPr>
          <w:p w14:paraId="44B3B66F" w14:textId="77777777" w:rsidR="005A3CAE" w:rsidRPr="0066119D" w:rsidRDefault="005A3CAE" w:rsidP="005A3CAE">
            <w:pPr>
              <w:keepNext w:val="0"/>
              <w:widowControl w:val="0"/>
            </w:pPr>
            <w:r>
              <w:t>Die Kommunikation erfolgt</w:t>
            </w:r>
          </w:p>
        </w:tc>
      </w:tr>
      <w:tr w:rsidR="005A3CAE" w:rsidRPr="00520D3B" w14:paraId="1BBA7F69" w14:textId="77777777" w:rsidTr="00EA38F8">
        <w:trPr>
          <w:gridAfter w:val="2"/>
          <w:wAfter w:w="156" w:type="dxa"/>
          <w:trHeight w:val="312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FAE77A7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23310E2C" w14:textId="77777777" w:rsidR="005A3CAE" w:rsidRPr="0066119D" w:rsidDel="00DC4158" w:rsidRDefault="005A3CAE" w:rsidP="005A3CAE">
            <w:pPr>
              <w:keepNext w:val="0"/>
              <w:widowControl w:val="0"/>
            </w:pPr>
            <w:r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1" w:name="Vergart4_2110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1"/>
          </w:p>
        </w:tc>
        <w:tc>
          <w:tcPr>
            <w:tcW w:w="8950" w:type="dxa"/>
            <w:gridSpan w:val="12"/>
            <w:vAlign w:val="center"/>
          </w:tcPr>
          <w:p w14:paraId="2BF972EC" w14:textId="77777777" w:rsidR="005A3CAE" w:rsidRPr="0066119D" w:rsidRDefault="005A3CAE" w:rsidP="005A3CAE">
            <w:pPr>
              <w:keepNext w:val="0"/>
              <w:widowControl w:val="0"/>
            </w:pPr>
            <w:r>
              <w:t>elektronisch über die Vergabeplattform „Metropole Ruhr“ (www.vergabe-metropoleruhr.de)</w:t>
            </w:r>
          </w:p>
        </w:tc>
      </w:tr>
      <w:tr w:rsidR="005A3CAE" w:rsidRPr="00520D3B" w14:paraId="5014BC72" w14:textId="77777777" w:rsidTr="00EA38F8">
        <w:trPr>
          <w:gridAfter w:val="2"/>
          <w:wAfter w:w="156" w:type="dxa"/>
          <w:trHeight w:val="312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CB6910C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62E75226" w14:textId="77777777" w:rsidR="005A3CAE" w:rsidRPr="0066119D" w:rsidDel="00DC4158" w:rsidRDefault="005A3CAE" w:rsidP="005A3CAE">
            <w:pPr>
              <w:keepNext w:val="0"/>
              <w:widowControl w:val="0"/>
            </w:pPr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C1C01">
              <w:rPr>
                <w:b/>
              </w:rPr>
              <w:instrText xml:space="preserve"> FORMCHECKBOX </w:instrText>
            </w:r>
            <w:r w:rsidRPr="00520D3B">
              <w:rPr>
                <w:b/>
              </w:rPr>
            </w:r>
            <w:r w:rsidRPr="00520D3B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950" w:type="dxa"/>
            <w:gridSpan w:val="12"/>
            <w:vAlign w:val="center"/>
          </w:tcPr>
          <w:p w14:paraId="5F475F02" w14:textId="77777777" w:rsidR="005A3CAE" w:rsidRPr="0066119D" w:rsidRDefault="005A3CAE" w:rsidP="005A3CAE">
            <w:pPr>
              <w:keepNext w:val="0"/>
              <w:widowControl w:val="0"/>
            </w:pPr>
            <w:r>
              <w:t>in Textform unter nachstehender Anschrift:</w:t>
            </w:r>
          </w:p>
        </w:tc>
      </w:tr>
      <w:tr w:rsidR="005A3CAE" w:rsidRPr="00F92CF7" w14:paraId="30E40DED" w14:textId="77777777" w:rsidTr="00EA38F8">
        <w:trPr>
          <w:gridAfter w:val="1"/>
          <w:wAfter w:w="133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68E50C2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5CBCF92B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992" w:type="dxa"/>
            <w:gridSpan w:val="7"/>
            <w:vAlign w:val="center"/>
          </w:tcPr>
          <w:p w14:paraId="58AFC687" w14:textId="77777777" w:rsidR="005A3CAE" w:rsidRPr="00520D3B" w:rsidRDefault="005A3CAE" w:rsidP="005A3CAE">
            <w:pPr>
              <w:keepNext w:val="0"/>
              <w:widowControl w:val="0"/>
            </w:pPr>
            <w:r>
              <w:t>Stelle</w:t>
            </w:r>
          </w:p>
        </w:tc>
        <w:tc>
          <w:tcPr>
            <w:tcW w:w="4386" w:type="dxa"/>
            <w:noWrap/>
            <w:vAlign w:val="center"/>
          </w:tcPr>
          <w:p w14:paraId="6A601610" w14:textId="77777777" w:rsidR="005A3CAE" w:rsidRPr="00D9220D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33B48AC" w14:textId="77777777" w:rsidR="005A3CAE" w:rsidRPr="00D9220D" w:rsidRDefault="005A3CAE" w:rsidP="005A3CAE">
            <w:pPr>
              <w:keepNext w:val="0"/>
              <w:widowControl w:val="0"/>
            </w:pPr>
            <w:r>
              <w:t>Tel.</w:t>
            </w:r>
          </w:p>
        </w:tc>
        <w:tc>
          <w:tcPr>
            <w:tcW w:w="2744" w:type="dxa"/>
            <w:gridSpan w:val="4"/>
            <w:vAlign w:val="center"/>
          </w:tcPr>
          <w:p w14:paraId="145F8E55" w14:textId="77777777" w:rsidR="005A3CAE" w:rsidRPr="00D9220D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2072DA6A" w14:textId="77777777" w:rsidTr="00EA38F8">
        <w:trPr>
          <w:gridAfter w:val="1"/>
          <w:wAfter w:w="133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bottom"/>
          </w:tcPr>
          <w:p w14:paraId="37F70CAC" w14:textId="77777777" w:rsidR="005A3CAE" w:rsidRPr="00520D3B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524" w:type="dxa"/>
            <w:gridSpan w:val="6"/>
            <w:noWrap/>
            <w:vAlign w:val="bottom"/>
          </w:tcPr>
          <w:p w14:paraId="1BADF894" w14:textId="77777777" w:rsidR="005A3CAE" w:rsidRPr="00520D3B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992" w:type="dxa"/>
            <w:gridSpan w:val="7"/>
            <w:vAlign w:val="bottom"/>
          </w:tcPr>
          <w:p w14:paraId="7C26144A" w14:textId="77777777" w:rsidR="005A3CAE" w:rsidRPr="00520D3B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4386" w:type="dxa"/>
            <w:noWrap/>
            <w:vAlign w:val="bottom"/>
          </w:tcPr>
          <w:p w14:paraId="5BE54282" w14:textId="77777777" w:rsidR="005A3CAE" w:rsidRPr="00520D3B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851" w:type="dxa"/>
            <w:vAlign w:val="bottom"/>
          </w:tcPr>
          <w:p w14:paraId="05355729" w14:textId="77777777" w:rsidR="005A3CAE" w:rsidRPr="00520D3B" w:rsidRDefault="005A3CAE" w:rsidP="005A3CAE">
            <w:pPr>
              <w:keepNext w:val="0"/>
              <w:widowControl w:val="0"/>
              <w:jc w:val="left"/>
            </w:pPr>
            <w:r>
              <w:t>Fax</w:t>
            </w:r>
          </w:p>
        </w:tc>
        <w:tc>
          <w:tcPr>
            <w:tcW w:w="2744" w:type="dxa"/>
            <w:gridSpan w:val="4"/>
            <w:vAlign w:val="bottom"/>
          </w:tcPr>
          <w:p w14:paraId="6A5D82E1" w14:textId="77777777" w:rsidR="005A3CAE" w:rsidRPr="00520D3B" w:rsidRDefault="005A3CAE" w:rsidP="005A3CAE">
            <w:pPr>
              <w:keepNext w:val="0"/>
              <w:widowControl w:val="0"/>
              <w:jc w:val="left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5F7AF678" w14:textId="77777777" w:rsidTr="00EA38F8">
        <w:trPr>
          <w:gridAfter w:val="1"/>
          <w:wAfter w:w="133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bottom"/>
          </w:tcPr>
          <w:p w14:paraId="7131E4D4" w14:textId="77777777" w:rsidR="005A3CAE" w:rsidRPr="00520D3B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524" w:type="dxa"/>
            <w:gridSpan w:val="6"/>
            <w:noWrap/>
            <w:vAlign w:val="bottom"/>
          </w:tcPr>
          <w:p w14:paraId="22248E6E" w14:textId="77777777" w:rsidR="005A3CAE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992" w:type="dxa"/>
            <w:gridSpan w:val="7"/>
            <w:vAlign w:val="bottom"/>
          </w:tcPr>
          <w:p w14:paraId="6F78DDB6" w14:textId="77777777" w:rsidR="005A3CAE" w:rsidRDefault="005A3CAE" w:rsidP="005A3CAE">
            <w:pPr>
              <w:keepNext w:val="0"/>
              <w:widowControl w:val="0"/>
              <w:jc w:val="left"/>
            </w:pPr>
            <w:r>
              <w:t>Straße</w:t>
            </w:r>
          </w:p>
        </w:tc>
        <w:tc>
          <w:tcPr>
            <w:tcW w:w="4386" w:type="dxa"/>
            <w:noWrap/>
            <w:vAlign w:val="bottom"/>
          </w:tcPr>
          <w:p w14:paraId="0ADE8176" w14:textId="77777777" w:rsidR="005A3CAE" w:rsidRPr="00520D3B" w:rsidRDefault="005A3CAE" w:rsidP="005A3CAE">
            <w:pPr>
              <w:keepNext w:val="0"/>
              <w:widowControl w:val="0"/>
              <w:jc w:val="left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851" w:type="dxa"/>
            <w:vAlign w:val="bottom"/>
          </w:tcPr>
          <w:p w14:paraId="1519468A" w14:textId="77777777" w:rsidR="005A3CAE" w:rsidRDefault="005A3CAE" w:rsidP="005A3CAE">
            <w:pPr>
              <w:keepNext w:val="0"/>
              <w:widowControl w:val="0"/>
              <w:jc w:val="left"/>
            </w:pPr>
            <w:r>
              <w:t>E-Mail</w:t>
            </w:r>
          </w:p>
        </w:tc>
        <w:tc>
          <w:tcPr>
            <w:tcW w:w="2744" w:type="dxa"/>
            <w:gridSpan w:val="4"/>
            <w:vAlign w:val="bottom"/>
          </w:tcPr>
          <w:p w14:paraId="05B3D83B" w14:textId="77777777" w:rsidR="005A3CAE" w:rsidRPr="00520D3B" w:rsidRDefault="005A3CAE" w:rsidP="005A3CAE">
            <w:pPr>
              <w:keepNext w:val="0"/>
              <w:widowControl w:val="0"/>
              <w:jc w:val="left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2C8C7A0C" w14:textId="77777777" w:rsidTr="00EA38F8">
        <w:trPr>
          <w:gridAfter w:val="1"/>
          <w:wAfter w:w="133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bottom"/>
          </w:tcPr>
          <w:p w14:paraId="0B4E4BCA" w14:textId="77777777" w:rsidR="005A3CAE" w:rsidRPr="00520D3B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524" w:type="dxa"/>
            <w:gridSpan w:val="6"/>
            <w:noWrap/>
            <w:vAlign w:val="bottom"/>
          </w:tcPr>
          <w:p w14:paraId="55BE30F7" w14:textId="77777777" w:rsidR="005A3CAE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992" w:type="dxa"/>
            <w:gridSpan w:val="7"/>
            <w:vAlign w:val="bottom"/>
          </w:tcPr>
          <w:p w14:paraId="7C69507D" w14:textId="77777777" w:rsidR="005A3CAE" w:rsidRDefault="005A3CAE" w:rsidP="005A3CAE">
            <w:pPr>
              <w:keepNext w:val="0"/>
              <w:widowControl w:val="0"/>
              <w:jc w:val="left"/>
            </w:pPr>
            <w:r>
              <w:t>PLZ/Ort</w:t>
            </w:r>
          </w:p>
        </w:tc>
        <w:tc>
          <w:tcPr>
            <w:tcW w:w="4386" w:type="dxa"/>
            <w:noWrap/>
            <w:vAlign w:val="bottom"/>
          </w:tcPr>
          <w:p w14:paraId="6F41C6AA" w14:textId="77777777" w:rsidR="005A3CAE" w:rsidRPr="00520D3B" w:rsidRDefault="005A3CAE" w:rsidP="005A3CAE">
            <w:pPr>
              <w:keepNext w:val="0"/>
              <w:widowControl w:val="0"/>
              <w:jc w:val="left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  <w:tc>
          <w:tcPr>
            <w:tcW w:w="851" w:type="dxa"/>
            <w:vAlign w:val="bottom"/>
          </w:tcPr>
          <w:p w14:paraId="496F6051" w14:textId="77777777" w:rsidR="005A3CAE" w:rsidRDefault="005A3CAE" w:rsidP="005A3CAE">
            <w:pPr>
              <w:keepNext w:val="0"/>
              <w:widowControl w:val="0"/>
              <w:jc w:val="left"/>
            </w:pPr>
          </w:p>
        </w:tc>
        <w:tc>
          <w:tcPr>
            <w:tcW w:w="2744" w:type="dxa"/>
            <w:gridSpan w:val="4"/>
            <w:vAlign w:val="bottom"/>
          </w:tcPr>
          <w:p w14:paraId="50CEE74E" w14:textId="77777777" w:rsidR="005A3CAE" w:rsidRPr="00520D3B" w:rsidRDefault="005A3CAE" w:rsidP="005A3CAE">
            <w:pPr>
              <w:keepNext w:val="0"/>
              <w:widowControl w:val="0"/>
              <w:jc w:val="left"/>
            </w:pPr>
          </w:p>
        </w:tc>
      </w:tr>
      <w:tr w:rsidR="005A3CAE" w:rsidRPr="00520D3B" w14:paraId="76EE0AA8" w14:textId="77777777" w:rsidTr="00EA38F8">
        <w:trPr>
          <w:gridAfter w:val="1"/>
          <w:wAfter w:w="133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2432E89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9497" w:type="dxa"/>
            <w:gridSpan w:val="19"/>
            <w:noWrap/>
            <w:vAlign w:val="center"/>
          </w:tcPr>
          <w:p w14:paraId="5012A919" w14:textId="77777777" w:rsidR="005A3CAE" w:rsidRPr="00520D3B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34FE7896" w14:textId="77777777" w:rsidTr="00EA38F8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251BC26C" w14:textId="77777777" w:rsidR="005A3CAE" w:rsidRPr="00586235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>
              <w:t>Vorlage von Nachweisen/Angaben/Unterlagen</w:t>
            </w:r>
          </w:p>
        </w:tc>
      </w:tr>
      <w:tr w:rsidR="005A3CAE" w:rsidRPr="00F36274" w14:paraId="3419951A" w14:textId="77777777" w:rsidTr="00EA38F8">
        <w:trPr>
          <w:gridAfter w:val="2"/>
          <w:wAfter w:w="156" w:type="dxa"/>
          <w:cantSplit/>
          <w:trHeight w:val="56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2164D3AF" w14:textId="572139E8" w:rsidR="005A3CAE" w:rsidRPr="006B28BB" w:rsidRDefault="005A3CAE" w:rsidP="005A3CAE">
            <w:pPr>
              <w:pStyle w:val="berschrift2"/>
              <w:keepNext w:val="0"/>
              <w:widowControl w:val="0"/>
              <w:numPr>
                <w:ilvl w:val="1"/>
                <w:numId w:val="17"/>
              </w:numPr>
              <w:ind w:left="0" w:firstLine="0"/>
            </w:pPr>
            <w:r w:rsidRPr="006B28BB">
              <w:lastRenderedPageBreak/>
              <w:t>Folgende Nachweise/Angaben</w:t>
            </w:r>
            <w:r>
              <w:t>/</w:t>
            </w:r>
            <w:r w:rsidRPr="006B28BB">
              <w:t>Unterlagen</w:t>
            </w:r>
            <w:r>
              <w:t xml:space="preserve"> </w:t>
            </w:r>
            <w:r w:rsidRPr="006B28BB">
              <w:t>sind mit dem Angebot einzureichen</w:t>
            </w:r>
            <w:r>
              <w:t>:</w:t>
            </w:r>
          </w:p>
        </w:tc>
      </w:tr>
      <w:tr w:rsidR="005A3CAE" w:rsidRPr="00F36274" w14:paraId="10B32F7B" w14:textId="77777777" w:rsidTr="00EA38F8">
        <w:trPr>
          <w:gridAfter w:val="2"/>
          <w:wAfter w:w="156" w:type="dxa"/>
          <w:cantSplit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479C695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5EC42E8C" w14:textId="77777777" w:rsidR="005A3CAE" w:rsidRPr="00F36274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273AAAB2" w14:textId="77777777" w:rsidR="005A3CAE" w:rsidRPr="00483C89" w:rsidRDefault="005A3CAE" w:rsidP="005A3CAE">
            <w:pPr>
              <w:keepNext w:val="0"/>
              <w:widowControl w:val="0"/>
            </w:pPr>
            <w:r w:rsidRPr="00483C89">
              <w:t xml:space="preserve">siehe </w:t>
            </w:r>
            <w:r>
              <w:t>(Auftrags)Bekanntmachung, Änderungsbekanntmachungen, Vergabebedingungen</w:t>
            </w:r>
          </w:p>
        </w:tc>
      </w:tr>
      <w:tr w:rsidR="005A3CAE" w:rsidRPr="00F36274" w14:paraId="27A569C5" w14:textId="77777777" w:rsidTr="00EA38F8">
        <w:trPr>
          <w:gridAfter w:val="2"/>
          <w:wAfter w:w="156" w:type="dxa"/>
          <w:cantSplit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53139BB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0C808FAE" w14:textId="77777777" w:rsidR="005A3CAE" w:rsidRPr="00F36274" w:rsidRDefault="005A3CAE" w:rsidP="005A3CAE">
            <w:pPr>
              <w:keepNext w:val="0"/>
              <w:widowControl w:val="0"/>
            </w:pPr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3B14CA65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F36274" w14:paraId="3E9D6514" w14:textId="77777777" w:rsidTr="008346D3">
        <w:trPr>
          <w:gridAfter w:val="2"/>
          <w:wAfter w:w="156" w:type="dxa"/>
          <w:cantSplit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FD785AF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5A303941" w14:textId="77777777" w:rsidR="005A3CAE" w:rsidRPr="00F36274" w:rsidRDefault="005A3CAE" w:rsidP="005A3CAE">
            <w:pPr>
              <w:keepNext w:val="0"/>
              <w:widowControl w:val="0"/>
            </w:pPr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071152AD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F36274" w14:paraId="29DC3907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73B8CE1" w14:textId="77777777" w:rsidR="005A3CAE" w:rsidRPr="0007285F" w:rsidRDefault="005A3CAE" w:rsidP="005A3CAE">
            <w:pPr>
              <w:keepNext w:val="0"/>
              <w:widowControl w:val="0"/>
              <w:rPr>
                <w:b/>
              </w:rPr>
            </w:pPr>
            <w:r w:rsidRPr="0007285F">
              <w:rPr>
                <w:b/>
              </w:rPr>
              <w:t>3.2</w:t>
            </w:r>
          </w:p>
        </w:tc>
        <w:tc>
          <w:tcPr>
            <w:tcW w:w="9474" w:type="dxa"/>
            <w:gridSpan w:val="18"/>
            <w:noWrap/>
            <w:vAlign w:val="center"/>
          </w:tcPr>
          <w:p w14:paraId="02985AB3" w14:textId="77777777" w:rsidR="005A3CAE" w:rsidRPr="00D943F1" w:rsidRDefault="005A3CAE" w:rsidP="005A3CAE">
            <w:pPr>
              <w:keepNext w:val="0"/>
              <w:widowControl w:val="0"/>
              <w:rPr>
                <w:rFonts w:cs="Arial"/>
                <w:b/>
              </w:rPr>
            </w:pPr>
            <w:r w:rsidRPr="0007285F">
              <w:rPr>
                <w:rFonts w:cs="Arial"/>
                <w:b/>
              </w:rPr>
              <w:t>Nachforderung</w:t>
            </w:r>
          </w:p>
        </w:tc>
      </w:tr>
      <w:tr w:rsidR="005A3CAE" w:rsidRPr="00F36274" w14:paraId="6C7AC7D6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0849DA3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7AA02365" w14:textId="77777777" w:rsidR="005A3CAE" w:rsidRPr="00D943F1" w:rsidRDefault="005A3CAE" w:rsidP="005A3CAE">
            <w:pPr>
              <w:keepNext w:val="0"/>
              <w:widowControl w:val="0"/>
              <w:rPr>
                <w:rFonts w:cs="Arial"/>
                <w:b/>
              </w:rPr>
            </w:pPr>
            <w:r w:rsidRPr="0007285F">
              <w:rPr>
                <w:rFonts w:cs="Arial"/>
                <w:b/>
              </w:rPr>
              <w:t xml:space="preserve">Fehlende Unterlagen, deren Vorlage mit dem </w:t>
            </w:r>
            <w:r>
              <w:rPr>
                <w:rFonts w:cs="Arial"/>
                <w:b/>
              </w:rPr>
              <w:t>Angebot/</w:t>
            </w:r>
            <w:r w:rsidRPr="0007285F">
              <w:rPr>
                <w:rFonts w:cs="Arial"/>
                <w:b/>
              </w:rPr>
              <w:t>Teilnahmeantrag gefordert war, werden</w:t>
            </w:r>
          </w:p>
        </w:tc>
      </w:tr>
      <w:tr w:rsidR="005A3CAE" w:rsidRPr="00F36274" w14:paraId="722F3EFE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D514292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7173AF2E" w14:textId="77777777" w:rsidR="005A3CAE" w:rsidRPr="0066119D" w:rsidDel="00DC4158" w:rsidRDefault="005A3CAE" w:rsidP="005A3CAE">
            <w:pPr>
              <w:keepNext w:val="0"/>
              <w:widowControl w:val="0"/>
            </w:pPr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C1C01">
              <w:rPr>
                <w:b/>
              </w:rPr>
              <w:instrText xml:space="preserve"> FORMCHECKBOX </w:instrText>
            </w:r>
            <w:r w:rsidRPr="00520D3B">
              <w:rPr>
                <w:b/>
              </w:rPr>
            </w:r>
            <w:r w:rsidRPr="00520D3B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7E14773C" w14:textId="77777777" w:rsidR="005A3CAE" w:rsidRPr="00D943F1" w:rsidRDefault="005A3CAE" w:rsidP="005A3CAE">
            <w:pPr>
              <w:keepNext w:val="0"/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nachgefordert</w:t>
            </w:r>
          </w:p>
        </w:tc>
      </w:tr>
      <w:tr w:rsidR="005A3CAE" w:rsidRPr="00F36274" w14:paraId="7CA6DF4F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9907C67" w14:textId="77777777" w:rsidR="005A3CAE" w:rsidRPr="0066119D" w:rsidDel="00DC4158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57014512" w14:textId="77777777" w:rsidR="005A3CAE" w:rsidRPr="00520D3B" w:rsidRDefault="005A3CAE" w:rsidP="005A3CAE">
            <w:pPr>
              <w:keepNext w:val="0"/>
              <w:widowControl w:val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66C3B295" w14:textId="77777777" w:rsidR="005A3CAE" w:rsidRPr="00D943F1" w:rsidRDefault="005A3CAE" w:rsidP="005A3CAE">
            <w:pPr>
              <w:keepNext w:val="0"/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teilweise nachgefordert, und zwar folgende Unterlagen</w:t>
            </w:r>
          </w:p>
        </w:tc>
      </w:tr>
      <w:tr w:rsidR="005A3CAE" w:rsidRPr="00F36274" w14:paraId="4A01DA54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28D1CA18" w14:textId="77777777" w:rsidR="005A3CAE" w:rsidRPr="0066119D" w:rsidDel="00DC4158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1342BFE1" w14:textId="77777777" w:rsidR="005A3CAE" w:rsidRPr="00520D3B" w:rsidRDefault="005A3CAE" w:rsidP="005A3CAE">
            <w:pPr>
              <w:keepNext w:val="0"/>
              <w:widowControl w:val="0"/>
              <w:rPr>
                <w:b/>
              </w:rPr>
            </w:pPr>
          </w:p>
        </w:tc>
        <w:tc>
          <w:tcPr>
            <w:tcW w:w="9001" w:type="dxa"/>
            <w:gridSpan w:val="13"/>
            <w:vAlign w:val="center"/>
          </w:tcPr>
          <w:p w14:paraId="02C7E752" w14:textId="4F83C262" w:rsidR="005A3CAE" w:rsidRPr="008346D3" w:rsidRDefault="005A3CAE" w:rsidP="005A3CAE">
            <w:pPr>
              <w:keepNext w:val="0"/>
              <w:widowControl w:val="0"/>
              <w:rPr>
                <w:rFonts w:cs="Arial"/>
              </w:rPr>
            </w:pPr>
            <w:r w:rsidRPr="008346D3">
              <w:rPr>
                <w:rFonts w:cs="Arial"/>
              </w:rPr>
              <w:t>Sämtliche mit dem Angebot/Teilnahmeantrag vorzulege</w:t>
            </w:r>
            <w:r>
              <w:rPr>
                <w:rFonts w:cs="Arial"/>
              </w:rPr>
              <w:t>nden Unterlagen mit Ausnahme der</w:t>
            </w:r>
            <w:r w:rsidRPr="008346D3">
              <w:rPr>
                <w:rFonts w:cs="Arial"/>
              </w:rPr>
              <w:t xml:space="preserve"> Dokument</w:t>
            </w:r>
            <w:r>
              <w:rPr>
                <w:rFonts w:cs="Arial"/>
              </w:rPr>
              <w:t>e „5004</w:t>
            </w:r>
            <w:r w:rsidRPr="008346D3">
              <w:rPr>
                <w:rFonts w:cs="Arial"/>
              </w:rPr>
              <w:t>_Angebotsschreiben“; fehlende Preisangaben werden nur nachgefordert, soweit dies nach § 16a EU Abs. 2 zulässig ist.</w:t>
            </w:r>
          </w:p>
        </w:tc>
      </w:tr>
      <w:tr w:rsidR="005A3CAE" w:rsidRPr="00F36274" w14:paraId="486ACC03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421A26F" w14:textId="77777777" w:rsidR="005A3CAE" w:rsidRPr="0066119D" w:rsidDel="00DC4158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5961459A" w14:textId="77777777" w:rsidR="005A3CAE" w:rsidRPr="0066119D" w:rsidDel="00DC4158" w:rsidRDefault="005A3CAE" w:rsidP="005A3CAE">
            <w:pPr>
              <w:keepNext w:val="0"/>
              <w:widowControl w:val="0"/>
            </w:pPr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C1C01">
              <w:rPr>
                <w:b/>
              </w:rPr>
              <w:instrText xml:space="preserve"> FORMCHECKBOX </w:instrText>
            </w:r>
            <w:r w:rsidRPr="00520D3B">
              <w:rPr>
                <w:b/>
              </w:rPr>
            </w:r>
            <w:r w:rsidRPr="00520D3B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03B81784" w14:textId="77777777" w:rsidR="005A3CAE" w:rsidRPr="00D943F1" w:rsidRDefault="005A3CAE" w:rsidP="005A3CAE">
            <w:pPr>
              <w:keepNext w:val="0"/>
              <w:widowControl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nicht nachgefordert</w:t>
            </w:r>
          </w:p>
        </w:tc>
      </w:tr>
      <w:tr w:rsidR="005A3CAE" w:rsidRPr="0002662E" w14:paraId="53DCA070" w14:textId="77777777" w:rsidTr="008346D3">
        <w:trPr>
          <w:gridAfter w:val="2"/>
          <w:wAfter w:w="156" w:type="dxa"/>
          <w:trHeight w:val="56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44217D9C" w14:textId="7B4EAA38" w:rsidR="005A3CAE" w:rsidRPr="006B28BB" w:rsidRDefault="005A3CAE" w:rsidP="005A3CAE">
            <w:pPr>
              <w:pStyle w:val="berschrift2"/>
              <w:keepNext w:val="0"/>
              <w:widowControl w:val="0"/>
              <w:numPr>
                <w:ilvl w:val="0"/>
                <w:numId w:val="34"/>
              </w:numPr>
              <w:ind w:left="0" w:firstLine="0"/>
            </w:pPr>
            <w:r>
              <w:br w:type="page"/>
            </w:r>
            <w:r w:rsidRPr="006B28BB">
              <w:t>Folgende Nachweise/Angaben</w:t>
            </w:r>
            <w:r>
              <w:t>/</w:t>
            </w:r>
            <w:r w:rsidRPr="006B28BB">
              <w:t xml:space="preserve">Unterlagen sind auf </w:t>
            </w:r>
            <w:r>
              <w:t xml:space="preserve">gesondertes </w:t>
            </w:r>
            <w:r w:rsidRPr="006B28BB">
              <w:t>Verlangen der Vergabestelle vor</w:t>
            </w:r>
            <w:r>
              <w:t xml:space="preserve"> </w:t>
            </w:r>
            <w:r>
              <w:tab/>
            </w:r>
            <w:r w:rsidRPr="006B28BB">
              <w:t>zulegen</w:t>
            </w:r>
          </w:p>
        </w:tc>
      </w:tr>
      <w:tr w:rsidR="005A3CAE" w:rsidRPr="00F36274" w14:paraId="475D0398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203CF90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773EB036" w14:textId="77777777" w:rsidR="005A3CAE" w:rsidRPr="00F36274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3AFAECD9" w14:textId="77777777" w:rsidR="005A3CAE" w:rsidRPr="00F36274" w:rsidRDefault="005A3CAE" w:rsidP="005A3CAE">
            <w:pPr>
              <w:keepNext w:val="0"/>
              <w:widowControl w:val="0"/>
            </w:pPr>
            <w:r>
              <w:t>siehe (Auftrags)Bekanntmachung, Änderungsbekanntmachungen, Vergabebedingungen</w:t>
            </w:r>
          </w:p>
        </w:tc>
      </w:tr>
      <w:tr w:rsidR="005A3CAE" w:rsidRPr="00F36274" w14:paraId="2B0F2B78" w14:textId="77777777" w:rsidTr="008346D3">
        <w:trPr>
          <w:gridAfter w:val="2"/>
          <w:wAfter w:w="156" w:type="dxa"/>
          <w:trHeight w:val="309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65FB1FD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303C1399" w14:textId="77777777" w:rsidR="005A3CAE" w:rsidRPr="00F36274" w:rsidRDefault="005A3CAE" w:rsidP="005A3CAE">
            <w:pPr>
              <w:keepNext w:val="0"/>
              <w:widowControl w:val="0"/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0BC8A283" w14:textId="77777777" w:rsidR="005A3CAE" w:rsidRPr="00F36274" w:rsidRDefault="005A3CAE" w:rsidP="005A3CAE">
            <w:pPr>
              <w:keepNext w:val="0"/>
              <w:widowControl w:val="0"/>
            </w:pPr>
            <w:r>
              <w:t>Urkalkulation</w:t>
            </w:r>
          </w:p>
        </w:tc>
      </w:tr>
      <w:tr w:rsidR="005A3CAE" w:rsidRPr="00F36274" w14:paraId="28213EB1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003770F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1FFB3379" w14:textId="77777777" w:rsidR="005A3CAE" w:rsidRPr="00F36274" w:rsidRDefault="005A3CAE" w:rsidP="005A3CAE">
            <w:pPr>
              <w:keepNext w:val="0"/>
              <w:widowControl w:val="0"/>
            </w:pPr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02F26534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F36274" w14:paraId="3227D3D6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E6ED061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1C3CD153" w14:textId="77777777" w:rsidR="005A3CAE" w:rsidRPr="00F36274" w:rsidRDefault="005A3CAE" w:rsidP="005A3CAE">
            <w:pPr>
              <w:keepNext w:val="0"/>
              <w:widowControl w:val="0"/>
            </w:pPr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1" w:type="dxa"/>
            <w:gridSpan w:val="13"/>
            <w:vAlign w:val="center"/>
          </w:tcPr>
          <w:p w14:paraId="64372232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F36274" w14:paraId="564D07B7" w14:textId="77777777" w:rsidTr="008346D3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CF677AF" w14:textId="77777777" w:rsidR="005A3CAE" w:rsidRPr="00F36274" w:rsidRDefault="005A3CAE" w:rsidP="005A3CAE">
            <w:pPr>
              <w:keepNext w:val="0"/>
              <w:widowControl w:val="0"/>
            </w:pPr>
          </w:p>
        </w:tc>
        <w:tc>
          <w:tcPr>
            <w:tcW w:w="473" w:type="dxa"/>
            <w:gridSpan w:val="5"/>
            <w:noWrap/>
            <w:vAlign w:val="center"/>
          </w:tcPr>
          <w:p w14:paraId="565A3E3A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9001" w:type="dxa"/>
            <w:gridSpan w:val="13"/>
            <w:vAlign w:val="center"/>
          </w:tcPr>
          <w:p w14:paraId="5F12261D" w14:textId="77777777" w:rsidR="005A3CAE" w:rsidRPr="00D943F1" w:rsidRDefault="005A3CAE" w:rsidP="005A3CAE">
            <w:pPr>
              <w:keepNext w:val="0"/>
              <w:widowControl w:val="0"/>
              <w:rPr>
                <w:rFonts w:cs="Arial"/>
                <w:b/>
              </w:rPr>
            </w:pPr>
          </w:p>
        </w:tc>
      </w:tr>
      <w:tr w:rsidR="005A3CAE" w:rsidRPr="00BB26FF" w14:paraId="50254188" w14:textId="77777777" w:rsidTr="008346D3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642DE7DF" w14:textId="2C76E5DE" w:rsidR="005A3CAE" w:rsidRPr="00BB26FF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>
              <w:t xml:space="preserve">  </w:t>
            </w:r>
            <w:proofErr w:type="spellStart"/>
            <w:r w:rsidRPr="00B721AD">
              <w:t>Losweise</w:t>
            </w:r>
            <w:proofErr w:type="spellEnd"/>
            <w:r w:rsidRPr="00B721AD">
              <w:t xml:space="preserve"> Vergabe</w:t>
            </w:r>
          </w:p>
        </w:tc>
      </w:tr>
      <w:tr w:rsidR="005A3CAE" w:rsidRPr="00520D3B" w14:paraId="7977A0C1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04FF159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55EAAF3C" w14:textId="084DB3D4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8" w:type="dxa"/>
            <w:gridSpan w:val="14"/>
            <w:noWrap/>
            <w:vAlign w:val="center"/>
          </w:tcPr>
          <w:p w14:paraId="27516AB6" w14:textId="77777777" w:rsidR="005A3CAE" w:rsidRPr="00520D3B" w:rsidRDefault="005A3CAE" w:rsidP="005A3CAE">
            <w:pPr>
              <w:keepNext w:val="0"/>
              <w:widowControl w:val="0"/>
            </w:pPr>
            <w:r w:rsidRPr="00520D3B">
              <w:t>nein</w:t>
            </w:r>
          </w:p>
        </w:tc>
      </w:tr>
      <w:tr w:rsidR="005A3CAE" w:rsidRPr="00520D3B" w14:paraId="10CB5878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D5F07B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41B8F923" w14:textId="27F88231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28" w:type="dxa"/>
            <w:gridSpan w:val="14"/>
            <w:noWrap/>
            <w:vAlign w:val="center"/>
          </w:tcPr>
          <w:p w14:paraId="703A89F4" w14:textId="77777777" w:rsidR="005A3CAE" w:rsidRPr="00520D3B" w:rsidRDefault="005A3CAE" w:rsidP="005A3CAE">
            <w:pPr>
              <w:keepNext w:val="0"/>
              <w:widowControl w:val="0"/>
            </w:pPr>
            <w:r w:rsidRPr="00520D3B">
              <w:t xml:space="preserve">ja, Angebote </w:t>
            </w:r>
            <w:r>
              <w:t>sind möglich</w:t>
            </w:r>
          </w:p>
        </w:tc>
      </w:tr>
      <w:tr w:rsidR="005A3CAE" w:rsidRPr="00520D3B" w14:paraId="60B4C24E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640DACC3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7BA9A561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363A73B3" w14:textId="77777777" w:rsidR="005A3CAE" w:rsidRPr="00520D3B" w:rsidRDefault="005A3CAE" w:rsidP="005A3CAE">
            <w:pPr>
              <w:keepNext w:val="0"/>
              <w:widowControl w:val="0"/>
            </w:pPr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1" w:type="dxa"/>
            <w:gridSpan w:val="10"/>
            <w:noWrap/>
            <w:tcMar>
              <w:left w:w="0" w:type="dxa"/>
              <w:right w:w="0" w:type="dxa"/>
            </w:tcMar>
            <w:vAlign w:val="center"/>
          </w:tcPr>
          <w:p w14:paraId="7B755E6F" w14:textId="77777777" w:rsidR="005A3CAE" w:rsidRPr="008A13F3" w:rsidRDefault="005A3CAE" w:rsidP="005A3CAE">
            <w:pPr>
              <w:keepNext w:val="0"/>
              <w:widowControl w:val="0"/>
            </w:pPr>
            <w:r w:rsidRPr="00520D3B">
              <w:t>nur für ein</w:t>
            </w:r>
            <w:r>
              <w:t xml:space="preserve"> Los</w:t>
            </w:r>
          </w:p>
        </w:tc>
      </w:tr>
      <w:tr w:rsidR="005A3CAE" w:rsidRPr="00520D3B" w14:paraId="41970CC0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18F1F74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3AB654F2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7FE59D67" w14:textId="77777777" w:rsidR="005A3CAE" w:rsidRPr="00520D3B" w:rsidRDefault="005A3CAE" w:rsidP="005A3CAE">
            <w:pPr>
              <w:keepNext w:val="0"/>
              <w:widowControl w:val="0"/>
            </w:pPr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1" w:type="dxa"/>
            <w:gridSpan w:val="10"/>
            <w:noWrap/>
            <w:tcMar>
              <w:left w:w="0" w:type="dxa"/>
              <w:right w:w="0" w:type="dxa"/>
            </w:tcMar>
            <w:vAlign w:val="center"/>
          </w:tcPr>
          <w:p w14:paraId="26D4824A" w14:textId="77777777" w:rsidR="005A3CAE" w:rsidRPr="008A13F3" w:rsidRDefault="005A3CAE" w:rsidP="005A3CAE">
            <w:pPr>
              <w:keepNext w:val="0"/>
              <w:widowControl w:val="0"/>
            </w:pPr>
            <w:r w:rsidRPr="00520D3B">
              <w:t xml:space="preserve">für </w:t>
            </w:r>
            <w:r>
              <w:t xml:space="preserve">ein Los oder mehrere </w:t>
            </w:r>
            <w:r w:rsidRPr="00520D3B">
              <w:t>Los</w:t>
            </w:r>
            <w:r>
              <w:t>e</w:t>
            </w:r>
          </w:p>
        </w:tc>
      </w:tr>
      <w:tr w:rsidR="005A3CAE" w:rsidRPr="00520D3B" w14:paraId="7CA3D3C5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AD1009C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1F1138DD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72BF481B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8641" w:type="dxa"/>
            <w:gridSpan w:val="10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E1B23" w14:textId="77777777" w:rsidR="005A3CAE" w:rsidRPr="008A13F3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6CCD3CA5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4002667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04CDFE62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6DA4BB95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864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D35FE" w14:textId="77777777" w:rsidR="005A3CAE" w:rsidRPr="008A13F3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1B2552F6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89C6AF3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43BF9A0F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28860A9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864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208B8" w14:textId="77777777" w:rsidR="005A3CAE" w:rsidRPr="008A13F3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69505477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1EC723A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66E6B9CA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3C72665B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8641" w:type="dxa"/>
            <w:gridSpan w:val="10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D9817" w14:textId="77777777" w:rsidR="005A3CAE" w:rsidRPr="008A13F3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638293E4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9C53637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2DBDC5C8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64594F6A" w14:textId="03A751CB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641" w:type="dxa"/>
            <w:gridSpan w:val="10"/>
            <w:noWrap/>
            <w:tcMar>
              <w:left w:w="0" w:type="dxa"/>
              <w:right w:w="0" w:type="dxa"/>
            </w:tcMar>
            <w:vAlign w:val="center"/>
          </w:tcPr>
          <w:p w14:paraId="51487378" w14:textId="77777777" w:rsidR="005A3CAE" w:rsidRPr="008A13F3" w:rsidRDefault="005A3CAE" w:rsidP="005A3CAE">
            <w:pPr>
              <w:keepNext w:val="0"/>
              <w:widowControl w:val="0"/>
            </w:pPr>
            <w:r>
              <w:t>nur für alle Lose (alle Lose müssen angeboten werden)</w:t>
            </w:r>
          </w:p>
        </w:tc>
      </w:tr>
      <w:tr w:rsidR="005A3CAE" w:rsidRPr="00520D3B" w14:paraId="2D108082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23706EB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2B552B7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7D724AA6" w14:textId="77777777" w:rsidR="005A3CAE" w:rsidRPr="008A13F3" w:rsidRDefault="005A3CAE" w:rsidP="005A3CAE">
            <w:pPr>
              <w:keepNext w:val="0"/>
              <w:widowControl w:val="0"/>
            </w:pPr>
          </w:p>
        </w:tc>
        <w:tc>
          <w:tcPr>
            <w:tcW w:w="8641" w:type="dxa"/>
            <w:gridSpan w:val="10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6C641" w14:textId="300FED49" w:rsidR="005A3CAE" w:rsidRPr="008A13F3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2469DB76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6D1ECD58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51B8AC2B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34B1C98F" w14:textId="77777777" w:rsidR="005A3CAE" w:rsidRPr="008A13F3" w:rsidRDefault="005A3CAE" w:rsidP="005A3CAE">
            <w:pPr>
              <w:keepNext w:val="0"/>
              <w:widowControl w:val="0"/>
            </w:pPr>
          </w:p>
        </w:tc>
        <w:tc>
          <w:tcPr>
            <w:tcW w:w="8641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E47EC" w14:textId="4C8AE47B" w:rsidR="005A3CAE" w:rsidRPr="008A13F3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5FC9DDEE" w14:textId="77777777" w:rsidTr="00EA38F8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C151696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446" w:type="dxa"/>
            <w:gridSpan w:val="4"/>
            <w:noWrap/>
            <w:vAlign w:val="center"/>
          </w:tcPr>
          <w:p w14:paraId="20102E5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87" w:type="dxa"/>
            <w:gridSpan w:val="4"/>
            <w:noWrap/>
            <w:vAlign w:val="center"/>
          </w:tcPr>
          <w:p w14:paraId="27CF96A1" w14:textId="77777777" w:rsidR="005A3CAE" w:rsidRPr="008A13F3" w:rsidRDefault="005A3CAE" w:rsidP="005A3CAE">
            <w:pPr>
              <w:keepNext w:val="0"/>
              <w:widowControl w:val="0"/>
            </w:pPr>
          </w:p>
        </w:tc>
        <w:tc>
          <w:tcPr>
            <w:tcW w:w="8641" w:type="dxa"/>
            <w:gridSpan w:val="10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26718" w14:textId="77777777" w:rsidR="005A3CAE" w:rsidRPr="008A13F3" w:rsidRDefault="005A3CAE" w:rsidP="005A3CAE">
            <w:pPr>
              <w:keepNext w:val="0"/>
              <w:widowControl w:val="0"/>
            </w:pPr>
          </w:p>
        </w:tc>
      </w:tr>
      <w:tr w:rsidR="005A3CAE" w:rsidRPr="00905B2B" w14:paraId="53F7269B" w14:textId="77777777" w:rsidTr="00EA38F8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5E53E7F9" w14:textId="77777777" w:rsidR="005A3CAE" w:rsidRPr="00905B2B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 w:rsidRPr="00905B2B">
              <w:t>Nebenangebote</w:t>
            </w:r>
          </w:p>
        </w:tc>
      </w:tr>
      <w:tr w:rsidR="005A3CAE" w:rsidRPr="00520D3B" w14:paraId="1A2464ED" w14:textId="77777777" w:rsidTr="00EA38F8">
        <w:trPr>
          <w:gridBefore w:val="2"/>
          <w:gridAfter w:val="2"/>
          <w:wBefore w:w="454" w:type="dxa"/>
          <w:wAfter w:w="156" w:type="dxa"/>
        </w:trPr>
        <w:tc>
          <w:tcPr>
            <w:tcW w:w="524" w:type="dxa"/>
            <w:gridSpan w:val="6"/>
            <w:noWrap/>
            <w:tcMar>
              <w:left w:w="28" w:type="dxa"/>
            </w:tcMar>
          </w:tcPr>
          <w:p w14:paraId="4B90D868" w14:textId="77777777" w:rsidR="005A3CAE" w:rsidRPr="00751A90" w:rsidRDefault="005A3CAE" w:rsidP="005A3CAE">
            <w:pPr>
              <w:pStyle w:val="berschrift2"/>
              <w:keepNext w:val="0"/>
              <w:widowControl w:val="0"/>
            </w:pPr>
            <w: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3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950" w:type="dxa"/>
            <w:gridSpan w:val="12"/>
            <w:noWrap/>
            <w:vAlign w:val="center"/>
          </w:tcPr>
          <w:p w14:paraId="0ECAEE4B" w14:textId="77777777" w:rsidR="005A3CAE" w:rsidRDefault="005A3CAE" w:rsidP="005A3CAE">
            <w:pPr>
              <w:keepNext w:val="0"/>
              <w:widowControl w:val="0"/>
            </w:pPr>
            <w:r>
              <w:t xml:space="preserve">Nebenangebote </w:t>
            </w:r>
            <w:r w:rsidRPr="00AC3D7E">
              <w:t>sind</w:t>
            </w:r>
            <w:r>
              <w:t xml:space="preserve"> nicht </w:t>
            </w:r>
            <w:r w:rsidRPr="00520D3B">
              <w:t>zugelassen</w:t>
            </w:r>
          </w:p>
        </w:tc>
      </w:tr>
      <w:tr w:rsidR="005A3CAE" w:rsidRPr="00520D3B" w14:paraId="50774059" w14:textId="77777777" w:rsidTr="00EA38F8">
        <w:trPr>
          <w:gridBefore w:val="2"/>
          <w:gridAfter w:val="2"/>
          <w:wBefore w:w="454" w:type="dxa"/>
          <w:wAfter w:w="156" w:type="dxa"/>
          <w:trHeight w:val="255"/>
        </w:trPr>
        <w:tc>
          <w:tcPr>
            <w:tcW w:w="524" w:type="dxa"/>
            <w:gridSpan w:val="6"/>
            <w:noWrap/>
            <w:tcMar>
              <w:left w:w="28" w:type="dxa"/>
            </w:tcMar>
          </w:tcPr>
          <w:p w14:paraId="01409BFD" w14:textId="77777777" w:rsidR="005A3CAE" w:rsidRPr="00520D3B" w:rsidRDefault="005A3CAE" w:rsidP="005A3CAE">
            <w:pPr>
              <w:pStyle w:val="berschrift2"/>
              <w:keepNext w:val="0"/>
              <w:widowControl w:val="0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950" w:type="dxa"/>
            <w:gridSpan w:val="12"/>
            <w:noWrap/>
            <w:vAlign w:val="center"/>
          </w:tcPr>
          <w:p w14:paraId="26ACDBC1" w14:textId="44619ED7" w:rsidR="005A3CAE" w:rsidRPr="00520D3B" w:rsidRDefault="005A3CAE" w:rsidP="005A3CAE">
            <w:pPr>
              <w:keepNext w:val="0"/>
              <w:widowControl w:val="0"/>
            </w:pPr>
            <w:r>
              <w:t xml:space="preserve">Nebenangebote sind zugelassen </w:t>
            </w:r>
            <w:r w:rsidRPr="007378AC">
              <w:t>-</w:t>
            </w:r>
            <w:r w:rsidRPr="00520D3B">
              <w:t xml:space="preserve"> </w:t>
            </w:r>
            <w:r>
              <w:t xml:space="preserve">ausgenommen Nebenangebote, die ausschließlich Preisnachlässe mit Bedingungen beinhalten </w:t>
            </w:r>
            <w:r w:rsidRPr="007378AC">
              <w:t>-</w:t>
            </w:r>
          </w:p>
        </w:tc>
      </w:tr>
      <w:tr w:rsidR="005A3CAE" w:rsidRPr="00520D3B" w14:paraId="254E36DE" w14:textId="77777777" w:rsidTr="00EA38F8">
        <w:trPr>
          <w:gridBefore w:val="2"/>
          <w:wBefore w:w="454" w:type="dxa"/>
          <w:trHeight w:hRule="exact" w:val="255"/>
        </w:trPr>
        <w:tc>
          <w:tcPr>
            <w:tcW w:w="156" w:type="dxa"/>
            <w:gridSpan w:val="2"/>
            <w:noWrap/>
            <w:tcMar>
              <w:left w:w="28" w:type="dxa"/>
            </w:tcMar>
            <w:vAlign w:val="center"/>
          </w:tcPr>
          <w:p w14:paraId="09EC7562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411" w:type="dxa"/>
            <w:gridSpan w:val="5"/>
            <w:noWrap/>
            <w:vAlign w:val="center"/>
          </w:tcPr>
          <w:p w14:paraId="4F5FE0B4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83" w:type="dxa"/>
            <w:gridSpan w:val="4"/>
            <w:noWrap/>
            <w:vAlign w:val="center"/>
          </w:tcPr>
          <w:p w14:paraId="2C3C4AC2" w14:textId="77777777" w:rsidR="005A3CAE" w:rsidRDefault="005A3CAE" w:rsidP="005A3CAE">
            <w:pPr>
              <w:keepNext w:val="0"/>
              <w:widowControl w:val="0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0" w:type="dxa"/>
            <w:gridSpan w:val="9"/>
            <w:vAlign w:val="center"/>
          </w:tcPr>
          <w:p w14:paraId="200CC780" w14:textId="77777777" w:rsidR="005A3CAE" w:rsidRDefault="005A3CAE" w:rsidP="005A3CAE">
            <w:pPr>
              <w:keepNext w:val="0"/>
              <w:widowControl w:val="0"/>
            </w:pPr>
            <w:r w:rsidRPr="00751A90">
              <w:t xml:space="preserve">für </w:t>
            </w:r>
            <w:r>
              <w:t>die gesamte Leistung</w:t>
            </w:r>
          </w:p>
        </w:tc>
      </w:tr>
      <w:tr w:rsidR="005A3CAE" w:rsidRPr="00520D3B" w14:paraId="3069B01A" w14:textId="77777777" w:rsidTr="00EA38F8">
        <w:trPr>
          <w:gridBefore w:val="2"/>
          <w:wBefore w:w="454" w:type="dxa"/>
          <w:trHeight w:hRule="exact" w:val="255"/>
        </w:trPr>
        <w:tc>
          <w:tcPr>
            <w:tcW w:w="156" w:type="dxa"/>
            <w:gridSpan w:val="2"/>
            <w:noWrap/>
            <w:tcMar>
              <w:left w:w="28" w:type="dxa"/>
            </w:tcMar>
            <w:vAlign w:val="center"/>
          </w:tcPr>
          <w:p w14:paraId="449BB36C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411" w:type="dxa"/>
            <w:gridSpan w:val="5"/>
            <w:noWrap/>
            <w:vAlign w:val="center"/>
          </w:tcPr>
          <w:p w14:paraId="243F08BC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83" w:type="dxa"/>
            <w:gridSpan w:val="4"/>
            <w:noWrap/>
            <w:vAlign w:val="center"/>
          </w:tcPr>
          <w:p w14:paraId="213EC740" w14:textId="77777777" w:rsidR="005A3CAE" w:rsidRDefault="005A3CAE" w:rsidP="005A3CAE">
            <w:pPr>
              <w:keepNext w:val="0"/>
              <w:widowControl w:val="0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0" w:type="dxa"/>
            <w:gridSpan w:val="9"/>
            <w:vAlign w:val="center"/>
          </w:tcPr>
          <w:p w14:paraId="006EA983" w14:textId="77777777" w:rsidR="005A3CAE" w:rsidRDefault="005A3CAE" w:rsidP="005A3CAE">
            <w:pPr>
              <w:keepNext w:val="0"/>
              <w:widowControl w:val="0"/>
            </w:pPr>
            <w:r>
              <w:t>nur für nachfolgend genannte Bereiche:</w:t>
            </w:r>
          </w:p>
        </w:tc>
      </w:tr>
      <w:tr w:rsidR="005A3CAE" w:rsidRPr="00520D3B" w14:paraId="026DD25F" w14:textId="77777777" w:rsidTr="00EA38F8">
        <w:trPr>
          <w:gridBefore w:val="2"/>
          <w:wBefore w:w="454" w:type="dxa"/>
          <w:trHeight w:hRule="exact" w:val="255"/>
        </w:trPr>
        <w:tc>
          <w:tcPr>
            <w:tcW w:w="156" w:type="dxa"/>
            <w:gridSpan w:val="2"/>
            <w:noWrap/>
            <w:tcMar>
              <w:left w:w="28" w:type="dxa"/>
            </w:tcMar>
            <w:vAlign w:val="center"/>
          </w:tcPr>
          <w:p w14:paraId="6195A10C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411" w:type="dxa"/>
            <w:gridSpan w:val="5"/>
            <w:noWrap/>
            <w:vAlign w:val="center"/>
          </w:tcPr>
          <w:p w14:paraId="44503944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83" w:type="dxa"/>
            <w:gridSpan w:val="4"/>
            <w:noWrap/>
            <w:vAlign w:val="center"/>
          </w:tcPr>
          <w:p w14:paraId="54B1B713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480" w:type="dxa"/>
            <w:gridSpan w:val="9"/>
            <w:tcBorders>
              <w:bottom w:val="single" w:sz="4" w:space="0" w:color="auto"/>
            </w:tcBorders>
            <w:vAlign w:val="center"/>
          </w:tcPr>
          <w:p w14:paraId="40C937C8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4BA670EE" w14:textId="77777777" w:rsidTr="00EA38F8">
        <w:trPr>
          <w:gridBefore w:val="2"/>
          <w:wBefore w:w="454" w:type="dxa"/>
          <w:trHeight w:hRule="exact" w:val="255"/>
        </w:trPr>
        <w:tc>
          <w:tcPr>
            <w:tcW w:w="156" w:type="dxa"/>
            <w:gridSpan w:val="2"/>
            <w:noWrap/>
            <w:tcMar>
              <w:left w:w="28" w:type="dxa"/>
            </w:tcMar>
            <w:vAlign w:val="center"/>
          </w:tcPr>
          <w:p w14:paraId="4A2C2A67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411" w:type="dxa"/>
            <w:gridSpan w:val="5"/>
            <w:noWrap/>
            <w:vAlign w:val="center"/>
          </w:tcPr>
          <w:p w14:paraId="1B638B7D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83" w:type="dxa"/>
            <w:gridSpan w:val="4"/>
            <w:noWrap/>
            <w:vAlign w:val="center"/>
          </w:tcPr>
          <w:p w14:paraId="54EAEB43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4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053AA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59FA19DE" w14:textId="77777777" w:rsidTr="00EA38F8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B4741F0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07B9681C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6EDBBE6E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56E01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6AB051FA" w14:textId="77777777" w:rsidTr="00EA38F8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6ABF3D13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45970387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4D6F3506" w14:textId="77777777" w:rsidR="005A3CAE" w:rsidRDefault="005A3CAE" w:rsidP="005A3CAE">
            <w:pPr>
              <w:keepNext w:val="0"/>
              <w:widowControl w:val="0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</w:tcBorders>
            <w:vAlign w:val="center"/>
          </w:tcPr>
          <w:p w14:paraId="3E51FEFF" w14:textId="77777777" w:rsidR="005A3CAE" w:rsidRDefault="005A3CAE" w:rsidP="005A3CAE">
            <w:pPr>
              <w:keepNext w:val="0"/>
              <w:widowControl w:val="0"/>
            </w:pPr>
            <w:r>
              <w:t>mit Ausnahme nachfolgend genannter Bereiche:</w:t>
            </w:r>
          </w:p>
        </w:tc>
      </w:tr>
      <w:tr w:rsidR="005A3CAE" w:rsidRPr="00520D3B" w14:paraId="6B11ED90" w14:textId="77777777" w:rsidTr="00EA38F8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945DFC1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58A5B339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67D96FD1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340" w:type="dxa"/>
            <w:gridSpan w:val="8"/>
            <w:tcBorders>
              <w:bottom w:val="single" w:sz="4" w:space="0" w:color="auto"/>
            </w:tcBorders>
            <w:vAlign w:val="center"/>
          </w:tcPr>
          <w:p w14:paraId="1BA3842A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62C004C8" w14:textId="77777777" w:rsidTr="00EA38F8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29D390E5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346A641A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708F1B26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17B9D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123AE31F" w14:textId="77777777" w:rsidTr="00EA38F8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B84692F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21C42BEF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7DD62D0A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34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AC1D6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25F87EB8" w14:textId="77777777" w:rsidTr="00EA38F8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827CE76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2A287988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8907" w:type="dxa"/>
            <w:gridSpan w:val="11"/>
            <w:noWrap/>
            <w:vAlign w:val="center"/>
          </w:tcPr>
          <w:p w14:paraId="6DCB2933" w14:textId="77777777" w:rsidR="005A3CAE" w:rsidRDefault="005A3CAE" w:rsidP="005A3CAE">
            <w:pPr>
              <w:keepNext w:val="0"/>
              <w:widowControl w:val="0"/>
            </w:pPr>
            <w:r>
              <w:t>unter folgenden weiteren Bedingungen:</w:t>
            </w:r>
          </w:p>
        </w:tc>
      </w:tr>
      <w:tr w:rsidR="005A3CAE" w:rsidRPr="00520D3B" w14:paraId="0EFA5FE2" w14:textId="77777777" w:rsidTr="00EA38F8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9220F9E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3ABDF1C5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23F0F673" w14:textId="77777777" w:rsidR="005A3CAE" w:rsidRDefault="005A3CAE" w:rsidP="005A3CAE">
            <w:pPr>
              <w:keepNext w:val="0"/>
              <w:widowControl w:val="0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340" w:type="dxa"/>
            <w:gridSpan w:val="8"/>
            <w:vAlign w:val="center"/>
          </w:tcPr>
          <w:p w14:paraId="6E2B521F" w14:textId="77777777" w:rsidR="005A3CAE" w:rsidRDefault="005A3CAE" w:rsidP="005A3CAE">
            <w:pPr>
              <w:keepNext w:val="0"/>
              <w:widowControl w:val="0"/>
            </w:pPr>
            <w:r>
              <w:t>nur in Verbindung mit einem Hauptangebot</w:t>
            </w:r>
          </w:p>
        </w:tc>
      </w:tr>
      <w:tr w:rsidR="005A3CAE" w:rsidRPr="00520D3B" w14:paraId="527D0500" w14:textId="77777777" w:rsidTr="006373F0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63D14E1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6056C2EB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7B80A0A3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340" w:type="dxa"/>
            <w:gridSpan w:val="8"/>
            <w:vAlign w:val="center"/>
          </w:tcPr>
          <w:p w14:paraId="109F834E" w14:textId="77777777" w:rsidR="005A3CAE" w:rsidRPr="00D943F1" w:rsidRDefault="005A3CAE" w:rsidP="005A3CAE">
            <w:pPr>
              <w:keepNext w:val="0"/>
              <w:widowControl w:val="0"/>
            </w:pPr>
            <w:r w:rsidRPr="00D943F1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943F1">
              <w:rPr>
                <w:rFonts w:cs="Arial"/>
                <w:b/>
              </w:rPr>
              <w:instrText xml:space="preserve"> FORMTEXT </w:instrText>
            </w:r>
            <w:r w:rsidRPr="00D943F1">
              <w:rPr>
                <w:rFonts w:cs="Arial"/>
                <w:b/>
              </w:rPr>
            </w:r>
            <w:r w:rsidRPr="00D943F1">
              <w:rPr>
                <w:rFonts w:cs="Arial"/>
                <w:b/>
              </w:rPr>
              <w:fldChar w:fldCharType="separate"/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  <w:noProof/>
              </w:rPr>
              <w:t> </w:t>
            </w:r>
            <w:r w:rsidRPr="00D943F1">
              <w:rPr>
                <w:rFonts w:cs="Arial"/>
                <w:b/>
              </w:rPr>
              <w:fldChar w:fldCharType="end"/>
            </w:r>
          </w:p>
        </w:tc>
      </w:tr>
      <w:tr w:rsidR="005A3CAE" w:rsidRPr="00520D3B" w14:paraId="69C4ECE4" w14:textId="77777777" w:rsidTr="006373F0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2135BDA6" w14:textId="77777777" w:rsidR="005A3CAE" w:rsidRDefault="005A3CAE" w:rsidP="005A3CAE">
            <w:pPr>
              <w:keepNext w:val="0"/>
              <w:widowControl w:val="0"/>
            </w:pPr>
          </w:p>
          <w:p w14:paraId="25B94B52" w14:textId="77777777" w:rsidR="005A3CAE" w:rsidRDefault="005A3CAE" w:rsidP="005A3CAE">
            <w:pPr>
              <w:keepNext w:val="0"/>
              <w:widowControl w:val="0"/>
            </w:pPr>
          </w:p>
          <w:p w14:paraId="508B3D3D" w14:textId="77777777" w:rsidR="005A3CAE" w:rsidRDefault="005A3CAE" w:rsidP="005A3CAE">
            <w:pPr>
              <w:keepNext w:val="0"/>
              <w:widowControl w:val="0"/>
            </w:pPr>
          </w:p>
          <w:p w14:paraId="08B92CB3" w14:textId="77777777" w:rsidR="005A3CAE" w:rsidRDefault="005A3CAE" w:rsidP="005A3CAE">
            <w:pPr>
              <w:keepNext w:val="0"/>
              <w:widowControl w:val="0"/>
            </w:pPr>
          </w:p>
          <w:p w14:paraId="42F472D8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36E69B91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47EACE03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340" w:type="dxa"/>
            <w:gridSpan w:val="8"/>
            <w:vAlign w:val="center"/>
          </w:tcPr>
          <w:p w14:paraId="15EE15BF" w14:textId="77777777" w:rsidR="005A3CAE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6DF8840F" w14:textId="77777777" w:rsidTr="006373F0">
        <w:trPr>
          <w:gridAfter w:val="2"/>
          <w:wAfter w:w="156" w:type="dxa"/>
          <w:trHeight w:hRule="exact" w:val="255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42C0E2FC" w14:textId="77777777" w:rsidR="005A3CAE" w:rsidRPr="006373F0" w:rsidRDefault="005A3CAE" w:rsidP="005A3CAE">
            <w:pPr>
              <w:pStyle w:val="Listenabsatz"/>
              <w:keepNext w:val="0"/>
              <w:widowControl w:val="0"/>
              <w:numPr>
                <w:ilvl w:val="0"/>
                <w:numId w:val="30"/>
              </w:numPr>
              <w:rPr>
                <w:b/>
              </w:rPr>
            </w:pPr>
            <w:r w:rsidRPr="006373F0">
              <w:rPr>
                <w:b/>
              </w:rPr>
              <w:lastRenderedPageBreak/>
              <w:t xml:space="preserve">Abgabe mehrere Hauptangebote </w:t>
            </w:r>
          </w:p>
          <w:p w14:paraId="7CD0B68F" w14:textId="77777777" w:rsidR="005A3CAE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0BC2E44E" w14:textId="77777777" w:rsidTr="006373F0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1EF13E1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7BDA963F" w14:textId="77777777" w:rsidR="005A3CAE" w:rsidRDefault="005A3CAE" w:rsidP="005A3CAE">
            <w:pPr>
              <w:keepNext w:val="0"/>
              <w:widowControl w:val="0"/>
            </w:pPr>
            <w:r>
              <w:t>Die Abgabe mehrerer Hauptangebote ist</w:t>
            </w:r>
          </w:p>
        </w:tc>
      </w:tr>
      <w:tr w:rsidR="005A3CAE" w:rsidRPr="00520D3B" w14:paraId="07DEEC8C" w14:textId="77777777" w:rsidTr="006373F0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EBD29B9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49F6908C" w14:textId="77777777" w:rsidR="005A3CAE" w:rsidRPr="00751A90" w:rsidRDefault="005A3CAE" w:rsidP="005A3CAE">
            <w:pPr>
              <w:keepNext w:val="0"/>
              <w:widowControl w:val="0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907" w:type="dxa"/>
            <w:gridSpan w:val="11"/>
            <w:noWrap/>
            <w:vAlign w:val="center"/>
          </w:tcPr>
          <w:p w14:paraId="13142BBF" w14:textId="77777777" w:rsidR="005A3CAE" w:rsidRDefault="005A3CAE" w:rsidP="005A3CAE">
            <w:pPr>
              <w:keepNext w:val="0"/>
              <w:widowControl w:val="0"/>
            </w:pPr>
            <w:r>
              <w:t>zugelassen</w:t>
            </w:r>
          </w:p>
        </w:tc>
      </w:tr>
      <w:tr w:rsidR="005A3CAE" w:rsidRPr="00520D3B" w14:paraId="4C2BF3ED" w14:textId="77777777" w:rsidTr="006373F0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E256624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4BCC3E28" w14:textId="77777777" w:rsidR="005A3CAE" w:rsidRPr="00751A90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lkästchen3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907" w:type="dxa"/>
            <w:gridSpan w:val="11"/>
            <w:noWrap/>
            <w:vAlign w:val="center"/>
          </w:tcPr>
          <w:p w14:paraId="75795E84" w14:textId="77777777" w:rsidR="005A3CAE" w:rsidRDefault="005A3CAE" w:rsidP="005A3CAE">
            <w:pPr>
              <w:keepNext w:val="0"/>
              <w:widowControl w:val="0"/>
            </w:pPr>
            <w:r>
              <w:t>nicht zugelassen</w:t>
            </w:r>
          </w:p>
        </w:tc>
      </w:tr>
      <w:tr w:rsidR="005A3CAE" w:rsidRPr="00520D3B" w14:paraId="72DEEFD4" w14:textId="77777777" w:rsidTr="006373F0">
        <w:trPr>
          <w:gridAfter w:val="2"/>
          <w:wAfter w:w="156" w:type="dxa"/>
          <w:trHeight w:hRule="exact" w:val="255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D399C3F" w14:textId="77777777" w:rsidR="005A3CAE" w:rsidRPr="00751A90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7"/>
            <w:noWrap/>
            <w:vAlign w:val="center"/>
          </w:tcPr>
          <w:p w14:paraId="362BEBDD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567" w:type="dxa"/>
            <w:gridSpan w:val="3"/>
            <w:noWrap/>
            <w:vAlign w:val="center"/>
          </w:tcPr>
          <w:p w14:paraId="4E0441FE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340" w:type="dxa"/>
            <w:gridSpan w:val="8"/>
            <w:vAlign w:val="center"/>
          </w:tcPr>
          <w:p w14:paraId="14649CC5" w14:textId="77777777" w:rsidR="005A3CAE" w:rsidRDefault="005A3CAE" w:rsidP="005A3CAE">
            <w:pPr>
              <w:keepNext w:val="0"/>
              <w:widowControl w:val="0"/>
            </w:pPr>
          </w:p>
        </w:tc>
      </w:tr>
      <w:tr w:rsidR="005A3CAE" w:rsidRPr="00520D3B" w14:paraId="37C011EB" w14:textId="77777777" w:rsidTr="006373F0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6DA3960B" w14:textId="77777777" w:rsidR="005A3CAE" w:rsidRPr="006D73FF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>
              <w:t>Angebotswertung</w:t>
            </w:r>
          </w:p>
        </w:tc>
      </w:tr>
      <w:tr w:rsidR="005A3CAE" w:rsidRPr="00520D3B" w14:paraId="0CC8C104" w14:textId="77777777" w:rsidTr="00EA38F8">
        <w:trPr>
          <w:gridAfter w:val="4"/>
          <w:wAfter w:w="305" w:type="dxa"/>
          <w:trHeight w:hRule="exact"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E7C29D4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9325" w:type="dxa"/>
            <w:gridSpan w:val="16"/>
            <w:noWrap/>
            <w:vAlign w:val="center"/>
          </w:tcPr>
          <w:p w14:paraId="5C5D9277" w14:textId="77777777" w:rsidR="005A3CAE" w:rsidRPr="00520D3B" w:rsidRDefault="005A3CAE" w:rsidP="005A3CAE">
            <w:pPr>
              <w:keepNext w:val="0"/>
              <w:widowControl w:val="0"/>
            </w:pPr>
            <w:r w:rsidRPr="00FB131E">
              <w:t>Kriterien für die Wertung der Haupt- und ggf. Nebenangebote</w:t>
            </w:r>
          </w:p>
        </w:tc>
      </w:tr>
      <w:tr w:rsidR="005A3CAE" w:rsidRPr="00520D3B" w14:paraId="6C82D181" w14:textId="77777777" w:rsidTr="00EA38F8">
        <w:trPr>
          <w:gridAfter w:val="3"/>
          <w:wAfter w:w="259" w:type="dxa"/>
          <w:trHeight w:hRule="exact"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CA16B81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96" w:type="dxa"/>
            <w:gridSpan w:val="3"/>
            <w:noWrap/>
            <w:vAlign w:val="center"/>
          </w:tcPr>
          <w:p w14:paraId="27A5FE6B" w14:textId="77777777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75" w:type="dxa"/>
            <w:gridSpan w:val="14"/>
            <w:noWrap/>
            <w:vAlign w:val="center"/>
          </w:tcPr>
          <w:p w14:paraId="261E1E72" w14:textId="77777777" w:rsidR="005A3CAE" w:rsidRPr="00520D3B" w:rsidRDefault="005A3CAE" w:rsidP="005A3CAE">
            <w:pPr>
              <w:keepNext w:val="0"/>
              <w:widowControl w:val="0"/>
            </w:pPr>
            <w:r>
              <w:t xml:space="preserve">Zuschlagskriterium </w:t>
            </w:r>
            <w:r w:rsidRPr="00FB131E">
              <w:t>Preis</w:t>
            </w:r>
            <w:r>
              <w:t xml:space="preserve"> </w:t>
            </w:r>
          </w:p>
        </w:tc>
      </w:tr>
      <w:tr w:rsidR="005A3CAE" w:rsidRPr="00520D3B" w14:paraId="2495569F" w14:textId="77777777" w:rsidTr="00874C89">
        <w:trPr>
          <w:gridAfter w:val="3"/>
          <w:wAfter w:w="259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71AC36C0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96" w:type="dxa"/>
            <w:gridSpan w:val="3"/>
            <w:noWrap/>
            <w:vAlign w:val="center"/>
          </w:tcPr>
          <w:p w14:paraId="76BD4B5F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8975" w:type="dxa"/>
            <w:gridSpan w:val="14"/>
            <w:noWrap/>
            <w:vAlign w:val="center"/>
          </w:tcPr>
          <w:p w14:paraId="570183CE" w14:textId="77777777" w:rsidR="005A3CAE" w:rsidRDefault="005A3CAE" w:rsidP="005A3CAE">
            <w:pPr>
              <w:keepNext w:val="0"/>
              <w:widowControl w:val="0"/>
            </w:pPr>
            <w:r>
              <w:t>Der Preis wird aus der Wertungssumme des Angebotes ermittelt.</w:t>
            </w:r>
          </w:p>
          <w:p w14:paraId="702A5F42" w14:textId="77777777" w:rsidR="005A3CAE" w:rsidRPr="00520D3B" w:rsidRDefault="005A3CAE" w:rsidP="005A3CAE">
            <w:pPr>
              <w:keepNext w:val="0"/>
              <w:widowControl w:val="0"/>
            </w:pPr>
            <w:r>
              <w:t>Die Wertungssummen werden ermittelt aus den nachgerechneten Angebotssummen, insbesondere unter Berücksichtigung von Nachlässen, Erstattungsbetrag aus der Lohngleitklausel, Instandhaltungsangeboten.</w:t>
            </w:r>
          </w:p>
        </w:tc>
      </w:tr>
      <w:tr w:rsidR="005A3CAE" w:rsidRPr="00AB647F" w14:paraId="354FC11C" w14:textId="77777777" w:rsidTr="00874C89">
        <w:trPr>
          <w:gridAfter w:val="3"/>
          <w:wAfter w:w="259" w:type="dxa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028DE1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96" w:type="dxa"/>
            <w:gridSpan w:val="3"/>
            <w:noWrap/>
            <w:vAlign w:val="center"/>
          </w:tcPr>
          <w:p w14:paraId="0ADDDBE6" w14:textId="77777777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Kontrollkästchen3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8975" w:type="dxa"/>
            <w:gridSpan w:val="14"/>
            <w:noWrap/>
            <w:vAlign w:val="center"/>
          </w:tcPr>
          <w:p w14:paraId="7C49C677" w14:textId="7E02A21F" w:rsidR="005A3CAE" w:rsidRPr="00874C89" w:rsidRDefault="005A3CAE" w:rsidP="005A3CAE">
            <w:pPr>
              <w:keepNext w:val="0"/>
              <w:widowControl w:val="0"/>
              <w:spacing w:before="60" w:after="60"/>
              <w:rPr>
                <w:b/>
              </w:rPr>
            </w:pPr>
            <w:r>
              <w:t xml:space="preserve">Mehrere Zuschlagskriterien gemäß </w:t>
            </w:r>
            <w:r w:rsidR="000A2C19">
              <w:t xml:space="preserve">Dokument </w:t>
            </w:r>
            <w:r>
              <w:rPr>
                <w:b/>
              </w:rPr>
              <w:t>„5</w:t>
            </w:r>
            <w:r w:rsidRPr="009D3846">
              <w:rPr>
                <w:b/>
              </w:rPr>
              <w:t>002</w:t>
            </w:r>
            <w:r>
              <w:t>_</w:t>
            </w:r>
            <w:r>
              <w:rPr>
                <w:b/>
              </w:rPr>
              <w:t>Vergabebedingungen</w:t>
            </w:r>
            <w:r w:rsidRPr="00874C89">
              <w:rPr>
                <w:b/>
              </w:rPr>
              <w:t xml:space="preserve"> Angebotsphase“</w:t>
            </w:r>
          </w:p>
        </w:tc>
      </w:tr>
      <w:tr w:rsidR="005A3CAE" w:rsidRPr="00AB647F" w14:paraId="75119864" w14:textId="77777777" w:rsidTr="00874C89">
        <w:trPr>
          <w:gridAfter w:val="3"/>
          <w:wAfter w:w="259" w:type="dxa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00E73447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396" w:type="dxa"/>
            <w:gridSpan w:val="3"/>
            <w:noWrap/>
            <w:vAlign w:val="center"/>
          </w:tcPr>
          <w:p w14:paraId="40CD282A" w14:textId="77777777" w:rsidR="005A3CAE" w:rsidRDefault="005A3CAE" w:rsidP="005A3CAE">
            <w:pPr>
              <w:keepNext w:val="0"/>
              <w:widowControl w:val="0"/>
            </w:pPr>
          </w:p>
        </w:tc>
        <w:tc>
          <w:tcPr>
            <w:tcW w:w="8975" w:type="dxa"/>
            <w:gridSpan w:val="14"/>
            <w:noWrap/>
            <w:vAlign w:val="center"/>
          </w:tcPr>
          <w:p w14:paraId="198A98B8" w14:textId="5AA57083" w:rsidR="005A3CAE" w:rsidRPr="00874C89" w:rsidRDefault="005A3CAE" w:rsidP="005A3CAE">
            <w:pPr>
              <w:keepNext w:val="0"/>
              <w:widowControl w:val="0"/>
              <w:rPr>
                <w:b/>
              </w:rPr>
            </w:pPr>
            <w:r w:rsidRPr="00FA2744">
              <w:t>Werkstätten für Behinderte wird bei der Berechnung der Wertungssumme ein Bonus von 15 Pro</w:t>
            </w:r>
            <w:r w:rsidRPr="00891085">
              <w:t xml:space="preserve"> </w:t>
            </w:r>
            <w:proofErr w:type="spellStart"/>
            <w:r w:rsidRPr="00891085">
              <w:t>zent</w:t>
            </w:r>
            <w:proofErr w:type="spellEnd"/>
            <w:r w:rsidRPr="00891085">
              <w:t xml:space="preserve"> eingeräumt. Ist ein Angebot, das von einer Werkstatt für Behinderte abgegeben wurde, ebenso wirtschaftlich wie ein anderes Angebot, so wird der Zuschlag auf das Angebot </w:t>
            </w:r>
            <w:r>
              <w:t>der Werkstatt für Behinderte er</w:t>
            </w:r>
            <w:r w:rsidRPr="00891085">
              <w:t>teilt. Der Nachweis der Eigenschaft als Werkstätte für Behinderte ist mit dem Angebot zu führen</w:t>
            </w:r>
            <w:r>
              <w:t>.</w:t>
            </w:r>
          </w:p>
        </w:tc>
      </w:tr>
      <w:tr w:rsidR="005A3CAE" w14:paraId="13AA0E7C" w14:textId="77777777" w:rsidTr="008F0ED6">
        <w:trPr>
          <w:gridAfter w:val="4"/>
          <w:wAfter w:w="305" w:type="dxa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FB02F01" w14:textId="77777777" w:rsidR="005A3CAE" w:rsidRDefault="005A3CAE" w:rsidP="005A3CAE">
            <w:pPr>
              <w:keepNext w:val="0"/>
              <w:widowControl w:val="0"/>
              <w:rPr>
                <w:b/>
              </w:rPr>
            </w:pPr>
          </w:p>
        </w:tc>
        <w:tc>
          <w:tcPr>
            <w:tcW w:w="9325" w:type="dxa"/>
            <w:gridSpan w:val="16"/>
            <w:noWrap/>
            <w:vAlign w:val="center"/>
          </w:tcPr>
          <w:p w14:paraId="35081F6B" w14:textId="1705ABB0" w:rsidR="005A3CAE" w:rsidRPr="008F0ED6" w:rsidRDefault="005A3CAE" w:rsidP="005A3CAE">
            <w:pPr>
              <w:keepNext w:val="0"/>
              <w:widowControl w:val="0"/>
              <w:rPr>
                <w:b/>
                <w:sz w:val="16"/>
                <w:szCs w:val="16"/>
              </w:rPr>
            </w:pPr>
          </w:p>
        </w:tc>
      </w:tr>
      <w:tr w:rsidR="005A3CAE" w:rsidRPr="00520D3B" w14:paraId="0BC94CAC" w14:textId="77777777" w:rsidTr="00874C89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7DFA70E0" w14:textId="77777777" w:rsidR="005A3CAE" w:rsidRPr="00BB26FF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  <w:spacing w:before="0"/>
              <w:ind w:left="357" w:hanging="357"/>
            </w:pPr>
            <w:r>
              <w:t>Angebote können abgegeben werden:</w:t>
            </w:r>
          </w:p>
        </w:tc>
      </w:tr>
      <w:tr w:rsidR="005A3CAE" w:rsidRPr="00520D3B" w14:paraId="6DCE3756" w14:textId="77777777" w:rsidTr="00874C89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448F095F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3E6765C4" w14:textId="77777777" w:rsidR="005A3CAE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950" w:type="dxa"/>
            <w:gridSpan w:val="12"/>
            <w:noWrap/>
            <w:vAlign w:val="center"/>
          </w:tcPr>
          <w:p w14:paraId="1FB7EB65" w14:textId="77777777" w:rsidR="005A3CAE" w:rsidRDefault="005A3CAE" w:rsidP="005A3CAE">
            <w:pPr>
              <w:keepNext w:val="0"/>
              <w:widowControl w:val="0"/>
            </w:pPr>
            <w:r>
              <w:t>elektronisch in Textform.</w:t>
            </w:r>
          </w:p>
        </w:tc>
      </w:tr>
      <w:tr w:rsidR="005A3CAE" w:rsidRPr="00520D3B" w14:paraId="2E70D365" w14:textId="77777777" w:rsidTr="00874C89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1B2DE08C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4A0C098A" w14:textId="77777777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lkästchen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950" w:type="dxa"/>
            <w:gridSpan w:val="12"/>
            <w:noWrap/>
            <w:vAlign w:val="center"/>
          </w:tcPr>
          <w:p w14:paraId="4AD6D331" w14:textId="77777777" w:rsidR="005A3CAE" w:rsidRPr="00520D3B" w:rsidRDefault="005A3CAE" w:rsidP="005A3CAE">
            <w:pPr>
              <w:keepNext w:val="0"/>
              <w:widowControl w:val="0"/>
            </w:pPr>
            <w:r>
              <w:t xml:space="preserve">elektronisch mit </w:t>
            </w:r>
            <w:r w:rsidRPr="00520D3B">
              <w:t>fortgeschrittener</w:t>
            </w:r>
            <w:r>
              <w:t>/m</w:t>
            </w:r>
            <w:r w:rsidRPr="00520D3B">
              <w:t xml:space="preserve"> Signatur</w:t>
            </w:r>
            <w:r>
              <w:t>/Siegel.</w:t>
            </w:r>
          </w:p>
        </w:tc>
      </w:tr>
      <w:tr w:rsidR="005A3CAE" w:rsidRPr="00520D3B" w14:paraId="682444C2" w14:textId="77777777" w:rsidTr="00874C89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96AA64E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4B7AC54B" w14:textId="77777777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0" w:type="dxa"/>
            <w:gridSpan w:val="12"/>
            <w:noWrap/>
            <w:vAlign w:val="center"/>
          </w:tcPr>
          <w:p w14:paraId="3FEFA89C" w14:textId="77777777" w:rsidR="005A3CAE" w:rsidRPr="00520D3B" w:rsidRDefault="005A3CAE" w:rsidP="005A3CAE">
            <w:pPr>
              <w:keepNext w:val="0"/>
              <w:widowControl w:val="0"/>
            </w:pPr>
            <w:r>
              <w:t xml:space="preserve">elektronisch mit </w:t>
            </w:r>
            <w:r w:rsidRPr="00520D3B">
              <w:t>qualifizierter</w:t>
            </w:r>
            <w:r>
              <w:t>/m</w:t>
            </w:r>
            <w:r w:rsidRPr="00520D3B">
              <w:t xml:space="preserve"> Signatur</w:t>
            </w:r>
            <w:r>
              <w:t>/Siegel.</w:t>
            </w:r>
          </w:p>
        </w:tc>
      </w:tr>
      <w:tr w:rsidR="005A3CAE" w:rsidRPr="00520D3B" w14:paraId="5D6A8DDE" w14:textId="77777777" w:rsidTr="00874C89">
        <w:trPr>
          <w:gridAfter w:val="2"/>
          <w:wAfter w:w="156" w:type="dxa"/>
          <w:trHeight w:val="284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26EA962" w14:textId="77777777" w:rsidR="005A3CAE" w:rsidRPr="00520D3B" w:rsidRDefault="005A3CAE" w:rsidP="005A3CAE">
            <w:pPr>
              <w:keepNext w:val="0"/>
              <w:widowControl w:val="0"/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7A64E572" w14:textId="77777777" w:rsidR="005A3CAE" w:rsidRPr="00520D3B" w:rsidRDefault="005A3CAE" w:rsidP="005A3CAE">
            <w:pPr>
              <w:keepNext w:val="0"/>
              <w:widowControl w:val="0"/>
            </w:pPr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0" w:type="dxa"/>
            <w:gridSpan w:val="12"/>
            <w:noWrap/>
            <w:vAlign w:val="center"/>
          </w:tcPr>
          <w:p w14:paraId="0BC3463F" w14:textId="77777777" w:rsidR="005A3CAE" w:rsidRDefault="005A3CAE" w:rsidP="005A3CAE">
            <w:pPr>
              <w:keepNext w:val="0"/>
              <w:widowControl w:val="0"/>
            </w:pPr>
            <w:r>
              <w:t>schriftlich.</w:t>
            </w:r>
          </w:p>
        </w:tc>
      </w:tr>
      <w:tr w:rsidR="005A3CAE" w:rsidRPr="008F0ED6" w14:paraId="69A6BD7B" w14:textId="77777777" w:rsidTr="008F0ED6">
        <w:trPr>
          <w:gridAfter w:val="2"/>
          <w:wAfter w:w="156" w:type="dxa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5BD15337" w14:textId="77777777" w:rsidR="005A3CAE" w:rsidRPr="008F0ED6" w:rsidRDefault="005A3CAE" w:rsidP="005A3CAE">
            <w:pPr>
              <w:keepNext w:val="0"/>
              <w:widowControl w:val="0"/>
              <w:rPr>
                <w:sz w:val="14"/>
                <w:szCs w:val="14"/>
              </w:rPr>
            </w:pPr>
          </w:p>
        </w:tc>
        <w:tc>
          <w:tcPr>
            <w:tcW w:w="524" w:type="dxa"/>
            <w:gridSpan w:val="6"/>
            <w:noWrap/>
            <w:vAlign w:val="center"/>
          </w:tcPr>
          <w:p w14:paraId="08724F75" w14:textId="77777777" w:rsidR="005A3CAE" w:rsidRPr="008F0ED6" w:rsidRDefault="005A3CAE" w:rsidP="005A3CAE">
            <w:pPr>
              <w:keepNext w:val="0"/>
              <w:widowControl w:val="0"/>
              <w:rPr>
                <w:sz w:val="14"/>
                <w:szCs w:val="14"/>
              </w:rPr>
            </w:pPr>
          </w:p>
        </w:tc>
        <w:tc>
          <w:tcPr>
            <w:tcW w:w="8950" w:type="dxa"/>
            <w:gridSpan w:val="12"/>
            <w:noWrap/>
            <w:vAlign w:val="center"/>
          </w:tcPr>
          <w:p w14:paraId="245EF341" w14:textId="77777777" w:rsidR="005A3CAE" w:rsidRPr="008F0ED6" w:rsidRDefault="005A3CAE" w:rsidP="005A3CAE">
            <w:pPr>
              <w:keepNext w:val="0"/>
              <w:widowControl w:val="0"/>
              <w:rPr>
                <w:sz w:val="14"/>
                <w:szCs w:val="14"/>
              </w:rPr>
            </w:pPr>
          </w:p>
        </w:tc>
      </w:tr>
      <w:tr w:rsidR="005A3CAE" w:rsidRPr="0009487C" w14:paraId="2F9ADA10" w14:textId="77777777" w:rsidTr="00EA38F8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3CC012B7" w14:textId="77777777" w:rsidR="005A3CAE" w:rsidRPr="0009487C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>
              <w:t>Angebotsabgabe</w:t>
            </w:r>
          </w:p>
        </w:tc>
      </w:tr>
      <w:tr w:rsidR="005A3CAE" w:rsidRPr="00520D3B" w14:paraId="6F4A178F" w14:textId="77777777" w:rsidTr="00EA38F8">
        <w:trPr>
          <w:gridAfter w:val="2"/>
          <w:wAfter w:w="156" w:type="dxa"/>
          <w:trHeight w:val="421"/>
        </w:trPr>
        <w:tc>
          <w:tcPr>
            <w:tcW w:w="454" w:type="dxa"/>
            <w:gridSpan w:val="2"/>
            <w:vMerge w:val="restart"/>
            <w:noWrap/>
            <w:tcMar>
              <w:left w:w="28" w:type="dxa"/>
            </w:tcMar>
          </w:tcPr>
          <w:p w14:paraId="62AC5AA6" w14:textId="77777777" w:rsidR="005A3CAE" w:rsidRPr="00586235" w:rsidRDefault="005A3CAE" w:rsidP="005A3CAE">
            <w:pPr>
              <w:keepNext w:val="0"/>
              <w:widowControl w:val="0"/>
              <w:jc w:val="left"/>
              <w:rPr>
                <w:b/>
              </w:rPr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091E6D0C" w14:textId="7F80EB29" w:rsidR="005A3CAE" w:rsidRPr="00520D3B" w:rsidRDefault="005A3CAE" w:rsidP="005A3CAE">
            <w:pPr>
              <w:keepNext w:val="0"/>
              <w:widowControl w:val="0"/>
              <w:spacing w:before="120"/>
            </w:pPr>
            <w:r>
              <w:t>Falls Sie nicht die Absicht haben, ein (Erst-)Angebot abzugeben, werden Sie gebeten, die Vergabestelle baldmöglichst davon zu unterrichten (entfällt bei Öffentlicher Ausschreibung).</w:t>
            </w:r>
          </w:p>
        </w:tc>
      </w:tr>
      <w:tr w:rsidR="005A3CAE" w:rsidRPr="00520D3B" w14:paraId="5F28CC06" w14:textId="77777777" w:rsidTr="00EA38F8">
        <w:trPr>
          <w:gridAfter w:val="2"/>
          <w:wAfter w:w="156" w:type="dxa"/>
          <w:trHeight w:val="421"/>
        </w:trPr>
        <w:tc>
          <w:tcPr>
            <w:tcW w:w="454" w:type="dxa"/>
            <w:gridSpan w:val="2"/>
            <w:vMerge/>
            <w:noWrap/>
            <w:tcMar>
              <w:left w:w="28" w:type="dxa"/>
            </w:tcMar>
          </w:tcPr>
          <w:p w14:paraId="0876BD9E" w14:textId="77777777" w:rsidR="005A3CAE" w:rsidRPr="00586235" w:rsidRDefault="005A3CAE" w:rsidP="005A3CAE">
            <w:pPr>
              <w:keepNext w:val="0"/>
              <w:widowControl w:val="0"/>
              <w:jc w:val="left"/>
              <w:rPr>
                <w:b/>
              </w:rPr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4E5502D5" w14:textId="77777777" w:rsidR="005A3CAE" w:rsidRDefault="005A3CAE" w:rsidP="005A3CAE">
            <w:pPr>
              <w:keepNext w:val="0"/>
              <w:widowControl w:val="0"/>
              <w:spacing w:before="120"/>
            </w:pPr>
            <w:r>
              <w:t>Bei elektronischer Angebotsübermittlung in Textform ist eine Unterschrift nicht erforderlich. Es muss im Reiter „Textform“ auf dem Vergabeportal „Metropole Ruhr“ (www.vergabe.metropoleruhr.de) Ihre Firmenbezeichnung / Vertretungsberechtigte / Firmenadresse sowie möglichst ein Ansprechpartner zum Angebot benannt werden sowie ebenso die natürliche Person, die die Erklärung abgibt. (siehe Vergabebedingungen).</w:t>
            </w:r>
          </w:p>
          <w:p w14:paraId="2E5A7434" w14:textId="77777777" w:rsidR="005A3CAE" w:rsidRDefault="005A3CAE" w:rsidP="005A3CAE">
            <w:pPr>
              <w:keepNext w:val="0"/>
              <w:widowControl w:val="0"/>
              <w:spacing w:before="120"/>
            </w:pPr>
            <w:r>
              <w:t>Das elektronische Angebot ist inkl. Anlagen bis zum Ablauf der Angebotsfrist über die Vergabeplattform der Vergabestelle zu übermitteln.</w:t>
            </w:r>
          </w:p>
        </w:tc>
      </w:tr>
      <w:tr w:rsidR="005A3CAE" w:rsidRPr="00E44B1B" w14:paraId="560A082C" w14:textId="77777777" w:rsidTr="00EA38F8">
        <w:trPr>
          <w:gridAfter w:val="2"/>
          <w:wAfter w:w="156" w:type="dxa"/>
          <w:trHeight w:val="140"/>
        </w:trPr>
        <w:tc>
          <w:tcPr>
            <w:tcW w:w="454" w:type="dxa"/>
            <w:gridSpan w:val="2"/>
            <w:noWrap/>
            <w:tcMar>
              <w:left w:w="28" w:type="dxa"/>
            </w:tcMar>
            <w:vAlign w:val="center"/>
          </w:tcPr>
          <w:p w14:paraId="3B27F9EA" w14:textId="77777777" w:rsidR="005A3CAE" w:rsidRDefault="005A3CAE" w:rsidP="005A3CAE">
            <w:pPr>
              <w:keepNext w:val="0"/>
              <w:widowControl w:val="0"/>
              <w:rPr>
                <w:b/>
              </w:rPr>
            </w:pPr>
          </w:p>
        </w:tc>
        <w:tc>
          <w:tcPr>
            <w:tcW w:w="9474" w:type="dxa"/>
            <w:gridSpan w:val="18"/>
            <w:noWrap/>
            <w:vAlign w:val="center"/>
          </w:tcPr>
          <w:p w14:paraId="07AB69E4" w14:textId="77777777" w:rsidR="005A3CAE" w:rsidRPr="00E44B1B" w:rsidRDefault="005A3CAE" w:rsidP="005A3CAE">
            <w:pPr>
              <w:keepNext w:val="0"/>
              <w:widowControl w:val="0"/>
              <w:rPr>
                <w:b/>
              </w:rPr>
            </w:pPr>
          </w:p>
        </w:tc>
      </w:tr>
      <w:tr w:rsidR="005A3CAE" w:rsidRPr="00E44B1B" w14:paraId="32509AE3" w14:textId="77777777" w:rsidTr="00EA38F8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51512DA3" w14:textId="174ACC68" w:rsidR="005A3CAE" w:rsidRPr="00E44B1B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  <w:tabs>
                <w:tab w:val="left" w:pos="57"/>
              </w:tabs>
              <w:ind w:left="357" w:hanging="357"/>
            </w:pPr>
            <w:r>
              <w:t xml:space="preserve"> Verhandlungen/Weiteres Vorgehen</w:t>
            </w:r>
          </w:p>
        </w:tc>
      </w:tr>
      <w:tr w:rsidR="005A3CAE" w:rsidRPr="00E44B1B" w14:paraId="628E3FDE" w14:textId="77777777" w:rsidTr="00EA38F8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7FD3270E" w14:textId="39A16E7F" w:rsidR="005A3CAE" w:rsidRPr="008F0ED6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0"/>
              </w:numPr>
              <w:ind w:left="510" w:hanging="510"/>
              <w:rPr>
                <w:b w:val="0"/>
              </w:rPr>
            </w:pPr>
            <w:r>
              <w:rPr>
                <w:b w:val="0"/>
              </w:rPr>
              <w:tab/>
            </w:r>
            <w:r w:rsidRPr="008F0ED6">
              <w:rPr>
                <w:b w:val="0"/>
              </w:rPr>
              <w:t>Nach Abgabe des Erstangebots werden Verhandlungen durchgeführt und anschließend die Bieter zur Abgabe eines Folgeangebotes bzw. endgültigen Angebotes aufgefordert.</w:t>
            </w:r>
          </w:p>
        </w:tc>
      </w:tr>
      <w:tr w:rsidR="005A3CAE" w:rsidRPr="008F0ED6" w14:paraId="7668C00D" w14:textId="77777777" w:rsidTr="008F0ED6">
        <w:trPr>
          <w:gridAfter w:val="2"/>
          <w:wAfter w:w="156" w:type="dxa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228E85CA" w14:textId="77777777" w:rsidR="005A3CAE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0"/>
              </w:numPr>
              <w:spacing w:before="0" w:after="0"/>
              <w:ind w:left="510" w:hanging="510"/>
              <w:rPr>
                <w:b w:val="0"/>
                <w:sz w:val="14"/>
                <w:szCs w:val="14"/>
              </w:rPr>
            </w:pPr>
          </w:p>
          <w:p w14:paraId="6FA5CF1C" w14:textId="77777777" w:rsidR="000C6D8B" w:rsidRDefault="000C6D8B" w:rsidP="000C6D8B"/>
          <w:p w14:paraId="7E704C28" w14:textId="77777777" w:rsidR="000C6D8B" w:rsidRDefault="000C6D8B" w:rsidP="000C6D8B"/>
          <w:p w14:paraId="261643F1" w14:textId="77777777" w:rsidR="000C6D8B" w:rsidRDefault="000C6D8B" w:rsidP="000C6D8B"/>
          <w:p w14:paraId="147E4422" w14:textId="77777777" w:rsidR="000C6D8B" w:rsidRDefault="000C6D8B" w:rsidP="000C6D8B"/>
          <w:p w14:paraId="20A9935A" w14:textId="77777777" w:rsidR="000C6D8B" w:rsidRDefault="000C6D8B" w:rsidP="000C6D8B"/>
          <w:p w14:paraId="5E8CB4AD" w14:textId="77777777" w:rsidR="000C6D8B" w:rsidRDefault="000C6D8B" w:rsidP="000C6D8B"/>
          <w:p w14:paraId="23C4CAB0" w14:textId="77777777" w:rsidR="000C6D8B" w:rsidRDefault="000C6D8B" w:rsidP="000C6D8B"/>
          <w:p w14:paraId="5D152F07" w14:textId="77777777" w:rsidR="000C6D8B" w:rsidRDefault="000C6D8B" w:rsidP="000C6D8B"/>
          <w:p w14:paraId="4B58C27C" w14:textId="77777777" w:rsidR="000C6D8B" w:rsidRDefault="000C6D8B" w:rsidP="000C6D8B"/>
          <w:p w14:paraId="1105998A" w14:textId="77777777" w:rsidR="000C6D8B" w:rsidRDefault="000C6D8B" w:rsidP="000C6D8B"/>
          <w:p w14:paraId="1465C96B" w14:textId="77777777" w:rsidR="000C6D8B" w:rsidRDefault="000C6D8B" w:rsidP="000C6D8B"/>
          <w:p w14:paraId="53BC35CC" w14:textId="77777777" w:rsidR="000C6D8B" w:rsidRPr="000C6D8B" w:rsidRDefault="000C6D8B" w:rsidP="000C6D8B"/>
        </w:tc>
      </w:tr>
      <w:tr w:rsidR="005A3CAE" w:rsidRPr="00E44B1B" w14:paraId="45349E02" w14:textId="77777777" w:rsidTr="00EA38F8">
        <w:trPr>
          <w:gridAfter w:val="2"/>
          <w:wAfter w:w="156" w:type="dxa"/>
          <w:trHeight w:val="397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59E8709A" w14:textId="77777777" w:rsidR="005A3CAE" w:rsidRPr="00E44B1B" w:rsidRDefault="005A3CAE" w:rsidP="005A3CAE">
            <w:pPr>
              <w:pStyle w:val="berschrift1"/>
              <w:keepNext w:val="0"/>
              <w:widowControl w:val="0"/>
              <w:numPr>
                <w:ilvl w:val="0"/>
                <w:numId w:val="30"/>
              </w:numPr>
            </w:pPr>
            <w:r w:rsidRPr="00E44B1B">
              <w:lastRenderedPageBreak/>
              <w:t>Stelle, an die sich der Bewerber oder Bieter zur Nachprüfung behaupteter Verstöße gegen die Vergabebestimmungen wenden kann (Nachprüfungsstelle nach § 21 VOB/A):</w:t>
            </w:r>
          </w:p>
        </w:tc>
      </w:tr>
      <w:tr w:rsidR="005A3CAE" w:rsidRPr="00520D3B" w14:paraId="756C125C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9333" w:type="dxa"/>
            <w:gridSpan w:val="17"/>
            <w:noWrap/>
            <w:tcMar>
              <w:left w:w="28" w:type="dxa"/>
            </w:tcMar>
            <w:vAlign w:val="center"/>
          </w:tcPr>
          <w:p w14:paraId="0E9E994F" w14:textId="77777777" w:rsidR="005A3CAE" w:rsidRPr="00520D3B" w:rsidRDefault="005A3CAE" w:rsidP="005A3CAE">
            <w:pPr>
              <w:keepNext w:val="0"/>
              <w:widowControl w:val="0"/>
            </w:pPr>
            <w:r>
              <w:t>Vergabekammer (§ 156 GWB):</w:t>
            </w:r>
          </w:p>
        </w:tc>
      </w:tr>
      <w:tr w:rsidR="005A3CAE" w:rsidRPr="00520D3B" w14:paraId="33C54CAD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4E094922" w14:textId="77777777" w:rsidR="005A3CAE" w:rsidRPr="00520D3B" w:rsidRDefault="005A3CAE" w:rsidP="005A3CAE">
            <w:pPr>
              <w:keepNext w:val="0"/>
              <w:widowControl w:val="0"/>
            </w:pPr>
            <w:r>
              <w:t>Name: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554784FA" w14:textId="2282F73E" w:rsidR="005A3CAE" w:rsidRPr="00520D3B" w:rsidRDefault="00887D10" w:rsidP="005A3CAE">
            <w:pPr>
              <w:keepNext w:val="0"/>
              <w:widowControl w:val="0"/>
            </w:pPr>
            <w:r w:rsidRPr="00B05C4E">
              <w:t>Vergabekammer Westfalen</w:t>
            </w:r>
          </w:p>
        </w:tc>
      </w:tr>
      <w:tr w:rsidR="005A3CAE" w:rsidRPr="00520D3B" w14:paraId="5ADC2098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331B6B3B" w14:textId="77777777" w:rsidR="005A3CAE" w:rsidRDefault="005A3CAE" w:rsidP="005A3CAE">
            <w:pPr>
              <w:keepNext w:val="0"/>
              <w:widowControl w:val="0"/>
            </w:pPr>
            <w:r>
              <w:t>Straße: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3DED7CDE" w14:textId="534A472B" w:rsidR="005A3CAE" w:rsidRPr="00520D3B" w:rsidRDefault="00887D10" w:rsidP="005A3CAE">
            <w:pPr>
              <w:keepNext w:val="0"/>
              <w:widowControl w:val="0"/>
            </w:pPr>
            <w:r w:rsidRPr="00887D10">
              <w:t>Albrecht-Thaer-Straße 9</w:t>
            </w:r>
          </w:p>
        </w:tc>
      </w:tr>
      <w:tr w:rsidR="005A3CAE" w:rsidRPr="00520D3B" w14:paraId="4B595D47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49DB6027" w14:textId="77777777" w:rsidR="005A3CAE" w:rsidRDefault="005A3CAE" w:rsidP="005A3CAE">
            <w:pPr>
              <w:keepNext w:val="0"/>
              <w:widowControl w:val="0"/>
            </w:pPr>
            <w:r>
              <w:t>PLZ/Ort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00049874" w14:textId="58AB519F" w:rsidR="005A3CAE" w:rsidRPr="00520D3B" w:rsidRDefault="00887D10" w:rsidP="005A3CAE">
            <w:pPr>
              <w:keepNext w:val="0"/>
              <w:widowControl w:val="0"/>
            </w:pPr>
            <w:r w:rsidRPr="00887D10">
              <w:t>48147 Münster</w:t>
            </w:r>
          </w:p>
        </w:tc>
      </w:tr>
      <w:tr w:rsidR="005A3CAE" w:rsidRPr="00520D3B" w14:paraId="282A7224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3E5C3D0B" w14:textId="77777777" w:rsidR="005A3CAE" w:rsidRDefault="005A3CAE" w:rsidP="005A3CAE">
            <w:pPr>
              <w:keepNext w:val="0"/>
              <w:widowControl w:val="0"/>
            </w:pPr>
            <w:r>
              <w:t>E-Mail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739EA4F0" w14:textId="7A71DEFF" w:rsidR="005A3CAE" w:rsidRPr="00520D3B" w:rsidRDefault="00887D10" w:rsidP="005A3CAE">
            <w:pPr>
              <w:keepNext w:val="0"/>
              <w:widowControl w:val="0"/>
            </w:pPr>
            <w:r w:rsidRPr="00887D10">
              <w:t>vergabekammer@brms.nrw.de</w:t>
            </w:r>
          </w:p>
        </w:tc>
      </w:tr>
      <w:tr w:rsidR="005A3CAE" w:rsidRPr="00520D3B" w14:paraId="746B5426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7F6998BB" w14:textId="77777777" w:rsidR="005A3CAE" w:rsidRDefault="005A3CAE" w:rsidP="005A3CAE">
            <w:pPr>
              <w:keepNext w:val="0"/>
              <w:widowControl w:val="0"/>
            </w:pPr>
            <w:r>
              <w:t>Telefon: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11152CFB" w14:textId="3309EBEE" w:rsidR="005A3CAE" w:rsidRPr="00520D3B" w:rsidRDefault="00887D10" w:rsidP="005A3CAE">
            <w:pPr>
              <w:keepNext w:val="0"/>
              <w:widowControl w:val="0"/>
            </w:pPr>
            <w:r w:rsidRPr="00887D10">
              <w:t>+49 251 411-1691</w:t>
            </w:r>
          </w:p>
        </w:tc>
      </w:tr>
      <w:tr w:rsidR="005A3CAE" w:rsidRPr="00520D3B" w14:paraId="5549D6EB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54883422" w14:textId="77777777" w:rsidR="005A3CAE" w:rsidRDefault="005A3CAE" w:rsidP="005A3CAE">
            <w:pPr>
              <w:keepNext w:val="0"/>
              <w:widowControl w:val="0"/>
            </w:pPr>
            <w:r>
              <w:t>Fax: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0844DFC9" w14:textId="784323FF" w:rsidR="005A3CAE" w:rsidRPr="00520D3B" w:rsidRDefault="00887D10" w:rsidP="005A3CAE">
            <w:pPr>
              <w:keepNext w:val="0"/>
              <w:widowControl w:val="0"/>
            </w:pPr>
            <w:r w:rsidRPr="00887D10">
              <w:t>+49 251 411-2165</w:t>
            </w:r>
          </w:p>
        </w:tc>
      </w:tr>
      <w:tr w:rsidR="005A3CAE" w:rsidRPr="00520D3B" w14:paraId="59C092EF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0CC6D85B" w14:textId="77777777" w:rsidR="005A3CAE" w:rsidRDefault="005A3CAE" w:rsidP="005A3CAE">
            <w:pPr>
              <w:keepNext w:val="0"/>
              <w:widowControl w:val="0"/>
            </w:pPr>
            <w:r>
              <w:t>URL: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4366CC83" w14:textId="0EAB7F99" w:rsidR="005A3CAE" w:rsidRPr="00520D3B" w:rsidRDefault="00887D10" w:rsidP="005A3CAE">
            <w:pPr>
              <w:keepNext w:val="0"/>
              <w:widowControl w:val="0"/>
            </w:pPr>
            <w:r w:rsidRPr="00887D10">
              <w:t>https://www.bezreg-muenster.de/themen/wirtschaft-kultur-und-kommunales/vergabekammer-westfalen</w:t>
            </w:r>
          </w:p>
        </w:tc>
      </w:tr>
      <w:tr w:rsidR="005A3CAE" w:rsidRPr="00520D3B" w14:paraId="3F055495" w14:textId="77777777" w:rsidTr="00887D10">
        <w:trPr>
          <w:gridBefore w:val="3"/>
          <w:gridAfter w:val="2"/>
          <w:wBefore w:w="595" w:type="dxa"/>
          <w:wAfter w:w="156" w:type="dxa"/>
          <w:trHeight w:val="284"/>
        </w:trPr>
        <w:tc>
          <w:tcPr>
            <w:tcW w:w="1276" w:type="dxa"/>
            <w:gridSpan w:val="11"/>
            <w:noWrap/>
            <w:tcMar>
              <w:left w:w="28" w:type="dxa"/>
            </w:tcMar>
            <w:vAlign w:val="center"/>
          </w:tcPr>
          <w:p w14:paraId="4BD1B064" w14:textId="5AF76671" w:rsidR="005A3CAE" w:rsidRPr="00520D3B" w:rsidRDefault="00887D10" w:rsidP="005A3CAE">
            <w:pPr>
              <w:keepNext w:val="0"/>
              <w:widowControl w:val="0"/>
            </w:pPr>
            <w:r>
              <w:t>Leitwege-ID:</w:t>
            </w:r>
          </w:p>
        </w:tc>
        <w:tc>
          <w:tcPr>
            <w:tcW w:w="8057" w:type="dxa"/>
            <w:gridSpan w:val="6"/>
            <w:noWrap/>
            <w:vAlign w:val="center"/>
          </w:tcPr>
          <w:p w14:paraId="4668D6CD" w14:textId="72FAB0C2" w:rsidR="005A3CAE" w:rsidRPr="00520D3B" w:rsidRDefault="00887D10" w:rsidP="005A3CAE">
            <w:pPr>
              <w:keepNext w:val="0"/>
              <w:widowControl w:val="0"/>
            </w:pPr>
            <w:r w:rsidRPr="00887D10">
              <w:t>05515-03004-07</w:t>
            </w:r>
          </w:p>
        </w:tc>
      </w:tr>
      <w:tr w:rsidR="005A3CAE" w:rsidRPr="00560423" w14:paraId="65F428B8" w14:textId="77777777" w:rsidTr="008346D3">
        <w:trPr>
          <w:gridAfter w:val="2"/>
          <w:wAfter w:w="156" w:type="dxa"/>
          <w:trHeight w:val="284"/>
        </w:trPr>
        <w:tc>
          <w:tcPr>
            <w:tcW w:w="9928" w:type="dxa"/>
            <w:gridSpan w:val="20"/>
            <w:noWrap/>
            <w:tcMar>
              <w:left w:w="28" w:type="dxa"/>
            </w:tcMar>
            <w:vAlign w:val="center"/>
          </w:tcPr>
          <w:p w14:paraId="60309DCA" w14:textId="77777777" w:rsidR="00887D10" w:rsidRDefault="00887D10" w:rsidP="00887D10">
            <w:pPr>
              <w:pStyle w:val="Listenabsatz"/>
              <w:keepNext w:val="0"/>
              <w:widowControl w:val="0"/>
              <w:tabs>
                <w:tab w:val="left" w:pos="1134"/>
                <w:tab w:val="left" w:pos="2127"/>
                <w:tab w:val="right" w:pos="9356"/>
              </w:tabs>
              <w:ind w:left="357"/>
              <w:rPr>
                <w:b/>
              </w:rPr>
            </w:pPr>
          </w:p>
          <w:p w14:paraId="4A8AB75D" w14:textId="165BF0C6" w:rsidR="005A3CAE" w:rsidRPr="008346D3" w:rsidRDefault="005A3CAE" w:rsidP="005A3CAE">
            <w:pPr>
              <w:pStyle w:val="Listenabsatz"/>
              <w:keepNext w:val="0"/>
              <w:widowControl w:val="0"/>
              <w:numPr>
                <w:ilvl w:val="0"/>
                <w:numId w:val="30"/>
              </w:numPr>
              <w:tabs>
                <w:tab w:val="left" w:pos="1134"/>
                <w:tab w:val="left" w:pos="2127"/>
                <w:tab w:val="right" w:pos="9356"/>
              </w:tabs>
              <w:ind w:left="357" w:hanging="357"/>
              <w:rPr>
                <w:b/>
              </w:rPr>
            </w:pPr>
            <w:r w:rsidRPr="008346D3">
              <w:rPr>
                <w:b/>
              </w:rPr>
              <w:t>Im Übrigen wird hinsichtlich der sonstigen Anforderungen und des Ablaufs des Teilnahmewettbewerbs und des Vergabeverfahrens auf die Teilnahmebedingungen und die weiteren Vergabeunterlagen verwiesen.</w:t>
            </w:r>
          </w:p>
          <w:p w14:paraId="46A93F74" w14:textId="77777777" w:rsidR="005A3CAE" w:rsidRPr="00560423" w:rsidRDefault="005A3CAE" w:rsidP="005A3CAE">
            <w:pPr>
              <w:keepNext w:val="0"/>
              <w:widowControl w:val="0"/>
              <w:rPr>
                <w:b/>
              </w:rPr>
            </w:pPr>
          </w:p>
        </w:tc>
      </w:tr>
    </w:tbl>
    <w:p w14:paraId="62CB040B" w14:textId="77777777" w:rsidR="00332936" w:rsidRDefault="00332936" w:rsidP="008F0ED6">
      <w:pPr>
        <w:keepNext w:val="0"/>
        <w:widowControl w:val="0"/>
      </w:pPr>
    </w:p>
    <w:sectPr w:rsidR="00332936" w:rsidSect="00AD584D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567" w:left="130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842D" w14:textId="77777777" w:rsidR="00A85B0D" w:rsidRDefault="00A85B0D">
      <w:r>
        <w:separator/>
      </w:r>
    </w:p>
    <w:p w14:paraId="461A7F60" w14:textId="77777777" w:rsidR="00A85B0D" w:rsidRDefault="00A85B0D"/>
    <w:p w14:paraId="0195553A" w14:textId="77777777" w:rsidR="00A85B0D" w:rsidRDefault="00A85B0D"/>
  </w:endnote>
  <w:endnote w:type="continuationSeparator" w:id="0">
    <w:p w14:paraId="09CDE5DF" w14:textId="77777777" w:rsidR="00A85B0D" w:rsidRDefault="00A85B0D">
      <w:r>
        <w:continuationSeparator/>
      </w:r>
    </w:p>
    <w:p w14:paraId="3AF84140" w14:textId="77777777" w:rsidR="00A85B0D" w:rsidRDefault="00A85B0D"/>
    <w:p w14:paraId="60EC18A7" w14:textId="77777777" w:rsidR="00A85B0D" w:rsidRDefault="00A85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"/>
      <w:gridCol w:w="20"/>
      <w:gridCol w:w="8118"/>
      <w:gridCol w:w="1440"/>
    </w:tblGrid>
    <w:tr w:rsidR="00566DD6" w:rsidRPr="00362072" w14:paraId="2741D65D" w14:textId="77777777" w:rsidTr="00362072">
      <w:trPr>
        <w:cantSplit/>
        <w:trHeight w:hRule="exact" w:val="397"/>
      </w:trPr>
      <w:tc>
        <w:tcPr>
          <w:tcW w:w="142" w:type="dxa"/>
          <w:vAlign w:val="center"/>
        </w:tcPr>
        <w:p w14:paraId="041C9461" w14:textId="77777777" w:rsidR="00566DD6" w:rsidRPr="00D6072E" w:rsidRDefault="00566DD6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20" w:type="dxa"/>
          <w:vAlign w:val="center"/>
        </w:tcPr>
        <w:p w14:paraId="57750090" w14:textId="77777777" w:rsidR="00566DD6" w:rsidRPr="00D6072E" w:rsidRDefault="00566DD6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8118" w:type="dxa"/>
          <w:vAlign w:val="center"/>
        </w:tcPr>
        <w:p w14:paraId="3EA37E69" w14:textId="77777777" w:rsidR="00566DD6" w:rsidRPr="00362072" w:rsidRDefault="00566DD6" w:rsidP="00362072">
          <w:pPr>
            <w:pStyle w:val="Fuzeile"/>
            <w:rPr>
              <w:rFonts w:eastAsiaTheme="minorHAnsi" w:cs="Arial"/>
              <w:sz w:val="22"/>
              <w:szCs w:val="22"/>
              <w:lang w:eastAsia="en-US"/>
            </w:rPr>
          </w:pPr>
          <w:r w:rsidRPr="00362072">
            <w:rPr>
              <w:rFonts w:cs="Arial"/>
              <w:sz w:val="14"/>
              <w:szCs w:val="14"/>
            </w:rPr>
            <w:t xml:space="preserve">Modifizierter Vordruck VHB 211 </w:t>
          </w:r>
          <w:r w:rsidRPr="00362072">
            <w:rPr>
              <w:rFonts w:eastAsiaTheme="minorHAnsi" w:cs="Arial"/>
              <w:sz w:val="14"/>
              <w:szCs w:val="14"/>
              <w:lang w:eastAsia="en-US"/>
            </w:rPr>
            <w:t>Ausgabe 2017 – Stand 2019</w:t>
          </w:r>
        </w:p>
        <w:p w14:paraId="213563C7" w14:textId="77777777" w:rsidR="00566DD6" w:rsidRPr="00362072" w:rsidRDefault="00566DD6" w:rsidP="006D73FF">
          <w:pPr>
            <w:tabs>
              <w:tab w:val="left" w:pos="84"/>
            </w:tabs>
            <w:jc w:val="left"/>
            <w:rPr>
              <w:rFonts w:cs="Arial"/>
              <w:sz w:val="14"/>
              <w:szCs w:val="14"/>
            </w:rPr>
          </w:pPr>
        </w:p>
      </w:tc>
      <w:tc>
        <w:tcPr>
          <w:tcW w:w="1440" w:type="dxa"/>
          <w:vAlign w:val="center"/>
        </w:tcPr>
        <w:p w14:paraId="184196C6" w14:textId="07A7B93D" w:rsidR="00566DD6" w:rsidRPr="00362072" w:rsidRDefault="00566DD6" w:rsidP="00D6072E">
          <w:pPr>
            <w:jc w:val="right"/>
            <w:rPr>
              <w:rFonts w:cs="Arial"/>
              <w:sz w:val="14"/>
              <w:szCs w:val="14"/>
            </w:rPr>
          </w:pPr>
          <w:r w:rsidRPr="00362072">
            <w:rPr>
              <w:rFonts w:cs="Arial"/>
              <w:snapToGrid w:val="0"/>
              <w:sz w:val="14"/>
              <w:szCs w:val="14"/>
            </w:rPr>
            <w:t xml:space="preserve">Seite </w:t>
          </w:r>
          <w:r w:rsidRPr="00362072">
            <w:rPr>
              <w:rFonts w:cs="Arial"/>
              <w:snapToGrid w:val="0"/>
              <w:sz w:val="14"/>
              <w:szCs w:val="14"/>
            </w:rPr>
            <w:fldChar w:fldCharType="begin"/>
          </w:r>
          <w:r w:rsidRPr="00362072">
            <w:rPr>
              <w:rFonts w:cs="Arial"/>
              <w:snapToGrid w:val="0"/>
              <w:sz w:val="14"/>
              <w:szCs w:val="14"/>
            </w:rPr>
            <w:instrText xml:space="preserve"> PAGE </w:instrText>
          </w:r>
          <w:r w:rsidRPr="00362072">
            <w:rPr>
              <w:rFonts w:cs="Arial"/>
              <w:snapToGrid w:val="0"/>
              <w:sz w:val="14"/>
              <w:szCs w:val="14"/>
            </w:rPr>
            <w:fldChar w:fldCharType="separate"/>
          </w:r>
          <w:r w:rsidR="00ED5735">
            <w:rPr>
              <w:rFonts w:cs="Arial"/>
              <w:noProof/>
              <w:snapToGrid w:val="0"/>
              <w:sz w:val="14"/>
              <w:szCs w:val="14"/>
            </w:rPr>
            <w:t>4</w:t>
          </w:r>
          <w:r w:rsidRPr="00362072">
            <w:rPr>
              <w:rFonts w:cs="Arial"/>
              <w:snapToGrid w:val="0"/>
              <w:sz w:val="14"/>
              <w:szCs w:val="14"/>
            </w:rPr>
            <w:fldChar w:fldCharType="end"/>
          </w:r>
          <w:r w:rsidRPr="00362072">
            <w:rPr>
              <w:rFonts w:cs="Arial"/>
              <w:snapToGrid w:val="0"/>
              <w:sz w:val="14"/>
              <w:szCs w:val="14"/>
            </w:rPr>
            <w:t xml:space="preserve"> von </w:t>
          </w:r>
          <w:r w:rsidRPr="00362072">
            <w:rPr>
              <w:rFonts w:cs="Arial"/>
              <w:snapToGrid w:val="0"/>
              <w:sz w:val="14"/>
              <w:szCs w:val="14"/>
            </w:rPr>
            <w:fldChar w:fldCharType="begin"/>
          </w:r>
          <w:r w:rsidRPr="00362072">
            <w:rPr>
              <w:rFonts w:cs="Arial"/>
              <w:snapToGrid w:val="0"/>
              <w:sz w:val="14"/>
              <w:szCs w:val="14"/>
            </w:rPr>
            <w:instrText xml:space="preserve"> NUMPAGES </w:instrText>
          </w:r>
          <w:r w:rsidRPr="00362072">
            <w:rPr>
              <w:rFonts w:cs="Arial"/>
              <w:snapToGrid w:val="0"/>
              <w:sz w:val="14"/>
              <w:szCs w:val="14"/>
            </w:rPr>
            <w:fldChar w:fldCharType="separate"/>
          </w:r>
          <w:r w:rsidR="00ED5735">
            <w:rPr>
              <w:rFonts w:cs="Arial"/>
              <w:noProof/>
              <w:snapToGrid w:val="0"/>
              <w:sz w:val="14"/>
              <w:szCs w:val="14"/>
            </w:rPr>
            <w:t>4</w:t>
          </w:r>
          <w:r w:rsidRPr="00362072">
            <w:rPr>
              <w:rFonts w:cs="Arial"/>
              <w:snapToGrid w:val="0"/>
              <w:sz w:val="14"/>
              <w:szCs w:val="14"/>
            </w:rPr>
            <w:fldChar w:fldCharType="end"/>
          </w:r>
        </w:p>
      </w:tc>
    </w:tr>
  </w:tbl>
  <w:p w14:paraId="23C97C9D" w14:textId="77777777" w:rsidR="00566DD6" w:rsidRPr="00AD584D" w:rsidRDefault="00566DD6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AFFA" w14:textId="77777777" w:rsidR="00A85B0D" w:rsidRDefault="00A85B0D">
      <w:r>
        <w:separator/>
      </w:r>
    </w:p>
    <w:p w14:paraId="5571F86A" w14:textId="77777777" w:rsidR="00A85B0D" w:rsidRDefault="00A85B0D"/>
    <w:p w14:paraId="1053D83F" w14:textId="77777777" w:rsidR="00A85B0D" w:rsidRDefault="00A85B0D"/>
  </w:footnote>
  <w:footnote w:type="continuationSeparator" w:id="0">
    <w:p w14:paraId="1D207E12" w14:textId="77777777" w:rsidR="00A85B0D" w:rsidRDefault="00A85B0D">
      <w:r>
        <w:continuationSeparator/>
      </w:r>
    </w:p>
    <w:p w14:paraId="029133F6" w14:textId="77777777" w:rsidR="00A85B0D" w:rsidRDefault="00A85B0D"/>
    <w:p w14:paraId="1783196B" w14:textId="77777777" w:rsidR="00A85B0D" w:rsidRDefault="00A85B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D968" w14:textId="5C205C59" w:rsidR="00566DD6" w:rsidRDefault="00566DD6"/>
  <w:p w14:paraId="30404D77" w14:textId="77777777" w:rsidR="00566DD6" w:rsidRDefault="00566D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9FD0" w14:textId="6083BA11" w:rsidR="00566DD6" w:rsidRPr="008346D3" w:rsidRDefault="00E94335" w:rsidP="008346D3">
    <w:pPr>
      <w:tabs>
        <w:tab w:val="center" w:pos="4536"/>
        <w:tab w:val="right" w:pos="9072"/>
      </w:tabs>
      <w:jc w:val="left"/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0" distB="0" distL="0" distR="0" wp14:anchorId="3E287972" wp14:editId="08511609">
          <wp:extent cx="469265" cy="463550"/>
          <wp:effectExtent l="0" t="0" r="6985" b="0"/>
          <wp:docPr id="64005916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6DD6" w:rsidRPr="008346D3">
      <w:rPr>
        <w:b/>
        <w:noProof/>
        <w:sz w:val="24"/>
        <w:szCs w:val="24"/>
      </w:rPr>
      <w:drawing>
        <wp:inline distT="0" distB="0" distL="0" distR="0" wp14:anchorId="5F1FD3EB" wp14:editId="6311BD14">
          <wp:extent cx="1249680" cy="426720"/>
          <wp:effectExtent l="0" t="0" r="762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66DD6" w:rsidRPr="008346D3">
      <w:rPr>
        <w:b/>
        <w:sz w:val="24"/>
        <w:szCs w:val="24"/>
      </w:rPr>
      <w:tab/>
      <w:t xml:space="preserve">                   </w:t>
    </w:r>
    <w:r>
      <w:rPr>
        <w:b/>
        <w:sz w:val="24"/>
        <w:szCs w:val="24"/>
      </w:rPr>
      <w:t xml:space="preserve"> </w:t>
    </w:r>
    <w:r w:rsidR="00566DD6">
      <w:rPr>
        <w:b/>
        <w:sz w:val="24"/>
        <w:szCs w:val="24"/>
      </w:rPr>
      <w:t xml:space="preserve"> Aufforderung zur Erstangebotsabgabe EU</w:t>
    </w:r>
    <w:r w:rsidR="00566DD6" w:rsidRPr="008346D3">
      <w:rPr>
        <w:b/>
        <w:sz w:val="24"/>
        <w:szCs w:val="24"/>
      </w:rPr>
      <w:t xml:space="preserve"> – </w:t>
    </w:r>
    <w:r w:rsidR="00566DD6">
      <w:rPr>
        <w:b/>
        <w:sz w:val="24"/>
        <w:szCs w:val="24"/>
      </w:rPr>
      <w:t>5001</w:t>
    </w:r>
  </w:p>
  <w:p w14:paraId="0544C2A3" w14:textId="77777777" w:rsidR="00566DD6" w:rsidRPr="008346D3" w:rsidRDefault="00566DD6" w:rsidP="008346D3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cs="Arial"/>
        <w:b/>
        <w:sz w:val="6"/>
        <w:szCs w:val="6"/>
      </w:rPr>
    </w:pPr>
  </w:p>
  <w:p w14:paraId="39EB930C" w14:textId="77777777" w:rsidR="00566DD6" w:rsidRPr="008346D3" w:rsidRDefault="00566DD6" w:rsidP="008346D3">
    <w:pPr>
      <w:tabs>
        <w:tab w:val="center" w:pos="4536"/>
        <w:tab w:val="right" w:pos="9072"/>
      </w:tabs>
      <w:jc w:val="right"/>
      <w:rPr>
        <w:b/>
        <w:sz w:val="24"/>
        <w:szCs w:val="24"/>
      </w:rPr>
    </w:pPr>
  </w:p>
  <w:p w14:paraId="1D75172B" w14:textId="77777777" w:rsidR="00566DD6" w:rsidRDefault="00566DD6" w:rsidP="001028D9">
    <w:pPr>
      <w:pStyle w:val="Unter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D246" w14:textId="40D23AA3" w:rsidR="00ED5735" w:rsidRDefault="00ED57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0CC"/>
    <w:multiLevelType w:val="hybridMultilevel"/>
    <w:tmpl w:val="5964A530"/>
    <w:lvl w:ilvl="0" w:tplc="CB3A2F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F08"/>
    <w:multiLevelType w:val="hybridMultilevel"/>
    <w:tmpl w:val="B3B01ED6"/>
    <w:lvl w:ilvl="0" w:tplc="9E86226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3D069CB0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3.%2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E864D6E"/>
    <w:multiLevelType w:val="hybridMultilevel"/>
    <w:tmpl w:val="6F1E5662"/>
    <w:lvl w:ilvl="0" w:tplc="683C499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E113A"/>
    <w:multiLevelType w:val="hybridMultilevel"/>
    <w:tmpl w:val="EAB020D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03AF8"/>
    <w:multiLevelType w:val="hybridMultilevel"/>
    <w:tmpl w:val="08CCE9C0"/>
    <w:lvl w:ilvl="0" w:tplc="3C70F72A">
      <w:start w:val="7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592485"/>
    <w:multiLevelType w:val="hybridMultilevel"/>
    <w:tmpl w:val="95CE68CE"/>
    <w:lvl w:ilvl="0" w:tplc="9CAE40E0">
      <w:start w:val="3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1316B8"/>
    <w:multiLevelType w:val="hybridMultilevel"/>
    <w:tmpl w:val="9F2E2A1C"/>
    <w:lvl w:ilvl="0" w:tplc="1142553C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3146D3"/>
    <w:multiLevelType w:val="hybridMultilevel"/>
    <w:tmpl w:val="AAB214C4"/>
    <w:lvl w:ilvl="0" w:tplc="CD70D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96BEA"/>
    <w:multiLevelType w:val="hybridMultilevel"/>
    <w:tmpl w:val="6840D29C"/>
    <w:lvl w:ilvl="0" w:tplc="96EEA9EC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7C3442"/>
    <w:multiLevelType w:val="hybridMultilevel"/>
    <w:tmpl w:val="F4E0CE30"/>
    <w:lvl w:ilvl="0" w:tplc="D696CFB2">
      <w:start w:val="2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E263A"/>
    <w:multiLevelType w:val="hybridMultilevel"/>
    <w:tmpl w:val="5EF098F0"/>
    <w:lvl w:ilvl="0" w:tplc="683C499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93F721A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A5F0C"/>
    <w:multiLevelType w:val="multilevel"/>
    <w:tmpl w:val="6840D29C"/>
    <w:lvl w:ilvl="0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8C9566B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206559"/>
    <w:multiLevelType w:val="multilevel"/>
    <w:tmpl w:val="B58E8BC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358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9629813">
    <w:abstractNumId w:val="2"/>
  </w:num>
  <w:num w:numId="2" w16cid:durableId="52704673">
    <w:abstractNumId w:val="10"/>
  </w:num>
  <w:num w:numId="3" w16cid:durableId="2057197019">
    <w:abstractNumId w:val="13"/>
  </w:num>
  <w:num w:numId="4" w16cid:durableId="883832915">
    <w:abstractNumId w:val="27"/>
  </w:num>
  <w:num w:numId="5" w16cid:durableId="1686011569">
    <w:abstractNumId w:val="18"/>
  </w:num>
  <w:num w:numId="6" w16cid:durableId="672218091">
    <w:abstractNumId w:val="4"/>
  </w:num>
  <w:num w:numId="7" w16cid:durableId="603998042">
    <w:abstractNumId w:val="22"/>
  </w:num>
  <w:num w:numId="8" w16cid:durableId="1011109623">
    <w:abstractNumId w:val="17"/>
  </w:num>
  <w:num w:numId="9" w16cid:durableId="470711303">
    <w:abstractNumId w:val="26"/>
  </w:num>
  <w:num w:numId="10" w16cid:durableId="1198272262">
    <w:abstractNumId w:val="9"/>
  </w:num>
  <w:num w:numId="11" w16cid:durableId="1684432125">
    <w:abstractNumId w:val="21"/>
  </w:num>
  <w:num w:numId="12" w16cid:durableId="31276054">
    <w:abstractNumId w:val="21"/>
  </w:num>
  <w:num w:numId="13" w16cid:durableId="1550411408">
    <w:abstractNumId w:val="21"/>
  </w:num>
  <w:num w:numId="14" w16cid:durableId="2144082566">
    <w:abstractNumId w:val="21"/>
  </w:num>
  <w:num w:numId="15" w16cid:durableId="1322192538">
    <w:abstractNumId w:val="21"/>
  </w:num>
  <w:num w:numId="16" w16cid:durableId="604921486">
    <w:abstractNumId w:val="3"/>
  </w:num>
  <w:num w:numId="17" w16cid:durableId="375397421">
    <w:abstractNumId w:val="3"/>
  </w:num>
  <w:num w:numId="18" w16cid:durableId="1266888894">
    <w:abstractNumId w:val="23"/>
  </w:num>
  <w:num w:numId="19" w16cid:durableId="1203708394">
    <w:abstractNumId w:val="1"/>
  </w:num>
  <w:num w:numId="20" w16cid:durableId="2050454910">
    <w:abstractNumId w:val="14"/>
  </w:num>
  <w:num w:numId="21" w16cid:durableId="825168958">
    <w:abstractNumId w:val="20"/>
  </w:num>
  <w:num w:numId="22" w16cid:durableId="1310137738">
    <w:abstractNumId w:val="11"/>
  </w:num>
  <w:num w:numId="23" w16cid:durableId="1944800228">
    <w:abstractNumId w:val="24"/>
  </w:num>
  <w:num w:numId="24" w16cid:durableId="193541716">
    <w:abstractNumId w:val="7"/>
  </w:num>
  <w:num w:numId="25" w16cid:durableId="933823850">
    <w:abstractNumId w:val="25"/>
  </w:num>
  <w:num w:numId="26" w16cid:durableId="1852178907">
    <w:abstractNumId w:val="19"/>
  </w:num>
  <w:num w:numId="27" w16cid:durableId="134835875">
    <w:abstractNumId w:val="0"/>
  </w:num>
  <w:num w:numId="28" w16cid:durableId="2088569458">
    <w:abstractNumId w:val="12"/>
  </w:num>
  <w:num w:numId="29" w16cid:durableId="1205365980">
    <w:abstractNumId w:val="3"/>
  </w:num>
  <w:num w:numId="30" w16cid:durableId="1499341162">
    <w:abstractNumId w:val="6"/>
  </w:num>
  <w:num w:numId="31" w16cid:durableId="1700159066">
    <w:abstractNumId w:val="16"/>
  </w:num>
  <w:num w:numId="32" w16cid:durableId="722482923">
    <w:abstractNumId w:val="15"/>
  </w:num>
  <w:num w:numId="33" w16cid:durableId="496850134">
    <w:abstractNumId w:val="5"/>
  </w:num>
  <w:num w:numId="34" w16cid:durableId="183908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VHB2008"/>
  </w:docVars>
  <w:rsids>
    <w:rsidRoot w:val="008B1F06"/>
    <w:rsid w:val="00001007"/>
    <w:rsid w:val="000021DC"/>
    <w:rsid w:val="000044BA"/>
    <w:rsid w:val="00004A93"/>
    <w:rsid w:val="0000737B"/>
    <w:rsid w:val="000114D3"/>
    <w:rsid w:val="00012F51"/>
    <w:rsid w:val="00013BC9"/>
    <w:rsid w:val="00025EC6"/>
    <w:rsid w:val="0002662E"/>
    <w:rsid w:val="00027B40"/>
    <w:rsid w:val="0003658C"/>
    <w:rsid w:val="000368A2"/>
    <w:rsid w:val="00047B0F"/>
    <w:rsid w:val="00056E5B"/>
    <w:rsid w:val="00070EF8"/>
    <w:rsid w:val="00072574"/>
    <w:rsid w:val="0007285F"/>
    <w:rsid w:val="0008020D"/>
    <w:rsid w:val="00081305"/>
    <w:rsid w:val="0009487C"/>
    <w:rsid w:val="00096FC8"/>
    <w:rsid w:val="000A2C19"/>
    <w:rsid w:val="000A42AA"/>
    <w:rsid w:val="000A66CE"/>
    <w:rsid w:val="000B2BDE"/>
    <w:rsid w:val="000C135E"/>
    <w:rsid w:val="000C69C4"/>
    <w:rsid w:val="000C6D8B"/>
    <w:rsid w:val="000E2231"/>
    <w:rsid w:val="000E61F1"/>
    <w:rsid w:val="000F0955"/>
    <w:rsid w:val="000F24B0"/>
    <w:rsid w:val="000F2E80"/>
    <w:rsid w:val="000F3FA7"/>
    <w:rsid w:val="001028D9"/>
    <w:rsid w:val="00106076"/>
    <w:rsid w:val="00106EFD"/>
    <w:rsid w:val="0011127A"/>
    <w:rsid w:val="001117DB"/>
    <w:rsid w:val="00120307"/>
    <w:rsid w:val="00121D64"/>
    <w:rsid w:val="001220A3"/>
    <w:rsid w:val="00124140"/>
    <w:rsid w:val="00124585"/>
    <w:rsid w:val="001249E0"/>
    <w:rsid w:val="00125285"/>
    <w:rsid w:val="00127958"/>
    <w:rsid w:val="00127C79"/>
    <w:rsid w:val="00131725"/>
    <w:rsid w:val="00136EEA"/>
    <w:rsid w:val="001426F7"/>
    <w:rsid w:val="00142C53"/>
    <w:rsid w:val="00146CAD"/>
    <w:rsid w:val="00150050"/>
    <w:rsid w:val="00150D09"/>
    <w:rsid w:val="0015129E"/>
    <w:rsid w:val="001562F3"/>
    <w:rsid w:val="00156A43"/>
    <w:rsid w:val="0015735A"/>
    <w:rsid w:val="00160513"/>
    <w:rsid w:val="0017066D"/>
    <w:rsid w:val="001711DE"/>
    <w:rsid w:val="00176176"/>
    <w:rsid w:val="00177048"/>
    <w:rsid w:val="00194BCF"/>
    <w:rsid w:val="001A2528"/>
    <w:rsid w:val="001A414F"/>
    <w:rsid w:val="001A6205"/>
    <w:rsid w:val="001A64EF"/>
    <w:rsid w:val="001B705C"/>
    <w:rsid w:val="001C509D"/>
    <w:rsid w:val="001C5934"/>
    <w:rsid w:val="001D401F"/>
    <w:rsid w:val="001D5063"/>
    <w:rsid w:val="001E0C92"/>
    <w:rsid w:val="001E0E8A"/>
    <w:rsid w:val="001E55CE"/>
    <w:rsid w:val="001E682D"/>
    <w:rsid w:val="001F47CC"/>
    <w:rsid w:val="001F5D6D"/>
    <w:rsid w:val="002020D8"/>
    <w:rsid w:val="002077F5"/>
    <w:rsid w:val="00210254"/>
    <w:rsid w:val="0021144E"/>
    <w:rsid w:val="00217454"/>
    <w:rsid w:val="00224704"/>
    <w:rsid w:val="00224B21"/>
    <w:rsid w:val="00225451"/>
    <w:rsid w:val="00230EF1"/>
    <w:rsid w:val="00235CFA"/>
    <w:rsid w:val="00240E87"/>
    <w:rsid w:val="002469C6"/>
    <w:rsid w:val="002517FD"/>
    <w:rsid w:val="00251FA7"/>
    <w:rsid w:val="002538F5"/>
    <w:rsid w:val="002613CA"/>
    <w:rsid w:val="00263542"/>
    <w:rsid w:val="00264ADC"/>
    <w:rsid w:val="00270316"/>
    <w:rsid w:val="002748DF"/>
    <w:rsid w:val="00275337"/>
    <w:rsid w:val="00275FEE"/>
    <w:rsid w:val="00282DFC"/>
    <w:rsid w:val="00285AE2"/>
    <w:rsid w:val="002868DB"/>
    <w:rsid w:val="00286B1B"/>
    <w:rsid w:val="00293711"/>
    <w:rsid w:val="002A07C6"/>
    <w:rsid w:val="002A5204"/>
    <w:rsid w:val="002A6065"/>
    <w:rsid w:val="002A6640"/>
    <w:rsid w:val="002A6900"/>
    <w:rsid w:val="002B0BC9"/>
    <w:rsid w:val="002B0BF2"/>
    <w:rsid w:val="002B4F97"/>
    <w:rsid w:val="002B5EC9"/>
    <w:rsid w:val="002C05CA"/>
    <w:rsid w:val="002C0F7B"/>
    <w:rsid w:val="002C403D"/>
    <w:rsid w:val="002C61D0"/>
    <w:rsid w:val="002C746F"/>
    <w:rsid w:val="002D74DD"/>
    <w:rsid w:val="002E34A9"/>
    <w:rsid w:val="002E4302"/>
    <w:rsid w:val="002E5EB8"/>
    <w:rsid w:val="002E6A23"/>
    <w:rsid w:val="002E7F31"/>
    <w:rsid w:val="002F3E06"/>
    <w:rsid w:val="002F4952"/>
    <w:rsid w:val="002F4EEB"/>
    <w:rsid w:val="002F7B40"/>
    <w:rsid w:val="00302590"/>
    <w:rsid w:val="00303EB6"/>
    <w:rsid w:val="003042CB"/>
    <w:rsid w:val="0031054A"/>
    <w:rsid w:val="0031099F"/>
    <w:rsid w:val="00312DED"/>
    <w:rsid w:val="0031358C"/>
    <w:rsid w:val="00324B11"/>
    <w:rsid w:val="00327698"/>
    <w:rsid w:val="00332936"/>
    <w:rsid w:val="00336261"/>
    <w:rsid w:val="003364C5"/>
    <w:rsid w:val="00336901"/>
    <w:rsid w:val="00346B69"/>
    <w:rsid w:val="00347255"/>
    <w:rsid w:val="0035142F"/>
    <w:rsid w:val="003552CC"/>
    <w:rsid w:val="00355514"/>
    <w:rsid w:val="00361E66"/>
    <w:rsid w:val="00362072"/>
    <w:rsid w:val="00362A49"/>
    <w:rsid w:val="003656D8"/>
    <w:rsid w:val="00366E47"/>
    <w:rsid w:val="0037011E"/>
    <w:rsid w:val="00374977"/>
    <w:rsid w:val="00374CFE"/>
    <w:rsid w:val="003772E6"/>
    <w:rsid w:val="00384732"/>
    <w:rsid w:val="0039306B"/>
    <w:rsid w:val="0039581D"/>
    <w:rsid w:val="003A36E9"/>
    <w:rsid w:val="003A70CB"/>
    <w:rsid w:val="003B33D9"/>
    <w:rsid w:val="003B41D6"/>
    <w:rsid w:val="003B4F49"/>
    <w:rsid w:val="003B6317"/>
    <w:rsid w:val="003D2FD8"/>
    <w:rsid w:val="003D3E99"/>
    <w:rsid w:val="003D48C5"/>
    <w:rsid w:val="003D4C0E"/>
    <w:rsid w:val="003E2CD4"/>
    <w:rsid w:val="003E48D8"/>
    <w:rsid w:val="003E7E5A"/>
    <w:rsid w:val="00400CB4"/>
    <w:rsid w:val="004030BE"/>
    <w:rsid w:val="0041002A"/>
    <w:rsid w:val="00424038"/>
    <w:rsid w:val="0043040D"/>
    <w:rsid w:val="00433A1E"/>
    <w:rsid w:val="004340BE"/>
    <w:rsid w:val="004402EF"/>
    <w:rsid w:val="004425D1"/>
    <w:rsid w:val="0044789F"/>
    <w:rsid w:val="00450963"/>
    <w:rsid w:val="0045228F"/>
    <w:rsid w:val="00454471"/>
    <w:rsid w:val="0045726B"/>
    <w:rsid w:val="00462810"/>
    <w:rsid w:val="00465207"/>
    <w:rsid w:val="0047055A"/>
    <w:rsid w:val="004706DA"/>
    <w:rsid w:val="00473714"/>
    <w:rsid w:val="00473AF4"/>
    <w:rsid w:val="00474356"/>
    <w:rsid w:val="004749BE"/>
    <w:rsid w:val="00480ABD"/>
    <w:rsid w:val="00480ACE"/>
    <w:rsid w:val="00483C89"/>
    <w:rsid w:val="00484C3E"/>
    <w:rsid w:val="00485F53"/>
    <w:rsid w:val="00492429"/>
    <w:rsid w:val="00493773"/>
    <w:rsid w:val="0049433B"/>
    <w:rsid w:val="004B0DDB"/>
    <w:rsid w:val="004B1E05"/>
    <w:rsid w:val="004B75EC"/>
    <w:rsid w:val="004C5609"/>
    <w:rsid w:val="004D36E6"/>
    <w:rsid w:val="004E2885"/>
    <w:rsid w:val="004E3711"/>
    <w:rsid w:val="0050306C"/>
    <w:rsid w:val="005055F5"/>
    <w:rsid w:val="00520D3B"/>
    <w:rsid w:val="005234ED"/>
    <w:rsid w:val="00526901"/>
    <w:rsid w:val="00527D2A"/>
    <w:rsid w:val="00532591"/>
    <w:rsid w:val="005333C9"/>
    <w:rsid w:val="00533F77"/>
    <w:rsid w:val="00536184"/>
    <w:rsid w:val="00543B14"/>
    <w:rsid w:val="0055242C"/>
    <w:rsid w:val="005539DF"/>
    <w:rsid w:val="005579B8"/>
    <w:rsid w:val="00560423"/>
    <w:rsid w:val="00566DD6"/>
    <w:rsid w:val="00570C55"/>
    <w:rsid w:val="005712F2"/>
    <w:rsid w:val="00573601"/>
    <w:rsid w:val="00576C66"/>
    <w:rsid w:val="00576D5A"/>
    <w:rsid w:val="00586235"/>
    <w:rsid w:val="0058666D"/>
    <w:rsid w:val="00586B32"/>
    <w:rsid w:val="00587299"/>
    <w:rsid w:val="005A3CAE"/>
    <w:rsid w:val="005A5216"/>
    <w:rsid w:val="005A62EC"/>
    <w:rsid w:val="005A730A"/>
    <w:rsid w:val="005B0FD1"/>
    <w:rsid w:val="005B7667"/>
    <w:rsid w:val="005B7CC0"/>
    <w:rsid w:val="005C0ADA"/>
    <w:rsid w:val="005C41DA"/>
    <w:rsid w:val="005C5D44"/>
    <w:rsid w:val="005C78FC"/>
    <w:rsid w:val="005C7D6D"/>
    <w:rsid w:val="005D7262"/>
    <w:rsid w:val="005E103F"/>
    <w:rsid w:val="005E3E96"/>
    <w:rsid w:val="005E44BC"/>
    <w:rsid w:val="005E51F7"/>
    <w:rsid w:val="005E5814"/>
    <w:rsid w:val="005E6098"/>
    <w:rsid w:val="005F32A5"/>
    <w:rsid w:val="005F41CD"/>
    <w:rsid w:val="005F4568"/>
    <w:rsid w:val="00602F09"/>
    <w:rsid w:val="00605DD3"/>
    <w:rsid w:val="00606550"/>
    <w:rsid w:val="00612AA7"/>
    <w:rsid w:val="00614636"/>
    <w:rsid w:val="00614CF8"/>
    <w:rsid w:val="00616869"/>
    <w:rsid w:val="006168F7"/>
    <w:rsid w:val="00617AB5"/>
    <w:rsid w:val="0062037B"/>
    <w:rsid w:val="00620B10"/>
    <w:rsid w:val="00623846"/>
    <w:rsid w:val="00627FE6"/>
    <w:rsid w:val="00630DC2"/>
    <w:rsid w:val="006373F0"/>
    <w:rsid w:val="00640260"/>
    <w:rsid w:val="00642B17"/>
    <w:rsid w:val="00643351"/>
    <w:rsid w:val="006454C7"/>
    <w:rsid w:val="0066119D"/>
    <w:rsid w:val="00667DCD"/>
    <w:rsid w:val="00674897"/>
    <w:rsid w:val="00674A7C"/>
    <w:rsid w:val="00674E5E"/>
    <w:rsid w:val="00675818"/>
    <w:rsid w:val="00694187"/>
    <w:rsid w:val="00694431"/>
    <w:rsid w:val="006971DA"/>
    <w:rsid w:val="006A5AED"/>
    <w:rsid w:val="006A5D4D"/>
    <w:rsid w:val="006B28BB"/>
    <w:rsid w:val="006B44D2"/>
    <w:rsid w:val="006B7CF1"/>
    <w:rsid w:val="006B7EC9"/>
    <w:rsid w:val="006C1BFF"/>
    <w:rsid w:val="006D70A3"/>
    <w:rsid w:val="006D73FF"/>
    <w:rsid w:val="006E0531"/>
    <w:rsid w:val="006E2644"/>
    <w:rsid w:val="006E7D03"/>
    <w:rsid w:val="006F058B"/>
    <w:rsid w:val="006F1A52"/>
    <w:rsid w:val="006F1F65"/>
    <w:rsid w:val="006F46F3"/>
    <w:rsid w:val="006F4F17"/>
    <w:rsid w:val="00702498"/>
    <w:rsid w:val="00711139"/>
    <w:rsid w:val="007146C4"/>
    <w:rsid w:val="00717FE3"/>
    <w:rsid w:val="007272ED"/>
    <w:rsid w:val="0073099A"/>
    <w:rsid w:val="00734EDE"/>
    <w:rsid w:val="007378AC"/>
    <w:rsid w:val="00751C7C"/>
    <w:rsid w:val="007633C2"/>
    <w:rsid w:val="00764057"/>
    <w:rsid w:val="00766B7A"/>
    <w:rsid w:val="0078009A"/>
    <w:rsid w:val="0078194F"/>
    <w:rsid w:val="00786BB4"/>
    <w:rsid w:val="007904EF"/>
    <w:rsid w:val="00796756"/>
    <w:rsid w:val="00797AE3"/>
    <w:rsid w:val="007A44F4"/>
    <w:rsid w:val="007A46E0"/>
    <w:rsid w:val="007B6485"/>
    <w:rsid w:val="007B65FA"/>
    <w:rsid w:val="007E3A25"/>
    <w:rsid w:val="007E51AB"/>
    <w:rsid w:val="007E75E9"/>
    <w:rsid w:val="007F5207"/>
    <w:rsid w:val="007F6278"/>
    <w:rsid w:val="00800ED1"/>
    <w:rsid w:val="00804708"/>
    <w:rsid w:val="008127FC"/>
    <w:rsid w:val="00813DE8"/>
    <w:rsid w:val="0081768A"/>
    <w:rsid w:val="00821BBE"/>
    <w:rsid w:val="008346D3"/>
    <w:rsid w:val="008371BD"/>
    <w:rsid w:val="008528B0"/>
    <w:rsid w:val="00865368"/>
    <w:rsid w:val="00866450"/>
    <w:rsid w:val="00866AA4"/>
    <w:rsid w:val="008673A6"/>
    <w:rsid w:val="00874C89"/>
    <w:rsid w:val="00875C3F"/>
    <w:rsid w:val="00882D6E"/>
    <w:rsid w:val="00887D10"/>
    <w:rsid w:val="00891085"/>
    <w:rsid w:val="00892250"/>
    <w:rsid w:val="008937A7"/>
    <w:rsid w:val="008A13F3"/>
    <w:rsid w:val="008A5B04"/>
    <w:rsid w:val="008A649D"/>
    <w:rsid w:val="008B1F06"/>
    <w:rsid w:val="008B7D31"/>
    <w:rsid w:val="008C25CA"/>
    <w:rsid w:val="008C629B"/>
    <w:rsid w:val="008D4700"/>
    <w:rsid w:val="008D61B5"/>
    <w:rsid w:val="008D70F6"/>
    <w:rsid w:val="008D764D"/>
    <w:rsid w:val="008E12D3"/>
    <w:rsid w:val="008F0ED6"/>
    <w:rsid w:val="008F43B5"/>
    <w:rsid w:val="008F52AA"/>
    <w:rsid w:val="008F6547"/>
    <w:rsid w:val="008F68CB"/>
    <w:rsid w:val="008F6A14"/>
    <w:rsid w:val="008F7380"/>
    <w:rsid w:val="00905B2B"/>
    <w:rsid w:val="00910F0B"/>
    <w:rsid w:val="00911621"/>
    <w:rsid w:val="0092027E"/>
    <w:rsid w:val="0092441E"/>
    <w:rsid w:val="009259FA"/>
    <w:rsid w:val="00927092"/>
    <w:rsid w:val="00927236"/>
    <w:rsid w:val="00937BB8"/>
    <w:rsid w:val="00942F38"/>
    <w:rsid w:val="00954D7D"/>
    <w:rsid w:val="00956111"/>
    <w:rsid w:val="00956322"/>
    <w:rsid w:val="00962412"/>
    <w:rsid w:val="00963FFC"/>
    <w:rsid w:val="00970D5A"/>
    <w:rsid w:val="00970DC7"/>
    <w:rsid w:val="0097166A"/>
    <w:rsid w:val="00974A2D"/>
    <w:rsid w:val="00983D09"/>
    <w:rsid w:val="0099679F"/>
    <w:rsid w:val="009A214D"/>
    <w:rsid w:val="009A3215"/>
    <w:rsid w:val="009A3D4E"/>
    <w:rsid w:val="009B5231"/>
    <w:rsid w:val="009C14BE"/>
    <w:rsid w:val="009C40B4"/>
    <w:rsid w:val="009C4D11"/>
    <w:rsid w:val="009C76AC"/>
    <w:rsid w:val="009D3846"/>
    <w:rsid w:val="009D4C9D"/>
    <w:rsid w:val="009D552B"/>
    <w:rsid w:val="009F185E"/>
    <w:rsid w:val="009F331A"/>
    <w:rsid w:val="009F3F45"/>
    <w:rsid w:val="00A00872"/>
    <w:rsid w:val="00A03CD0"/>
    <w:rsid w:val="00A05603"/>
    <w:rsid w:val="00A07357"/>
    <w:rsid w:val="00A12FA3"/>
    <w:rsid w:val="00A16EED"/>
    <w:rsid w:val="00A16F0D"/>
    <w:rsid w:val="00A20980"/>
    <w:rsid w:val="00A250A6"/>
    <w:rsid w:val="00A25D0A"/>
    <w:rsid w:val="00A32B2D"/>
    <w:rsid w:val="00A37F0D"/>
    <w:rsid w:val="00A437AC"/>
    <w:rsid w:val="00A50735"/>
    <w:rsid w:val="00A5084B"/>
    <w:rsid w:val="00A560C6"/>
    <w:rsid w:val="00A62068"/>
    <w:rsid w:val="00A67A43"/>
    <w:rsid w:val="00A75824"/>
    <w:rsid w:val="00A75CF3"/>
    <w:rsid w:val="00A7680B"/>
    <w:rsid w:val="00A76F46"/>
    <w:rsid w:val="00A82A9D"/>
    <w:rsid w:val="00A83590"/>
    <w:rsid w:val="00A83BE5"/>
    <w:rsid w:val="00A85B0D"/>
    <w:rsid w:val="00A86DF8"/>
    <w:rsid w:val="00A90C84"/>
    <w:rsid w:val="00A93A3F"/>
    <w:rsid w:val="00A9574F"/>
    <w:rsid w:val="00AA7232"/>
    <w:rsid w:val="00AB00AC"/>
    <w:rsid w:val="00AB064F"/>
    <w:rsid w:val="00AB2ED0"/>
    <w:rsid w:val="00AB424A"/>
    <w:rsid w:val="00AC3D7E"/>
    <w:rsid w:val="00AC56D5"/>
    <w:rsid w:val="00AC7F2D"/>
    <w:rsid w:val="00AD48AD"/>
    <w:rsid w:val="00AD584D"/>
    <w:rsid w:val="00AD5D92"/>
    <w:rsid w:val="00AE4670"/>
    <w:rsid w:val="00AE4AF0"/>
    <w:rsid w:val="00B003C3"/>
    <w:rsid w:val="00B12A50"/>
    <w:rsid w:val="00B14866"/>
    <w:rsid w:val="00B14EF0"/>
    <w:rsid w:val="00B245E0"/>
    <w:rsid w:val="00B252E0"/>
    <w:rsid w:val="00B26AD9"/>
    <w:rsid w:val="00B30EC6"/>
    <w:rsid w:val="00B315F4"/>
    <w:rsid w:val="00B31B7F"/>
    <w:rsid w:val="00B40909"/>
    <w:rsid w:val="00B40C08"/>
    <w:rsid w:val="00B434E5"/>
    <w:rsid w:val="00B601D1"/>
    <w:rsid w:val="00B60F89"/>
    <w:rsid w:val="00B61D2B"/>
    <w:rsid w:val="00B66ED5"/>
    <w:rsid w:val="00B7043B"/>
    <w:rsid w:val="00B721AD"/>
    <w:rsid w:val="00B75D74"/>
    <w:rsid w:val="00B8018F"/>
    <w:rsid w:val="00B81736"/>
    <w:rsid w:val="00B836CA"/>
    <w:rsid w:val="00B90482"/>
    <w:rsid w:val="00B9692F"/>
    <w:rsid w:val="00B96ADB"/>
    <w:rsid w:val="00B978A0"/>
    <w:rsid w:val="00BA15F2"/>
    <w:rsid w:val="00BA4729"/>
    <w:rsid w:val="00BA5E42"/>
    <w:rsid w:val="00BB0CF9"/>
    <w:rsid w:val="00BB18A4"/>
    <w:rsid w:val="00BB2134"/>
    <w:rsid w:val="00BB26FF"/>
    <w:rsid w:val="00BB2F8E"/>
    <w:rsid w:val="00BB6EF1"/>
    <w:rsid w:val="00BC056B"/>
    <w:rsid w:val="00BC14D7"/>
    <w:rsid w:val="00BC194B"/>
    <w:rsid w:val="00BC546E"/>
    <w:rsid w:val="00BD7FA5"/>
    <w:rsid w:val="00BE17D6"/>
    <w:rsid w:val="00BE3462"/>
    <w:rsid w:val="00BE47F4"/>
    <w:rsid w:val="00BE52D0"/>
    <w:rsid w:val="00BE7FD1"/>
    <w:rsid w:val="00BF62FF"/>
    <w:rsid w:val="00BF730D"/>
    <w:rsid w:val="00C02037"/>
    <w:rsid w:val="00C035DA"/>
    <w:rsid w:val="00C101BF"/>
    <w:rsid w:val="00C1098F"/>
    <w:rsid w:val="00C134DD"/>
    <w:rsid w:val="00C14030"/>
    <w:rsid w:val="00C246AC"/>
    <w:rsid w:val="00C26124"/>
    <w:rsid w:val="00C2678D"/>
    <w:rsid w:val="00C26A0D"/>
    <w:rsid w:val="00C30192"/>
    <w:rsid w:val="00C322A9"/>
    <w:rsid w:val="00C42341"/>
    <w:rsid w:val="00C44039"/>
    <w:rsid w:val="00C54257"/>
    <w:rsid w:val="00C568C8"/>
    <w:rsid w:val="00C67F3D"/>
    <w:rsid w:val="00C708F6"/>
    <w:rsid w:val="00C764C5"/>
    <w:rsid w:val="00C81EA7"/>
    <w:rsid w:val="00C836BF"/>
    <w:rsid w:val="00C90A31"/>
    <w:rsid w:val="00C92740"/>
    <w:rsid w:val="00C92EA2"/>
    <w:rsid w:val="00CA07B7"/>
    <w:rsid w:val="00CC02A9"/>
    <w:rsid w:val="00CC32AC"/>
    <w:rsid w:val="00CC79D7"/>
    <w:rsid w:val="00CD54C7"/>
    <w:rsid w:val="00CD59DE"/>
    <w:rsid w:val="00CD6013"/>
    <w:rsid w:val="00CD712F"/>
    <w:rsid w:val="00CE0836"/>
    <w:rsid w:val="00CE1648"/>
    <w:rsid w:val="00CE2D29"/>
    <w:rsid w:val="00CF0E3C"/>
    <w:rsid w:val="00CF1B9C"/>
    <w:rsid w:val="00CF31C6"/>
    <w:rsid w:val="00CF64C4"/>
    <w:rsid w:val="00CF7C2B"/>
    <w:rsid w:val="00D00C3D"/>
    <w:rsid w:val="00D05C74"/>
    <w:rsid w:val="00D103F6"/>
    <w:rsid w:val="00D14444"/>
    <w:rsid w:val="00D161EE"/>
    <w:rsid w:val="00D200E3"/>
    <w:rsid w:val="00D22B18"/>
    <w:rsid w:val="00D23914"/>
    <w:rsid w:val="00D24A8C"/>
    <w:rsid w:val="00D25C49"/>
    <w:rsid w:val="00D27C6F"/>
    <w:rsid w:val="00D43345"/>
    <w:rsid w:val="00D46ED9"/>
    <w:rsid w:val="00D47A73"/>
    <w:rsid w:val="00D47EAE"/>
    <w:rsid w:val="00D52CB9"/>
    <w:rsid w:val="00D55173"/>
    <w:rsid w:val="00D6072E"/>
    <w:rsid w:val="00D61B46"/>
    <w:rsid w:val="00D61E68"/>
    <w:rsid w:val="00D636FE"/>
    <w:rsid w:val="00D64703"/>
    <w:rsid w:val="00D71FCB"/>
    <w:rsid w:val="00D76D75"/>
    <w:rsid w:val="00D943F1"/>
    <w:rsid w:val="00DA2137"/>
    <w:rsid w:val="00DA276D"/>
    <w:rsid w:val="00DA4F7B"/>
    <w:rsid w:val="00DA7F65"/>
    <w:rsid w:val="00DB380D"/>
    <w:rsid w:val="00DB3C45"/>
    <w:rsid w:val="00DB4E24"/>
    <w:rsid w:val="00DB6C0D"/>
    <w:rsid w:val="00DC2EA6"/>
    <w:rsid w:val="00DC4158"/>
    <w:rsid w:val="00DC7813"/>
    <w:rsid w:val="00DC7E08"/>
    <w:rsid w:val="00DE0383"/>
    <w:rsid w:val="00DE2F64"/>
    <w:rsid w:val="00DE420C"/>
    <w:rsid w:val="00DE57F4"/>
    <w:rsid w:val="00E02FAA"/>
    <w:rsid w:val="00E042A5"/>
    <w:rsid w:val="00E04A2C"/>
    <w:rsid w:val="00E1115D"/>
    <w:rsid w:val="00E112E0"/>
    <w:rsid w:val="00E11887"/>
    <w:rsid w:val="00E14507"/>
    <w:rsid w:val="00E15C7B"/>
    <w:rsid w:val="00E2176A"/>
    <w:rsid w:val="00E23117"/>
    <w:rsid w:val="00E27604"/>
    <w:rsid w:val="00E30CF1"/>
    <w:rsid w:val="00E322E9"/>
    <w:rsid w:val="00E35557"/>
    <w:rsid w:val="00E35C40"/>
    <w:rsid w:val="00E44B1B"/>
    <w:rsid w:val="00E47E26"/>
    <w:rsid w:val="00E557DF"/>
    <w:rsid w:val="00E578EB"/>
    <w:rsid w:val="00E57C59"/>
    <w:rsid w:val="00E6087B"/>
    <w:rsid w:val="00E641DE"/>
    <w:rsid w:val="00E75514"/>
    <w:rsid w:val="00E82F50"/>
    <w:rsid w:val="00E85EBB"/>
    <w:rsid w:val="00E921B9"/>
    <w:rsid w:val="00E93AF0"/>
    <w:rsid w:val="00E94335"/>
    <w:rsid w:val="00E94C72"/>
    <w:rsid w:val="00E955F5"/>
    <w:rsid w:val="00E95BCA"/>
    <w:rsid w:val="00EA38F8"/>
    <w:rsid w:val="00EA49E8"/>
    <w:rsid w:val="00EA5658"/>
    <w:rsid w:val="00EA7B91"/>
    <w:rsid w:val="00EB3AE5"/>
    <w:rsid w:val="00EC5353"/>
    <w:rsid w:val="00EC5A94"/>
    <w:rsid w:val="00EC7AED"/>
    <w:rsid w:val="00ED2CB8"/>
    <w:rsid w:val="00ED5735"/>
    <w:rsid w:val="00ED7C19"/>
    <w:rsid w:val="00EE0229"/>
    <w:rsid w:val="00EE0B93"/>
    <w:rsid w:val="00EE2D15"/>
    <w:rsid w:val="00EF6A40"/>
    <w:rsid w:val="00F020DC"/>
    <w:rsid w:val="00F1271A"/>
    <w:rsid w:val="00F12D24"/>
    <w:rsid w:val="00F133C2"/>
    <w:rsid w:val="00F14CC5"/>
    <w:rsid w:val="00F21669"/>
    <w:rsid w:val="00F32C49"/>
    <w:rsid w:val="00F36274"/>
    <w:rsid w:val="00F43570"/>
    <w:rsid w:val="00F45C41"/>
    <w:rsid w:val="00F46C0D"/>
    <w:rsid w:val="00F51E69"/>
    <w:rsid w:val="00F55389"/>
    <w:rsid w:val="00F6279E"/>
    <w:rsid w:val="00F66DF5"/>
    <w:rsid w:val="00F67AAE"/>
    <w:rsid w:val="00F72F1C"/>
    <w:rsid w:val="00F74653"/>
    <w:rsid w:val="00F749AB"/>
    <w:rsid w:val="00F77542"/>
    <w:rsid w:val="00F83B4C"/>
    <w:rsid w:val="00F84735"/>
    <w:rsid w:val="00F87130"/>
    <w:rsid w:val="00F92CF7"/>
    <w:rsid w:val="00FA0151"/>
    <w:rsid w:val="00FA1DB7"/>
    <w:rsid w:val="00FA2744"/>
    <w:rsid w:val="00FA3443"/>
    <w:rsid w:val="00FB131E"/>
    <w:rsid w:val="00FB37F2"/>
    <w:rsid w:val="00FC0395"/>
    <w:rsid w:val="00FC0982"/>
    <w:rsid w:val="00FC1057"/>
    <w:rsid w:val="00FC114E"/>
    <w:rsid w:val="00FC4ADC"/>
    <w:rsid w:val="00FD31CB"/>
    <w:rsid w:val="00FD49AF"/>
    <w:rsid w:val="00FE2AD3"/>
    <w:rsid w:val="00FE41B9"/>
    <w:rsid w:val="00FE5D36"/>
    <w:rsid w:val="00FE68E6"/>
    <w:rsid w:val="00FF36B9"/>
    <w:rsid w:val="00FF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E8F02B"/>
  <w15:docId w15:val="{C639B93A-444B-4ABC-B1B9-6D4B82DD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45E0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73099A"/>
    <w:pPr>
      <w:numPr>
        <w:numId w:val="17"/>
      </w:numPr>
      <w:spacing w:before="60" w:after="6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73099A"/>
    <w:pPr>
      <w:tabs>
        <w:tab w:val="left" w:pos="567"/>
      </w:tabs>
      <w:spacing w:before="60" w:after="6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ettLinks0cmHngend1cm">
    <w:name w:val="Formatvorlage Fett Links:  0 cm Hängend:  1 cm"/>
    <w:basedOn w:val="Standard"/>
    <w:rsid w:val="00E578EB"/>
    <w:rPr>
      <w:b/>
      <w:bCs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E042A5"/>
    <w:rPr>
      <w:rFonts w:ascii="Arial" w:hAnsi="Arial"/>
    </w:rPr>
    <w:tblPr/>
    <w:tcPr>
      <w:noWrap/>
      <w:tcMar>
        <w:left w:w="28" w:type="dxa"/>
      </w:tcMar>
      <w:vAlign w:val="center"/>
    </w:tcPr>
  </w:style>
  <w:style w:type="table" w:styleId="Tabellenraster">
    <w:name w:val="Table Grid"/>
    <w:basedOn w:val="NormaleTabelle"/>
    <w:rsid w:val="002F3E06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E12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E12D3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C4403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44039"/>
  </w:style>
  <w:style w:type="character" w:customStyle="1" w:styleId="KommentartextZchn">
    <w:name w:val="Kommentartext Zchn"/>
    <w:link w:val="Kommentartext"/>
    <w:rsid w:val="00C4403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44039"/>
    <w:rPr>
      <w:b/>
      <w:bCs/>
    </w:rPr>
  </w:style>
  <w:style w:type="character" w:customStyle="1" w:styleId="KommentarthemaZchn">
    <w:name w:val="Kommentarthema Zchn"/>
    <w:link w:val="Kommentarthema"/>
    <w:rsid w:val="00C4403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B60F89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637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F29FF-4A6A-4E15-82A9-2FCF1291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5</Pages>
  <Words>1271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zur Angebotsabgabe</vt:lpstr>
    </vt:vector>
  </TitlesOfParts>
  <Company>BBR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zur Angebotsabgabe</dc:title>
  <dc:subject>Aufforderung zur Angebotsabgabe national</dc:subject>
  <dc:creator>Dorothea Fenner</dc:creator>
  <cp:lastModifiedBy>Benli, Suphi</cp:lastModifiedBy>
  <cp:revision>7</cp:revision>
  <cp:lastPrinted>2016-02-18T07:35:00Z</cp:lastPrinted>
  <dcterms:created xsi:type="dcterms:W3CDTF">2026-06-09T11:43:00Z</dcterms:created>
  <dcterms:modified xsi:type="dcterms:W3CDTF">2026-07-03T08:40:00Z</dcterms:modified>
</cp:coreProperties>
</file>