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055-25-00618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055-25-00618 - HvB - Herzog von Braunschweig Kaserne Minden, Anpassung Zahnarztgruppe Gebäude 5: Trockenbauarbeiten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Trockenbauarbeiten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