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C41F96" w14:paraId="7BA7B20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29FB39FD" w14:textId="77777777" w:rsidR="00C41F96" w:rsidRPr="00DA390D" w:rsidRDefault="00C41F96" w:rsidP="00B25A7B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25EC7741" w14:textId="77777777" w:rsidR="00C41F96" w:rsidRPr="00DA390D" w:rsidRDefault="00C41F96" w:rsidP="00B25A7B">
            <w:pPr>
              <w:pStyle w:val="Untertitel"/>
            </w:pPr>
            <w:r>
              <w:t>Ort, Datum</w:t>
            </w:r>
          </w:p>
        </w:tc>
      </w:tr>
      <w:tr w:rsidR="00C41F96" w14:paraId="2E6A3004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6B64D5CF" w14:textId="77777777" w:rsidR="00C41F96" w:rsidRDefault="0027644E" w:rsidP="00B25A7B">
            <w:pPr>
              <w:pStyle w:val="Untertitel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166B535F" w14:textId="77777777" w:rsidR="00C41F96" w:rsidRDefault="0027644E" w:rsidP="00B25A7B">
            <w:pPr>
              <w:pStyle w:val="Untertitel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41F96" w14:paraId="3C4CFA44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3AC0CE6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11BA8A01" w14:textId="77777777" w:rsidR="00C41F96" w:rsidRDefault="00C41F96" w:rsidP="00B25A7B">
            <w:pPr>
              <w:pStyle w:val="Untertitel"/>
              <w:jc w:val="left"/>
            </w:pPr>
            <w:r>
              <w:t>Anschrift</w:t>
            </w:r>
          </w:p>
        </w:tc>
      </w:tr>
      <w:tr w:rsidR="00C41F96" w14:paraId="09608A8B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29DB7E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0D653FB" w14:textId="77777777" w:rsidR="00C41F96" w:rsidRDefault="0027644E" w:rsidP="00B25A7B">
            <w:pPr>
              <w:pStyle w:val="Untertitel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142B6" w14:paraId="2DF58D00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AFBF7A" w14:textId="77777777" w:rsidR="00D142B6" w:rsidRDefault="00D142B6" w:rsidP="0032705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0C518204" w14:textId="77777777" w:rsidR="00D142B6" w:rsidRDefault="003244E8" w:rsidP="0032705D">
            <w:pPr>
              <w:pStyle w:val="Untertitel"/>
              <w:jc w:val="left"/>
            </w:pPr>
            <w:r>
              <w:t>Ansprechperson</w:t>
            </w:r>
          </w:p>
        </w:tc>
      </w:tr>
      <w:tr w:rsidR="00C41F96" w14:paraId="76B22EAB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2EFFA8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B4E2" w14:textId="77777777" w:rsidR="00C41F96" w:rsidRDefault="0027644E" w:rsidP="00B25A7B">
            <w:pPr>
              <w:pStyle w:val="Untertitel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41F96" w14:paraId="38AD67B4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B55DE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DFD2C3" w14:textId="77777777" w:rsidR="00C41F96" w:rsidRDefault="00C41F96" w:rsidP="00B25A7B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A561FF" w14:textId="77777777" w:rsidR="00C41F96" w:rsidRDefault="00C41F96" w:rsidP="00B25A7B">
            <w:pPr>
              <w:pStyle w:val="Untertitel"/>
              <w:jc w:val="left"/>
            </w:pPr>
            <w:r>
              <w:t>Telefax</w:t>
            </w:r>
          </w:p>
        </w:tc>
      </w:tr>
      <w:tr w:rsidR="00C41F96" w14:paraId="0C25F852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7025B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3965" w14:textId="77777777" w:rsidR="00C41F96" w:rsidRDefault="0027644E" w:rsidP="00B25A7B">
            <w:pPr>
              <w:pStyle w:val="Untertitel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B606" w14:textId="77777777" w:rsidR="00C41F96" w:rsidRDefault="0027644E" w:rsidP="00B25A7B">
            <w:pPr>
              <w:pStyle w:val="Untertitel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41F96" w14:paraId="44AC44A6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B42A3F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C57F2A" w14:textId="77777777" w:rsidR="00C41F96" w:rsidRDefault="00C41F96" w:rsidP="00B25A7B">
            <w:pPr>
              <w:pStyle w:val="Untertitel"/>
              <w:jc w:val="left"/>
            </w:pPr>
            <w:r>
              <w:t>E-Mail-Adresse</w:t>
            </w:r>
            <w:r w:rsidR="003244E8">
              <w:t xml:space="preserve"> der Ansprechperson</w:t>
            </w:r>
          </w:p>
        </w:tc>
      </w:tr>
      <w:tr w:rsidR="00C41F96" w14:paraId="46C2C2C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D27EB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9688" w14:textId="77777777" w:rsidR="00C41F96" w:rsidRDefault="0027644E" w:rsidP="00B25A7B">
            <w:pPr>
              <w:pStyle w:val="Untertitel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41F96" w14:paraId="1E7CDB96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38B6872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6B0A74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4C60A30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00BBFF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38E973" w14:textId="77777777" w:rsidR="00C41F96" w:rsidRDefault="00C41F96" w:rsidP="00B25A7B">
            <w:pPr>
              <w:pStyle w:val="Untertitel"/>
              <w:jc w:val="left"/>
            </w:pPr>
            <w:r>
              <w:t>Geschäftszeichen</w:t>
            </w:r>
            <w:r w:rsidR="008D2A98">
              <w:t xml:space="preserve"> des Unternehmens</w:t>
            </w:r>
          </w:p>
        </w:tc>
      </w:tr>
      <w:tr w:rsidR="00C41F96" w14:paraId="0F2FA0D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5A99CF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6D5E" w14:textId="77777777" w:rsidR="00C41F96" w:rsidRDefault="0027644E" w:rsidP="00B25A7B">
            <w:pPr>
              <w:pStyle w:val="Untertitel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41F96" w14:paraId="22733106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393A7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846DBF" w14:textId="77777777" w:rsidR="00C41F96" w:rsidRDefault="00C41F96" w:rsidP="00B25A7B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  <w:r w:rsidR="00BA4744">
              <w:rPr>
                <w:rStyle w:val="Funotenzeichen"/>
                <w:spacing w:val="5"/>
              </w:rPr>
              <w:footnoteReference w:id="1"/>
            </w:r>
          </w:p>
        </w:tc>
      </w:tr>
      <w:tr w:rsidR="00C41F96" w14:paraId="4E897DDA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2C77BD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6F38" w14:textId="77777777" w:rsidR="00C41F96" w:rsidRDefault="0027644E" w:rsidP="00B25A7B">
            <w:pPr>
              <w:pStyle w:val="Untertitel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763AF" w14:paraId="0F54B1DF" w14:textId="77777777" w:rsidTr="0094783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ADEB1E" w14:textId="77777777" w:rsidR="008763AF" w:rsidRDefault="008763AF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A2185FD" w14:textId="77777777" w:rsidR="008763AF" w:rsidRDefault="008763AF" w:rsidP="00B25A7B">
            <w:pPr>
              <w:pStyle w:val="Untertitel"/>
              <w:jc w:val="left"/>
            </w:pPr>
            <w:r>
              <w:t>Handels-/Vereinsregisternummer</w:t>
            </w:r>
          </w:p>
          <w:p w14:paraId="631DF534" w14:textId="77777777" w:rsidR="0027644E" w:rsidRPr="0027644E" w:rsidRDefault="0027644E" w:rsidP="0027644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763AF" w14:paraId="37BA511A" w14:textId="77777777" w:rsidTr="0094783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3873A8" w14:textId="77777777" w:rsidR="008763AF" w:rsidRDefault="008763AF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BDFC" w14:textId="77777777" w:rsidR="008763AF" w:rsidRDefault="008763AF" w:rsidP="00B25A7B">
            <w:pPr>
              <w:pStyle w:val="Untertitel"/>
              <w:jc w:val="left"/>
            </w:pPr>
          </w:p>
        </w:tc>
      </w:tr>
      <w:tr w:rsidR="008763AF" w14:paraId="120A9FB3" w14:textId="77777777" w:rsidTr="003C7140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C6234C" w14:textId="77777777" w:rsidR="008763AF" w:rsidRDefault="008763AF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944CDB6" w14:textId="77777777" w:rsidR="008763AF" w:rsidRDefault="008763AF" w:rsidP="00B25A7B">
            <w:pPr>
              <w:pStyle w:val="Untertitel"/>
              <w:jc w:val="left"/>
            </w:pPr>
            <w:r>
              <w:t>Registergericht</w:t>
            </w:r>
          </w:p>
          <w:p w14:paraId="4F949450" w14:textId="77777777" w:rsidR="0027644E" w:rsidRPr="0027644E" w:rsidRDefault="0027644E" w:rsidP="0027644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763AF" w14:paraId="4CDFC717" w14:textId="77777777" w:rsidTr="003C7140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9D5950" w14:textId="77777777" w:rsidR="008763AF" w:rsidRDefault="008763AF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303E" w14:textId="77777777" w:rsidR="008763AF" w:rsidRDefault="008763AF" w:rsidP="00B25A7B">
            <w:pPr>
              <w:pStyle w:val="Untertitel"/>
              <w:jc w:val="left"/>
            </w:pPr>
          </w:p>
        </w:tc>
      </w:tr>
      <w:tr w:rsidR="00C41F96" w14:paraId="5FEAE2B0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3FE58DE7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81BADF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04653DE6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07666F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F18AC4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2663BBF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0458FA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400B" w14:textId="4DE4E662" w:rsidR="00C41F96" w:rsidRDefault="00EA3E5B" w:rsidP="00B25A7B">
            <w:pPr>
              <w:pStyle w:val="Untertitel"/>
            </w:pPr>
            <w:r>
              <w:t>./.</w:t>
            </w:r>
          </w:p>
        </w:tc>
      </w:tr>
      <w:tr w:rsidR="00C41F96" w14:paraId="7DE0E03C" w14:textId="77777777" w:rsidTr="00B25A7B">
        <w:trPr>
          <w:trHeight w:hRule="exact" w:val="312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2DCD23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23A796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28693DDA" w14:textId="77777777" w:rsidTr="00B25A7B">
        <w:trPr>
          <w:trHeight w:hRule="exact" w:val="312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074739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41F10" w14:textId="56E0EC2E" w:rsidR="00C41F96" w:rsidRDefault="00EA3E5B" w:rsidP="00B25A7B">
            <w:pPr>
              <w:pStyle w:val="Untertitel"/>
            </w:pPr>
            <w:r>
              <w:t>017/2026</w:t>
            </w:r>
          </w:p>
          <w:p w14:paraId="29687BFC" w14:textId="77777777" w:rsidR="0069558F" w:rsidRPr="0069558F" w:rsidRDefault="0069558F" w:rsidP="0069558F">
            <w:pPr>
              <w:ind w:firstLine="0"/>
            </w:pPr>
            <w:r>
              <w:t>/2024</w:t>
            </w:r>
          </w:p>
        </w:tc>
      </w:tr>
    </w:tbl>
    <w:p w14:paraId="68769CB9" w14:textId="77777777"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14:paraId="29675ED1" w14:textId="77777777" w:rsidR="00C41F96" w:rsidRDefault="00C41F96" w:rsidP="00C41F96">
      <w:pPr>
        <w:ind w:firstLine="0"/>
      </w:pPr>
      <w:r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C41F96" w14:paraId="7C044AEF" w14:textId="77777777" w:rsidTr="00B25A7B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7DAD4A32" w14:textId="34F8BF59" w:rsidR="00C41F96" w:rsidRDefault="00EA3E5B" w:rsidP="00121EB9">
            <w:pPr>
              <w:pStyle w:val="KeinLeerraum"/>
              <w:ind w:left="82"/>
            </w:pPr>
            <w:r>
              <w:t xml:space="preserve">Reinigungsarbeiten </w:t>
            </w:r>
            <w:r w:rsidRPr="008036B4">
              <w:t>in drei Gebäudekomplexen der Stadt Ibbenbüren</w:t>
            </w:r>
          </w:p>
        </w:tc>
      </w:tr>
      <w:tr w:rsidR="00C41F96" w14:paraId="79E42FE4" w14:textId="77777777" w:rsidTr="00B25A7B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4BBBACE2" w14:textId="1A5AFA49" w:rsidR="00C41F96" w:rsidRDefault="00EA3E5B" w:rsidP="00121EB9">
            <w:pPr>
              <w:pStyle w:val="KeinLeerraum"/>
              <w:ind w:left="82"/>
            </w:pPr>
            <w:r>
              <w:t>zum 01.01.2027 bzw. 01.03.2027</w:t>
            </w:r>
          </w:p>
        </w:tc>
      </w:tr>
    </w:tbl>
    <w:p w14:paraId="420E3D35" w14:textId="77777777" w:rsidR="00C41F96" w:rsidRDefault="00C41F96" w:rsidP="00C41F96">
      <w:pPr>
        <w:ind w:firstLine="0"/>
      </w:pPr>
    </w:p>
    <w:p w14:paraId="374EEC00" w14:textId="63F0BF0D" w:rsidR="00C41F96" w:rsidRDefault="00C41F96" w:rsidP="00C41F96">
      <w:pPr>
        <w:ind w:firstLine="0"/>
      </w:pPr>
      <w:r>
        <w:t xml:space="preserve">Anfrage zur Abgabe eines Angebotes vom </w:t>
      </w:r>
      <w:r w:rsidR="00EA3E5B">
        <w:t>13.05.2026</w:t>
      </w:r>
    </w:p>
    <w:p w14:paraId="69C09C5B" w14:textId="77777777" w:rsidR="008809BF" w:rsidRDefault="008809BF" w:rsidP="008809BF">
      <w:pPr>
        <w:pStyle w:val="KeinLeerraum"/>
      </w:pPr>
    </w:p>
    <w:p w14:paraId="1D3B3F87" w14:textId="77777777" w:rsidR="00C41F96" w:rsidRPr="00C41F96" w:rsidRDefault="00C41F96" w:rsidP="00C41F96">
      <w:pPr>
        <w:pStyle w:val="KeinLeerraum"/>
      </w:pPr>
      <w:r w:rsidRPr="00C41F96">
        <w:t>Sehr geehrte Damen und Herren,</w:t>
      </w:r>
    </w:p>
    <w:p w14:paraId="0500EA2D" w14:textId="77777777" w:rsidR="00C41F96" w:rsidRPr="00C41F96" w:rsidRDefault="00C41F96" w:rsidP="00C41F96">
      <w:pPr>
        <w:pStyle w:val="KeinLeerraum"/>
      </w:pPr>
    </w:p>
    <w:p w14:paraId="0F246271" w14:textId="77777777" w:rsidR="00C41F96" w:rsidRP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</w:t>
      </w:r>
      <w:r w:rsidR="008D2A98">
        <w:t> </w:t>
      </w:r>
      <w:r w:rsidRPr="00C41F96">
        <w:t xml:space="preserve">g. </w:t>
      </w:r>
      <w:r w:rsidR="00666022" w:rsidRPr="00C41F96">
        <w:t>Angebotsa</w:t>
      </w:r>
      <w:r w:rsidR="00666022">
        <w:t>nfrage</w:t>
      </w:r>
      <w:r w:rsidR="00666022" w:rsidRPr="00C41F96">
        <w:t xml:space="preserve"> </w:t>
      </w:r>
      <w:r w:rsidRPr="00C41F96">
        <w:t>an dieses Angebot gebunden.</w:t>
      </w:r>
    </w:p>
    <w:p w14:paraId="01E15555" w14:textId="77777777" w:rsidR="00C41F96" w:rsidRPr="00C41F96" w:rsidRDefault="00C41F96" w:rsidP="00C41F96">
      <w:pPr>
        <w:pStyle w:val="KeinLeerraum"/>
      </w:pPr>
      <w:r w:rsidRPr="00C41F96">
        <w:t>Sofern sich der angebotene Preis auf Grund einer Prüfung nach der Verordnung PR Nr. 30/53 als unzulässig erweist, gilt für einen Auftrag der preisrechtlich zulässige Preis.</w:t>
      </w:r>
    </w:p>
    <w:p w14:paraId="3C934DE9" w14:textId="77777777" w:rsidR="00C41F96" w:rsidRDefault="00C41F96" w:rsidP="00C41F96">
      <w:pPr>
        <w:pStyle w:val="KeinLeerraum"/>
      </w:pPr>
      <w:r w:rsidRPr="00C41F96">
        <w:t>D</w:t>
      </w:r>
      <w:r w:rsidR="008D2A98">
        <w:t>em Angebot liegen die in der o. </w:t>
      </w:r>
      <w:r w:rsidRPr="00C41F96">
        <w:t xml:space="preserve">g. </w:t>
      </w:r>
      <w:r w:rsidR="00666022" w:rsidRPr="00C41F96">
        <w:t>A</w:t>
      </w:r>
      <w:r w:rsidR="00666022">
        <w:t>nfrage</w:t>
      </w:r>
      <w:r w:rsidR="00666022" w:rsidRPr="00C41F96">
        <w:t xml:space="preserve"> </w:t>
      </w:r>
      <w:r w:rsidRPr="00C41F96">
        <w:t>zur Abgabe eines Angebotes übersandten Bewerbungs-, Vergabe- und Vertragsbedingungen sowie die sonstigen dort genannten Bedingungen zugrunde.</w:t>
      </w:r>
    </w:p>
    <w:p w14:paraId="7A20A7AE" w14:textId="77777777" w:rsidR="00931A2D" w:rsidRDefault="00931A2D">
      <w:pPr>
        <w:spacing w:before="0" w:after="200"/>
        <w:ind w:firstLine="0"/>
        <w:jc w:val="left"/>
      </w:pPr>
      <w:r>
        <w:br w:type="page"/>
      </w:r>
    </w:p>
    <w:p w14:paraId="51CDAC5B" w14:textId="77777777" w:rsidR="00C335AF" w:rsidRDefault="00E87665" w:rsidP="00C335AF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Mein/Unser Unternehmen ist in folgender Datenbank präqualifiziert:</w:t>
      </w:r>
    </w:p>
    <w:p w14:paraId="5A59F97F" w14:textId="77777777" w:rsidR="00C335AF" w:rsidRDefault="00E87665" w:rsidP="00C335AF">
      <w:pPr>
        <w:pStyle w:val="KeinLeerraum"/>
        <w:tabs>
          <w:tab w:val="left" w:pos="3402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hyperlink r:id="rId8" w:history="1">
        <w:r w:rsidR="008763AF" w:rsidRPr="00CA2481">
          <w:rPr>
            <w:rStyle w:val="Hyperlink"/>
          </w:rPr>
          <w:t>https://amtliches-verzeichnis.ihk.de</w:t>
        </w:r>
      </w:hyperlink>
      <w:r w:rsidR="008763AF">
        <w:t xml:space="preserve"> </w:t>
      </w:r>
      <w:r w:rsidR="00C335AF">
        <w:tab/>
        <w:t xml:space="preserve">Angabe </w:t>
      </w:r>
      <w:r w:rsidR="00153F05">
        <w:t>de</w:t>
      </w:r>
      <w:r w:rsidR="00821E1E">
        <w:t>r</w:t>
      </w:r>
      <w:r w:rsidR="00153F05">
        <w:t xml:space="preserve"> </w:t>
      </w:r>
      <w:r w:rsidR="00821E1E">
        <w:t>Registrierungsnummer</w:t>
      </w:r>
      <w:r w:rsidR="00C335AF">
        <w:t xml:space="preserve">: </w:t>
      </w:r>
      <w:r w:rsidR="000C705A">
        <w:fldChar w:fldCharType="begin">
          <w:ffData>
            <w:name w:val=""/>
            <w:enabled/>
            <w:calcOnExit w:val="0"/>
            <w:textInput/>
          </w:ffData>
        </w:fldChar>
      </w:r>
      <w:r w:rsidR="000C705A">
        <w:instrText xml:space="preserve"> FORMTEXT </w:instrText>
      </w:r>
      <w:r w:rsidR="000C705A">
        <w:fldChar w:fldCharType="separate"/>
      </w:r>
      <w:r w:rsidR="000C705A">
        <w:rPr>
          <w:noProof/>
        </w:rPr>
        <w:t> </w:t>
      </w:r>
      <w:r w:rsidR="000C705A">
        <w:rPr>
          <w:noProof/>
        </w:rPr>
        <w:t> </w:t>
      </w:r>
      <w:r w:rsidR="000C705A">
        <w:rPr>
          <w:noProof/>
        </w:rPr>
        <w:t> </w:t>
      </w:r>
      <w:r w:rsidR="000C705A">
        <w:rPr>
          <w:noProof/>
        </w:rPr>
        <w:t> </w:t>
      </w:r>
      <w:r w:rsidR="000C705A">
        <w:rPr>
          <w:noProof/>
        </w:rPr>
        <w:t> </w:t>
      </w:r>
      <w:r w:rsidR="000C705A">
        <w:fldChar w:fldCharType="end"/>
      </w:r>
    </w:p>
    <w:p w14:paraId="48C56031" w14:textId="77777777" w:rsidR="008C09E6" w:rsidRDefault="000C705A" w:rsidP="00C335AF">
      <w:pPr>
        <w:pStyle w:val="KeinLeerraum"/>
        <w:tabs>
          <w:tab w:val="left" w:pos="3402"/>
        </w:tabs>
        <w:ind w:firstLine="284"/>
      </w:pPr>
      <w:r>
        <w:tab/>
      </w:r>
      <w:r>
        <w:tab/>
      </w:r>
      <w:r>
        <w:tab/>
        <w:t xml:space="preserve">Angabe des Zugriffscodes: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7081696" w14:textId="77777777" w:rsidR="00C335AF" w:rsidRDefault="00E87665" w:rsidP="00C335AF">
      <w:pPr>
        <w:pStyle w:val="KeinLeerraum"/>
        <w:tabs>
          <w:tab w:val="left" w:pos="3402"/>
        </w:tabs>
        <w:ind w:firstLine="284"/>
      </w:pPr>
      <w:sdt>
        <w:sdtPr>
          <w:id w:val="234130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hyperlink r:id="rId9" w:history="1">
        <w:r w:rsidR="00C335AF" w:rsidRPr="00E2194B">
          <w:rPr>
            <w:rStyle w:val="Hyperlink"/>
          </w:rPr>
          <w:t>www.pq-verein.de</w:t>
        </w:r>
      </w:hyperlink>
      <w:r w:rsidR="00C335AF">
        <w:tab/>
      </w:r>
      <w:r w:rsidR="008763AF">
        <w:tab/>
      </w:r>
      <w:r w:rsidR="008763AF">
        <w:tab/>
      </w:r>
      <w:r w:rsidR="00C335AF">
        <w:t xml:space="preserve">Angabe der Registrierungsnummer: </w:t>
      </w:r>
      <w:r w:rsidR="000C705A">
        <w:fldChar w:fldCharType="begin">
          <w:ffData>
            <w:name w:val=""/>
            <w:enabled/>
            <w:calcOnExit w:val="0"/>
            <w:textInput/>
          </w:ffData>
        </w:fldChar>
      </w:r>
      <w:r w:rsidR="000C705A">
        <w:instrText xml:space="preserve"> FORMTEXT </w:instrText>
      </w:r>
      <w:r w:rsidR="000C705A">
        <w:fldChar w:fldCharType="separate"/>
      </w:r>
      <w:r w:rsidR="000C705A">
        <w:rPr>
          <w:noProof/>
        </w:rPr>
        <w:t> </w:t>
      </w:r>
      <w:r w:rsidR="000C705A">
        <w:rPr>
          <w:noProof/>
        </w:rPr>
        <w:t> </w:t>
      </w:r>
      <w:r w:rsidR="000C705A">
        <w:rPr>
          <w:noProof/>
        </w:rPr>
        <w:t> </w:t>
      </w:r>
      <w:r w:rsidR="000C705A">
        <w:rPr>
          <w:noProof/>
        </w:rPr>
        <w:t> </w:t>
      </w:r>
      <w:r w:rsidR="000C705A">
        <w:rPr>
          <w:noProof/>
        </w:rPr>
        <w:t> </w:t>
      </w:r>
      <w:r w:rsidR="000C705A">
        <w:fldChar w:fldCharType="end"/>
      </w:r>
    </w:p>
    <w:p w14:paraId="6C5749B6" w14:textId="77777777" w:rsidR="00C335AF" w:rsidRDefault="00E87665" w:rsidP="00C335AF">
      <w:pPr>
        <w:pStyle w:val="KeinLeerraum"/>
        <w:tabs>
          <w:tab w:val="left" w:pos="3402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0C705A">
        <w:fldChar w:fldCharType="begin">
          <w:ffData>
            <w:name w:val=""/>
            <w:enabled/>
            <w:calcOnExit w:val="0"/>
            <w:textInput/>
          </w:ffData>
        </w:fldChar>
      </w:r>
      <w:r w:rsidR="000C705A">
        <w:instrText xml:space="preserve"> FORMTEXT </w:instrText>
      </w:r>
      <w:r w:rsidR="000C705A">
        <w:fldChar w:fldCharType="separate"/>
      </w:r>
      <w:r w:rsidR="000C705A">
        <w:rPr>
          <w:noProof/>
        </w:rPr>
        <w:t> </w:t>
      </w:r>
      <w:r w:rsidR="000C705A">
        <w:rPr>
          <w:noProof/>
        </w:rPr>
        <w:t> </w:t>
      </w:r>
      <w:r w:rsidR="000C705A">
        <w:rPr>
          <w:noProof/>
        </w:rPr>
        <w:t> </w:t>
      </w:r>
      <w:r w:rsidR="000C705A">
        <w:rPr>
          <w:noProof/>
        </w:rPr>
        <w:t> </w:t>
      </w:r>
      <w:r w:rsidR="000C705A">
        <w:rPr>
          <w:noProof/>
        </w:rPr>
        <w:t> </w:t>
      </w:r>
      <w:r w:rsidR="000C705A">
        <w:fldChar w:fldCharType="end"/>
      </w:r>
      <w:r w:rsidR="00C335AF">
        <w:tab/>
      </w:r>
      <w:r w:rsidR="008763AF">
        <w:tab/>
      </w:r>
      <w:r w:rsidR="008763AF">
        <w:tab/>
      </w:r>
      <w:r w:rsidR="00C335AF">
        <w:t>An</w:t>
      </w:r>
      <w:r w:rsidR="000C705A">
        <w:t xml:space="preserve">gabe der Registrierungsnummer: </w:t>
      </w:r>
      <w:r w:rsidR="000C705A">
        <w:fldChar w:fldCharType="begin">
          <w:ffData>
            <w:name w:val=""/>
            <w:enabled/>
            <w:calcOnExit w:val="0"/>
            <w:textInput/>
          </w:ffData>
        </w:fldChar>
      </w:r>
      <w:r w:rsidR="000C705A">
        <w:instrText xml:space="preserve"> FORMTEXT </w:instrText>
      </w:r>
      <w:r w:rsidR="000C705A">
        <w:fldChar w:fldCharType="separate"/>
      </w:r>
      <w:r w:rsidR="000C705A">
        <w:rPr>
          <w:noProof/>
        </w:rPr>
        <w:t> </w:t>
      </w:r>
      <w:r w:rsidR="000C705A">
        <w:rPr>
          <w:noProof/>
        </w:rPr>
        <w:t> </w:t>
      </w:r>
      <w:r w:rsidR="000C705A">
        <w:rPr>
          <w:noProof/>
        </w:rPr>
        <w:t> </w:t>
      </w:r>
      <w:r w:rsidR="000C705A">
        <w:rPr>
          <w:noProof/>
        </w:rPr>
        <w:t> </w:t>
      </w:r>
      <w:r w:rsidR="000C705A">
        <w:rPr>
          <w:noProof/>
        </w:rPr>
        <w:t> </w:t>
      </w:r>
      <w:r w:rsidR="000C705A">
        <w:fldChar w:fldCharType="end"/>
      </w:r>
    </w:p>
    <w:p w14:paraId="6BB3C76C" w14:textId="77777777" w:rsidR="00C335AF" w:rsidRDefault="00C335AF" w:rsidP="00C41F96">
      <w:pPr>
        <w:pStyle w:val="KeinLeerraum"/>
      </w:pPr>
    </w:p>
    <w:p w14:paraId="6AF66142" w14:textId="77777777" w:rsidR="00387A5D" w:rsidRDefault="00E87665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hint="eastAsia"/>
            </w:rPr>
            <w:t>☐</w:t>
          </w:r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CA1398">
        <w:t xml:space="preserve">as ausgefüllte Formular </w:t>
      </w:r>
      <w:r w:rsidR="00CA1398" w:rsidRPr="007C71AA">
        <w:rPr>
          <w:b/>
        </w:rPr>
        <w:t>531 EU</w:t>
      </w:r>
      <w:r w:rsidR="00CA1398">
        <w:t xml:space="preserve"> ist beigefügt. </w:t>
      </w:r>
    </w:p>
    <w:p w14:paraId="08FE17E4" w14:textId="77777777" w:rsidR="00CA1398" w:rsidRDefault="00CA1398" w:rsidP="00AC2585">
      <w:pPr>
        <w:spacing w:before="0" w:after="0"/>
        <w:ind w:left="284" w:hanging="284"/>
      </w:pPr>
    </w:p>
    <w:p w14:paraId="16E7437F" w14:textId="77777777" w:rsidR="00387A5D" w:rsidRDefault="00E87665" w:rsidP="00387A5D">
      <w:pPr>
        <w:spacing w:before="0" w:after="0"/>
        <w:ind w:left="284" w:hanging="284"/>
      </w:pPr>
      <w:sdt>
        <w:sdtPr>
          <w:id w:val="-1938277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F96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C41F96" w:rsidRPr="00AC2585">
        <w:t xml:space="preserve"> </w:t>
      </w:r>
      <w:r w:rsidR="00C335AF">
        <w:t>Ich/Wir</w:t>
      </w:r>
      <w:r w:rsidR="00C335AF" w:rsidRPr="00C41F96">
        <w:t xml:space="preserve"> beabsichtige</w:t>
      </w:r>
      <w:r w:rsidR="00C335AF">
        <w:t>(</w:t>
      </w:r>
      <w:r w:rsidR="00C335AF" w:rsidRPr="00C41F96">
        <w:t>n</w:t>
      </w:r>
      <w:r w:rsidR="00C335AF">
        <w:t>)</w:t>
      </w:r>
      <w:r w:rsidR="00250109">
        <w:t>, Leistungen an</w:t>
      </w:r>
      <w:r w:rsidR="00250109" w:rsidRPr="00C41F96">
        <w:t xml:space="preserve"> </w:t>
      </w:r>
      <w:r w:rsidR="00250109">
        <w:t>Unterauftragnehmer bzw. im Rahmen der Eignungsleihe</w:t>
      </w:r>
      <w:r w:rsidR="00250109" w:rsidRPr="00C41F96">
        <w:t xml:space="preserve"> </w:t>
      </w:r>
      <w:r w:rsidR="00C41F96" w:rsidRPr="00C41F96">
        <w:t>weiterzugeben</w:t>
      </w:r>
      <w:r w:rsidR="00AC2585">
        <w:t xml:space="preserve">. </w:t>
      </w:r>
    </w:p>
    <w:p w14:paraId="4115256B" w14:textId="77777777" w:rsidR="001F2936" w:rsidRDefault="00E87665" w:rsidP="001F2936">
      <w:pPr>
        <w:pStyle w:val="KeinLeerraum"/>
        <w:ind w:left="567" w:hanging="283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936">
            <w:rPr>
              <w:rFonts w:ascii="MS Gothic" w:eastAsia="MS Gothic" w:hAnsi="MS Gothic" w:hint="eastAsia"/>
            </w:rPr>
            <w:t>☐</w:t>
          </w:r>
        </w:sdtContent>
      </w:sdt>
      <w:r w:rsidR="001F2936">
        <w:tab/>
        <w:t xml:space="preserve">Ich/Wir beabsichtige(n) Auftragsteile an andere Unternehmen zu vergeben (Unteraufträge nach § 36 VgV). Das ausgefüllte Formular </w:t>
      </w:r>
      <w:r w:rsidR="001F2936" w:rsidRPr="007C71AA">
        <w:rPr>
          <w:b/>
        </w:rPr>
        <w:t>53</w:t>
      </w:r>
      <w:r w:rsidR="001F2936">
        <w:rPr>
          <w:b/>
        </w:rPr>
        <w:t>3a</w:t>
      </w:r>
      <w:r w:rsidR="001F2936" w:rsidRPr="007C71AA">
        <w:rPr>
          <w:b/>
        </w:rPr>
        <w:t xml:space="preserve"> EU</w:t>
      </w:r>
      <w:r w:rsidR="001F2936">
        <w:t xml:space="preserve"> oder </w:t>
      </w:r>
      <w:r w:rsidR="001F2936" w:rsidRPr="007C71AA">
        <w:rPr>
          <w:b/>
        </w:rPr>
        <w:t>53</w:t>
      </w:r>
      <w:r w:rsidR="001F2936">
        <w:rPr>
          <w:b/>
        </w:rPr>
        <w:t>3b</w:t>
      </w:r>
      <w:r w:rsidR="001F2936" w:rsidRPr="007C71AA">
        <w:rPr>
          <w:b/>
        </w:rPr>
        <w:t xml:space="preserve"> EU</w:t>
      </w:r>
      <w:r w:rsidR="001F2936">
        <w:t xml:space="preserve"> ist beigefügt.</w:t>
      </w:r>
    </w:p>
    <w:p w14:paraId="6349623F" w14:textId="77777777" w:rsidR="001F2936" w:rsidRDefault="00E87665" w:rsidP="001F2936">
      <w:pPr>
        <w:pStyle w:val="KeinLeerraum"/>
        <w:ind w:left="567" w:hanging="283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936">
            <w:rPr>
              <w:rFonts w:ascii="MS Gothic" w:eastAsia="MS Gothic" w:hAnsi="MS Gothic" w:hint="eastAsia"/>
            </w:rPr>
            <w:t>☐</w:t>
          </w:r>
        </w:sdtContent>
      </w:sdt>
      <w:r w:rsidR="001F2936">
        <w:tab/>
        <w:t xml:space="preserve">Ich/Wir beabsichtige(n) in Bezug auf die erforderliche wirtschaftliche und finanzielle oder technische und berufliche Leistungsfähigkeit die Kapazitäten eines anderen Unternehmens (Eignungsleihe nach § 47 VgV) in Anspruch zu nehmen. Das ausgefüllte Formular </w:t>
      </w:r>
      <w:r w:rsidR="001F2936" w:rsidRPr="007C71AA">
        <w:rPr>
          <w:b/>
        </w:rPr>
        <w:t>53</w:t>
      </w:r>
      <w:r w:rsidR="001F2936">
        <w:rPr>
          <w:b/>
        </w:rPr>
        <w:t>4a</w:t>
      </w:r>
      <w:r w:rsidR="001F2936" w:rsidRPr="007C71AA">
        <w:rPr>
          <w:b/>
        </w:rPr>
        <w:t xml:space="preserve"> EU</w:t>
      </w:r>
      <w:r w:rsidR="001F2936">
        <w:t xml:space="preserve"> oder </w:t>
      </w:r>
      <w:r w:rsidR="001F2936" w:rsidRPr="007C71AA">
        <w:rPr>
          <w:b/>
        </w:rPr>
        <w:t>53</w:t>
      </w:r>
      <w:r w:rsidR="001F2936">
        <w:rPr>
          <w:b/>
        </w:rPr>
        <w:t>4b</w:t>
      </w:r>
      <w:r w:rsidR="001F2936" w:rsidRPr="007C71AA">
        <w:rPr>
          <w:b/>
        </w:rPr>
        <w:t xml:space="preserve"> EU</w:t>
      </w:r>
      <w:r w:rsidR="001F2936">
        <w:t xml:space="preserve"> ist beigefügt.</w:t>
      </w:r>
    </w:p>
    <w:p w14:paraId="114AE5B4" w14:textId="77777777" w:rsidR="00184B9F" w:rsidRDefault="00184B9F" w:rsidP="00AC2585">
      <w:pPr>
        <w:pStyle w:val="KeinLeerraum"/>
        <w:tabs>
          <w:tab w:val="left" w:pos="3402"/>
        </w:tabs>
        <w:ind w:firstLine="284"/>
      </w:pPr>
    </w:p>
    <w:p w14:paraId="015AE391" w14:textId="77777777" w:rsidR="00184B9F" w:rsidRDefault="00184B9F" w:rsidP="00184B9F">
      <w:pPr>
        <w:ind w:firstLine="0"/>
      </w:pPr>
      <w:r w:rsidRPr="00184B9F">
        <w:rPr>
          <w:b/>
        </w:rPr>
        <w:t>Die im Formular 32</w:t>
      </w:r>
      <w:r>
        <w:rPr>
          <w:b/>
        </w:rPr>
        <w:t>5 EU genannten Angebots</w:t>
      </w:r>
      <w:r w:rsidRPr="00184B9F">
        <w:rPr>
          <w:b/>
        </w:rPr>
        <w:t xml:space="preserve">unterlagen sind mit Ausnahme der in einer der </w:t>
      </w:r>
      <w:r w:rsidR="00C335AF">
        <w:rPr>
          <w:b/>
        </w:rPr>
        <w:t>o</w:t>
      </w:r>
      <w:r w:rsidR="008D2A98">
        <w:rPr>
          <w:b/>
        </w:rPr>
        <w:t>. </w:t>
      </w:r>
      <w:r w:rsidRPr="00184B9F">
        <w:rPr>
          <w:b/>
        </w:rPr>
        <w:t>g. Datenbanken hinterlegten Nachweise beigefügt.</w:t>
      </w:r>
    </w:p>
    <w:p w14:paraId="16D8D57F" w14:textId="77777777" w:rsidR="00AC2585" w:rsidRDefault="00E87665" w:rsidP="00AC2585">
      <w:pPr>
        <w:pStyle w:val="KeinLeerraum"/>
        <w:tabs>
          <w:tab w:val="left" w:pos="3402"/>
        </w:tabs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>
            <w:rPr>
              <w:rFonts w:ascii="MS Gothic" w:eastAsia="MS Gothic" w:hAnsi="MS Gothic" w:hint="eastAsia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14:paraId="178315DF" w14:textId="77777777" w:rsidR="004A6B0C" w:rsidRDefault="004A6B0C" w:rsidP="004A6B0C">
      <w:pPr>
        <w:pStyle w:val="KeinLeerraum"/>
        <w:tabs>
          <w:tab w:val="left" w:pos="284"/>
          <w:tab w:val="left" w:pos="3402"/>
        </w:tabs>
      </w:pPr>
      <w:r>
        <w:tab/>
        <w:t>Wir gehören einer Ver</w:t>
      </w:r>
      <w:r w:rsidR="008D2A98">
        <w:t>einbarung/einem Kartell gem. §§ </w:t>
      </w:r>
      <w:r>
        <w:t>2, 3 GWB an. Folgende Firmen sind beteiligt:</w:t>
      </w:r>
    </w:p>
    <w:tbl>
      <w:tblPr>
        <w:tblStyle w:val="Tabellenraster"/>
        <w:tblW w:w="9411" w:type="dxa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27644E" w14:paraId="3F00EF22" w14:textId="77777777" w:rsidTr="00EB0FB3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</w:tcPr>
          <w:p w14:paraId="1AEADBDA" w14:textId="77777777" w:rsidR="0027644E" w:rsidRDefault="0027644E" w:rsidP="0027644E">
            <w:pPr>
              <w:pStyle w:val="KeinLeerraum"/>
              <w:ind w:left="81"/>
            </w:pPr>
            <w:r w:rsidRPr="00873C8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3C87">
              <w:instrText xml:space="preserve"> FORMTEXT </w:instrText>
            </w:r>
            <w:r w:rsidRPr="00873C87">
              <w:fldChar w:fldCharType="separate"/>
            </w:r>
            <w:r w:rsidRPr="00873C87">
              <w:rPr>
                <w:noProof/>
              </w:rPr>
              <w:t> </w:t>
            </w:r>
            <w:r w:rsidRPr="00873C87">
              <w:rPr>
                <w:noProof/>
              </w:rPr>
              <w:t> </w:t>
            </w:r>
            <w:r w:rsidRPr="00873C87">
              <w:rPr>
                <w:noProof/>
              </w:rPr>
              <w:t> </w:t>
            </w:r>
            <w:r w:rsidRPr="00873C87">
              <w:rPr>
                <w:noProof/>
              </w:rPr>
              <w:t> </w:t>
            </w:r>
            <w:r w:rsidRPr="00873C87">
              <w:rPr>
                <w:noProof/>
              </w:rPr>
              <w:t> </w:t>
            </w:r>
            <w:r w:rsidRPr="00873C87">
              <w:fldChar w:fldCharType="end"/>
            </w:r>
          </w:p>
        </w:tc>
      </w:tr>
    </w:tbl>
    <w:p w14:paraId="21E2BEA3" w14:textId="77777777" w:rsidR="00AC2585" w:rsidRDefault="00AC2585" w:rsidP="00AC2585">
      <w:pPr>
        <w:pStyle w:val="KeinLeerraum"/>
        <w:tabs>
          <w:tab w:val="left" w:pos="3402"/>
        </w:tabs>
      </w:pPr>
      <w:r>
        <w:t>Raum für Erläuterungen</w:t>
      </w:r>
      <w:r w:rsidR="00061D50">
        <w:t>:</w:t>
      </w:r>
    </w:p>
    <w:p w14:paraId="12B835C1" w14:textId="77777777" w:rsidR="00EC5B90" w:rsidRDefault="0027644E" w:rsidP="00121EB9">
      <w:pPr>
        <w:pStyle w:val="KeinLeerraum"/>
        <w:tabs>
          <w:tab w:val="left" w:pos="3402"/>
        </w:tabs>
        <w:ind w:left="426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FF2EBFA" w14:textId="77777777" w:rsidR="0027644E" w:rsidRDefault="0027644E" w:rsidP="007D2A55">
      <w:pPr>
        <w:pStyle w:val="KeinLeerraum"/>
        <w:tabs>
          <w:tab w:val="left" w:pos="3402"/>
        </w:tabs>
        <w:rPr>
          <w:b/>
        </w:rPr>
      </w:pPr>
    </w:p>
    <w:p w14:paraId="6553BEDE" w14:textId="77777777" w:rsidR="0044158D" w:rsidRPr="0044158D" w:rsidRDefault="008418A0" w:rsidP="007D2A55">
      <w:pPr>
        <w:pStyle w:val="KeinLeerraum"/>
        <w:tabs>
          <w:tab w:val="left" w:pos="3402"/>
        </w:tabs>
        <w:rPr>
          <w:b/>
        </w:rPr>
      </w:pPr>
      <w:r w:rsidRPr="0044158D">
        <w:rPr>
          <w:b/>
        </w:rPr>
        <w:t>Angaben zur späteren Veröffentlichung von Daten zum Unternehmen in der Vergabebekanntmachung</w:t>
      </w:r>
      <w:r w:rsidR="0044158D" w:rsidRPr="0044158D">
        <w:rPr>
          <w:b/>
        </w:rPr>
        <w:t xml:space="preserve"> </w:t>
      </w:r>
    </w:p>
    <w:p w14:paraId="58CE3DD0" w14:textId="77777777" w:rsidR="008418A0" w:rsidRPr="0044158D" w:rsidRDefault="0044158D" w:rsidP="007D2A55">
      <w:pPr>
        <w:pStyle w:val="KeinLeerraum"/>
        <w:tabs>
          <w:tab w:val="left" w:pos="3402"/>
        </w:tabs>
        <w:rPr>
          <w:b/>
        </w:rPr>
      </w:pPr>
      <w:r w:rsidRPr="0044158D">
        <w:rPr>
          <w:b/>
        </w:rPr>
        <w:t xml:space="preserve">(Informationen zu Bietergemeinschaften und deren Mitgliedern sind ausschließlich im Formular </w:t>
      </w:r>
      <w:r w:rsidR="00E90578">
        <w:rPr>
          <w:b/>
        </w:rPr>
        <w:t>531 EU</w:t>
      </w:r>
      <w:r w:rsidRPr="0044158D">
        <w:rPr>
          <w:b/>
        </w:rPr>
        <w:t xml:space="preserve"> anzugeben)</w:t>
      </w:r>
    </w:p>
    <w:p w14:paraId="7B26355E" w14:textId="77777777" w:rsidR="007D2A55" w:rsidRDefault="008418A0" w:rsidP="009E05CD">
      <w:pPr>
        <w:pStyle w:val="KeinLeerraum"/>
        <w:tabs>
          <w:tab w:val="left" w:pos="284"/>
          <w:tab w:val="left" w:pos="3402"/>
        </w:tabs>
        <w:ind w:left="284" w:hanging="284"/>
      </w:pPr>
      <w:r>
        <w:t>1)</w:t>
      </w:r>
      <w:r>
        <w:tab/>
      </w:r>
      <w:r w:rsidR="007D2A55">
        <w:t xml:space="preserve">Einordnung des Unternehmens als kleines oder mittleres Unternehmen (KMU) </w:t>
      </w:r>
      <w:r w:rsidR="009E05CD">
        <w:t xml:space="preserve">oder Großunternehmen </w:t>
      </w:r>
    </w:p>
    <w:p w14:paraId="03DA4B11" w14:textId="77777777" w:rsidR="007D2A55" w:rsidRDefault="009E05CD" w:rsidP="009E05CD">
      <w:pPr>
        <w:pStyle w:val="KeinLeerraum"/>
        <w:tabs>
          <w:tab w:val="left" w:pos="3402"/>
        </w:tabs>
        <w:ind w:left="284"/>
      </w:pPr>
      <w:r>
        <w:t>Mein/unser Unternehmen gilt als</w:t>
      </w:r>
    </w:p>
    <w:p w14:paraId="687E7EA6" w14:textId="77777777" w:rsidR="009E05CD" w:rsidRDefault="00E87665" w:rsidP="009E05CD">
      <w:pPr>
        <w:spacing w:before="0" w:after="0"/>
        <w:ind w:left="284" w:firstLine="0"/>
      </w:pPr>
      <w:sdt>
        <w:sdtPr>
          <w:id w:val="1141615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A55">
            <w:rPr>
              <w:rFonts w:ascii="MS Gothic" w:eastAsia="MS Gothic" w:hAnsi="MS Gothic" w:cs="MS Gothic" w:hint="eastAsia"/>
              <w:lang w:val="en-US"/>
            </w:rPr>
            <w:t>☐</w:t>
          </w:r>
        </w:sdtContent>
      </w:sdt>
      <w:r w:rsidR="007D2A55">
        <w:t xml:space="preserve"> </w:t>
      </w:r>
      <w:r w:rsidR="009E05CD">
        <w:t xml:space="preserve"> Kleinstunternehmen</w:t>
      </w:r>
    </w:p>
    <w:p w14:paraId="57CD9E57" w14:textId="77777777" w:rsidR="009E05CD" w:rsidRDefault="00E87665" w:rsidP="009E05CD">
      <w:pPr>
        <w:spacing w:before="0" w:after="0"/>
        <w:ind w:left="284" w:firstLine="0"/>
      </w:pPr>
      <w:sdt>
        <w:sdtPr>
          <w:id w:val="-420797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A5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7D2A55">
        <w:t xml:space="preserve"> </w:t>
      </w:r>
      <w:r w:rsidR="009E05CD">
        <w:t xml:space="preserve"> Kleines Unternehmen</w:t>
      </w:r>
    </w:p>
    <w:p w14:paraId="06404900" w14:textId="77777777" w:rsidR="009E05CD" w:rsidRDefault="00E87665" w:rsidP="009E05CD">
      <w:pPr>
        <w:spacing w:before="0" w:after="0"/>
        <w:ind w:left="284" w:firstLine="0"/>
      </w:pPr>
      <w:sdt>
        <w:sdtPr>
          <w:id w:val="-1212115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5CD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9E05CD">
        <w:t xml:space="preserve">  Mittleres Unternehmen</w:t>
      </w:r>
    </w:p>
    <w:p w14:paraId="6B3D2CDC" w14:textId="77777777" w:rsidR="009E05CD" w:rsidRDefault="00E87665" w:rsidP="009E05CD">
      <w:pPr>
        <w:spacing w:before="0" w:after="0"/>
        <w:ind w:left="284" w:firstLine="0"/>
      </w:pPr>
      <w:sdt>
        <w:sdtPr>
          <w:id w:val="-141275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5CD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9E05CD">
        <w:t xml:space="preserve">  Großunternehmen (sofern vorherige Klassifikation nicht zutreffend).</w:t>
      </w:r>
    </w:p>
    <w:p w14:paraId="24EEE60A" w14:textId="77777777" w:rsidR="009E05CD" w:rsidRDefault="009E05CD" w:rsidP="009E05CD">
      <w:pPr>
        <w:spacing w:before="0" w:after="0"/>
        <w:ind w:left="284" w:firstLine="0"/>
      </w:pPr>
    </w:p>
    <w:p w14:paraId="7BFBD9AF" w14:textId="77777777" w:rsidR="007D2A55" w:rsidRDefault="007D2A55" w:rsidP="007D2A55">
      <w:pPr>
        <w:spacing w:before="0" w:after="0"/>
        <w:ind w:left="284" w:firstLine="0"/>
        <w:rPr>
          <w:i/>
        </w:rPr>
      </w:pPr>
      <w:r>
        <w:rPr>
          <w:i/>
        </w:rPr>
        <w:t>Erläuterung:</w:t>
      </w:r>
    </w:p>
    <w:p w14:paraId="07DAF66E" w14:textId="77777777" w:rsidR="0027644E" w:rsidRDefault="007D2A55" w:rsidP="007D2A55">
      <w:pPr>
        <w:spacing w:before="0" w:after="0"/>
        <w:ind w:left="284" w:firstLine="0"/>
        <w:rPr>
          <w:i/>
        </w:rPr>
      </w:pPr>
      <w:r>
        <w:rPr>
          <w:i/>
        </w:rP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  <w:r w:rsidR="0027644E">
        <w:rPr>
          <w:i/>
        </w:rPr>
        <w:br w:type="page"/>
      </w:r>
    </w:p>
    <w:p w14:paraId="762C8425" w14:textId="77777777" w:rsidR="007D2A55" w:rsidRDefault="007D2A55" w:rsidP="007D2A55">
      <w:pPr>
        <w:spacing w:before="0" w:after="0"/>
        <w:ind w:left="284" w:firstLine="0"/>
        <w:rPr>
          <w:i/>
        </w:rPr>
      </w:pPr>
    </w:p>
    <w:p w14:paraId="24D66366" w14:textId="77777777" w:rsidR="007D2A55" w:rsidRDefault="007D2A55" w:rsidP="007D2A55">
      <w:pPr>
        <w:ind w:left="284" w:firstLine="0"/>
        <w:rPr>
          <w:i/>
        </w:rPr>
      </w:pPr>
      <w:r>
        <w:rPr>
          <w:i/>
        </w:rPr>
        <w:t>- Kleinstunternehmen (weniger als zehn Personen und Jahresumsatz/-bilanz weniger als 2 Mio. Euro)</w:t>
      </w:r>
    </w:p>
    <w:p w14:paraId="4FAFFF85" w14:textId="77777777" w:rsidR="007D2A55" w:rsidRDefault="007D2A55" w:rsidP="007D2A55">
      <w:pPr>
        <w:spacing w:before="0" w:after="0"/>
        <w:ind w:firstLine="284"/>
        <w:rPr>
          <w:i/>
        </w:rPr>
      </w:pPr>
      <w:r>
        <w:rPr>
          <w:i/>
        </w:rPr>
        <w:t>- Kleines Unternehmen (weniger als 50 Personen und Jahresumsatz/-bilanz weniger als 10 Mio. Euro</w:t>
      </w:r>
    </w:p>
    <w:p w14:paraId="2DEA6563" w14:textId="77777777" w:rsidR="007D2A55" w:rsidRDefault="007D2A55" w:rsidP="007D2A55">
      <w:pPr>
        <w:spacing w:before="0" w:after="0"/>
        <w:ind w:left="284" w:firstLine="0"/>
        <w:rPr>
          <w:i/>
        </w:rPr>
      </w:pPr>
      <w:r>
        <w:rPr>
          <w:i/>
        </w:rPr>
        <w:t>- Mittleres Unternehmen (weniger als 250 Personen und Jahresumsatz weniger als 50 Mio. Euro bzw.</w:t>
      </w:r>
    </w:p>
    <w:p w14:paraId="1440592A" w14:textId="77777777" w:rsidR="007D2A55" w:rsidRDefault="00353999" w:rsidP="007D2A55">
      <w:pPr>
        <w:spacing w:before="0" w:after="0"/>
        <w:ind w:left="284" w:firstLine="0"/>
        <w:rPr>
          <w:i/>
        </w:rPr>
      </w:pPr>
      <w:r>
        <w:rPr>
          <w:i/>
        </w:rPr>
        <w:t xml:space="preserve"> Jahresbilanzsumme</w:t>
      </w:r>
      <w:r w:rsidR="007D2A55">
        <w:rPr>
          <w:i/>
        </w:rPr>
        <w:t xml:space="preserve"> weniger als 43 Mio. Euro.</w:t>
      </w:r>
    </w:p>
    <w:p w14:paraId="03A95DB4" w14:textId="77777777" w:rsidR="009E05CD" w:rsidRDefault="009E05CD" w:rsidP="009E05CD">
      <w:pPr>
        <w:pStyle w:val="KeinLeerraum"/>
        <w:tabs>
          <w:tab w:val="left" w:pos="284"/>
          <w:tab w:val="left" w:pos="3402"/>
        </w:tabs>
        <w:ind w:left="284" w:hanging="284"/>
      </w:pPr>
      <w:r>
        <w:t>2)</w:t>
      </w:r>
      <w:r>
        <w:tab/>
        <w:t>Angabe der Nationalität des wirtschaftlichen Eigentümers des Unternehmens, sofern das Unternehmen nicht börsennotiert ist</w:t>
      </w:r>
    </w:p>
    <w:p w14:paraId="137C73C5" w14:textId="77777777" w:rsidR="009E05CD" w:rsidRDefault="00A22ADD" w:rsidP="009E05CD">
      <w:pPr>
        <w:pStyle w:val="KeinLeerraum"/>
        <w:tabs>
          <w:tab w:val="left" w:pos="284"/>
          <w:tab w:val="left" w:pos="3402"/>
        </w:tabs>
        <w:ind w:left="284" w:hanging="284"/>
      </w:pPr>
      <w:r>
        <w:tab/>
      </w:r>
      <w:r w:rsidR="009E05CD">
        <w:t>Nationalität des wirtschaftlichen Eigentümers des Unternehmen</w:t>
      </w:r>
      <w:r>
        <w:t>s</w:t>
      </w:r>
      <w:r w:rsidR="009E05CD">
        <w:t xml:space="preserve">: </w:t>
      </w:r>
      <w:r w:rsidR="0027644E">
        <w:fldChar w:fldCharType="begin">
          <w:ffData>
            <w:name w:val="Text1"/>
            <w:enabled/>
            <w:calcOnExit w:val="0"/>
            <w:textInput/>
          </w:ffData>
        </w:fldChar>
      </w:r>
      <w:r w:rsidR="0027644E">
        <w:instrText xml:space="preserve"> FORMTEXT </w:instrText>
      </w:r>
      <w:r w:rsidR="0027644E">
        <w:fldChar w:fldCharType="separate"/>
      </w:r>
      <w:r w:rsidR="0027644E">
        <w:rPr>
          <w:noProof/>
        </w:rPr>
        <w:t> </w:t>
      </w:r>
      <w:r w:rsidR="0027644E">
        <w:rPr>
          <w:noProof/>
        </w:rPr>
        <w:t> </w:t>
      </w:r>
      <w:r w:rsidR="0027644E">
        <w:rPr>
          <w:noProof/>
        </w:rPr>
        <w:t> </w:t>
      </w:r>
      <w:r w:rsidR="0027644E">
        <w:rPr>
          <w:noProof/>
        </w:rPr>
        <w:t> </w:t>
      </w:r>
      <w:r w:rsidR="0027644E">
        <w:rPr>
          <w:noProof/>
        </w:rPr>
        <w:t> </w:t>
      </w:r>
      <w:r w:rsidR="0027644E">
        <w:fldChar w:fldCharType="end"/>
      </w:r>
    </w:p>
    <w:p w14:paraId="28721AF1" w14:textId="77777777" w:rsidR="00A22ADD" w:rsidRDefault="00A22ADD" w:rsidP="00A22ADD">
      <w:pPr>
        <w:spacing w:before="0" w:after="0"/>
        <w:ind w:left="284" w:firstLine="0"/>
        <w:rPr>
          <w:i/>
        </w:rPr>
      </w:pPr>
      <w:r>
        <w:rPr>
          <w:i/>
        </w:rPr>
        <w:t>Erläuterung:</w:t>
      </w:r>
    </w:p>
    <w:p w14:paraId="3C80693E" w14:textId="77777777" w:rsidR="007D2A55" w:rsidRDefault="00D5047B" w:rsidP="00D5047B">
      <w:pPr>
        <w:spacing w:before="0" w:after="0"/>
        <w:ind w:left="284" w:firstLine="0"/>
      </w:pPr>
      <w:r>
        <w:rPr>
          <w:i/>
        </w:rPr>
        <w:t xml:space="preserve">Als Definition des Begriffes „wirtschaftlicher Eigentümer“ kann der Begriff des „wirtschaftlich Berechtigten“ nach § 3 Geldwäschegesetz herangezogen werden (Hinweis auf </w:t>
      </w:r>
      <w:hyperlink r:id="rId10" w:history="1">
        <w:r>
          <w:rPr>
            <w:rStyle w:val="Hyperlink"/>
          </w:rPr>
          <w:t xml:space="preserve">§ 3 GwG </w:t>
        </w:r>
        <w:r w:rsidR="006A0AA3">
          <w:rPr>
            <w:rStyle w:val="Hyperlink"/>
          </w:rPr>
          <w:t>–</w:t>
        </w:r>
        <w:r>
          <w:rPr>
            <w:rStyle w:val="Hyperlink"/>
          </w:rPr>
          <w:t xml:space="preserve"> Einzelnorm (gesetze-im-internet.de)</w:t>
        </w:r>
      </w:hyperlink>
      <w:r>
        <w:t>).</w:t>
      </w:r>
    </w:p>
    <w:p w14:paraId="25523343" w14:textId="77777777" w:rsidR="00BA4744" w:rsidRDefault="00BA4744" w:rsidP="00BA4744">
      <w:pPr>
        <w:spacing w:before="0" w:after="0"/>
        <w:ind w:firstLine="0"/>
        <w:rPr>
          <w:rFonts w:cs="Arial"/>
        </w:rPr>
      </w:pPr>
    </w:p>
    <w:p w14:paraId="5D854C9B" w14:textId="77777777" w:rsidR="00DF7230" w:rsidRDefault="00DF7230" w:rsidP="00BA4744">
      <w:pPr>
        <w:spacing w:before="0" w:after="0"/>
        <w:ind w:firstLine="0"/>
        <w:rPr>
          <w:rFonts w:cs="Arial"/>
        </w:rPr>
      </w:pPr>
    </w:p>
    <w:p w14:paraId="5DD8CA25" w14:textId="77777777" w:rsidR="00DF7230" w:rsidRDefault="00DF7230" w:rsidP="00BA4744">
      <w:pPr>
        <w:spacing w:before="0" w:after="0"/>
        <w:ind w:firstLine="0"/>
        <w:rPr>
          <w:rFonts w:cs="Arial"/>
        </w:rPr>
      </w:pPr>
    </w:p>
    <w:p w14:paraId="60CFE699" w14:textId="77777777" w:rsidR="00285902" w:rsidRPr="005908B5" w:rsidRDefault="00285902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Ich/wir erkläre/n, dass mein/unser Angebot die von der Vergabestelle auf dem Vergabemarktplatz NRW ggf. zur Verfügung gestellten aktualisierten Vergabeunterlagen sowie diesbezüglichen Informationen berücksichtigt. </w:t>
      </w:r>
    </w:p>
    <w:p w14:paraId="22CE70C6" w14:textId="77777777" w:rsidR="00061D50" w:rsidRDefault="00D15A98" w:rsidP="00061D50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64C912B3" w14:textId="77777777" w:rsidR="00153F05" w:rsidRPr="008A72B8" w:rsidRDefault="00153F05" w:rsidP="00061D50">
      <w:pPr>
        <w:spacing w:line="240" w:lineRule="exact"/>
        <w:ind w:firstLine="0"/>
        <w:rPr>
          <w:rFonts w:cs="Arial"/>
          <w:b/>
        </w:rPr>
      </w:pPr>
      <w:r w:rsidRPr="008A72B8">
        <w:rPr>
          <w:rFonts w:cs="Arial"/>
          <w:b/>
        </w:rPr>
        <w:t>Hinweis:</w:t>
      </w:r>
    </w:p>
    <w:p w14:paraId="10DF54C4" w14:textId="77777777" w:rsidR="007D2A55" w:rsidRDefault="00DD78AB" w:rsidP="008A72B8">
      <w:pPr>
        <w:spacing w:after="96" w:line="240" w:lineRule="exact"/>
        <w:ind w:firstLine="0"/>
        <w:rPr>
          <w:rFonts w:cs="Arial"/>
          <w:b/>
          <w:spacing w:val="-5"/>
        </w:rPr>
      </w:pPr>
      <w:r>
        <w:rPr>
          <w:rFonts w:cs="Arial"/>
          <w:b/>
          <w:spacing w:val="-5"/>
        </w:rPr>
        <w:t>Mit</w:t>
      </w:r>
      <w:r w:rsidR="00153F05" w:rsidRPr="008A72B8">
        <w:rPr>
          <w:rFonts w:cs="Arial"/>
          <w:b/>
          <w:spacing w:val="-5"/>
        </w:rPr>
        <w:t xml:space="preserve"> der elektronischen </w:t>
      </w:r>
      <w:r>
        <w:rPr>
          <w:rFonts w:cs="Arial"/>
          <w:b/>
          <w:spacing w:val="-5"/>
        </w:rPr>
        <w:t>Abgabe des Angebotes</w:t>
      </w:r>
      <w:r w:rsidR="00153F05" w:rsidRPr="008A72B8">
        <w:rPr>
          <w:rFonts w:cs="Arial"/>
          <w:b/>
          <w:spacing w:val="-5"/>
        </w:rPr>
        <w:t xml:space="preserve"> auf dem Vergabemarktplatz NRW </w:t>
      </w:r>
      <w:r>
        <w:rPr>
          <w:rFonts w:cs="Arial"/>
          <w:b/>
          <w:spacing w:val="-5"/>
        </w:rPr>
        <w:t>gilt dieses als unterschrieben</w:t>
      </w:r>
      <w:r w:rsidR="00153F05" w:rsidRPr="008A72B8">
        <w:rPr>
          <w:rFonts w:cs="Arial"/>
          <w:b/>
          <w:spacing w:val="-5"/>
        </w:rPr>
        <w:t>. Auf das Formular 312_322</w:t>
      </w:r>
      <w:r w:rsidR="00423234">
        <w:rPr>
          <w:rFonts w:cs="Arial"/>
          <w:b/>
          <w:spacing w:val="-5"/>
        </w:rPr>
        <w:t xml:space="preserve"> EU</w:t>
      </w:r>
      <w:r w:rsidR="00153F05" w:rsidRPr="008A72B8">
        <w:rPr>
          <w:rFonts w:cs="Arial"/>
          <w:b/>
          <w:spacing w:val="-5"/>
        </w:rPr>
        <w:t xml:space="preserve"> wird hingewiesen. </w:t>
      </w:r>
    </w:p>
    <w:p w14:paraId="62C3A0B8" w14:textId="77777777" w:rsidR="00061D50" w:rsidRPr="008A72B8" w:rsidRDefault="00153F05" w:rsidP="008A72B8">
      <w:pPr>
        <w:spacing w:after="96" w:line="240" w:lineRule="exact"/>
        <w:ind w:firstLine="0"/>
        <w:rPr>
          <w:rFonts w:cs="Arial"/>
          <w:b/>
          <w:spacing w:val="-5"/>
        </w:rPr>
      </w:pPr>
      <w:r w:rsidRPr="008A72B8">
        <w:rPr>
          <w:rFonts w:cs="Arial"/>
          <w:b/>
          <w:spacing w:val="-5"/>
        </w:rPr>
        <w:t xml:space="preserve">Sofern die Vergabestelle ausnahmsweise die Abgabe des Angebotes </w:t>
      </w:r>
      <w:r w:rsidR="00B12D4B">
        <w:rPr>
          <w:rFonts w:cs="Arial"/>
          <w:b/>
          <w:spacing w:val="-5"/>
        </w:rPr>
        <w:t>auf dem Postweg</w:t>
      </w:r>
      <w:r w:rsidRPr="008A72B8">
        <w:rPr>
          <w:rFonts w:cs="Arial"/>
          <w:b/>
          <w:spacing w:val="-5"/>
        </w:rPr>
        <w:t xml:space="preserve"> zugelassen hat, muss das Angebot hier unterschrieben werden.</w:t>
      </w:r>
    </w:p>
    <w:p w14:paraId="05F9918F" w14:textId="77777777" w:rsidR="00487E5E" w:rsidRDefault="00487E5E" w:rsidP="00061D50">
      <w:pPr>
        <w:spacing w:after="96" w:line="240" w:lineRule="exact"/>
        <w:rPr>
          <w:rFonts w:cs="Arial"/>
          <w:spacing w:val="-5"/>
        </w:rPr>
      </w:pPr>
    </w:p>
    <w:p w14:paraId="5251BED7" w14:textId="77777777" w:rsidR="00A2096A" w:rsidRPr="00DF0F88" w:rsidRDefault="00A2096A">
      <w:pPr>
        <w:pStyle w:val="KeinLeerraum"/>
        <w:spacing w:before="0" w:after="0" w:line="240" w:lineRule="auto"/>
      </w:pPr>
    </w:p>
    <w:sectPr w:rsidR="00A2096A" w:rsidRPr="00DF0F88" w:rsidSect="00201F16">
      <w:headerReference w:type="default" r:id="rId11"/>
      <w:footerReference w:type="default" r:id="rId12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080A2" w14:textId="77777777" w:rsidR="00EC36CB" w:rsidRDefault="00EC36CB" w:rsidP="00B3223D">
      <w:pPr>
        <w:spacing w:after="0" w:line="240" w:lineRule="auto"/>
      </w:pPr>
      <w:r>
        <w:separator/>
      </w:r>
    </w:p>
  </w:endnote>
  <w:endnote w:type="continuationSeparator" w:id="0">
    <w:p w14:paraId="6860293A" w14:textId="77777777" w:rsidR="00EC36CB" w:rsidRDefault="00EC36C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0350250"/>
      <w:docPartObj>
        <w:docPartGallery w:val="Page Numbers (Bottom of Page)"/>
        <w:docPartUnique/>
      </w:docPartObj>
    </w:sdtPr>
    <w:sdtEndPr/>
    <w:sdtContent>
      <w:p w14:paraId="05501B25" w14:textId="77777777" w:rsidR="00EC5B90" w:rsidRDefault="00EC5B90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44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31032" w14:textId="77777777" w:rsidR="00EC36CB" w:rsidRDefault="00EC36CB" w:rsidP="00B3223D">
      <w:pPr>
        <w:spacing w:after="0" w:line="240" w:lineRule="auto"/>
      </w:pPr>
      <w:r>
        <w:separator/>
      </w:r>
    </w:p>
  </w:footnote>
  <w:footnote w:type="continuationSeparator" w:id="0">
    <w:p w14:paraId="189CB3F0" w14:textId="77777777" w:rsidR="00EC36CB" w:rsidRDefault="00EC36CB" w:rsidP="00B3223D">
      <w:pPr>
        <w:spacing w:after="0" w:line="240" w:lineRule="auto"/>
      </w:pPr>
      <w:r>
        <w:continuationSeparator/>
      </w:r>
    </w:p>
  </w:footnote>
  <w:footnote w:id="1">
    <w:p w14:paraId="7168F15F" w14:textId="77777777" w:rsidR="00BA4744" w:rsidRDefault="00BA4744">
      <w:pPr>
        <w:pStyle w:val="Funotentext"/>
      </w:pPr>
      <w:r>
        <w:rPr>
          <w:rStyle w:val="Funotenzeichen"/>
        </w:rPr>
        <w:footnoteRef/>
      </w:r>
      <w:r>
        <w:t xml:space="preserve"> verpflichtende Angabe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85E2C" w14:textId="77777777" w:rsidR="00392B14" w:rsidRPr="008E3725" w:rsidRDefault="008809BF" w:rsidP="00EC5B9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C41F96">
      <w:rPr>
        <w:rFonts w:eastAsia="Times New Roman" w:cs="Arial"/>
        <w:szCs w:val="20"/>
        <w:lang w:eastAsia="de-DE"/>
      </w:rPr>
      <w:t xml:space="preserve">324 </w:t>
    </w:r>
    <w:r>
      <w:rPr>
        <w:rFonts w:eastAsia="Times New Roman" w:cs="Arial"/>
        <w:szCs w:val="20"/>
        <w:lang w:eastAsia="de-DE"/>
      </w:rPr>
      <w:t>EU</w:t>
    </w:r>
  </w:p>
  <w:p w14:paraId="57919E44" w14:textId="77777777" w:rsidR="00392B14" w:rsidRPr="008E3725" w:rsidRDefault="006A0AA3" w:rsidP="00EC5B9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8809BF" w:rsidRPr="008E3725">
      <w:rPr>
        <w:rFonts w:eastAsia="Times New Roman" w:cs="Arial"/>
        <w:szCs w:val="20"/>
        <w:lang w:eastAsia="de-DE"/>
      </w:rPr>
      <w:t>/</w:t>
    </w:r>
    <w:r w:rsidR="007D2A55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B4122"/>
    <w:multiLevelType w:val="hybridMultilevel"/>
    <w:tmpl w:val="C47EB65E"/>
    <w:lvl w:ilvl="0" w:tplc="BAE4535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109198830">
    <w:abstractNumId w:val="2"/>
  </w:num>
  <w:num w:numId="2" w16cid:durableId="793525546">
    <w:abstractNumId w:val="7"/>
  </w:num>
  <w:num w:numId="3" w16cid:durableId="267742935">
    <w:abstractNumId w:val="0"/>
  </w:num>
  <w:num w:numId="4" w16cid:durableId="1131022883">
    <w:abstractNumId w:val="7"/>
    <w:lvlOverride w:ilvl="0">
      <w:startOverride w:val="1"/>
    </w:lvlOverride>
  </w:num>
  <w:num w:numId="5" w16cid:durableId="386034148">
    <w:abstractNumId w:val="7"/>
    <w:lvlOverride w:ilvl="0">
      <w:startOverride w:val="1"/>
    </w:lvlOverride>
  </w:num>
  <w:num w:numId="6" w16cid:durableId="52311164">
    <w:abstractNumId w:val="13"/>
  </w:num>
  <w:num w:numId="7" w16cid:durableId="1283071935">
    <w:abstractNumId w:val="5"/>
  </w:num>
  <w:num w:numId="8" w16cid:durableId="197354505">
    <w:abstractNumId w:val="6"/>
  </w:num>
  <w:num w:numId="9" w16cid:durableId="683822217">
    <w:abstractNumId w:val="11"/>
  </w:num>
  <w:num w:numId="10" w16cid:durableId="1867330364">
    <w:abstractNumId w:val="8"/>
  </w:num>
  <w:num w:numId="11" w16cid:durableId="344553421">
    <w:abstractNumId w:val="12"/>
  </w:num>
  <w:num w:numId="12" w16cid:durableId="30153615">
    <w:abstractNumId w:val="9"/>
  </w:num>
  <w:num w:numId="13" w16cid:durableId="135789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4458851">
    <w:abstractNumId w:val="10"/>
  </w:num>
  <w:num w:numId="15" w16cid:durableId="19442667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0757555">
    <w:abstractNumId w:val="4"/>
  </w:num>
  <w:num w:numId="17" w16cid:durableId="1035615133">
    <w:abstractNumId w:val="3"/>
  </w:num>
  <w:num w:numId="18" w16cid:durableId="915898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Fa+27DW7wWUDG+9zmuBuYEEqH/BOeYjknJeJog3leCefRGcSECPS6/HnyjXbD0mqJBMW+lAAi89M3A6g/Vh/FA==" w:salt="tqCcvzOokFJz8dHAbKMq9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6CB"/>
    <w:rsid w:val="000002EF"/>
    <w:rsid w:val="000055FA"/>
    <w:rsid w:val="00014958"/>
    <w:rsid w:val="00061D50"/>
    <w:rsid w:val="00066888"/>
    <w:rsid w:val="00076066"/>
    <w:rsid w:val="0007702A"/>
    <w:rsid w:val="000C705A"/>
    <w:rsid w:val="00121EB9"/>
    <w:rsid w:val="00124CE3"/>
    <w:rsid w:val="00142A43"/>
    <w:rsid w:val="00147204"/>
    <w:rsid w:val="00153F05"/>
    <w:rsid w:val="0016700F"/>
    <w:rsid w:val="00184B9F"/>
    <w:rsid w:val="00186CCE"/>
    <w:rsid w:val="001B3C00"/>
    <w:rsid w:val="001F2936"/>
    <w:rsid w:val="00201F16"/>
    <w:rsid w:val="00216094"/>
    <w:rsid w:val="00223621"/>
    <w:rsid w:val="00233C49"/>
    <w:rsid w:val="002404AB"/>
    <w:rsid w:val="00250109"/>
    <w:rsid w:val="0026517C"/>
    <w:rsid w:val="00275109"/>
    <w:rsid w:val="0027644E"/>
    <w:rsid w:val="00285902"/>
    <w:rsid w:val="00291449"/>
    <w:rsid w:val="002A78ED"/>
    <w:rsid w:val="002E0EF3"/>
    <w:rsid w:val="002E471C"/>
    <w:rsid w:val="002E6E01"/>
    <w:rsid w:val="003143E1"/>
    <w:rsid w:val="003244E8"/>
    <w:rsid w:val="003333F2"/>
    <w:rsid w:val="00333422"/>
    <w:rsid w:val="00353999"/>
    <w:rsid w:val="00387A5D"/>
    <w:rsid w:val="00392B14"/>
    <w:rsid w:val="003D2DBB"/>
    <w:rsid w:val="004156FA"/>
    <w:rsid w:val="00423234"/>
    <w:rsid w:val="0044158D"/>
    <w:rsid w:val="00443A19"/>
    <w:rsid w:val="00485628"/>
    <w:rsid w:val="00487E5E"/>
    <w:rsid w:val="00493D6A"/>
    <w:rsid w:val="004A6B0C"/>
    <w:rsid w:val="004D160C"/>
    <w:rsid w:val="00500637"/>
    <w:rsid w:val="00506DA2"/>
    <w:rsid w:val="00515B25"/>
    <w:rsid w:val="00545F2C"/>
    <w:rsid w:val="00547B27"/>
    <w:rsid w:val="0055106E"/>
    <w:rsid w:val="00553078"/>
    <w:rsid w:val="005737E6"/>
    <w:rsid w:val="005754B7"/>
    <w:rsid w:val="005906C4"/>
    <w:rsid w:val="005B2C9B"/>
    <w:rsid w:val="005C113E"/>
    <w:rsid w:val="005E6B2F"/>
    <w:rsid w:val="005F090E"/>
    <w:rsid w:val="00610A52"/>
    <w:rsid w:val="00625952"/>
    <w:rsid w:val="00645F26"/>
    <w:rsid w:val="00664D83"/>
    <w:rsid w:val="00666022"/>
    <w:rsid w:val="0066703F"/>
    <w:rsid w:val="00667E42"/>
    <w:rsid w:val="00684F50"/>
    <w:rsid w:val="00690CFA"/>
    <w:rsid w:val="0069558F"/>
    <w:rsid w:val="006A0AA3"/>
    <w:rsid w:val="006A716E"/>
    <w:rsid w:val="006C3FCB"/>
    <w:rsid w:val="006C4AE5"/>
    <w:rsid w:val="006D4A00"/>
    <w:rsid w:val="006E2566"/>
    <w:rsid w:val="00700904"/>
    <w:rsid w:val="00736EB5"/>
    <w:rsid w:val="00742DDD"/>
    <w:rsid w:val="007470ED"/>
    <w:rsid w:val="0076579F"/>
    <w:rsid w:val="00782973"/>
    <w:rsid w:val="00793BFB"/>
    <w:rsid w:val="007A76D4"/>
    <w:rsid w:val="007C71AA"/>
    <w:rsid w:val="007D2A55"/>
    <w:rsid w:val="00805504"/>
    <w:rsid w:val="00821E1E"/>
    <w:rsid w:val="0082385A"/>
    <w:rsid w:val="008320A8"/>
    <w:rsid w:val="008418A0"/>
    <w:rsid w:val="008466F0"/>
    <w:rsid w:val="00850E29"/>
    <w:rsid w:val="00860C7E"/>
    <w:rsid w:val="008763AF"/>
    <w:rsid w:val="008809BF"/>
    <w:rsid w:val="008A2FC9"/>
    <w:rsid w:val="008A45AB"/>
    <w:rsid w:val="008A72B8"/>
    <w:rsid w:val="008C09E6"/>
    <w:rsid w:val="008D2A98"/>
    <w:rsid w:val="008D7A48"/>
    <w:rsid w:val="008E3725"/>
    <w:rsid w:val="00900F3E"/>
    <w:rsid w:val="00931A2D"/>
    <w:rsid w:val="00954806"/>
    <w:rsid w:val="00955686"/>
    <w:rsid w:val="009868E4"/>
    <w:rsid w:val="0099082B"/>
    <w:rsid w:val="009C3BA1"/>
    <w:rsid w:val="009C4C5F"/>
    <w:rsid w:val="009E05CD"/>
    <w:rsid w:val="009E0F9C"/>
    <w:rsid w:val="00A02DA5"/>
    <w:rsid w:val="00A07CE9"/>
    <w:rsid w:val="00A2096A"/>
    <w:rsid w:val="00A22ADD"/>
    <w:rsid w:val="00A259DD"/>
    <w:rsid w:val="00A502C3"/>
    <w:rsid w:val="00A709CA"/>
    <w:rsid w:val="00AC0471"/>
    <w:rsid w:val="00AC2585"/>
    <w:rsid w:val="00AC3CCA"/>
    <w:rsid w:val="00AC4068"/>
    <w:rsid w:val="00B02B31"/>
    <w:rsid w:val="00B12D4B"/>
    <w:rsid w:val="00B3223D"/>
    <w:rsid w:val="00B41E77"/>
    <w:rsid w:val="00B61FC9"/>
    <w:rsid w:val="00B7667B"/>
    <w:rsid w:val="00B91A1F"/>
    <w:rsid w:val="00BA4744"/>
    <w:rsid w:val="00BB704E"/>
    <w:rsid w:val="00C00C32"/>
    <w:rsid w:val="00C20755"/>
    <w:rsid w:val="00C3032D"/>
    <w:rsid w:val="00C335AF"/>
    <w:rsid w:val="00C41F96"/>
    <w:rsid w:val="00C53C30"/>
    <w:rsid w:val="00C53CAA"/>
    <w:rsid w:val="00C804CA"/>
    <w:rsid w:val="00CA1398"/>
    <w:rsid w:val="00CD0363"/>
    <w:rsid w:val="00D05791"/>
    <w:rsid w:val="00D142B6"/>
    <w:rsid w:val="00D153FC"/>
    <w:rsid w:val="00D15A98"/>
    <w:rsid w:val="00D32707"/>
    <w:rsid w:val="00D4632A"/>
    <w:rsid w:val="00D5047B"/>
    <w:rsid w:val="00D56E64"/>
    <w:rsid w:val="00D626C2"/>
    <w:rsid w:val="00D742C5"/>
    <w:rsid w:val="00D93537"/>
    <w:rsid w:val="00D946FE"/>
    <w:rsid w:val="00DD471A"/>
    <w:rsid w:val="00DD78AB"/>
    <w:rsid w:val="00DF0F88"/>
    <w:rsid w:val="00DF7230"/>
    <w:rsid w:val="00E354C7"/>
    <w:rsid w:val="00E704F4"/>
    <w:rsid w:val="00E73F00"/>
    <w:rsid w:val="00E857FD"/>
    <w:rsid w:val="00E87665"/>
    <w:rsid w:val="00E90578"/>
    <w:rsid w:val="00E90673"/>
    <w:rsid w:val="00EA21FD"/>
    <w:rsid w:val="00EA3E5B"/>
    <w:rsid w:val="00EB6F70"/>
    <w:rsid w:val="00EC36CB"/>
    <w:rsid w:val="00EC5B90"/>
    <w:rsid w:val="00ED3E0B"/>
    <w:rsid w:val="00F0712B"/>
    <w:rsid w:val="00F40C11"/>
    <w:rsid w:val="00F6643F"/>
    <w:rsid w:val="00FB0745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1CAF0"/>
  <w15:docId w15:val="{7F7A10F6-8FC2-4784-BBB1-60AE6BC51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C5B90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D3E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D3E0B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D3E0B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D3E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D3E0B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esetze-im-internet.de/gwg_2017/__3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q-verein.de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Daten\1-Vergabe\2-Vordrucke-Vorlagen\3%20Vorlagen%20VgV\324_eu_angebotsschreiben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607BD-BC92-4B0E-896A-29503FA2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324_eu_angebotsschreiben.dotx</Template>
  <TotalTime>0</TotalTime>
  <Pages>3</Pages>
  <Words>706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Oliver Bergers</dc:creator>
  <cp:lastModifiedBy>Oliver Bergers</cp:lastModifiedBy>
  <cp:revision>3</cp:revision>
  <dcterms:created xsi:type="dcterms:W3CDTF">2026-05-08T08:31:00Z</dcterms:created>
  <dcterms:modified xsi:type="dcterms:W3CDTF">2026-05-08T08:35:00Z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2024-02-22T15:03:55Z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6e2b3e13-a736-4e7b-bb0e-9f20422f8f7f</vt:lpwstr>
  </property>
  <property fmtid="{D5CDD505-2E9C-101B-9397-08002B2CF9AE}" pid="8" name="MSIP_Label_1e014367-a225-400d-961e-b8e4fd04e7f1_ContentBits">
    <vt:lpwstr>0</vt:lpwstr>
  </property>
</Properties>
</file>