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26A50094</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TrÜbPl. Bergen (NATO)</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Neubau Fahrzeugwaschanl. Hörsten</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KKE 5050 Zaunanlage und Beschilderung</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241_102922252.docx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HyTi+hnoLOZYeZRd4+sw1GOtQ1g=" w:salt="QNE5D+2WhjlawXCjGrnYk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dbf7c76c1d814a6c"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