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81170 E2 0010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TrÜbPl. Bergen (NATO)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Neubau Fahrzeugwaschanl. Hörsten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26A50094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KKE 5050 Zaunanlage und Beschilderung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234_102922252.docx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8YsJbx8w8nLQZD29qMQfScJlC1c=" w:salt="KNuzpBuef/PSM5UxSc9xl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3010095bea1f479e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