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3"/>
        <w:gridCol w:w="4820"/>
        <w:gridCol w:w="1701"/>
        <w:gridCol w:w="1701"/>
      </w:tblGrid>
      <w:tr w:rsidR="00DB289D" w:rsidTr="000A024E" w14:paraId="1885F500" w14:textId="77777777">
        <w:tc>
          <w:tcPr>
            <w:tcW w:w="666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2357F094" w14:textId="77777777">
            <w:pPr>
              <w:pStyle w:val="Formularpunkt"/>
              <w:spacing w:before="40" w:after="40"/>
              <w:ind w:left="16"/>
            </w:pPr>
            <w:r>
              <w:t>Bewerber/Bieter</w:t>
            </w:r>
          </w:p>
        </w:tc>
        <w:tc>
          <w:tcPr>
            <w:tcW w:w="1701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7FB5258B" w14:textId="77777777">
            <w:pPr>
              <w:pStyle w:val="Formularpunkt"/>
              <w:spacing w:before="40" w:after="40"/>
            </w:pPr>
            <w:r>
              <w:t>Vergabenummer</w:t>
            </w:r>
          </w:p>
        </w:tc>
        <w:tc>
          <w:tcPr>
            <w:tcW w:w="1701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636E4625" w14:textId="77777777">
            <w:pPr>
              <w:pStyle w:val="Formularpunkt"/>
              <w:spacing w:before="40" w:after="40"/>
            </w:pPr>
            <w:r>
              <w:t>Datum</w:t>
            </w:r>
          </w:p>
        </w:tc>
      </w:tr>
      <w:tr w:rsidR="00DB289D" w:rsidTr="00AC5AC8" w14:paraId="71525886" w14:textId="77777777">
        <w:tc>
          <w:tcPr>
            <w:tcW w:w="666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DB289D" w:rsidP="000A024E" w:rsidRDefault="00B33A88" w14:paraId="6614C8A1" w14:textId="77777777">
            <w:pPr>
              <w:pStyle w:val="Formularpunkt"/>
              <w:spacing w:before="40" w:after="40"/>
            </w:pPr>
            <w:r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4661BB34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26A50094</w:t>
            </w:r>
          </w:p>
        </w:tc>
        <w:tc>
          <w:tcPr>
            <w:tcW w:w="1701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DB289D" w:rsidP="00B33A88" w:rsidRDefault="00B33A88" w14:paraId="2E579741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DB289D" w:rsidTr="00AC5AC8" w14:paraId="46ABB1C9" w14:textId="77777777">
        <w:tc>
          <w:tcPr>
            <w:tcW w:w="1843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</w:tcPr>
          <w:p w:rsidR="00DB289D" w:rsidP="000A024E" w:rsidRDefault="00DB289D" w14:paraId="7F1B0A8E" w14:textId="77777777">
            <w:pPr>
              <w:pStyle w:val="Formularpunkt"/>
              <w:spacing w:before="40" w:after="40"/>
            </w:pPr>
            <w:r>
              <w:t>Liegenschaft</w:t>
            </w:r>
          </w:p>
        </w:tc>
        <w:tc>
          <w:tcPr>
            <w:tcW w:w="8222" w:type="dxa"/>
            <w:gridSpan w:val="3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</w:tcPr>
          <w:p w:rsidR="00DB289D" w:rsidP="000A024E" w:rsidRDefault="00DB289D" w14:paraId="4B70EFC8" w14:textId="77777777">
            <w:pPr>
              <w:pStyle w:val="Formularpunkt"/>
              <w:tabs>
                <w:tab w:val="left" w:pos="1735"/>
              </w:tabs>
              <w:spacing w:before="40" w:after="40"/>
              <w:ind w:left="42"/>
              <w:rPr>
                <w:b/>
              </w:rPr>
            </w:pPr>
            <w:r>
              <w:rPr>
                <w:b/>
              </w:rPr>
              <w:t xml:space="preserve">TrÜbPl. Bergen (NATO)</w:t>
            </w:r>
          </w:p>
        </w:tc>
      </w:tr>
      <w:tr w:rsidR="00DB289D" w:rsidTr="00AC5AC8" w14:paraId="49631056" w14:textId="77777777">
        <w:tc>
          <w:tcPr>
            <w:tcW w:w="1843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43D03599" w14:textId="77777777">
            <w:pPr>
              <w:pStyle w:val="Formularpunkt"/>
              <w:spacing w:before="40" w:after="40"/>
            </w:pPr>
            <w:r>
              <w:t>Maßnahme</w:t>
            </w:r>
          </w:p>
        </w:tc>
        <w:tc>
          <w:tcPr>
            <w:tcW w:w="8222" w:type="dxa"/>
            <w:gridSpan w:val="3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25A516A9" w14:textId="77777777">
            <w:pPr>
              <w:pStyle w:val="Formularpunkt"/>
              <w:tabs>
                <w:tab w:val="left" w:pos="1735"/>
              </w:tabs>
              <w:spacing w:before="40" w:after="40"/>
              <w:ind w:left="42"/>
              <w:rPr>
                <w:b/>
              </w:rPr>
            </w:pPr>
            <w:r>
              <w:rPr>
                <w:b/>
              </w:rPr>
              <w:t xml:space="preserve">81170 E2 0010 Neubau Fahrzeugwaschanl. Hörsten</w:t>
            </w:r>
          </w:p>
        </w:tc>
      </w:tr>
      <w:tr w:rsidR="00DB289D" w:rsidTr="000A024E" w14:paraId="4AA77907" w14:textId="77777777">
        <w:tc>
          <w:tcPr>
            <w:tcW w:w="1843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78767CE5" w14:textId="77777777">
            <w:pPr>
              <w:pStyle w:val="Formularpunkt"/>
              <w:spacing w:before="40" w:after="40"/>
            </w:pPr>
            <w:r>
              <w:t>Leistung</w:t>
            </w:r>
          </w:p>
        </w:tc>
        <w:tc>
          <w:tcPr>
            <w:tcW w:w="8222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DB289D" w:rsidP="000A024E" w:rsidRDefault="00DB289D" w14:paraId="74A24C3B" w14:textId="77777777">
            <w:pPr>
              <w:pStyle w:val="Formularpunkt"/>
              <w:tabs>
                <w:tab w:val="left" w:pos="1735"/>
              </w:tabs>
              <w:spacing w:before="40" w:after="40"/>
              <w:ind w:left="42"/>
              <w:rPr>
                <w:b/>
              </w:rPr>
            </w:pPr>
            <w:r>
              <w:rPr>
                <w:b/>
              </w:rPr>
              <w:t xml:space="preserve">KKE 5050 Zaunanlage und Beschilderung </w:t>
            </w:r>
          </w:p>
          <w:p w:rsidR="00DB289D" w:rsidP="000A024E" w:rsidRDefault="00DB289D" w14:paraId="11537B22" w14:textId="77777777">
            <w:pPr>
              <w:pStyle w:val="Formularpunkt"/>
              <w:tabs>
                <w:tab w:val="left" w:pos="1735"/>
              </w:tabs>
              <w:spacing w:before="40" w:after="40"/>
              <w:ind w:left="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623D7D" w:rsidP="00DB289D" w:rsidRDefault="00623D7D" w14:paraId="15DAEBCB" w14:textId="77777777">
      <w:pPr>
        <w:spacing w:before="0" w:after="0"/>
        <w:jc w:val="both"/>
        <w:rPr>
          <w:sz w:val="16"/>
        </w:rPr>
      </w:pPr>
    </w:p>
    <w:tbl>
      <w:tblPr>
        <w:tblpPr w:leftFromText="141" w:rightFromText="141" w:vertAnchor="text" w:tblpX="-228" w:tblpY="1"/>
        <w:tblOverlap w:val="never"/>
        <w:tblW w:w="10067" w:type="dxa"/>
        <w:tblLayout w:type="fixed"/>
        <w:tblLook w:val="01E0" w:firstRow="1" w:lastRow="1" w:firstColumn="1" w:lastColumn="1" w:noHBand="0" w:noVBand="0"/>
      </w:tblPr>
      <w:tblGrid>
        <w:gridCol w:w="709"/>
        <w:gridCol w:w="28"/>
        <w:gridCol w:w="329"/>
        <w:gridCol w:w="69"/>
        <w:gridCol w:w="27"/>
        <w:gridCol w:w="2666"/>
        <w:gridCol w:w="238"/>
        <w:gridCol w:w="1463"/>
        <w:gridCol w:w="1537"/>
        <w:gridCol w:w="2712"/>
        <w:gridCol w:w="289"/>
      </w:tblGrid>
      <w:tr w:rsidRPr="00F829C1" w:rsidR="00FF23D3" w:rsidTr="00FF66D2" w14:paraId="00FCBCE1" w14:textId="77777777">
        <w:trPr>
          <w:trHeight w:val="284"/>
        </w:trPr>
        <w:tc>
          <w:tcPr>
            <w:tcW w:w="10067" w:type="dxa"/>
            <w:gridSpan w:val="11"/>
            <w:noWrap/>
            <w:tcMar>
              <w:left w:w="28" w:type="dxa"/>
            </w:tcMar>
            <w:vAlign w:val="center"/>
          </w:tcPr>
          <w:p w:rsidRPr="00F829C1" w:rsidR="00FF23D3" w:rsidP="00FF66D2" w:rsidRDefault="00FF23D3" w14:paraId="0A9493F4" w14:textId="77777777">
            <w:pPr>
              <w:spacing w:before="6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Sicherheitsauskunft und Verpflichtungserklärung </w:t>
            </w:r>
            <w:r w:rsidR="009F4D96">
              <w:rPr>
                <w:b/>
                <w:bCs/>
                <w:sz w:val="20"/>
                <w:szCs w:val="20"/>
              </w:rPr>
              <w:t>- Nachunternehmer/Unterauftragnehmer</w:t>
            </w:r>
          </w:p>
        </w:tc>
      </w:tr>
      <w:tr w:rsidRPr="00F829C1" w:rsidR="00FF23D3" w:rsidTr="00FF66D2" w14:paraId="402C4EC8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Pr="00F829C1" w:rsidR="00FF23D3" w:rsidP="00FF66D2" w:rsidRDefault="00FF23D3" w14:paraId="7AE6B0EB" w14:textId="77777777">
            <w:pPr>
              <w:spacing w:after="240"/>
              <w:rPr>
                <w:b/>
                <w:sz w:val="20"/>
              </w:rPr>
            </w:pPr>
            <w:r w:rsidRPr="00F829C1">
              <w:rPr>
                <w:b/>
                <w:sz w:val="20"/>
              </w:rPr>
              <w:t>1</w:t>
            </w:r>
          </w:p>
        </w:tc>
        <w:tc>
          <w:tcPr>
            <w:tcW w:w="9358" w:type="dxa"/>
            <w:gridSpan w:val="10"/>
            <w:noWrap/>
            <w:vAlign w:val="center"/>
          </w:tcPr>
          <w:p w:rsidRPr="00FF23D3" w:rsidR="00FF23D3" w:rsidP="00FF66D2" w:rsidRDefault="00FF23D3" w14:paraId="7F1E1583" w14:textId="77777777">
            <w:pPr>
              <w:spacing w:after="240"/>
              <w:ind w:left="-72"/>
              <w:rPr>
                <w:b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Verschlusssachen des Geheimhaltungsgrades VS-NUR FÜR DEN DIENSTGEBRAUCH </w:t>
            </w:r>
          </w:p>
        </w:tc>
      </w:tr>
      <w:tr w:rsidRPr="00F829C1" w:rsidR="00FF23D3" w:rsidTr="00FF66D2" w14:paraId="1E5EEBA4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10"/>
            <w:noWrap/>
            <w:tcMar>
              <w:left w:w="28" w:type="dxa"/>
            </w:tcMar>
            <w:vAlign w:val="center"/>
          </w:tcPr>
          <w:p w:rsidRPr="00F829C1" w:rsidR="00FF23D3" w:rsidP="00FF66D2" w:rsidRDefault="00E44A50" w14:paraId="7ED722CC" w14:textId="1EC4FCD6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1268073092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FF23D3">
              <w:rPr>
                <w:sz w:val="20"/>
                <w:szCs w:val="20"/>
              </w:rPr>
              <w:tab/>
              <w:t>Von den Bestimmungen des VS-NfD-Merkblattes</w:t>
            </w:r>
            <w:r w:rsidR="00FF23D3">
              <w:rPr>
                <w:rStyle w:val="Funotenzeichen"/>
                <w:sz w:val="20"/>
                <w:szCs w:val="20"/>
              </w:rPr>
              <w:footnoteReference w:customMarkFollows="1" w:id="1"/>
              <w:t>1</w:t>
            </w:r>
            <w:r w:rsidR="00FF23D3">
              <w:rPr>
                <w:sz w:val="20"/>
                <w:szCs w:val="20"/>
              </w:rPr>
              <w:t xml:space="preserve"> habe(n) ich/wir Kenntnis genommen und verpflichte(n) mich/uns zu deren Einhaltung. </w:t>
            </w:r>
          </w:p>
        </w:tc>
      </w:tr>
      <w:tr w:rsidRPr="00F829C1" w:rsidR="00D137BF" w:rsidTr="00FF66D2" w14:paraId="420F2E69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10"/>
            <w:noWrap/>
            <w:tcMar>
              <w:left w:w="28" w:type="dxa"/>
            </w:tcMar>
            <w:vAlign w:val="center"/>
          </w:tcPr>
          <w:p w:rsidR="00D137BF" w:rsidP="00FF66D2" w:rsidRDefault="00D137BF" w14:paraId="3A82AC0C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</w:tc>
      </w:tr>
      <w:tr w:rsidRPr="00F829C1" w:rsidR="009302DE" w:rsidTr="00FF66D2" w14:paraId="20D0CFA6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="009302DE" w:rsidP="00FF66D2" w:rsidRDefault="009302DE" w14:paraId="5B745B1E" w14:textId="77777777">
            <w:pPr>
              <w:spacing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58" w:type="dxa"/>
            <w:gridSpan w:val="10"/>
            <w:noWrap/>
            <w:vAlign w:val="center"/>
          </w:tcPr>
          <w:p w:rsidR="009302DE" w:rsidP="00FF66D2" w:rsidRDefault="00731367" w14:paraId="19D87A19" w14:textId="77777777">
            <w:pPr>
              <w:spacing w:after="240"/>
              <w:ind w:left="-3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Materieller und personeller Geheimschutz VS-V</w:t>
            </w:r>
            <w:r w:rsidR="008B5337">
              <w:rPr>
                <w:b/>
                <w:bCs/>
                <w:sz w:val="20"/>
                <w:szCs w:val="20"/>
              </w:rPr>
              <w:t>ERTRAULICH</w:t>
            </w:r>
            <w:r>
              <w:rPr>
                <w:b/>
                <w:bCs/>
                <w:sz w:val="20"/>
                <w:szCs w:val="20"/>
              </w:rPr>
              <w:t xml:space="preserve"> oder höher; vorbeugender personeller </w:t>
            </w:r>
            <w:r w:rsidR="00F541C9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abotageschutz</w:t>
            </w:r>
          </w:p>
        </w:tc>
      </w:tr>
      <w:tr w:rsidRPr="00F829C1" w:rsidR="00FF23D3" w:rsidTr="00FF66D2" w14:paraId="31CC2867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Pr="00F829C1" w:rsidR="00FF23D3" w:rsidP="00FF66D2" w:rsidRDefault="00D137BF" w14:paraId="05BAE07C" w14:textId="77777777">
            <w:pPr>
              <w:spacing w:before="0" w:after="0"/>
              <w:ind w:right="142"/>
              <w:rPr>
                <w:b/>
                <w:sz w:val="20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302DE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9358" w:type="dxa"/>
            <w:gridSpan w:val="10"/>
            <w:noWrap/>
            <w:vAlign w:val="center"/>
          </w:tcPr>
          <w:p w:rsidRPr="00FF23D3" w:rsidR="00FF23D3" w:rsidP="00FF66D2" w:rsidRDefault="00D137BF" w14:paraId="6D42ABF8" w14:textId="77777777">
            <w:pPr>
              <w:pStyle w:val="berschrift1"/>
              <w:ind w:left="-31"/>
            </w:pPr>
            <w:r>
              <w:t>Sicherheitsbescheide</w:t>
            </w:r>
          </w:p>
        </w:tc>
      </w:tr>
      <w:tr w:rsidRPr="00F829C1" w:rsidR="00FF23D3" w:rsidTr="00FF66D2" w14:paraId="524B9F8B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10"/>
            <w:noWrap/>
            <w:tcMar>
              <w:left w:w="28" w:type="dxa"/>
            </w:tcMar>
            <w:vAlign w:val="center"/>
          </w:tcPr>
          <w:p w:rsidRPr="00F829C1" w:rsidR="00FF23D3" w:rsidP="00FF66D2" w:rsidRDefault="00E44A50" w14:paraId="0036D30F" w14:textId="027EB38C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72895246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FF23D3">
              <w:rPr>
                <w:sz w:val="20"/>
                <w:szCs w:val="20"/>
              </w:rPr>
              <w:tab/>
            </w:r>
            <w:r w:rsidR="00E22898">
              <w:rPr>
                <w:sz w:val="20"/>
                <w:szCs w:val="20"/>
              </w:rPr>
              <w:t xml:space="preserve">Mein/Unser Unternehmen befindet sich in der Geheimschutzbetreuung </w:t>
            </w:r>
            <w:proofErr w:type="gramStart"/>
            <w:r w:rsidR="00E22898">
              <w:rPr>
                <w:sz w:val="20"/>
                <w:szCs w:val="20"/>
              </w:rPr>
              <w:t>bei folgender</w:t>
            </w:r>
            <w:proofErr w:type="gramEnd"/>
            <w:r w:rsidR="00E22898">
              <w:rPr>
                <w:sz w:val="20"/>
                <w:szCs w:val="20"/>
              </w:rPr>
              <w:t xml:space="preserve"> Behörde: </w:t>
            </w:r>
          </w:p>
        </w:tc>
      </w:tr>
      <w:tr w:rsidRPr="00F829C1" w:rsidR="00FF23D3" w:rsidTr="007605CA" w14:paraId="0B487525" w14:textId="77777777">
        <w:trPr>
          <w:gridBefore w:val="4"/>
          <w:wBefore w:w="1135" w:type="dxa"/>
          <w:trHeight w:val="284"/>
        </w:trPr>
        <w:tc>
          <w:tcPr>
            <w:tcW w:w="8932" w:type="dxa"/>
            <w:gridSpan w:val="7"/>
            <w:tcBorders>
              <w:bottom w:val="single" w:color="auto" w:sz="4" w:space="0"/>
            </w:tcBorders>
            <w:noWrap/>
            <w:tcMar>
              <w:left w:w="28" w:type="dxa"/>
            </w:tcMar>
            <w:vAlign w:val="center"/>
          </w:tcPr>
          <w:p w:rsidR="00FF23D3" w:rsidP="00FF66D2" w:rsidRDefault="00FF66D2" w14:paraId="3A348112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name="Text181" w:id="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Pr="00F829C1" w:rsidR="00D137BF" w:rsidTr="00FF66D2" w14:paraId="4D09D7DE" w14:textId="77777777">
        <w:trPr>
          <w:gridBefore w:val="2"/>
          <w:wBefore w:w="737" w:type="dxa"/>
          <w:trHeight w:val="284"/>
        </w:trPr>
        <w:tc>
          <w:tcPr>
            <w:tcW w:w="9330" w:type="dxa"/>
            <w:gridSpan w:val="9"/>
            <w:noWrap/>
            <w:tcMar>
              <w:left w:w="28" w:type="dxa"/>
            </w:tcMar>
            <w:vAlign w:val="center"/>
          </w:tcPr>
          <w:p w:rsidRPr="00F829C1" w:rsidR="00D137BF" w:rsidP="007605CA" w:rsidRDefault="00D137BF" w14:paraId="75C2CB9A" w14:textId="77777777">
            <w:pPr>
              <w:spacing w:before="60" w:after="20"/>
              <w:ind w:left="795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Aktenzeichen/Referenznummer, soweit vorhanden: </w:t>
            </w:r>
            <w:r w:rsidR="00EF401A">
              <w:rPr>
                <w:sz w:val="20"/>
                <w:szCs w:val="20"/>
              </w:rPr>
              <w:t xml:space="preserve"> </w:t>
            </w:r>
          </w:p>
        </w:tc>
      </w:tr>
      <w:tr w:rsidRPr="00F829C1" w:rsidR="00D137BF" w:rsidTr="007605CA" w14:paraId="7E22328F" w14:textId="77777777">
        <w:trPr>
          <w:gridBefore w:val="5"/>
          <w:wBefore w:w="1162" w:type="dxa"/>
          <w:trHeight w:val="284"/>
        </w:trPr>
        <w:tc>
          <w:tcPr>
            <w:tcW w:w="8905" w:type="dxa"/>
            <w:gridSpan w:val="6"/>
            <w:tcBorders>
              <w:bottom w:val="single" w:color="auto" w:sz="4" w:space="0"/>
            </w:tcBorders>
            <w:noWrap/>
            <w:tcMar>
              <w:left w:w="28" w:type="dxa"/>
            </w:tcMar>
            <w:vAlign w:val="center"/>
          </w:tcPr>
          <w:p w:rsidR="00D137BF" w:rsidP="00FF66D2" w:rsidRDefault="00FF66D2" w14:paraId="0DAB427B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</w:tr>
      <w:tr w:rsidRPr="00F829C1" w:rsidR="00D137BF" w:rsidTr="00FF66D2" w14:paraId="293B9B73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10"/>
            <w:noWrap/>
            <w:tcMar>
              <w:left w:w="28" w:type="dxa"/>
            </w:tcMar>
            <w:vAlign w:val="center"/>
          </w:tcPr>
          <w:p w:rsidRPr="00F829C1" w:rsidR="00D137BF" w:rsidP="00FF66D2" w:rsidRDefault="00D137BF" w14:paraId="00FA9BE7" w14:textId="77777777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ab/>
              <w:t xml:space="preserve">Gemäß aktuell gültigem Sicherheitsbescheid (bei ausländischen Bietern: vergleichbare Bescheinigung) ist unser Unternehmen zur Aufbewahrung von Verschlusssachen bis zu folgendem Geheimhaltungsgrad befugt: </w:t>
            </w:r>
          </w:p>
        </w:tc>
      </w:tr>
      <w:tr w:rsidRPr="00F829C1" w:rsidR="006235E6" w:rsidTr="00982975" w14:paraId="68702BE6" w14:textId="77777777">
        <w:trPr>
          <w:gridBefore w:val="3"/>
          <w:wBefore w:w="1066" w:type="dxa"/>
          <w:trHeight w:val="284"/>
        </w:trPr>
        <w:tc>
          <w:tcPr>
            <w:tcW w:w="3000" w:type="dxa"/>
            <w:gridSpan w:val="4"/>
            <w:noWrap/>
            <w:tcMar>
              <w:left w:w="28" w:type="dxa"/>
            </w:tcMar>
            <w:vAlign w:val="center"/>
          </w:tcPr>
          <w:p w:rsidRPr="00F829C1" w:rsidR="006235E6" w:rsidP="006235E6" w:rsidRDefault="00E44A50" w14:paraId="6EC75CE6" w14:textId="32FAEDB6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2950235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235E6">
              <w:rPr>
                <w:sz w:val="20"/>
                <w:szCs w:val="20"/>
              </w:rPr>
              <w:tab/>
            </w:r>
            <w:r w:rsidR="006235E6">
              <w:rPr>
                <w:b/>
                <w:bCs/>
                <w:sz w:val="20"/>
                <w:szCs w:val="20"/>
              </w:rPr>
              <w:t xml:space="preserve">VS-VERTRAULICH </w:t>
            </w:r>
          </w:p>
        </w:tc>
        <w:tc>
          <w:tcPr>
            <w:tcW w:w="3000" w:type="dxa"/>
            <w:gridSpan w:val="2"/>
            <w:vAlign w:val="center"/>
          </w:tcPr>
          <w:p w:rsidRPr="00F829C1" w:rsidR="006235E6" w:rsidP="006235E6" w:rsidRDefault="00E44A50" w14:paraId="7143CBE4" w14:textId="239987C1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306207767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235E6">
              <w:rPr>
                <w:sz w:val="20"/>
                <w:szCs w:val="20"/>
              </w:rPr>
              <w:tab/>
            </w:r>
            <w:r w:rsidR="006235E6">
              <w:rPr>
                <w:b/>
                <w:bCs/>
                <w:sz w:val="20"/>
                <w:szCs w:val="20"/>
              </w:rPr>
              <w:t xml:space="preserve">GEHEIM </w:t>
            </w:r>
          </w:p>
        </w:tc>
        <w:tc>
          <w:tcPr>
            <w:tcW w:w="3001" w:type="dxa"/>
            <w:gridSpan w:val="2"/>
            <w:vAlign w:val="center"/>
          </w:tcPr>
          <w:p w:rsidRPr="00F829C1" w:rsidR="006235E6" w:rsidP="006235E6" w:rsidRDefault="00E44A50" w14:paraId="50F1D473" w14:textId="1E871E78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154925408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235E6">
              <w:rPr>
                <w:sz w:val="20"/>
                <w:szCs w:val="20"/>
              </w:rPr>
              <w:tab/>
            </w:r>
            <w:r w:rsidR="006235E6">
              <w:rPr>
                <w:b/>
                <w:bCs/>
                <w:sz w:val="20"/>
                <w:szCs w:val="20"/>
              </w:rPr>
              <w:t>STRENG GEHEIM</w:t>
            </w:r>
          </w:p>
        </w:tc>
      </w:tr>
      <w:tr w:rsidRPr="00F829C1" w:rsidR="006235E6" w:rsidTr="00FF66D2" w14:paraId="66C13D40" w14:textId="77777777">
        <w:trPr>
          <w:gridBefore w:val="3"/>
          <w:wBefore w:w="1066" w:type="dxa"/>
          <w:trHeight w:val="284"/>
        </w:trPr>
        <w:tc>
          <w:tcPr>
            <w:tcW w:w="9001" w:type="dxa"/>
            <w:gridSpan w:val="8"/>
            <w:noWrap/>
            <w:tcMar>
              <w:left w:w="28" w:type="dxa"/>
            </w:tcMar>
            <w:vAlign w:val="center"/>
          </w:tcPr>
          <w:p w:rsidRPr="00F829C1" w:rsidR="006235E6" w:rsidP="006235E6" w:rsidRDefault="006235E6" w14:paraId="3250F484" w14:textId="77777777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</w:p>
        </w:tc>
      </w:tr>
      <w:tr w:rsidRPr="00F829C1" w:rsidR="006235E6" w:rsidTr="00FF66D2" w14:paraId="68CF7973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Pr="00CD3A2C" w:rsidR="006235E6" w:rsidP="006235E6" w:rsidRDefault="006235E6" w14:paraId="1E579D2A" w14:textId="77777777">
            <w:pPr>
              <w:spacing w:before="0" w:after="0"/>
              <w:ind w:right="14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9358" w:type="dxa"/>
            <w:gridSpan w:val="10"/>
            <w:noWrap/>
          </w:tcPr>
          <w:p w:rsidRPr="00CD3A2C" w:rsidR="006235E6" w:rsidP="006235E6" w:rsidRDefault="006235E6" w14:paraId="223510BA" w14:textId="77777777">
            <w:pPr>
              <w:spacing w:before="0" w:after="0"/>
              <w:ind w:right="14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>Sicherheitsüberprüfungen von Beschäftigten</w:t>
            </w:r>
          </w:p>
        </w:tc>
      </w:tr>
      <w:tr w:rsidRPr="00F829C1" w:rsidR="006235E6" w:rsidTr="00FF66D2" w14:paraId="74A13775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10"/>
            <w:noWrap/>
            <w:tcMar>
              <w:left w:w="28" w:type="dxa"/>
            </w:tcMar>
            <w:vAlign w:val="center"/>
          </w:tcPr>
          <w:p w:rsidR="006235E6" w:rsidP="006235E6" w:rsidRDefault="006235E6" w14:paraId="7A730E5C" w14:textId="77777777">
            <w:pPr>
              <w:spacing w:before="60" w:after="20"/>
              <w:ind w:left="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Entsprechende Nachweise über diese</w:t>
            </w:r>
            <w:r w:rsidR="00157099">
              <w:rPr>
                <w:sz w:val="20"/>
                <w:szCs w:val="20"/>
              </w:rPr>
              <w:t xml:space="preserve"> Sicherheitsüberprüfungen und/</w:t>
            </w:r>
            <w:r>
              <w:rPr>
                <w:sz w:val="20"/>
                <w:szCs w:val="20"/>
              </w:rPr>
              <w:t>oder Angaben dazu, wann und durch welche Behörde die jeweiligen Sicherheitsüberprüfungen durchgeführt worden sind, liegen als Anlage anbei.</w:t>
            </w:r>
          </w:p>
          <w:p w:rsidR="006235E6" w:rsidP="006235E6" w:rsidRDefault="006235E6" w14:paraId="2AFADA9B" w14:textId="77777777">
            <w:pPr>
              <w:spacing w:before="60" w:after="20"/>
              <w:ind w:left="49"/>
              <w:rPr>
                <w:sz w:val="20"/>
                <w:szCs w:val="20"/>
              </w:rPr>
            </w:pPr>
          </w:p>
        </w:tc>
      </w:tr>
      <w:tr w:rsidRPr="00FF23D3" w:rsidR="006235E6" w:rsidTr="00FF66D2" w14:paraId="2F0BA258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</w:tcPr>
          <w:p w:rsidRPr="00CD3A2C" w:rsidR="006235E6" w:rsidP="006235E6" w:rsidRDefault="006235E6" w14:paraId="67D98AD3" w14:textId="77777777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CD3A2C">
              <w:rPr>
                <w:b/>
                <w:bCs/>
                <w:sz w:val="20"/>
                <w:szCs w:val="20"/>
              </w:rPr>
              <w:t>2.2.1</w:t>
            </w:r>
          </w:p>
        </w:tc>
        <w:tc>
          <w:tcPr>
            <w:tcW w:w="9358" w:type="dxa"/>
            <w:gridSpan w:val="10"/>
            <w:noWrap/>
            <w:vAlign w:val="center"/>
          </w:tcPr>
          <w:p w:rsidRPr="003B190A" w:rsidR="006235E6" w:rsidP="006235E6" w:rsidRDefault="00E44A50" w14:paraId="1FAF9C4B" w14:textId="4959519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0781141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B2A99">
              <w:rPr>
                <w:sz w:val="20"/>
                <w:szCs w:val="20"/>
              </w:rPr>
              <w:t xml:space="preserve"> </w:t>
            </w:r>
            <w:r w:rsidR="006235E6">
              <w:rPr>
                <w:sz w:val="20"/>
                <w:szCs w:val="20"/>
              </w:rPr>
              <w:t>Ich/Wir verfügen über eine zur Angebotsbearbeitung und/oder (Unter)Auftragsausführung ausreichende Anzahl an Beschäftigten, die aufgrund Sicherheitsüberprüfung für Tätigkeiten in Sicherheitsbereichen zugelassen sind und/oder zum Umgang mit Verschlusssachen bis zu folgendem Geheimhaltungsgrad ermächtigt sind:</w:t>
            </w:r>
          </w:p>
        </w:tc>
      </w:tr>
      <w:tr w:rsidRPr="009302DE" w:rsidR="006235E6" w:rsidTr="00FF66D2" w14:paraId="719CC968" w14:textId="77777777">
        <w:trPr>
          <w:gridBefore w:val="1"/>
          <w:gridAfter w:val="1"/>
          <w:wBefore w:w="709" w:type="dxa"/>
          <w:wAfter w:w="289" w:type="dxa"/>
          <w:trHeight w:val="284"/>
        </w:trPr>
        <w:tc>
          <w:tcPr>
            <w:tcW w:w="3119" w:type="dxa"/>
            <w:gridSpan w:val="5"/>
            <w:noWrap/>
            <w:tcMar>
              <w:left w:w="28" w:type="dxa"/>
            </w:tcMar>
            <w:vAlign w:val="center"/>
          </w:tcPr>
          <w:p w:rsidRPr="00F829C1" w:rsidR="006235E6" w:rsidP="006235E6" w:rsidRDefault="006235E6" w14:paraId="6C5FCD2D" w14:textId="0DDE2C63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B2A9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46525390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VS-VERTRAULICH: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</w:tcPr>
          <w:p w:rsidR="006235E6" w:rsidP="006235E6" w:rsidRDefault="006235E6" w14:paraId="324F34EE" w14:textId="77777777">
            <w:pPr>
              <w:spacing w:before="60" w:after="20"/>
              <w:ind w:left="392" w:hanging="392"/>
              <w:jc w:val="right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4249" w:type="dxa"/>
            <w:gridSpan w:val="2"/>
          </w:tcPr>
          <w:p w:rsidRPr="009302DE" w:rsidR="006235E6" w:rsidP="006235E6" w:rsidRDefault="006235E6" w14:paraId="23AE526C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9302DE">
              <w:rPr>
                <w:bCs/>
                <w:sz w:val="20"/>
                <w:szCs w:val="20"/>
              </w:rPr>
              <w:t>Beschäftigte</w:t>
            </w:r>
          </w:p>
        </w:tc>
      </w:tr>
      <w:tr w:rsidR="006235E6" w:rsidTr="00FF66D2" w14:paraId="45632980" w14:textId="77777777">
        <w:trPr>
          <w:gridBefore w:val="1"/>
          <w:gridAfter w:val="1"/>
          <w:wBefore w:w="709" w:type="dxa"/>
          <w:wAfter w:w="289" w:type="dxa"/>
          <w:trHeight w:val="284"/>
        </w:trPr>
        <w:tc>
          <w:tcPr>
            <w:tcW w:w="3119" w:type="dxa"/>
            <w:gridSpan w:val="5"/>
            <w:noWrap/>
            <w:tcMar>
              <w:left w:w="28" w:type="dxa"/>
            </w:tcMar>
            <w:vAlign w:val="center"/>
          </w:tcPr>
          <w:p w:rsidRPr="00F829C1" w:rsidR="006235E6" w:rsidP="006235E6" w:rsidRDefault="006235E6" w14:paraId="26E78242" w14:textId="6122E8CB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B2A9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62368073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GEHEIM: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="006235E6" w:rsidP="006235E6" w:rsidRDefault="006235E6" w14:paraId="1A7CF1F9" w14:textId="77777777">
            <w:pPr>
              <w:spacing w:before="60" w:after="20"/>
              <w:ind w:left="392" w:hanging="392"/>
              <w:jc w:val="right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4249" w:type="dxa"/>
            <w:gridSpan w:val="2"/>
          </w:tcPr>
          <w:p w:rsidR="006235E6" w:rsidP="006235E6" w:rsidRDefault="006235E6" w14:paraId="465BA8AF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9302DE">
              <w:rPr>
                <w:bCs/>
                <w:sz w:val="20"/>
                <w:szCs w:val="20"/>
              </w:rPr>
              <w:t>Beschäftigte</w:t>
            </w:r>
          </w:p>
        </w:tc>
      </w:tr>
      <w:tr w:rsidR="006235E6" w:rsidTr="00FF66D2" w14:paraId="16A37F9C" w14:textId="77777777">
        <w:trPr>
          <w:gridBefore w:val="1"/>
          <w:gridAfter w:val="1"/>
          <w:wBefore w:w="709" w:type="dxa"/>
          <w:wAfter w:w="289" w:type="dxa"/>
          <w:trHeight w:val="284"/>
        </w:trPr>
        <w:tc>
          <w:tcPr>
            <w:tcW w:w="3119" w:type="dxa"/>
            <w:gridSpan w:val="5"/>
            <w:noWrap/>
            <w:tcMar>
              <w:left w:w="28" w:type="dxa"/>
            </w:tcMar>
            <w:vAlign w:val="center"/>
          </w:tcPr>
          <w:p w:rsidRPr="00F829C1" w:rsidR="006235E6" w:rsidP="006235E6" w:rsidRDefault="006235E6" w14:paraId="083BEADF" w14:textId="46A30811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B2A9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37810872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STRENG GEHEIM: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="006235E6" w:rsidP="006235E6" w:rsidRDefault="006235E6" w14:paraId="7DAE188B" w14:textId="77777777">
            <w:pPr>
              <w:spacing w:before="60" w:after="20"/>
              <w:ind w:left="392" w:hanging="392"/>
              <w:jc w:val="right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4249" w:type="dxa"/>
            <w:gridSpan w:val="2"/>
          </w:tcPr>
          <w:p w:rsidR="006235E6" w:rsidP="006235E6" w:rsidRDefault="006235E6" w14:paraId="1AF07ACB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9302DE">
              <w:rPr>
                <w:bCs/>
                <w:sz w:val="20"/>
                <w:szCs w:val="20"/>
              </w:rPr>
              <w:t>Beschäftigte</w:t>
            </w:r>
          </w:p>
        </w:tc>
      </w:tr>
    </w:tbl>
    <w:p w:rsidR="00B978A1" w:rsidRDefault="00B978A1" w14:paraId="1963508D" w14:textId="77777777"/>
    <w:tbl>
      <w:tblPr>
        <w:tblpPr w:leftFromText="141" w:rightFromText="141" w:vertAnchor="text" w:tblpX="-114" w:tblpY="1"/>
        <w:tblOverlap w:val="never"/>
        <w:tblW w:w="10067" w:type="dxa"/>
        <w:tblLayout w:type="fixed"/>
        <w:tblLook w:val="01E0" w:firstRow="1" w:lastRow="1" w:firstColumn="1" w:lastColumn="1" w:noHBand="0" w:noVBand="0"/>
      </w:tblPr>
      <w:tblGrid>
        <w:gridCol w:w="709"/>
        <w:gridCol w:w="9358"/>
      </w:tblGrid>
      <w:tr w:rsidRPr="00FF23D3" w:rsidR="00420F7C" w:rsidTr="00B978A1" w14:paraId="72933414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</w:tcPr>
          <w:p w:rsidRPr="00CD3A2C" w:rsidR="00420F7C" w:rsidP="00B978A1" w:rsidRDefault="00420F7C" w14:paraId="1215F2A3" w14:textId="77777777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CD3A2C">
              <w:rPr>
                <w:b/>
                <w:bCs/>
                <w:sz w:val="20"/>
                <w:szCs w:val="20"/>
              </w:rPr>
              <w:t>2.2.2</w:t>
            </w:r>
          </w:p>
        </w:tc>
        <w:tc>
          <w:tcPr>
            <w:tcW w:w="9358" w:type="dxa"/>
            <w:noWrap/>
            <w:vAlign w:val="center"/>
          </w:tcPr>
          <w:p w:rsidRPr="003B190A" w:rsidR="00B978A1" w:rsidP="00B978A1" w:rsidRDefault="00E44A50" w14:paraId="6F0A20A4" w14:textId="6056B6F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03383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B2A99">
              <w:rPr>
                <w:sz w:val="20"/>
                <w:szCs w:val="20"/>
              </w:rPr>
              <w:t xml:space="preserve"> </w:t>
            </w:r>
            <w:r w:rsidR="00B978A1">
              <w:rPr>
                <w:sz w:val="20"/>
                <w:szCs w:val="20"/>
              </w:rPr>
              <w:t xml:space="preserve">Ich/Wir verfügen zur </w:t>
            </w:r>
            <w:r w:rsidR="009F4D96">
              <w:rPr>
                <w:sz w:val="20"/>
                <w:szCs w:val="20"/>
              </w:rPr>
              <w:t>(Unter)</w:t>
            </w:r>
            <w:r w:rsidR="00B978A1">
              <w:rPr>
                <w:sz w:val="20"/>
                <w:szCs w:val="20"/>
              </w:rPr>
              <w:t xml:space="preserve">Auftragsausführung über </w:t>
            </w:r>
            <w:r w:rsidRPr="008B5337" w:rsidR="00B978A1">
              <w:rPr>
                <w:b/>
                <w:sz w:val="18"/>
                <w:szCs w:val="20"/>
                <w:u w:val="single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8B5337" w:rsidR="00B978A1">
              <w:rPr>
                <w:sz w:val="18"/>
                <w:szCs w:val="20"/>
                <w:u w:val="single"/>
              </w:rPr>
              <w:instrText xml:space="preserve"> FORMTEXT </w:instrText>
            </w:r>
            <w:r w:rsidRPr="008B5337" w:rsidR="00B978A1">
              <w:rPr>
                <w:b/>
                <w:sz w:val="18"/>
                <w:szCs w:val="20"/>
                <w:u w:val="single"/>
              </w:rPr>
            </w:r>
            <w:r w:rsidRPr="008B5337" w:rsidR="00B978A1">
              <w:rPr>
                <w:b/>
                <w:sz w:val="18"/>
                <w:szCs w:val="20"/>
                <w:u w:val="single"/>
              </w:rPr>
              <w:fldChar w:fldCharType="separate"/>
            </w:r>
            <w:r w:rsidRPr="008B5337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8B5337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8B5337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8B5337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8B5337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8B5337" w:rsidR="00B978A1">
              <w:rPr>
                <w:b/>
                <w:sz w:val="18"/>
                <w:szCs w:val="20"/>
                <w:u w:val="single"/>
              </w:rPr>
              <w:fldChar w:fldCharType="end"/>
            </w:r>
            <w:r w:rsidR="00B978A1">
              <w:rPr>
                <w:b/>
                <w:sz w:val="18"/>
                <w:szCs w:val="20"/>
              </w:rPr>
              <w:t xml:space="preserve"> </w:t>
            </w:r>
            <w:r w:rsidR="00B978A1">
              <w:rPr>
                <w:sz w:val="20"/>
                <w:szCs w:val="20"/>
              </w:rPr>
              <w:t>Beschäftigte, die zur Tätigkeit in Bereichen des vorbeugenden</w:t>
            </w:r>
            <w:r w:rsidR="00F541C9">
              <w:rPr>
                <w:sz w:val="20"/>
                <w:szCs w:val="20"/>
              </w:rPr>
              <w:t xml:space="preserve"> personellen Sabotageschutzes befugt sind.</w:t>
            </w:r>
          </w:p>
        </w:tc>
      </w:tr>
    </w:tbl>
    <w:p w:rsidR="00B978A1" w:rsidRDefault="00B978A1" w14:paraId="1441D0E4" w14:textId="77777777"/>
    <w:p w:rsidR="00B978A1" w:rsidRDefault="00B978A1" w14:paraId="3BF7646A" w14:textId="77777777">
      <w:pPr>
        <w:spacing w:before="0" w:after="0"/>
      </w:pPr>
      <w:r>
        <w:br w:type="page"/>
      </w:r>
    </w:p>
    <w:tbl>
      <w:tblPr>
        <w:tblW w:w="10209" w:type="dxa"/>
        <w:tblInd w:w="-256" w:type="dxa"/>
        <w:tblLayout w:type="fixed"/>
        <w:tblLook w:val="01E0" w:firstRow="1" w:lastRow="1" w:firstColumn="1" w:lastColumn="1" w:noHBand="0" w:noVBand="0"/>
      </w:tblPr>
      <w:tblGrid>
        <w:gridCol w:w="774"/>
        <w:gridCol w:w="9435"/>
      </w:tblGrid>
      <w:tr w:rsidRPr="00FF23D3" w:rsidR="00CD3A2C" w:rsidTr="00722B45" w14:paraId="2F1FF85C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CD3A2C" w:rsidP="00CD3A2C" w:rsidRDefault="00CD3A2C" w14:paraId="1CD40915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lastRenderedPageBreak/>
              <w:t>2.3</w:t>
            </w:r>
          </w:p>
        </w:tc>
        <w:tc>
          <w:tcPr>
            <w:tcW w:w="9435" w:type="dxa"/>
            <w:noWrap/>
            <w:vAlign w:val="center"/>
          </w:tcPr>
          <w:p w:rsidRPr="00CD3A2C" w:rsidR="00CD3A2C" w:rsidP="002B27A0" w:rsidRDefault="00CD3A2C" w14:paraId="0D6D248D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Ich/</w:t>
            </w:r>
            <w:r w:rsidR="002B27A0">
              <w:rPr>
                <w:b/>
                <w:sz w:val="22"/>
                <w:szCs w:val="22"/>
              </w:rPr>
              <w:t>W</w:t>
            </w:r>
            <w:r w:rsidRPr="00CD3A2C">
              <w:rPr>
                <w:b/>
                <w:sz w:val="22"/>
                <w:szCs w:val="22"/>
              </w:rPr>
              <w:t>ir verpflichte(n) mich/uns,</w:t>
            </w:r>
          </w:p>
        </w:tc>
      </w:tr>
    </w:tbl>
    <w:p w:rsidR="00197F3F" w:rsidP="00197F3F" w:rsidRDefault="00197F3F" w14:paraId="7887B1AB" w14:textId="77777777">
      <w:pPr>
        <w:spacing w:before="60" w:after="20"/>
        <w:ind w:left="392" w:hanging="392"/>
        <w:rPr>
          <w:sz w:val="20"/>
          <w:szCs w:val="20"/>
        </w:rPr>
        <w:sectPr w:rsidR="00197F3F" w:rsidSect="00E44A5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567" w:bottom="1134" w:left="1418" w:header="340" w:footer="295" w:gutter="0"/>
          <w:pgNumType w:start="1"/>
          <w:cols w:space="708"/>
          <w:docGrid w:linePitch="360"/>
        </w:sectPr>
      </w:pPr>
    </w:p>
    <w:tbl>
      <w:tblPr>
        <w:tblW w:w="9435" w:type="dxa"/>
        <w:tblInd w:w="518" w:type="dxa"/>
        <w:tblLayout w:type="fixed"/>
        <w:tblLook w:val="01E0" w:firstRow="1" w:lastRow="1" w:firstColumn="1" w:lastColumn="1" w:noHBand="0" w:noVBand="0"/>
      </w:tblPr>
      <w:tblGrid>
        <w:gridCol w:w="9435"/>
      </w:tblGrid>
      <w:tr w:rsidRPr="00F829C1" w:rsidR="00FA2415" w:rsidTr="00197F3F" w14:paraId="106F19A1" w14:textId="77777777">
        <w:trPr>
          <w:trHeight w:val="284"/>
        </w:trPr>
        <w:tc>
          <w:tcPr>
            <w:tcW w:w="9435" w:type="dxa"/>
            <w:noWrap/>
            <w:tcMar>
              <w:left w:w="28" w:type="dxa"/>
            </w:tcMar>
            <w:vAlign w:val="center"/>
          </w:tcPr>
          <w:p w:rsidRPr="00F829C1" w:rsidR="00FA2415" w:rsidP="00197F3F" w:rsidRDefault="00E44A50" w14:paraId="08B7DB92" w14:textId="7F1A1098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1405224192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197F3F">
              <w:rPr>
                <w:rStyle w:val="Funotenzeichen"/>
                <w:sz w:val="20"/>
                <w:szCs w:val="20"/>
              </w:rPr>
              <w:footnoteReference w:id="2"/>
            </w:r>
            <w:r w:rsidR="00FA2415">
              <w:rPr>
                <w:sz w:val="20"/>
                <w:szCs w:val="20"/>
              </w:rPr>
              <w:tab/>
              <w:t xml:space="preserve">alle notwendigen Maßnahmen und Anforderungen zu erfüllen, die zum Erhalt eines für die Auftragsausführung etwaig erforderlichen </w:t>
            </w:r>
            <w:proofErr w:type="gramStart"/>
            <w:r w:rsidR="00FA2415">
              <w:rPr>
                <w:sz w:val="20"/>
                <w:szCs w:val="20"/>
              </w:rPr>
              <w:t>Sicherheitsbescheids  zum</w:t>
            </w:r>
            <w:proofErr w:type="gramEnd"/>
            <w:r w:rsidR="00FA2415">
              <w:rPr>
                <w:sz w:val="20"/>
                <w:szCs w:val="20"/>
              </w:rPr>
              <w:t xml:space="preserve"> Zeitpunkt der </w:t>
            </w:r>
            <w:r w:rsidR="009F4D96">
              <w:rPr>
                <w:sz w:val="20"/>
                <w:szCs w:val="20"/>
              </w:rPr>
              <w:t>(Unter</w:t>
            </w:r>
            <w:r w:rsidR="000B4EE5">
              <w:rPr>
                <w:sz w:val="20"/>
                <w:szCs w:val="20"/>
              </w:rPr>
              <w:t>-</w:t>
            </w:r>
            <w:r w:rsidR="009F4D96">
              <w:rPr>
                <w:sz w:val="20"/>
                <w:szCs w:val="20"/>
              </w:rPr>
              <w:t>)</w:t>
            </w:r>
            <w:r w:rsidR="000B4EE5">
              <w:rPr>
                <w:sz w:val="20"/>
                <w:szCs w:val="20"/>
              </w:rPr>
              <w:t xml:space="preserve"> </w:t>
            </w:r>
            <w:r w:rsidR="00FA2415">
              <w:rPr>
                <w:sz w:val="20"/>
                <w:szCs w:val="20"/>
              </w:rPr>
              <w:t xml:space="preserve">Auftragsausführung vorausgesetzt werden. </w:t>
            </w:r>
          </w:p>
        </w:tc>
      </w:tr>
      <w:tr w:rsidRPr="00F829C1" w:rsidR="00FA2415" w:rsidTr="00197F3F" w14:paraId="017D49F3" w14:textId="77777777">
        <w:trPr>
          <w:trHeight w:val="284"/>
        </w:trPr>
        <w:tc>
          <w:tcPr>
            <w:tcW w:w="9435" w:type="dxa"/>
            <w:noWrap/>
            <w:tcMar>
              <w:left w:w="28" w:type="dxa"/>
            </w:tcMar>
            <w:vAlign w:val="center"/>
          </w:tcPr>
          <w:p w:rsidRPr="00F829C1" w:rsidR="00FA2415" w:rsidP="00197F3F" w:rsidRDefault="00E44A50" w14:paraId="1136E1B3" w14:textId="30F69760">
            <w:pPr>
              <w:spacing w:before="60" w:after="20"/>
              <w:ind w:left="391" w:hanging="391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06264173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6B2A99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197F3F">
              <w:rPr>
                <w:rStyle w:val="Funotenzeichen"/>
                <w:sz w:val="20"/>
                <w:szCs w:val="20"/>
              </w:rPr>
              <w:t>2</w:t>
            </w:r>
            <w:r w:rsidR="00FA2415">
              <w:rPr>
                <w:sz w:val="20"/>
                <w:szCs w:val="20"/>
              </w:rPr>
              <w:tab/>
              <w:t>für die rechtzeitige Beantragung der Sicherheitsüberprüfungen Sorge zu tragen.</w:t>
            </w:r>
          </w:p>
        </w:tc>
      </w:tr>
    </w:tbl>
    <w:p w:rsidR="00FA2415" w:rsidP="00D137BF" w:rsidRDefault="00FA2415" w14:paraId="3E8AB26A" w14:textId="77777777">
      <w:pPr>
        <w:tabs>
          <w:tab w:val="right" w:pos="4393"/>
          <w:tab w:val="left" w:pos="5810"/>
          <w:tab w:val="left" w:pos="5951"/>
          <w:tab w:val="left" w:pos="7935"/>
        </w:tabs>
        <w:spacing w:before="0" w:after="0"/>
        <w:ind w:right="142"/>
      </w:pPr>
    </w:p>
    <w:tbl>
      <w:tblPr>
        <w:tblW w:w="10209" w:type="dxa"/>
        <w:tblInd w:w="-256" w:type="dxa"/>
        <w:tblLayout w:type="fixed"/>
        <w:tblLook w:val="01E0" w:firstRow="1" w:lastRow="1" w:firstColumn="1" w:lastColumn="1" w:noHBand="0" w:noVBand="0"/>
      </w:tblPr>
      <w:tblGrid>
        <w:gridCol w:w="774"/>
        <w:gridCol w:w="644"/>
        <w:gridCol w:w="2694"/>
        <w:gridCol w:w="6097"/>
      </w:tblGrid>
      <w:tr w:rsidRPr="00F829C1" w:rsidR="00D137BF" w:rsidTr="00722B45" w14:paraId="422177F6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D137BF" w:rsidP="007E6BED" w:rsidRDefault="00116F44" w14:paraId="69EB5CC1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435" w:type="dxa"/>
            <w:gridSpan w:val="3"/>
            <w:noWrap/>
            <w:vAlign w:val="center"/>
          </w:tcPr>
          <w:p w:rsidRPr="00CD3A2C" w:rsidR="00D137BF" w:rsidP="007E6BED" w:rsidRDefault="00D137BF" w14:paraId="05525207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 xml:space="preserve">Verpflichtungserklärung </w:t>
            </w:r>
          </w:p>
        </w:tc>
      </w:tr>
      <w:tr w:rsidRPr="00F829C1" w:rsidR="00D137BF" w:rsidTr="00722B45" w14:paraId="37F054D5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D137BF" w:rsidP="007E6BED" w:rsidRDefault="00116F44" w14:paraId="1903F2A9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3</w:t>
            </w:r>
            <w:r w:rsidRPr="00CD3A2C" w:rsidR="00D137BF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9435" w:type="dxa"/>
            <w:gridSpan w:val="3"/>
            <w:noWrap/>
            <w:vAlign w:val="center"/>
          </w:tcPr>
          <w:p w:rsidRPr="00CD3A2C" w:rsidR="00D137BF" w:rsidP="00C97589" w:rsidRDefault="00D137BF" w14:paraId="4780EC26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>Ich/</w:t>
            </w:r>
            <w:r w:rsidR="00C97589">
              <w:rPr>
                <w:b/>
                <w:bCs/>
                <w:sz w:val="22"/>
                <w:szCs w:val="22"/>
              </w:rPr>
              <w:t>W</w:t>
            </w:r>
            <w:r w:rsidRPr="00CD3A2C">
              <w:rPr>
                <w:b/>
                <w:bCs/>
                <w:sz w:val="22"/>
                <w:szCs w:val="22"/>
              </w:rPr>
              <w:t xml:space="preserve">ir verpflichte(n) mich/uns </w:t>
            </w:r>
          </w:p>
        </w:tc>
      </w:tr>
      <w:tr w:rsidRPr="00F829C1" w:rsidR="00262B70" w:rsidTr="00116F44" w14:paraId="23E56B2F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Pr="007605CA" w:rsidR="00262B70" w:rsidP="007E6BED" w:rsidRDefault="007605CA" w14:paraId="19F33FDB" w14:textId="1C33D76C">
            <w:pPr>
              <w:spacing w:before="60" w:after="20"/>
              <w:rPr>
                <w:b/>
                <w:bCs/>
                <w:sz w:val="20"/>
                <w:szCs w:val="20"/>
              </w:rPr>
            </w:pPr>
            <w:r w:rsidRPr="007605CA">
              <w:rPr>
                <w:rFonts w:cs="Arial"/>
                <w:sz w:val="20"/>
                <w:szCs w:val="20"/>
              </w:rPr>
              <w:t>während der gesamten Vertragsdauer sowie nach Kündigung, Auflösung oder Ablauf des Vertrags den Schutz aller in meinem/unserem Besitz befindlichen oder mir/uns zur Kenntnis gelangter Verschlusssachen gemäß den einschlägigen Rechts- und Verwaltungsvorschriften, insbesondere nach</w:t>
            </w:r>
          </w:p>
        </w:tc>
      </w:tr>
      <w:tr w:rsidRPr="00F829C1" w:rsidR="00262B70" w:rsidTr="00116F44" w14:paraId="46064059" w14:textId="77777777">
        <w:trPr>
          <w:gridBefore w:val="2"/>
          <w:wBefore w:w="1418" w:type="dxa"/>
          <w:trHeight w:val="284"/>
        </w:trPr>
        <w:tc>
          <w:tcPr>
            <w:tcW w:w="8791" w:type="dxa"/>
            <w:gridSpan w:val="2"/>
            <w:noWrap/>
            <w:tcMar>
              <w:left w:w="28" w:type="dxa"/>
            </w:tcMar>
            <w:vAlign w:val="center"/>
          </w:tcPr>
          <w:p w:rsidRPr="007605CA" w:rsidR="00262B70" w:rsidP="00EE40D4" w:rsidRDefault="00262B70" w14:paraId="334DAD83" w14:textId="77777777">
            <w:pPr>
              <w:spacing w:before="60" w:after="20"/>
              <w:ind w:left="398" w:hanging="398"/>
              <w:rPr>
                <w:b/>
                <w:bCs/>
                <w:sz w:val="20"/>
                <w:szCs w:val="20"/>
              </w:rPr>
            </w:pPr>
            <w:r w:rsidRPr="007605CA">
              <w:rPr>
                <w:sz w:val="20"/>
                <w:szCs w:val="20"/>
              </w:rPr>
              <w:t>-</w:t>
            </w:r>
            <w:r w:rsidRPr="007605CA">
              <w:rPr>
                <w:sz w:val="20"/>
                <w:szCs w:val="20"/>
              </w:rPr>
              <w:tab/>
              <w:t xml:space="preserve">dem </w:t>
            </w:r>
            <w:r w:rsidRPr="007605CA" w:rsidR="00722B45">
              <w:rPr>
                <w:sz w:val="20"/>
                <w:szCs w:val="20"/>
              </w:rPr>
              <w:t xml:space="preserve">Handbuch für den </w:t>
            </w:r>
            <w:r w:rsidRPr="007605CA">
              <w:rPr>
                <w:sz w:val="20"/>
                <w:szCs w:val="20"/>
              </w:rPr>
              <w:t>Geheimschutz</w:t>
            </w:r>
            <w:r w:rsidRPr="007605CA" w:rsidR="00722B45">
              <w:rPr>
                <w:sz w:val="20"/>
                <w:szCs w:val="20"/>
              </w:rPr>
              <w:t xml:space="preserve"> in der </w:t>
            </w:r>
            <w:r w:rsidRPr="007605CA">
              <w:rPr>
                <w:sz w:val="20"/>
                <w:szCs w:val="20"/>
              </w:rPr>
              <w:t>Wirtschaft</w:t>
            </w:r>
            <w:r w:rsidRPr="007605CA" w:rsidR="00722B45">
              <w:rPr>
                <w:sz w:val="20"/>
                <w:szCs w:val="20"/>
              </w:rPr>
              <w:t xml:space="preserve"> (Geheimschutzhandbuch </w:t>
            </w:r>
            <w:proofErr w:type="gramStart"/>
            <w:r w:rsidRPr="007605CA" w:rsidR="00EE40D4">
              <w:rPr>
                <w:sz w:val="20"/>
                <w:szCs w:val="20"/>
              </w:rPr>
              <w:t xml:space="preserve">- </w:t>
            </w:r>
            <w:r w:rsidRPr="007605CA" w:rsidR="00722B45">
              <w:rPr>
                <w:sz w:val="20"/>
                <w:szCs w:val="20"/>
              </w:rPr>
              <w:t xml:space="preserve"> GHB</w:t>
            </w:r>
            <w:proofErr w:type="gramEnd"/>
            <w:r w:rsidRPr="007605CA" w:rsidR="00722B45">
              <w:rPr>
                <w:sz w:val="20"/>
                <w:szCs w:val="20"/>
              </w:rPr>
              <w:t>)</w:t>
            </w:r>
            <w:r w:rsidRPr="007605CA">
              <w:rPr>
                <w:sz w:val="20"/>
                <w:szCs w:val="20"/>
              </w:rPr>
              <w:t xml:space="preserve">, </w:t>
            </w:r>
          </w:p>
        </w:tc>
      </w:tr>
      <w:tr w:rsidRPr="00F829C1" w:rsidR="00262B70" w:rsidTr="00116F44" w14:paraId="2F7D328B" w14:textId="77777777">
        <w:trPr>
          <w:gridBefore w:val="2"/>
          <w:wBefore w:w="1418" w:type="dxa"/>
          <w:trHeight w:val="284"/>
        </w:trPr>
        <w:tc>
          <w:tcPr>
            <w:tcW w:w="8791" w:type="dxa"/>
            <w:gridSpan w:val="2"/>
            <w:noWrap/>
            <w:tcMar>
              <w:left w:w="28" w:type="dxa"/>
            </w:tcMar>
            <w:vAlign w:val="center"/>
          </w:tcPr>
          <w:p w:rsidRPr="007605CA" w:rsidR="00262B70" w:rsidP="00722B45" w:rsidRDefault="00262B70" w14:paraId="78DF744A" w14:textId="0455AE25">
            <w:pPr>
              <w:spacing w:before="60" w:after="20"/>
              <w:ind w:left="398" w:hanging="398"/>
              <w:rPr>
                <w:b/>
                <w:bCs/>
                <w:sz w:val="20"/>
                <w:szCs w:val="20"/>
              </w:rPr>
            </w:pPr>
            <w:r w:rsidRPr="007605CA">
              <w:rPr>
                <w:sz w:val="20"/>
                <w:szCs w:val="20"/>
              </w:rPr>
              <w:t>-</w:t>
            </w:r>
            <w:r w:rsidRPr="007605CA">
              <w:rPr>
                <w:sz w:val="20"/>
                <w:szCs w:val="20"/>
              </w:rPr>
              <w:tab/>
            </w:r>
            <w:r w:rsidRPr="007605CA" w:rsidR="007605CA">
              <w:rPr>
                <w:rFonts w:cs="Arial"/>
                <w:sz w:val="20"/>
                <w:szCs w:val="20"/>
              </w:rPr>
              <w:t>der Allgemeinen Verwaltungsvorschrift des Bundesministeriums des Innern, Bau und Heimat zum materiellen Geheimschutz (VS-Anweisung – VSA) in der jeweils gültigen Fassung,</w:t>
            </w:r>
          </w:p>
        </w:tc>
      </w:tr>
      <w:tr w:rsidRPr="00F829C1" w:rsidR="00262B70" w:rsidTr="00116F44" w14:paraId="7BD8E77B" w14:textId="77777777">
        <w:trPr>
          <w:gridBefore w:val="2"/>
          <w:wBefore w:w="1418" w:type="dxa"/>
          <w:trHeight w:val="284"/>
        </w:trPr>
        <w:tc>
          <w:tcPr>
            <w:tcW w:w="8791" w:type="dxa"/>
            <w:gridSpan w:val="2"/>
            <w:noWrap/>
            <w:tcMar>
              <w:left w:w="28" w:type="dxa"/>
            </w:tcMar>
            <w:vAlign w:val="center"/>
          </w:tcPr>
          <w:p w:rsidRPr="007605CA" w:rsidR="00262B70" w:rsidP="007E6BED" w:rsidRDefault="00262B70" w14:paraId="7108DB7B" w14:textId="24521462">
            <w:pPr>
              <w:spacing w:before="60" w:after="20"/>
              <w:ind w:left="398" w:hanging="398"/>
              <w:rPr>
                <w:b/>
                <w:bCs/>
                <w:sz w:val="20"/>
                <w:szCs w:val="20"/>
              </w:rPr>
            </w:pPr>
            <w:r w:rsidRPr="007605CA">
              <w:rPr>
                <w:sz w:val="20"/>
                <w:szCs w:val="20"/>
              </w:rPr>
              <w:t>-</w:t>
            </w:r>
            <w:r w:rsidRPr="007605CA">
              <w:rPr>
                <w:sz w:val="20"/>
                <w:szCs w:val="20"/>
              </w:rPr>
              <w:tab/>
              <w:t xml:space="preserve">dem Merkblatt über die Behandlung von VS-NfD (VS-NfD-Merkblatt), Anlage </w:t>
            </w:r>
            <w:r w:rsidRPr="007605CA" w:rsidR="007605CA">
              <w:rPr>
                <w:sz w:val="20"/>
                <w:szCs w:val="20"/>
              </w:rPr>
              <w:t>V</w:t>
            </w:r>
            <w:r w:rsidRPr="007605CA">
              <w:rPr>
                <w:sz w:val="20"/>
                <w:szCs w:val="20"/>
              </w:rPr>
              <w:t xml:space="preserve"> zur VSA </w:t>
            </w:r>
          </w:p>
        </w:tc>
      </w:tr>
      <w:tr w:rsidRPr="00F829C1" w:rsidR="00262B70" w:rsidTr="00116F44" w14:paraId="55C3CDDF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Pr="007605CA" w:rsidR="00262B70" w:rsidP="007E6BED" w:rsidRDefault="00262B70" w14:paraId="4B3545CE" w14:textId="77777777">
            <w:pPr>
              <w:spacing w:before="60" w:after="20"/>
              <w:rPr>
                <w:b/>
                <w:bCs/>
                <w:sz w:val="20"/>
                <w:szCs w:val="20"/>
              </w:rPr>
            </w:pPr>
            <w:r w:rsidRPr="007605CA">
              <w:rPr>
                <w:sz w:val="20"/>
                <w:szCs w:val="20"/>
              </w:rPr>
              <w:t xml:space="preserve">zu gewährleisten. </w:t>
            </w:r>
          </w:p>
        </w:tc>
      </w:tr>
      <w:tr w:rsidRPr="00F829C1" w:rsidR="00262B70" w:rsidTr="00A523CC" w14:paraId="62AD58EC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="00262B70" w:rsidP="007E6BED" w:rsidRDefault="00262B70" w14:paraId="53BDBC47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  <w:p w:rsidR="00A523CC" w:rsidP="007E6BED" w:rsidRDefault="00A523CC" w14:paraId="30ECC896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  <w:p w:rsidR="00A523CC" w:rsidP="007E6BED" w:rsidRDefault="00A523CC" w14:paraId="06D7DF56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  <w:p w:rsidR="00A523CC" w:rsidP="00A523CC" w:rsidRDefault="00A523CC" w14:paraId="229FAC9A" w14:textId="77777777">
            <w:pPr>
              <w:spacing w:before="60" w:after="20"/>
              <w:rPr>
                <w:sz w:val="20"/>
                <w:szCs w:val="20"/>
              </w:rPr>
            </w:pPr>
          </w:p>
        </w:tc>
      </w:tr>
      <w:tr w:rsidRPr="00F829C1" w:rsidR="00262B70" w:rsidTr="00A523CC" w14:paraId="4529EF4B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="00262B70" w:rsidP="007E6BED" w:rsidRDefault="00262B70" w14:paraId="2F3952CB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</w:tc>
      </w:tr>
      <w:tr w:rsidRPr="00F829C1" w:rsidR="00262B70" w:rsidTr="00A523CC" w14:paraId="17BA40C6" w14:textId="77777777">
        <w:trPr>
          <w:gridBefore w:val="1"/>
          <w:gridAfter w:val="1"/>
          <w:wBefore w:w="774" w:type="dxa"/>
          <w:wAfter w:w="6097" w:type="dxa"/>
          <w:trHeight w:val="279"/>
        </w:trPr>
        <w:tc>
          <w:tcPr>
            <w:tcW w:w="3338" w:type="dxa"/>
            <w:gridSpan w:val="2"/>
            <w:tcBorders>
              <w:top w:val="single" w:color="auto" w:sz="4" w:space="0"/>
              <w:bottom w:val="nil"/>
            </w:tcBorders>
            <w:noWrap/>
            <w:tcMar>
              <w:left w:w="28" w:type="dxa"/>
            </w:tcMar>
            <w:vAlign w:val="center"/>
          </w:tcPr>
          <w:p w:rsidR="00262B70" w:rsidP="007E6BED" w:rsidRDefault="00262B70" w14:paraId="74CDD6E7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(Datum, Unterschrift)</w:t>
            </w:r>
          </w:p>
        </w:tc>
      </w:tr>
    </w:tbl>
    <w:p w:rsidR="00197F3F" w:rsidP="00D137BF" w:rsidRDefault="00197F3F" w14:paraId="5F53B249" w14:textId="77777777">
      <w:pPr>
        <w:tabs>
          <w:tab w:val="right" w:pos="4393"/>
          <w:tab w:val="left" w:pos="5810"/>
          <w:tab w:val="left" w:pos="5951"/>
          <w:tab w:val="left" w:pos="7935"/>
        </w:tabs>
        <w:spacing w:before="0" w:after="0"/>
        <w:ind w:right="142"/>
      </w:pPr>
    </w:p>
    <w:p w:rsidRPr="00197F3F" w:rsidR="00197F3F" w:rsidP="00197F3F" w:rsidRDefault="00197F3F" w14:paraId="28EB89DD" w14:textId="77777777"/>
    <w:p w:rsidRPr="00197F3F" w:rsidR="00197F3F" w:rsidP="00197F3F" w:rsidRDefault="00197F3F" w14:paraId="6F14B9FA" w14:textId="77777777"/>
    <w:p w:rsidRPr="00197F3F" w:rsidR="00197F3F" w:rsidP="00197F3F" w:rsidRDefault="00197F3F" w14:paraId="092F8BBB" w14:textId="77777777"/>
    <w:p w:rsidRPr="00197F3F" w:rsidR="00197F3F" w:rsidP="00197F3F" w:rsidRDefault="00197F3F" w14:paraId="00104B98" w14:textId="77777777"/>
    <w:p w:rsidRPr="00197F3F" w:rsidR="00197F3F" w:rsidP="00197F3F" w:rsidRDefault="00197F3F" w14:paraId="0C30C4B6" w14:textId="77777777"/>
    <w:p w:rsidRPr="00197F3F" w:rsidR="00197F3F" w:rsidP="00197F3F" w:rsidRDefault="00197F3F" w14:paraId="45F74054" w14:textId="77777777"/>
    <w:p w:rsidRPr="00197F3F" w:rsidR="00197F3F" w:rsidP="00197F3F" w:rsidRDefault="00197F3F" w14:paraId="396B9F37" w14:textId="77777777"/>
    <w:p w:rsidR="00197F3F" w:rsidP="00197F3F" w:rsidRDefault="00197F3F" w14:paraId="70C7DA4B" w14:textId="77777777"/>
    <w:p w:rsidRPr="00197F3F" w:rsidR="00D137BF" w:rsidP="00197F3F" w:rsidRDefault="00197F3F" w14:paraId="3E0E5CDE" w14:textId="77777777">
      <w:pPr>
        <w:tabs>
          <w:tab w:val="left" w:pos="1633"/>
        </w:tabs>
      </w:pPr>
      <w:r>
        <w:tab/>
      </w:r>
    </w:p>
    <w:sectPr w:rsidRPr="00197F3F" w:rsidR="00D137BF" w:rsidSect="00197F3F">
      <w:footnotePr>
        <w:numStart w:val="2"/>
      </w:footnotePr>
      <w:type w:val="continuous"/>
      <w:pgSz w:w="11906" w:h="16838" w:code="9"/>
      <w:pgMar w:top="1276" w:right="566" w:bottom="851" w:left="1418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3A88" w:rsidRDefault="00B33A88" w14:paraId="414B9D0B" w14:textId="77777777">
      <w:r>
        <w:separator/>
      </w:r>
    </w:p>
  </w:endnote>
  <w:endnote w:type="continuationSeparator" w:id="0">
    <w:p w:rsidR="00B33A88" w:rsidRDefault="00B33A88" w14:paraId="4DE90A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3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8"/>
      <w:gridCol w:w="3393"/>
      <w:gridCol w:w="4310"/>
      <w:gridCol w:w="1862"/>
    </w:tblGrid>
    <w:tr w:rsidR="00E44A50" w:rsidTr="00E44A50" w14:paraId="70ED8147" w14:textId="77777777">
      <w:trPr>
        <w:trHeight w:val="338"/>
      </w:trPr>
      <w:tc>
        <w:tcPr>
          <w:tcW w:w="772" w:type="dxa"/>
        </w:tcPr>
        <w:p w:rsidR="00E44A50" w:rsidP="00E44A50" w:rsidRDefault="00E44A50" w14:paraId="1CAC12C4" w14:textId="77777777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0" wp14:editId="362E4E55" wp14:anchorId="62857D8C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2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1" w:type="dxa"/>
        </w:tcPr>
        <w:p w:rsidR="00E44A50" w:rsidP="00E44A50" w:rsidRDefault="00E44A50" w14:paraId="1058B868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17" w:type="dxa"/>
        </w:tcPr>
        <w:p w:rsidR="00E44A50" w:rsidP="00E44A50" w:rsidRDefault="00E44A50" w14:paraId="219EBB0B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E44A50" w:rsidP="00E44A50" w:rsidRDefault="00E44A50" w14:paraId="36A72108" w14:textId="75A04C5E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126_102922252.docx</w:t>
          </w:r>
          <w:proofErr w:type="gramStart"/>
          <w:proofErr w:type="gramEnd"/>
        </w:p>
      </w:tc>
      <w:tc>
        <w:tcPr>
          <w:tcW w:w="1863" w:type="dxa"/>
        </w:tcPr>
        <w:p w:rsidRPr="005448DE" w:rsidR="00E44A50" w:rsidP="00E44A50" w:rsidRDefault="00E44A50" w14:paraId="44AB130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E44A50" w:rsidP="00E44A50" w:rsidRDefault="00E44A50" w14:paraId="72062605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Pr="00FA75FB" w:rsidR="007E6BED" w:rsidP="00FA75FB" w:rsidRDefault="007E6BED" w14:paraId="652AD666" w14:textId="77777777">
    <w:pPr>
      <w:pStyle w:val="Fuzeile"/>
      <w:spacing w:before="0" w:after="0"/>
      <w:rPr>
        <w:sz w:val="6"/>
        <w:szCs w:val="6"/>
      </w:rPr>
    </w:pPr>
  </w:p>
</w:ftr>
</file>

<file path=word/footer2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359"/>
    </w:tblGrid>
    <w:tr w:rsidRPr="009B0267" w:rsidR="008343C3" w:rsidTr="000300BB" w14:paraId="3BA50D81" w14:textId="77777777">
      <w:trPr>
        <w:cantSplit/>
        <w:trHeight w:val="397" w:hRule="exact"/>
      </w:trPr>
      <w:tc>
        <w:tcPr>
          <w:tcW w:w="147" w:type="dxa"/>
          <w:vAlign w:val="center"/>
        </w:tcPr>
        <w:p w:rsidRPr="009B0267" w:rsidR="008343C3" w:rsidP="000300BB" w:rsidRDefault="008343C3" w14:paraId="761BDD08" w14:textId="77777777">
          <w:pPr>
            <w:jc w:val="center"/>
            <w:rPr>
              <w:b/>
              <w:sz w:val="16"/>
              <w:szCs w:val="16"/>
            </w:rPr>
          </w:pPr>
          <w:r w:rsidRPr="009B0267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Pr="009B0267" w:rsidR="008343C3" w:rsidP="000300BB" w:rsidRDefault="008343C3" w14:paraId="25FB62C9" w14:textId="77777777">
          <w:pPr>
            <w:jc w:val="center"/>
            <w:rPr>
              <w:b/>
              <w:sz w:val="16"/>
              <w:szCs w:val="16"/>
            </w:rPr>
          </w:pPr>
          <w:r w:rsidRPr="009B0267"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9F66719" wp14:editId="0CDE08F2">
                <wp:extent cx="364490" cy="252730"/>
                <wp:effectExtent l="0" t="0" r="0" b="0"/>
                <wp:docPr id="13" name="Bild 2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Pr="009B0267" w:rsidR="008343C3" w:rsidP="000300BB" w:rsidRDefault="008343C3" w14:paraId="38097BA2" w14:textId="77777777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9B0267">
            <w:rPr>
              <w:rFonts w:cs="Arial"/>
              <w:b/>
              <w:sz w:val="16"/>
              <w:szCs w:val="16"/>
            </w:rPr>
            <w:tab/>
            <w:t>VHB - Bund - Ausgabe 2017</w:t>
          </w:r>
        </w:p>
      </w:tc>
      <w:tc>
        <w:tcPr>
          <w:tcW w:w="1359" w:type="dxa"/>
          <w:vAlign w:val="center"/>
        </w:tcPr>
        <w:p w:rsidRPr="009B0267" w:rsidR="008343C3" w:rsidP="000300BB" w:rsidRDefault="008343C3" w14:paraId="5ED8BBAF" w14:textId="77777777">
          <w:pPr>
            <w:jc w:val="right"/>
            <w:rPr>
              <w:rFonts w:cs="Arial"/>
              <w:b/>
              <w:sz w:val="16"/>
              <w:szCs w:val="16"/>
            </w:rPr>
          </w:pPr>
          <w:r w:rsidRPr="009B0267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3A88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t>/</w:t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33A8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9B0267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Pr="008343C3" w:rsidR="007E6BED" w:rsidP="008343C3" w:rsidRDefault="007E6BED" w14:paraId="4603DB0A" w14:textId="77777777">
    <w:pPr>
      <w:pStyle w:val="Fuzeile"/>
      <w:spacing w:before="0" w:after="0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3A88" w:rsidRDefault="00B33A88" w14:paraId="480D8099" w14:textId="77777777">
      <w:r>
        <w:separator/>
      </w:r>
    </w:p>
  </w:footnote>
  <w:footnote w:type="continuationSeparator" w:id="0">
    <w:p w:rsidR="00B33A88" w:rsidRDefault="00B33A88" w14:paraId="4FA8F873" w14:textId="77777777">
      <w:r>
        <w:continuationSeparator/>
      </w:r>
    </w:p>
  </w:footnote>
  <w:footnote w:id="1">
    <w:p w:rsidRPr="00FF23D3" w:rsidR="007E6BED" w:rsidP="007605CA" w:rsidRDefault="007E6BED" w14:paraId="3E8C93D8" w14:textId="6B08FE93">
      <w:pPr>
        <w:pStyle w:val="Default"/>
        <w:rPr>
          <w:color w:val="0000FF"/>
          <w:sz w:val="17"/>
          <w:szCs w:val="17"/>
          <w:u w:val="single"/>
        </w:rPr>
      </w:pPr>
      <w:r w:rsidRPr="00293381">
        <w:rPr>
          <w:rStyle w:val="Funotenzeichen"/>
          <w:sz w:val="16"/>
          <w:szCs w:val="16"/>
        </w:rPr>
        <w:t>1</w:t>
      </w:r>
      <w:r w:rsidRPr="00293381">
        <w:rPr>
          <w:sz w:val="16"/>
          <w:szCs w:val="16"/>
        </w:rPr>
        <w:t xml:space="preserve"> </w:t>
      </w:r>
      <w:hyperlink r:id="rId1">
        <w:r w:rsidR="007605CA">
          <w:rPr>
            <w:rStyle w:val="Internetverknpfung"/>
          </w:rPr>
          <w:t>Anlage V</w:t>
        </w:r>
      </w:hyperlink>
      <w:r w:rsidR="007605CA">
        <w:rPr>
          <w:rStyle w:val="Internetverknpfung"/>
        </w:rPr>
        <w:t xml:space="preserve"> zur </w:t>
      </w:r>
      <w:hyperlink r:id="rId2">
        <w:r w:rsidR="007605CA">
          <w:rPr>
            <w:rStyle w:val="Internetverknpfung"/>
          </w:rPr>
          <w:t>Allgemeinen Verwaltungsvorschrift zum materiellen Geheimschutz (Verschlusssachenanweisung - VSA) vom 10. August 2018</w:t>
        </w:r>
      </w:hyperlink>
    </w:p>
  </w:footnote>
  <w:footnote w:id="2">
    <w:p w:rsidRPr="00293381" w:rsidR="00197F3F" w:rsidP="00197F3F" w:rsidRDefault="00197F3F" w14:paraId="3210ACCC" w14:textId="1ACA0B9C">
      <w:pPr>
        <w:pStyle w:val="Funotentext"/>
        <w:rPr>
          <w:sz w:val="16"/>
          <w:szCs w:val="16"/>
        </w:rPr>
      </w:pPr>
      <w:r w:rsidRPr="00293381">
        <w:rPr>
          <w:rStyle w:val="Funotenzeichen"/>
          <w:sz w:val="16"/>
          <w:szCs w:val="16"/>
        </w:rPr>
        <w:footnoteRef/>
      </w:r>
      <w:r w:rsidRPr="00293381">
        <w:rPr>
          <w:sz w:val="16"/>
          <w:szCs w:val="16"/>
        </w:rPr>
        <w:t xml:space="preserve"> </w:t>
      </w:r>
      <w:r w:rsidRPr="007605CA" w:rsidR="007605CA">
        <w:rPr>
          <w:sz w:val="16"/>
          <w:szCs w:val="16"/>
        </w:rPr>
        <w:t>Nur anzukreuzen, wenn in der Bekanntmachung ein Termin angegeben wurde, bis zu dem Sicherheitsbescheide/Sicherheitsüberprüfungen möglich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6BED" w:rsidP="00262B70" w:rsidRDefault="007E6BED" w14:paraId="2363E8AF" w14:textId="77777777">
    <w:pPr>
      <w:pStyle w:val="Kopfzeile"/>
      <w:tabs>
        <w:tab w:val="clear" w:pos="9072"/>
        <w:tab w:val="right" w:pos="9923"/>
      </w:tabs>
      <w:rPr>
        <w:b/>
        <w:sz w:val="22"/>
      </w:rPr>
    </w:pPr>
    <w:r>
      <w:tab/>
    </w:r>
    <w:r>
      <w:tab/>
    </w:r>
    <w:r w:rsidR="009F4D96">
      <w:rPr>
        <w:b/>
        <w:sz w:val="22"/>
      </w:rPr>
      <w:t>126</w:t>
    </w:r>
  </w:p>
  <w:p w:rsidR="007E6BED" w:rsidP="009F4D96" w:rsidRDefault="009F4D96" w14:paraId="4AE247B5" w14:textId="77777777">
    <w:pPr>
      <w:pStyle w:val="Kopfzeile"/>
      <w:tabs>
        <w:tab w:val="clear" w:pos="9072"/>
        <w:tab w:val="right" w:pos="9923"/>
      </w:tabs>
      <w:jc w:val="right"/>
    </w:pPr>
    <w:r>
      <w:rPr>
        <w:sz w:val="14"/>
      </w:rPr>
      <w:tab/>
    </w:r>
    <w:r>
      <w:rPr>
        <w:sz w:val="16"/>
        <w:szCs w:val="16"/>
      </w:rPr>
      <w:t>(Sicherheitsauskunft und Verpflichtungserklärung Nachunternehmer/Unterauftragnehmer)</w:t>
    </w:r>
  </w:p>
</w:hdr>
</file>

<file path=word/header2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43C3" w:rsidR="007E6BED" w:rsidP="008343C3" w:rsidRDefault="00A57F5F" w14:paraId="5D57FD3A" w14:textId="77777777">
    <w:pPr>
      <w:tabs>
        <w:tab w:val="left" w:pos="6521"/>
        <w:tab w:val="right" w:pos="9923"/>
      </w:tabs>
      <w:spacing w:before="0" w:after="0"/>
      <w:jc w:val="right"/>
      <w:rPr>
        <w:b/>
        <w:sz w:val="24"/>
      </w:rPr>
    </w:pPr>
    <w:r w:rsidRPr="008343C3">
      <w:rPr>
        <w:b/>
        <w:sz w:val="24"/>
      </w:rPr>
      <w:t>126</w:t>
    </w:r>
  </w:p>
  <w:p w:rsidR="007E6BED" w:rsidP="008343C3" w:rsidRDefault="00E14311" w14:paraId="139A8FDC" w14:textId="77777777">
    <w:pPr>
      <w:pStyle w:val="Formularpunkt"/>
      <w:tabs>
        <w:tab w:val="right" w:pos="9923"/>
      </w:tabs>
      <w:spacing w:before="0" w:after="240"/>
      <w:ind w:right="-2"/>
      <w:jc w:val="right"/>
      <w:rPr>
        <w:sz w:val="16"/>
      </w:rPr>
    </w:pPr>
    <w:r>
      <w:rPr>
        <w:noProof/>
        <w:sz w:val="14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editId="3E4DCE76" wp14:anchorId="71F77B9B">
              <wp:simplePos x="0" y="0"/>
              <wp:positionH relativeFrom="column">
                <wp:posOffset>-840105</wp:posOffset>
              </wp:positionH>
              <wp:positionV relativeFrom="paragraph">
                <wp:posOffset>-391160</wp:posOffset>
              </wp:positionV>
              <wp:extent cx="349250" cy="7599680"/>
              <wp:effectExtent l="0" t="0" r="0" b="0"/>
              <wp:wrapNone/>
              <wp:docPr id="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style="position:absolute;margin-left:-66.15pt;margin-top:-30.8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" w14:anchorId="0AD8913D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PRYcMAAADaAAAADwAAAGRycy9kb3ducmV2LnhtbESPQWsCMRSE7wX/Q3hCbzVrbUVWo0hR&#10;KD0UVj3o7bF5bhY3L2sS1+2/bwoFj8PMfMMsVr1tREc+1I4VjEcZCOLS6ZorBYf99mUGIkRkjY1j&#10;UvBDAVbLwdMCc+3uXFC3i5VIEA45KjAxtrmUoTRkMYxcS5y8s/MWY5K+ktrjPcFtI1+zbCot1pwW&#10;DLb0Yai87G5WgT/FcCyuk6/urdpcvy/e7OlcKPU87NdzEJH6+Aj/tz+1gnf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T0WH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QXucQAAADaAAAADwAAAGRycy9kb3ducmV2LnhtbESPQWvCQBSE7wX/w/IEL1I37UFsdBUt&#10;CPXUNikUb4/sM4lm38a8VdN/3y0UPA4z8w2zWPWuUVfqpPZs4GmSgCIuvK25NPCVbx9noCQgW2w8&#10;k4EfElgtBw8LTK2/8Sdds1CqCGFJ0UAVQptqLUVFDmXiW+LoHXznMETZldp2eItw1+jnJJlqhzXH&#10;hQpbeq2oOGUXZ0AC7zYix/H3+358efnI8vPslBszGvbrOahAfbiH/9tv1sAU/q7EG6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FBe5xAAAANoAAAAPAAAAAAAAAAAA&#10;AAAAAKECAABkcnMvZG93bnJldi54bWxQSwUGAAAAAAQABAD5AAAAkgMAAAAA&#10;" from="229,-16" to="512,-16"/>
            </v:group>
          </w:pict>
        </mc:Fallback>
      </mc:AlternateContent>
    </w:r>
    <w:r w:rsidR="007E6BED">
      <w:rPr>
        <w:sz w:val="16"/>
        <w:szCs w:val="16"/>
      </w:rPr>
      <w:t>(Sicherheitsauskunft und Verpflichtungserklärung</w:t>
    </w:r>
    <w:r w:rsidR="00EC6C99">
      <w:rPr>
        <w:sz w:val="16"/>
        <w:szCs w:val="16"/>
      </w:rPr>
      <w:t xml:space="preserve"> </w:t>
    </w:r>
    <w:r w:rsidR="00A57F5F">
      <w:rPr>
        <w:sz w:val="16"/>
        <w:szCs w:val="16"/>
      </w:rPr>
      <w:t>Nachunternehmer/Unterauftragnehmer</w:t>
    </w:r>
    <w:r w:rsidR="007E6BED">
      <w:rPr>
        <w:sz w:val="16"/>
        <w:szCs w:val="16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EEB050A"/>
    <w:multiLevelType w:val="singleLevel"/>
    <w:tmpl w:val="4092A5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91107574">
    <w:abstractNumId w:val="4"/>
  </w:num>
  <w:num w:numId="2" w16cid:durableId="1631207652">
    <w:abstractNumId w:val="3"/>
  </w:num>
  <w:num w:numId="3" w16cid:durableId="2079814852">
    <w:abstractNumId w:val="2"/>
  </w:num>
  <w:num w:numId="4" w16cid:durableId="12414709">
    <w:abstractNumId w:val="1"/>
  </w:num>
  <w:num w:numId="5" w16cid:durableId="1149784309">
    <w:abstractNumId w:val="0"/>
  </w:num>
  <w:num w:numId="6" w16cid:durableId="2003192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88"/>
    <w:rsid w:val="00004A9F"/>
    <w:rsid w:val="00022939"/>
    <w:rsid w:val="00081731"/>
    <w:rsid w:val="000B4EE5"/>
    <w:rsid w:val="00116F44"/>
    <w:rsid w:val="00130152"/>
    <w:rsid w:val="001303E1"/>
    <w:rsid w:val="00136DB5"/>
    <w:rsid w:val="00141B87"/>
    <w:rsid w:val="00157099"/>
    <w:rsid w:val="00197F3F"/>
    <w:rsid w:val="001B0483"/>
    <w:rsid w:val="00262B70"/>
    <w:rsid w:val="00293381"/>
    <w:rsid w:val="002B27A0"/>
    <w:rsid w:val="00332C9F"/>
    <w:rsid w:val="003B190A"/>
    <w:rsid w:val="003F4D15"/>
    <w:rsid w:val="00420F7C"/>
    <w:rsid w:val="00437F89"/>
    <w:rsid w:val="00442BC0"/>
    <w:rsid w:val="004913C4"/>
    <w:rsid w:val="004B5A85"/>
    <w:rsid w:val="00517294"/>
    <w:rsid w:val="00550C53"/>
    <w:rsid w:val="005874EE"/>
    <w:rsid w:val="005B6BBD"/>
    <w:rsid w:val="005D010E"/>
    <w:rsid w:val="006235E6"/>
    <w:rsid w:val="00623D7D"/>
    <w:rsid w:val="00634892"/>
    <w:rsid w:val="006A468A"/>
    <w:rsid w:val="006B2A99"/>
    <w:rsid w:val="006F02E2"/>
    <w:rsid w:val="00722B45"/>
    <w:rsid w:val="00731367"/>
    <w:rsid w:val="00741091"/>
    <w:rsid w:val="00756050"/>
    <w:rsid w:val="007605CA"/>
    <w:rsid w:val="00764ACB"/>
    <w:rsid w:val="007E2DBB"/>
    <w:rsid w:val="007E6BED"/>
    <w:rsid w:val="008102D0"/>
    <w:rsid w:val="008343C3"/>
    <w:rsid w:val="008B5337"/>
    <w:rsid w:val="009302DE"/>
    <w:rsid w:val="009477B5"/>
    <w:rsid w:val="00950F8A"/>
    <w:rsid w:val="009B3E49"/>
    <w:rsid w:val="009F4D96"/>
    <w:rsid w:val="00A118A7"/>
    <w:rsid w:val="00A362D2"/>
    <w:rsid w:val="00A523CC"/>
    <w:rsid w:val="00A57F5F"/>
    <w:rsid w:val="00AA6E36"/>
    <w:rsid w:val="00AC5AC8"/>
    <w:rsid w:val="00B00C2F"/>
    <w:rsid w:val="00B33A88"/>
    <w:rsid w:val="00B978A1"/>
    <w:rsid w:val="00C054A3"/>
    <w:rsid w:val="00C0668E"/>
    <w:rsid w:val="00C3137F"/>
    <w:rsid w:val="00C97589"/>
    <w:rsid w:val="00CB3487"/>
    <w:rsid w:val="00CB576B"/>
    <w:rsid w:val="00CD3A2C"/>
    <w:rsid w:val="00D137BF"/>
    <w:rsid w:val="00D34324"/>
    <w:rsid w:val="00D5386A"/>
    <w:rsid w:val="00DB289D"/>
    <w:rsid w:val="00E03BC7"/>
    <w:rsid w:val="00E14311"/>
    <w:rsid w:val="00E22898"/>
    <w:rsid w:val="00E44A50"/>
    <w:rsid w:val="00E61D5E"/>
    <w:rsid w:val="00E969C9"/>
    <w:rsid w:val="00EA7F32"/>
    <w:rsid w:val="00EB4ADE"/>
    <w:rsid w:val="00EC6C99"/>
    <w:rsid w:val="00EE40D4"/>
    <w:rsid w:val="00EF401A"/>
    <w:rsid w:val="00F541C9"/>
    <w:rsid w:val="00F73CA1"/>
    <w:rsid w:val="00FA2415"/>
    <w:rsid w:val="00FA75FB"/>
    <w:rsid w:val="00FC5460"/>
    <w:rsid w:val="00FD313E"/>
    <w:rsid w:val="00FF23D3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0BB74A5"/>
  <w:documentProtection w:edit="forms" w:enforcement="true" w:cryptProviderType="rsaFull" w:cryptAlgorithmClass="hash" w:cryptAlgorithmType="typeAny" w:cryptAlgorithmSid="4" w:cryptSpinCount="50000" w:hash="BHg1igtzzjbzGMkiNW59FgIYmrU=" w:salt="5j9UJ3ztU746o/YNW5q00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0" w:after="0"/>
      <w:outlineLvl w:val="0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customStyle="1" w:styleId="Zellex">
    <w:name w:val="Zellex"/>
    <w:basedOn w:val="Zelle"/>
    <w:pPr>
      <w:spacing w:before="96" w:after="40"/>
    </w:pPr>
    <w:rPr>
      <w:sz w:val="1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styleId="Funotentext">
    <w:name w:val="footnote text"/>
    <w:basedOn w:val="Standard"/>
    <w:link w:val="FunotentextZchn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qFormat/>
    <w:pPr>
      <w:spacing w:before="0" w:after="0"/>
      <w:ind w:right="-142"/>
      <w:jc w:val="center"/>
    </w:pPr>
    <w:rPr>
      <w:b/>
      <w:caps/>
      <w:sz w:val="22"/>
    </w:rPr>
  </w:style>
  <w:style w:type="character" w:customStyle="1" w:styleId="FunoteZchn">
    <w:name w:val="Fußnote Zchn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Zusatz2">
    <w:name w:val="Zusatz2"/>
    <w:basedOn w:val="Standard"/>
    <w:rsid w:val="00FF23D3"/>
    <w:rPr>
      <w:noProof/>
      <w:szCs w:val="20"/>
    </w:rPr>
  </w:style>
  <w:style w:type="paragraph" w:customStyle="1" w:styleId="Zelle9">
    <w:name w:val="Zelle9"/>
    <w:basedOn w:val="Standard"/>
    <w:rsid w:val="00FF23D3"/>
    <w:pPr>
      <w:spacing w:before="0" w:after="0"/>
      <w:ind w:left="426" w:hanging="426"/>
    </w:pPr>
    <w:rPr>
      <w:b/>
      <w:color w:val="000000"/>
      <w:sz w:val="20"/>
      <w:szCs w:val="20"/>
    </w:rPr>
  </w:style>
  <w:style w:type="paragraph" w:customStyle="1" w:styleId="Default">
    <w:name w:val="Default"/>
    <w:rsid w:val="00FF23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FF23D3"/>
    <w:rPr>
      <w:color w:val="0000FF"/>
      <w:u w:val="single"/>
    </w:rPr>
  </w:style>
  <w:style w:type="character" w:customStyle="1" w:styleId="FuzeileZchn">
    <w:name w:val="Fußzeile Zchn"/>
    <w:link w:val="Fuzeile"/>
    <w:rsid w:val="00130152"/>
    <w:rPr>
      <w:rFonts w:ascii="Arial" w:hAnsi="Arial"/>
      <w:sz w:val="19"/>
      <w:szCs w:val="24"/>
    </w:rPr>
  </w:style>
  <w:style w:type="character" w:styleId="BesuchterLink">
    <w:name w:val="FollowedHyperlink"/>
    <w:rsid w:val="009B3E49"/>
    <w:rPr>
      <w:color w:val="954F72"/>
      <w:u w:val="single"/>
    </w:rPr>
  </w:style>
  <w:style w:type="character" w:customStyle="1" w:styleId="FunotentextZchn">
    <w:name w:val="Fußnotentext Zchn"/>
    <w:basedOn w:val="Absatz-Standardschriftart"/>
    <w:link w:val="Funotentext"/>
    <w:semiHidden/>
    <w:rsid w:val="00197F3F"/>
    <w:rPr>
      <w:rFonts w:ascii="Arial" w:hAnsi="Arial"/>
    </w:rPr>
  </w:style>
  <w:style w:type="character" w:customStyle="1" w:styleId="Internetverknpfung">
    <w:name w:val="Internetverknüpfung"/>
    <w:rsid w:val="007605CA"/>
    <w:rPr>
      <w:rFonts w:ascii="Arial" w:hAnsi="Arial"/>
      <w:b w:val="0"/>
      <w:color w:val="000000"/>
      <w:sz w:val="16"/>
      <w:u w:val="single"/>
      <w:shd w:val="clear" w:color="auto" w:fill="auto"/>
    </w:rPr>
  </w:style>
  <w:style w:type="table" w:styleId="Tabellenraster">
    <w:name w:val="Table Grid"/>
    <w:basedOn w:val="NormaleTabelle"/>
    <w:rsid w:val="00E44A50"/>
    <w:pPr>
      <w:spacing w:before="80"/>
    </w:pPr>
    <w:rPr>
      <w:rFonts w:ascii="Arial" w:hAnsi="Arial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theme" Target="/word/theme/theme1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ntTable" Target="/word/fontTable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2.xml" Id="rId11" /><Relationship Type="http://schemas.openxmlformats.org/officeDocument/2006/relationships/webSettings" Target="/word/webSettings.xml" Id="rId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waltungsvorschriften-im-internet.de/bsvwvbund_10082018_SII554001196.htm" TargetMode="External"/><Relationship Id="rId1" Type="http://schemas.openxmlformats.org/officeDocument/2006/relationships/hyperlink" Target="http://www.verwaltungsvorschriften-im-internet.de/BMI-OESII5-20180810-SF-A005.htm" TargetMode="External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126.dotx" TargetMode="External" Id="R99e410f45f424c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941E9-668E-4951-9DCF-10544A165031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vhb-126.dotx</ap:Template>
  <ap:DocSecurity>0</ap:DocSecurity>
  <ap:TotalTime>0</ap:TotalTime>
  <ap:Pages>2</ap:Pages>
  <ap:Words>426</ap:Words>
  <ap:Characters>2686</ap:Characters>
  <ap:Application>Microsoft Office Word</ap:Application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VHB-223 &lt;-&gt; Preis2</vt:lpstr>
    </vt:vector>
  </ap:TitlesOfParts>
  <ap:Company>DiTTRiCH Software GmbH</ap:Company>
  <ap:LinksUpToDate>false</ap:LinksUpToDate>
  <ap:CharactersWithSpaces>3106</ap:CharactersWithSpaces>
  <ap:SharedDoc>false</ap:SharedDoc>
  <ap:HLinks>
    <vt:vector baseType="variant" size="6">
      <vt:variant>
        <vt:i4>5439580</vt:i4>
      </vt:variant>
      <vt:variant>
        <vt:i4>0</vt:i4>
      </vt:variant>
      <vt:variant>
        <vt:i4>0</vt:i4>
      </vt:variant>
      <vt:variant>
        <vt:i4>5</vt:i4>
      </vt:variant>
      <vt:variant>
        <vt:lpwstr>http://www.bmi.bund.de/SharedDocs/Downloads/DE/Themen/Sicherheit/SicherheitAllgemein/VSA.pdf?__blob=publicationFile</vt:lpwstr>
      </vt:variant>
      <vt:variant>
        <vt:lpwstr/>
      </vt:variant>
    </vt:vector>
  </ap:HLinks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VHB-223 &lt;-&gt; Preis2</dc:title>
  <dc:subject>Aufgliederung der Einheitspreise</dc:subject>
  <dc:creator>Schneider, Julia Christin</dc:creator>
  <cp:lastModifiedBy>Jennifer Steinebach</cp:lastModifiedBy>
  <cp:revision>4</cp:revision>
  <cp:lastPrinted>2018-01-19T10:25:00Z</cp:lastPrinted>
  <dcterms:created xsi:type="dcterms:W3CDTF">2022-03-18T11:43:00Z</dcterms:created>
  <dcterms:modified xsi:type="dcterms:W3CDTF">2022-09-07T10:45:00Z</dcterms:modified>
</cp:coreProperties>
</file>