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2025-0942-23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Küchentechnik - Erweiterung der Ludgerusschule Hiltrup - Aufstockung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Lieferung und Montage Küchentechnischer Einrichtung - Mensaküche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